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69BB4DCD" w:rsidR="00BB4FBA" w:rsidRDefault="003A2DE9" w:rsidP="009F049B">
      <w:pPr>
        <w:pStyle w:val="Title"/>
      </w:pPr>
      <w:r>
        <w:t xml:space="preserve">English EAL/D </w:t>
      </w:r>
      <w:r w:rsidR="00FE7089">
        <w:t>11–12</w:t>
      </w:r>
      <w:r w:rsidR="00687904">
        <w:t xml:space="preserve"> </w:t>
      </w:r>
      <w:r w:rsidR="007D7E0C">
        <w:t>–</w:t>
      </w:r>
      <w:r w:rsidR="00687904">
        <w:t xml:space="preserve"> </w:t>
      </w:r>
      <w:r w:rsidR="0096004B">
        <w:t xml:space="preserve">sample </w:t>
      </w:r>
      <w:r w:rsidR="007D7E0C">
        <w:t>assessment schedule</w:t>
      </w:r>
    </w:p>
    <w:p w14:paraId="0CA56C8A" w14:textId="51A4A8C2" w:rsidR="00EC22E4" w:rsidRPr="00510611" w:rsidRDefault="00510611" w:rsidP="00510611">
      <w:r w:rsidRPr="00510611">
        <w:t xml:space="preserve">This is a sample </w:t>
      </w:r>
      <w:r w:rsidR="00FA5601">
        <w:t xml:space="preserve">assessment schedule </w:t>
      </w:r>
      <w:r w:rsidRPr="00510611">
        <w:t xml:space="preserve">for </w:t>
      </w:r>
      <w:r w:rsidR="00475577" w:rsidRPr="00475577">
        <w:t xml:space="preserve">English EAL/D </w:t>
      </w:r>
      <w:r w:rsidR="00FE7089">
        <w:t>11–12</w:t>
      </w:r>
      <w:r w:rsidR="00475577" w:rsidRPr="00475577">
        <w:t xml:space="preserve"> </w:t>
      </w:r>
      <w:r w:rsidRPr="00510611">
        <w:t xml:space="preserve">and it is aligned to the </w:t>
      </w:r>
      <w:hyperlink r:id="rId7">
        <w:r w:rsidR="00794FDB" w:rsidRPr="563F8A97">
          <w:rPr>
            <w:rStyle w:val="Hyperlink"/>
            <w:lang w:eastAsia="zh-CN"/>
          </w:rPr>
          <w:t>English EAL/D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EndPr/>
      <w:sdtContent>
        <w:p w14:paraId="4141A15B" w14:textId="7F85F8B6" w:rsidR="00EC22E4" w:rsidRDefault="00EC22E4" w:rsidP="00805E08">
          <w:pPr>
            <w:pStyle w:val="TOCHeading"/>
            <w:tabs>
              <w:tab w:val="left" w:pos="12534"/>
            </w:tabs>
          </w:pPr>
          <w:r>
            <w:t>Contents</w:t>
          </w:r>
        </w:p>
        <w:p w14:paraId="632AFE24" w14:textId="10631DED" w:rsidR="000900C4"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3803176" w:history="1">
            <w:r w:rsidR="000900C4" w:rsidRPr="008812E6">
              <w:rPr>
                <w:rStyle w:val="Hyperlink"/>
              </w:rPr>
              <w:t>Rationale</w:t>
            </w:r>
            <w:r w:rsidR="000900C4">
              <w:rPr>
                <w:webHidden/>
              </w:rPr>
              <w:tab/>
            </w:r>
            <w:r w:rsidR="000900C4">
              <w:rPr>
                <w:webHidden/>
              </w:rPr>
              <w:fldChar w:fldCharType="begin"/>
            </w:r>
            <w:r w:rsidR="000900C4">
              <w:rPr>
                <w:webHidden/>
              </w:rPr>
              <w:instrText xml:space="preserve"> PAGEREF _Toc193803176 \h </w:instrText>
            </w:r>
            <w:r w:rsidR="000900C4">
              <w:rPr>
                <w:webHidden/>
              </w:rPr>
            </w:r>
            <w:r w:rsidR="000900C4">
              <w:rPr>
                <w:webHidden/>
              </w:rPr>
              <w:fldChar w:fldCharType="separate"/>
            </w:r>
            <w:r w:rsidR="000900C4">
              <w:rPr>
                <w:webHidden/>
              </w:rPr>
              <w:t>2</w:t>
            </w:r>
            <w:r w:rsidR="000900C4">
              <w:rPr>
                <w:webHidden/>
              </w:rPr>
              <w:fldChar w:fldCharType="end"/>
            </w:r>
          </w:hyperlink>
        </w:p>
        <w:p w14:paraId="03649674" w14:textId="528ABDF4" w:rsidR="000900C4" w:rsidRDefault="000900C4">
          <w:pPr>
            <w:pStyle w:val="TOC2"/>
            <w:rPr>
              <w:rFonts w:asciiTheme="minorHAnsi" w:eastAsia="Batang" w:hAnsiTheme="minorHAnsi" w:cstheme="minorBidi"/>
              <w:kern w:val="2"/>
              <w:sz w:val="24"/>
              <w:lang w:eastAsia="ko-KR"/>
              <w14:ligatures w14:val="standardContextual"/>
            </w:rPr>
          </w:pPr>
          <w:hyperlink w:anchor="_Toc193803177" w:history="1">
            <w:r w:rsidRPr="008812E6">
              <w:rPr>
                <w:rStyle w:val="Hyperlink"/>
              </w:rPr>
              <w:t>Purpose, audience and suggested timeframes</w:t>
            </w:r>
            <w:r>
              <w:rPr>
                <w:webHidden/>
              </w:rPr>
              <w:tab/>
            </w:r>
            <w:r>
              <w:rPr>
                <w:webHidden/>
              </w:rPr>
              <w:fldChar w:fldCharType="begin"/>
            </w:r>
            <w:r>
              <w:rPr>
                <w:webHidden/>
              </w:rPr>
              <w:instrText xml:space="preserve"> PAGEREF _Toc193803177 \h </w:instrText>
            </w:r>
            <w:r>
              <w:rPr>
                <w:webHidden/>
              </w:rPr>
            </w:r>
            <w:r>
              <w:rPr>
                <w:webHidden/>
              </w:rPr>
              <w:fldChar w:fldCharType="separate"/>
            </w:r>
            <w:r>
              <w:rPr>
                <w:webHidden/>
              </w:rPr>
              <w:t>2</w:t>
            </w:r>
            <w:r>
              <w:rPr>
                <w:webHidden/>
              </w:rPr>
              <w:fldChar w:fldCharType="end"/>
            </w:r>
          </w:hyperlink>
        </w:p>
        <w:p w14:paraId="44EC9EC8" w14:textId="3DB313AE" w:rsidR="000900C4" w:rsidRDefault="000900C4">
          <w:pPr>
            <w:pStyle w:val="TOC2"/>
            <w:rPr>
              <w:rFonts w:asciiTheme="minorHAnsi" w:eastAsia="Batang" w:hAnsiTheme="minorHAnsi" w:cstheme="minorBidi"/>
              <w:kern w:val="2"/>
              <w:sz w:val="24"/>
              <w:lang w:eastAsia="ko-KR"/>
              <w14:ligatures w14:val="standardContextual"/>
            </w:rPr>
          </w:pPr>
          <w:hyperlink w:anchor="_Toc193803178" w:history="1">
            <w:r w:rsidRPr="008812E6">
              <w:rPr>
                <w:rStyle w:val="Hyperlink"/>
              </w:rPr>
              <w:t>Opportunities for collaboration</w:t>
            </w:r>
            <w:r>
              <w:rPr>
                <w:webHidden/>
              </w:rPr>
              <w:tab/>
            </w:r>
            <w:r>
              <w:rPr>
                <w:webHidden/>
              </w:rPr>
              <w:fldChar w:fldCharType="begin"/>
            </w:r>
            <w:r>
              <w:rPr>
                <w:webHidden/>
              </w:rPr>
              <w:instrText xml:space="preserve"> PAGEREF _Toc193803178 \h </w:instrText>
            </w:r>
            <w:r>
              <w:rPr>
                <w:webHidden/>
              </w:rPr>
            </w:r>
            <w:r>
              <w:rPr>
                <w:webHidden/>
              </w:rPr>
              <w:fldChar w:fldCharType="separate"/>
            </w:r>
            <w:r>
              <w:rPr>
                <w:webHidden/>
              </w:rPr>
              <w:t>3</w:t>
            </w:r>
            <w:r>
              <w:rPr>
                <w:webHidden/>
              </w:rPr>
              <w:fldChar w:fldCharType="end"/>
            </w:r>
          </w:hyperlink>
        </w:p>
        <w:p w14:paraId="449432CD" w14:textId="4A3F6C35" w:rsidR="000900C4" w:rsidRDefault="000900C4">
          <w:pPr>
            <w:pStyle w:val="TOC1"/>
            <w:rPr>
              <w:rFonts w:asciiTheme="minorHAnsi" w:eastAsia="Batang" w:hAnsiTheme="minorHAnsi" w:cstheme="minorBidi"/>
              <w:b w:val="0"/>
              <w:kern w:val="2"/>
              <w:sz w:val="24"/>
              <w:lang w:eastAsia="ko-KR"/>
              <w14:ligatures w14:val="standardContextual"/>
            </w:rPr>
          </w:pPr>
          <w:hyperlink w:anchor="_Toc193803179" w:history="1">
            <w:r w:rsidRPr="008812E6">
              <w:rPr>
                <w:rStyle w:val="Hyperlink"/>
              </w:rPr>
              <w:t>Assessment requirements for Year 11 English EAL/D</w:t>
            </w:r>
            <w:r>
              <w:rPr>
                <w:webHidden/>
              </w:rPr>
              <w:tab/>
            </w:r>
            <w:r>
              <w:rPr>
                <w:webHidden/>
              </w:rPr>
              <w:fldChar w:fldCharType="begin"/>
            </w:r>
            <w:r>
              <w:rPr>
                <w:webHidden/>
              </w:rPr>
              <w:instrText xml:space="preserve"> PAGEREF _Toc193803179 \h </w:instrText>
            </w:r>
            <w:r>
              <w:rPr>
                <w:webHidden/>
              </w:rPr>
            </w:r>
            <w:r>
              <w:rPr>
                <w:webHidden/>
              </w:rPr>
              <w:fldChar w:fldCharType="separate"/>
            </w:r>
            <w:r>
              <w:rPr>
                <w:webHidden/>
              </w:rPr>
              <w:t>4</w:t>
            </w:r>
            <w:r>
              <w:rPr>
                <w:webHidden/>
              </w:rPr>
              <w:fldChar w:fldCharType="end"/>
            </w:r>
          </w:hyperlink>
        </w:p>
        <w:p w14:paraId="046DBBA4" w14:textId="4400A261" w:rsidR="000900C4" w:rsidRDefault="000900C4">
          <w:pPr>
            <w:pStyle w:val="TOC2"/>
            <w:rPr>
              <w:rFonts w:asciiTheme="minorHAnsi" w:eastAsia="Batang" w:hAnsiTheme="minorHAnsi" w:cstheme="minorBidi"/>
              <w:kern w:val="2"/>
              <w:sz w:val="24"/>
              <w:lang w:eastAsia="ko-KR"/>
              <w14:ligatures w14:val="standardContextual"/>
            </w:rPr>
          </w:pPr>
          <w:hyperlink w:anchor="_Toc193803180" w:history="1">
            <w:r w:rsidRPr="008812E6">
              <w:rPr>
                <w:rStyle w:val="Hyperlink"/>
              </w:rPr>
              <w:t>Sample assessment schedule for Year 11</w:t>
            </w:r>
            <w:r>
              <w:rPr>
                <w:webHidden/>
              </w:rPr>
              <w:tab/>
            </w:r>
            <w:r>
              <w:rPr>
                <w:webHidden/>
              </w:rPr>
              <w:fldChar w:fldCharType="begin"/>
            </w:r>
            <w:r>
              <w:rPr>
                <w:webHidden/>
              </w:rPr>
              <w:instrText xml:space="preserve"> PAGEREF _Toc193803180 \h </w:instrText>
            </w:r>
            <w:r>
              <w:rPr>
                <w:webHidden/>
              </w:rPr>
            </w:r>
            <w:r>
              <w:rPr>
                <w:webHidden/>
              </w:rPr>
              <w:fldChar w:fldCharType="separate"/>
            </w:r>
            <w:r>
              <w:rPr>
                <w:webHidden/>
              </w:rPr>
              <w:t>5</w:t>
            </w:r>
            <w:r>
              <w:rPr>
                <w:webHidden/>
              </w:rPr>
              <w:fldChar w:fldCharType="end"/>
            </w:r>
          </w:hyperlink>
        </w:p>
        <w:p w14:paraId="00C43BE7" w14:textId="38330A3F" w:rsidR="000900C4" w:rsidRDefault="000900C4">
          <w:pPr>
            <w:pStyle w:val="TOC1"/>
            <w:rPr>
              <w:rFonts w:asciiTheme="minorHAnsi" w:eastAsia="Batang" w:hAnsiTheme="minorHAnsi" w:cstheme="minorBidi"/>
              <w:b w:val="0"/>
              <w:kern w:val="2"/>
              <w:sz w:val="24"/>
              <w:lang w:eastAsia="ko-KR"/>
              <w14:ligatures w14:val="standardContextual"/>
            </w:rPr>
          </w:pPr>
          <w:hyperlink w:anchor="_Toc193803181" w:history="1">
            <w:r w:rsidRPr="008812E6">
              <w:rPr>
                <w:rStyle w:val="Hyperlink"/>
              </w:rPr>
              <w:t>Assessment requirements for Year 12 English EAL/D</w:t>
            </w:r>
            <w:r>
              <w:rPr>
                <w:webHidden/>
              </w:rPr>
              <w:tab/>
            </w:r>
            <w:r>
              <w:rPr>
                <w:webHidden/>
              </w:rPr>
              <w:fldChar w:fldCharType="begin"/>
            </w:r>
            <w:r>
              <w:rPr>
                <w:webHidden/>
              </w:rPr>
              <w:instrText xml:space="preserve"> PAGEREF _Toc193803181 \h </w:instrText>
            </w:r>
            <w:r>
              <w:rPr>
                <w:webHidden/>
              </w:rPr>
            </w:r>
            <w:r>
              <w:rPr>
                <w:webHidden/>
              </w:rPr>
              <w:fldChar w:fldCharType="separate"/>
            </w:r>
            <w:r>
              <w:rPr>
                <w:webHidden/>
              </w:rPr>
              <w:t>8</w:t>
            </w:r>
            <w:r>
              <w:rPr>
                <w:webHidden/>
              </w:rPr>
              <w:fldChar w:fldCharType="end"/>
            </w:r>
          </w:hyperlink>
        </w:p>
        <w:p w14:paraId="033ABEAD" w14:textId="0F633F3B" w:rsidR="000900C4" w:rsidRDefault="000900C4">
          <w:pPr>
            <w:pStyle w:val="TOC2"/>
            <w:rPr>
              <w:rFonts w:asciiTheme="minorHAnsi" w:eastAsia="Batang" w:hAnsiTheme="minorHAnsi" w:cstheme="minorBidi"/>
              <w:kern w:val="2"/>
              <w:sz w:val="24"/>
              <w:lang w:eastAsia="ko-KR"/>
              <w14:ligatures w14:val="standardContextual"/>
            </w:rPr>
          </w:pPr>
          <w:hyperlink w:anchor="_Toc193803182" w:history="1">
            <w:r w:rsidRPr="008812E6">
              <w:rPr>
                <w:rStyle w:val="Hyperlink"/>
              </w:rPr>
              <w:t>Sample assessment schedule for Year 12</w:t>
            </w:r>
            <w:r>
              <w:rPr>
                <w:webHidden/>
              </w:rPr>
              <w:tab/>
            </w:r>
            <w:r>
              <w:rPr>
                <w:webHidden/>
              </w:rPr>
              <w:fldChar w:fldCharType="begin"/>
            </w:r>
            <w:r>
              <w:rPr>
                <w:webHidden/>
              </w:rPr>
              <w:instrText xml:space="preserve"> PAGEREF _Toc193803182 \h </w:instrText>
            </w:r>
            <w:r>
              <w:rPr>
                <w:webHidden/>
              </w:rPr>
            </w:r>
            <w:r>
              <w:rPr>
                <w:webHidden/>
              </w:rPr>
              <w:fldChar w:fldCharType="separate"/>
            </w:r>
            <w:r>
              <w:rPr>
                <w:webHidden/>
              </w:rPr>
              <w:t>9</w:t>
            </w:r>
            <w:r>
              <w:rPr>
                <w:webHidden/>
              </w:rPr>
              <w:fldChar w:fldCharType="end"/>
            </w:r>
          </w:hyperlink>
        </w:p>
        <w:p w14:paraId="7FB19756" w14:textId="302D4C69" w:rsidR="000900C4" w:rsidRDefault="000900C4">
          <w:pPr>
            <w:pStyle w:val="TOC1"/>
            <w:rPr>
              <w:rFonts w:asciiTheme="minorHAnsi" w:eastAsia="Batang" w:hAnsiTheme="minorHAnsi" w:cstheme="minorBidi"/>
              <w:b w:val="0"/>
              <w:kern w:val="2"/>
              <w:sz w:val="24"/>
              <w:lang w:eastAsia="ko-KR"/>
              <w14:ligatures w14:val="standardContextual"/>
            </w:rPr>
          </w:pPr>
          <w:hyperlink w:anchor="_Toc193803183" w:history="1">
            <w:r w:rsidRPr="008812E6">
              <w:rPr>
                <w:rStyle w:val="Hyperlink"/>
              </w:rPr>
              <w:t>The English curriculum 7–12 team</w:t>
            </w:r>
            <w:r>
              <w:rPr>
                <w:webHidden/>
              </w:rPr>
              <w:tab/>
            </w:r>
            <w:r>
              <w:rPr>
                <w:webHidden/>
              </w:rPr>
              <w:fldChar w:fldCharType="begin"/>
            </w:r>
            <w:r>
              <w:rPr>
                <w:webHidden/>
              </w:rPr>
              <w:instrText xml:space="preserve"> PAGEREF _Toc193803183 \h </w:instrText>
            </w:r>
            <w:r>
              <w:rPr>
                <w:webHidden/>
              </w:rPr>
            </w:r>
            <w:r>
              <w:rPr>
                <w:webHidden/>
              </w:rPr>
              <w:fldChar w:fldCharType="separate"/>
            </w:r>
            <w:r>
              <w:rPr>
                <w:webHidden/>
              </w:rPr>
              <w:t>15</w:t>
            </w:r>
            <w:r>
              <w:rPr>
                <w:webHidden/>
              </w:rPr>
              <w:fldChar w:fldCharType="end"/>
            </w:r>
          </w:hyperlink>
        </w:p>
        <w:p w14:paraId="5B07B530" w14:textId="6B86CF46" w:rsidR="000900C4" w:rsidRDefault="000900C4">
          <w:pPr>
            <w:pStyle w:val="TOC2"/>
            <w:rPr>
              <w:rFonts w:asciiTheme="minorHAnsi" w:eastAsia="Batang" w:hAnsiTheme="minorHAnsi" w:cstheme="minorBidi"/>
              <w:kern w:val="2"/>
              <w:sz w:val="24"/>
              <w:lang w:eastAsia="ko-KR"/>
              <w14:ligatures w14:val="standardContextual"/>
            </w:rPr>
          </w:pPr>
          <w:hyperlink w:anchor="_Toc193803184" w:history="1">
            <w:r w:rsidRPr="008812E6">
              <w:rPr>
                <w:rStyle w:val="Hyperlink"/>
              </w:rPr>
              <w:t>Support and alignment</w:t>
            </w:r>
            <w:r>
              <w:rPr>
                <w:webHidden/>
              </w:rPr>
              <w:tab/>
            </w:r>
            <w:r>
              <w:rPr>
                <w:webHidden/>
              </w:rPr>
              <w:fldChar w:fldCharType="begin"/>
            </w:r>
            <w:r>
              <w:rPr>
                <w:webHidden/>
              </w:rPr>
              <w:instrText xml:space="preserve"> PAGEREF _Toc193803184 \h </w:instrText>
            </w:r>
            <w:r>
              <w:rPr>
                <w:webHidden/>
              </w:rPr>
            </w:r>
            <w:r>
              <w:rPr>
                <w:webHidden/>
              </w:rPr>
              <w:fldChar w:fldCharType="separate"/>
            </w:r>
            <w:r>
              <w:rPr>
                <w:webHidden/>
              </w:rPr>
              <w:t>15</w:t>
            </w:r>
            <w:r>
              <w:rPr>
                <w:webHidden/>
              </w:rPr>
              <w:fldChar w:fldCharType="end"/>
            </w:r>
          </w:hyperlink>
        </w:p>
        <w:p w14:paraId="51BED62B" w14:textId="3FF3A800" w:rsidR="000900C4" w:rsidRDefault="000900C4">
          <w:pPr>
            <w:pStyle w:val="TOC1"/>
            <w:rPr>
              <w:rFonts w:asciiTheme="minorHAnsi" w:eastAsia="Batang" w:hAnsiTheme="minorHAnsi" w:cstheme="minorBidi"/>
              <w:b w:val="0"/>
              <w:kern w:val="2"/>
              <w:sz w:val="24"/>
              <w:lang w:eastAsia="ko-KR"/>
              <w14:ligatures w14:val="standardContextual"/>
            </w:rPr>
          </w:pPr>
          <w:hyperlink w:anchor="_Toc193803185" w:history="1">
            <w:r w:rsidRPr="008812E6">
              <w:rPr>
                <w:rStyle w:val="Hyperlink"/>
              </w:rPr>
              <w:t>References</w:t>
            </w:r>
            <w:r>
              <w:rPr>
                <w:webHidden/>
              </w:rPr>
              <w:tab/>
            </w:r>
            <w:r>
              <w:rPr>
                <w:webHidden/>
              </w:rPr>
              <w:fldChar w:fldCharType="begin"/>
            </w:r>
            <w:r>
              <w:rPr>
                <w:webHidden/>
              </w:rPr>
              <w:instrText xml:space="preserve"> PAGEREF _Toc193803185 \h </w:instrText>
            </w:r>
            <w:r>
              <w:rPr>
                <w:webHidden/>
              </w:rPr>
            </w:r>
            <w:r>
              <w:rPr>
                <w:webHidden/>
              </w:rPr>
              <w:fldChar w:fldCharType="separate"/>
            </w:r>
            <w:r>
              <w:rPr>
                <w:webHidden/>
              </w:rPr>
              <w:t>17</w:t>
            </w:r>
            <w:r>
              <w:rPr>
                <w:webHidden/>
              </w:rPr>
              <w:fldChar w:fldCharType="end"/>
            </w:r>
          </w:hyperlink>
        </w:p>
        <w:p w14:paraId="2A686CEE" w14:textId="212B0065"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3803176"/>
      <w:r>
        <w:lastRenderedPageBreak/>
        <w:t>Rationale</w:t>
      </w:r>
      <w:bookmarkEnd w:id="0"/>
    </w:p>
    <w:p w14:paraId="46AB656D" w14:textId="3A4F2423" w:rsidR="00EC22E4" w:rsidRDefault="00DB0930" w:rsidP="000559A7">
      <w:r w:rsidRPr="563F8A97">
        <w:t>This</w:t>
      </w:r>
      <w:r w:rsidR="007B18BB" w:rsidRPr="563F8A97">
        <w:t xml:space="preserve"> assessment requirements </w:t>
      </w:r>
      <w:r w:rsidR="00191DE9">
        <w:t>sample</w:t>
      </w:r>
      <w:r w:rsidR="007B18BB" w:rsidRPr="563F8A97">
        <w:t xml:space="preserve"> will be useful during the engage and enact </w:t>
      </w:r>
      <w:hyperlink r:id="rId8">
        <w:r w:rsidR="00C90B30">
          <w:rPr>
            <w:rStyle w:val="Hyperlink"/>
          </w:rPr>
          <w:t>P</w:t>
        </w:r>
        <w:r w:rsidR="00DE50B9" w:rsidRPr="563F8A97">
          <w:rPr>
            <w:rStyle w:val="Hyperlink"/>
          </w:rPr>
          <w:t>hases of the curriculum implementation</w:t>
        </w:r>
      </w:hyperlink>
      <w:r w:rsidR="00DE50B9" w:rsidRPr="563F8A97">
        <w:t xml:space="preserve"> cycle</w:t>
      </w:r>
      <w:r w:rsidR="000C760B" w:rsidRPr="563F8A97">
        <w:t xml:space="preserve">. </w:t>
      </w:r>
      <w:r w:rsidR="000C760B">
        <w:t xml:space="preserve">It is not a standalone resource, and should be used in consultation with the </w:t>
      </w:r>
      <w:hyperlink r:id="rId9">
        <w:r w:rsidR="000647C7" w:rsidRPr="563F8A97">
          <w:rPr>
            <w:rStyle w:val="Hyperlink"/>
            <w:lang w:eastAsia="zh-CN"/>
          </w:rPr>
          <w:t>English EAL/D 11–12 Syllabus</w:t>
        </w:r>
      </w:hyperlink>
      <w:r w:rsidR="000647C7">
        <w:t xml:space="preserve"> </w:t>
      </w:r>
      <w:r w:rsidR="00C07536">
        <w:t xml:space="preserve">(NESA 2024) </w:t>
      </w:r>
      <w:r w:rsidR="00614C8C">
        <w:t xml:space="preserve">and </w:t>
      </w:r>
      <w:r w:rsidR="003D7267">
        <w:t>its</w:t>
      </w:r>
      <w:r w:rsidR="00614C8C">
        <w:t xml:space="preserve"> </w:t>
      </w:r>
      <w:r w:rsidR="00B01BF5">
        <w:t xml:space="preserve">assessment requirements. </w:t>
      </w:r>
      <w:r w:rsidR="00E72A47">
        <w:t xml:space="preserve">This assessment schedule </w:t>
      </w:r>
      <w:r w:rsidR="00191DE9">
        <w:t>sample</w:t>
      </w:r>
      <w:r w:rsidR="002932FE">
        <w:t xml:space="preserve"> is designed to be used in conjunction with </w:t>
      </w:r>
      <w:r w:rsidR="00426A1C">
        <w:t xml:space="preserve">the </w:t>
      </w:r>
      <w:r w:rsidR="000647C7">
        <w:t>English EAL/D</w:t>
      </w:r>
      <w:r w:rsidR="00E06727">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published on the </w:t>
      </w:r>
      <w:hyperlink r:id="rId10">
        <w:r w:rsidR="00E06727" w:rsidRPr="563F8A97">
          <w:rPr>
            <w:rStyle w:val="Hyperlink"/>
          </w:rPr>
          <w:t>Planning, programming and assessing English 11–12</w:t>
        </w:r>
        <w:r w:rsidR="00E06727" w:rsidRPr="009C530F">
          <w:t xml:space="preserve"> webpage</w:t>
        </w:r>
      </w:hyperlink>
      <w:r w:rsidR="00E06727">
        <w:t>.</w:t>
      </w:r>
    </w:p>
    <w:p w14:paraId="385ED99E" w14:textId="6E2F7C79" w:rsidR="00EC22E4" w:rsidRPr="00FA30A6" w:rsidRDefault="000128CE" w:rsidP="00FA30A6">
      <w:pPr>
        <w:pStyle w:val="Heading2"/>
      </w:pPr>
      <w:bookmarkStart w:id="1" w:name="_Toc193803177"/>
      <w:r>
        <w:t>Purpose, audience and suggested timeframes</w:t>
      </w:r>
      <w:bookmarkEnd w:id="1"/>
    </w:p>
    <w:p w14:paraId="7F8D9008" w14:textId="605C75DB" w:rsidR="0022272A" w:rsidRDefault="0022272A" w:rsidP="0022272A">
      <w:r>
        <w:t>Many schools will have their own assessment schedule templates. The layout of this document is intended to support faculty communication, professional learning and collaborative planning which should be completed for each stage and course.</w:t>
      </w:r>
      <w:r w:rsidR="00FC0E1A">
        <w:t xml:space="preserve"> The document is also designed to </w:t>
      </w:r>
      <w:r w:rsidR="0069659F">
        <w:t xml:space="preserve">support schools to meet the requirements outlined in the </w:t>
      </w:r>
      <w:hyperlink r:id="rId11">
        <w:r w:rsidR="00AF2A3F">
          <w:rPr>
            <w:rStyle w:val="Hyperlink"/>
          </w:rPr>
          <w:t>ACE Rules</w:t>
        </w:r>
      </w:hyperlink>
      <w:r w:rsidR="0069659F">
        <w:t>.</w:t>
      </w:r>
    </w:p>
    <w:p w14:paraId="00B9FC49" w14:textId="525E62D5" w:rsidR="00BE2641" w:rsidRDefault="00AE7EF3" w:rsidP="009A55A2">
      <w:hyperlink r:id="rId12" w:anchor="acerule=n2_1_preliminary_school_based_assessment">
        <w:r w:rsidRPr="563F8A97">
          <w:rPr>
            <w:rStyle w:val="Hyperlink"/>
          </w:rPr>
          <w:t>ACE Rule 2.1.1 Preliminary course school-based assessment</w:t>
        </w:r>
      </w:hyperlink>
      <w:r w:rsidRPr="563F8A97">
        <w:t xml:space="preserve"> outlines requirements that schools must follow regarding the development of </w:t>
      </w:r>
      <w:r w:rsidR="00247E2F" w:rsidRPr="563F8A97">
        <w:t>a school-based assessment program for Year 11.</w:t>
      </w:r>
      <w:r w:rsidR="00693585" w:rsidRPr="563F8A97">
        <w:t xml:space="preserve"> </w:t>
      </w:r>
      <w:r w:rsidR="00693585">
        <w:t xml:space="preserve">This includes rules about what </w:t>
      </w:r>
      <w:r w:rsidR="002420BB">
        <w:t xml:space="preserve">assessment-related information </w:t>
      </w:r>
      <w:r w:rsidR="00693585">
        <w:t>schools are required to provide students at the beginning of the course</w:t>
      </w:r>
      <w:r w:rsidR="002420BB">
        <w:t>.</w:t>
      </w:r>
    </w:p>
    <w:p w14:paraId="17B7DC5A" w14:textId="4563318E" w:rsidR="0029198E" w:rsidRDefault="006368B5" w:rsidP="0022272A">
      <w:hyperlink r:id="rId13" w:anchor="acerule=n2_1_hsc_school_based_assessment">
        <w:r w:rsidRPr="563F8A97">
          <w:rPr>
            <w:rStyle w:val="Hyperlink"/>
          </w:rPr>
          <w:t>ACE Rule 2.1.2 HSC school-based assessment</w:t>
        </w:r>
      </w:hyperlink>
      <w:r w:rsidR="002471F9" w:rsidRPr="002471F9">
        <w:t xml:space="preserve"> </w:t>
      </w:r>
      <w:r w:rsidR="002471F9">
        <w:t>outlines requirements that schools must follow regarding the development of a school-based assessment program for Year 12</w:t>
      </w:r>
      <w:r w:rsidR="008570E8">
        <w:t xml:space="preserve">. </w:t>
      </w:r>
      <w:r w:rsidR="002420BB">
        <w:t>This includes rules about what assessment-related information schools are required to provide students at the beginning of the course.</w:t>
      </w:r>
    </w:p>
    <w:p w14:paraId="7645EB03" w14:textId="13CB7966" w:rsidR="002420BB" w:rsidRDefault="002420BB" w:rsidP="002420BB">
      <w:r>
        <w:t xml:space="preserve">When completed, this </w:t>
      </w:r>
      <w:r w:rsidR="00191DE9">
        <w:t>sample</w:t>
      </w:r>
      <w:r>
        <w:t xml:space="preserve"> has been designed as a tool that can be distributed to students.</w:t>
      </w:r>
    </w:p>
    <w:p w14:paraId="1A782AC0" w14:textId="77777777" w:rsidR="000128CE" w:rsidRDefault="000128CE" w:rsidP="000128CE">
      <w:pPr>
        <w:pStyle w:val="Heading2"/>
      </w:pPr>
      <w:bookmarkStart w:id="2" w:name="_Toc193803178"/>
      <w:r>
        <w:lastRenderedPageBreak/>
        <w:t>Opportunities for collaboration</w:t>
      </w:r>
      <w:bookmarkEnd w:id="2"/>
    </w:p>
    <w:p w14:paraId="1593AE20" w14:textId="092A37CC" w:rsidR="00BF0EA4" w:rsidRPr="007E7E29" w:rsidRDefault="00BF0EA4" w:rsidP="00BF0EA4">
      <w:r w:rsidRPr="007E7E29">
        <w:t xml:space="preserve">The following is an outline of some of the ways this </w:t>
      </w:r>
      <w:r w:rsidR="00E10F54">
        <w:t xml:space="preserve">sample </w:t>
      </w:r>
      <w:r w:rsidR="00560A73">
        <w:t xml:space="preserve">assessment schedule </w:t>
      </w:r>
      <w:r w:rsidRPr="007E7E29">
        <w:t>could be used with colleagues as part of the professional learning cycle</w:t>
      </w:r>
      <w:r w:rsidR="005210A7">
        <w:t>.</w:t>
      </w:r>
    </w:p>
    <w:p w14:paraId="6DD5BAFF" w14:textId="24E706F7" w:rsidR="00F87A20" w:rsidRDefault="006104DF" w:rsidP="00433DCB">
      <w:pPr>
        <w:pStyle w:val="ListBullet"/>
      </w:pPr>
      <w:r>
        <w:t>Complete assessment planning as a faculty or course</w:t>
      </w:r>
      <w:r w:rsidR="00433DCB">
        <w:t xml:space="preserve"> coordination team.</w:t>
      </w:r>
    </w:p>
    <w:p w14:paraId="7D43E5BA" w14:textId="5C0C4D13" w:rsidR="00433DCB" w:rsidRDefault="00433DCB" w:rsidP="00433DCB">
      <w:pPr>
        <w:pStyle w:val="ListBullet"/>
      </w:pPr>
      <w:r>
        <w:t xml:space="preserve">Use this </w:t>
      </w:r>
      <w:r w:rsidR="00191DE9">
        <w:t>sample</w:t>
      </w:r>
      <w:r>
        <w:t xml:space="preserve"> </w:t>
      </w:r>
      <w:r w:rsidR="001D664B">
        <w:t xml:space="preserve">to confirm that all requirements mandated by the syllabus and the ACE </w:t>
      </w:r>
      <w:r w:rsidR="00AF2A3F">
        <w:t>rules</w:t>
      </w:r>
      <w:r w:rsidR="001D664B">
        <w:t xml:space="preserve"> are met.</w:t>
      </w:r>
    </w:p>
    <w:p w14:paraId="4C057C6D" w14:textId="0C0E0C18" w:rsidR="009F638F" w:rsidRDefault="009F638F" w:rsidP="00433DCB">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50754F">
      <w:pPr>
        <w:pStyle w:val="ListBullet"/>
      </w:pPr>
      <w:r w:rsidRPr="0050754F">
        <w:t>Keep a copy of this document in a folder or drive alongside other organisational and compliance-related materials.</w:t>
      </w:r>
    </w:p>
    <w:p w14:paraId="60E08B42" w14:textId="48510C28" w:rsidR="00433DCB" w:rsidRPr="00F87A20" w:rsidRDefault="00433DCB" w:rsidP="00F87A20">
      <w:pPr>
        <w:pStyle w:val="ListBullet"/>
      </w:pPr>
      <w:r>
        <w:t>Distribute a completed version of this document to students to ensure consistent communication across classes.</w:t>
      </w:r>
    </w:p>
    <w:p w14:paraId="3977E390" w14:textId="77777777" w:rsidR="005276F4" w:rsidRDefault="005276F4">
      <w:pPr>
        <w:suppressAutoHyphens w:val="0"/>
        <w:spacing w:before="0" w:after="160" w:line="259" w:lineRule="auto"/>
        <w:rPr>
          <w:rFonts w:eastAsiaTheme="majorEastAsia"/>
          <w:bCs/>
          <w:color w:val="002664"/>
          <w:sz w:val="40"/>
          <w:szCs w:val="52"/>
        </w:rPr>
      </w:pPr>
      <w:r>
        <w:br w:type="page"/>
      </w:r>
    </w:p>
    <w:p w14:paraId="4547A231" w14:textId="375B0266" w:rsidR="00333E94" w:rsidRDefault="00333E94" w:rsidP="00333E94">
      <w:pPr>
        <w:pStyle w:val="Heading1"/>
      </w:pPr>
      <w:bookmarkStart w:id="3" w:name="_Toc193803179"/>
      <w:r>
        <w:lastRenderedPageBreak/>
        <w:t xml:space="preserve">Assessment requirements for Year 11 English </w:t>
      </w:r>
      <w:r w:rsidR="00183DFB">
        <w:t>EAL/D</w:t>
      </w:r>
      <w:bookmarkEnd w:id="3"/>
    </w:p>
    <w:p w14:paraId="18C42B4B" w14:textId="0F62915C" w:rsidR="00472DEE" w:rsidRDefault="00472DEE" w:rsidP="00472DEE">
      <w:pPr>
        <w:pStyle w:val="FeatureBox2"/>
      </w:pPr>
      <w:r w:rsidRPr="563F8A97">
        <w:rPr>
          <w:b/>
          <w:bCs/>
        </w:rPr>
        <w:t>Teacher note</w:t>
      </w:r>
      <w:r w:rsidRPr="008B3CBD">
        <w:t>:</w:t>
      </w:r>
      <w:r w:rsidRPr="563F8A97">
        <w:t xml:space="preserve"> the</w:t>
      </w:r>
      <w:r w:rsidR="005E039E" w:rsidRPr="563F8A97">
        <w:t xml:space="preserve"> assessment requirements outlined below come directly from </w:t>
      </w:r>
      <w:r w:rsidR="00C07319" w:rsidRPr="563F8A97">
        <w:t xml:space="preserve">the </w:t>
      </w:r>
      <w:hyperlink r:id="rId14" w:anchor="year-11-english-eald-school-based-assessment-english_eald_11_12_2024">
        <w:r w:rsidR="00FF6039" w:rsidRPr="563F8A97">
          <w:rPr>
            <w:rStyle w:val="Hyperlink"/>
          </w:rPr>
          <w:t xml:space="preserve">Year 11 English </w:t>
        </w:r>
        <w:r w:rsidR="00183DFB" w:rsidRPr="563F8A97">
          <w:rPr>
            <w:rStyle w:val="Hyperlink"/>
          </w:rPr>
          <w:t>EAL/D</w:t>
        </w:r>
        <w:r w:rsidR="00FF6039" w:rsidRPr="563F8A97">
          <w:rPr>
            <w:rStyle w:val="Hyperlink"/>
          </w:rPr>
          <w:t xml:space="preserve"> school-based assessment</w:t>
        </w:r>
      </w:hyperlink>
      <w:r w:rsidR="008E214A" w:rsidRPr="563F8A97">
        <w:t xml:space="preserve"> section of the </w:t>
      </w:r>
      <w:hyperlink r:id="rId15">
        <w:r w:rsidR="00183DFB" w:rsidRPr="563F8A97">
          <w:rPr>
            <w:rStyle w:val="Hyperlink"/>
            <w:lang w:eastAsia="zh-CN"/>
          </w:rPr>
          <w:t>English EAL/D 11–12 Syllabus</w:t>
        </w:r>
      </w:hyperlink>
      <w:r w:rsidR="00183DFB" w:rsidRPr="563F8A97">
        <w:t xml:space="preserve"> </w:t>
      </w:r>
      <w:r w:rsidR="00D04FB1" w:rsidRPr="563F8A97">
        <w:t>(NESA 2024)</w:t>
      </w:r>
      <w:r w:rsidR="0029537D" w:rsidRPr="563F8A97">
        <w:t>.</w:t>
      </w:r>
    </w:p>
    <w:p w14:paraId="33917713" w14:textId="2DBAFC7C" w:rsidR="008E2DC1" w:rsidRPr="00FB3CBF" w:rsidRDefault="008E2DC1" w:rsidP="00F72828">
      <w:r w:rsidRPr="00FB3CBF">
        <w:t>Schools have authority to determine the number, type of task and the weighting allocated to an assessment task. Schools may also follow the sample assessment programs provided by NESA.</w:t>
      </w:r>
    </w:p>
    <w:p w14:paraId="38BD998A" w14:textId="158E486E" w:rsidR="00F72828" w:rsidRDefault="008E2DC1" w:rsidP="00F72828">
      <w:pPr>
        <w:rPr>
          <w:b/>
          <w:bCs/>
        </w:rPr>
      </w:pPr>
      <w:r>
        <w:rPr>
          <w:b/>
          <w:bCs/>
        </w:rPr>
        <w:t>Sample assessment program</w:t>
      </w:r>
    </w:p>
    <w:p w14:paraId="33F1DAD0" w14:textId="78DC1B66" w:rsidR="00CB7FA6" w:rsidRPr="00CB7FA6" w:rsidRDefault="00CB7FA6" w:rsidP="00F72828">
      <w:r w:rsidRPr="00CB7FA6">
        <w:t>NESA</w:t>
      </w:r>
      <w:r w:rsidR="00D5013D">
        <w:t>’</w:t>
      </w:r>
      <w:r w:rsidRPr="00CB7FA6">
        <w:t>s sample Year 11 formal school-based assessment program for English EAL/D is:</w:t>
      </w:r>
    </w:p>
    <w:p w14:paraId="208FE5CF" w14:textId="789EC038" w:rsidR="008E2DC1" w:rsidRPr="00F72828" w:rsidRDefault="008E2DC1" w:rsidP="00FB3CBF">
      <w:pPr>
        <w:pStyle w:val="ListBullet"/>
      </w:pPr>
      <w:r>
        <w:t>3 assessment tasks, including:</w:t>
      </w:r>
    </w:p>
    <w:p w14:paraId="1BD529CF" w14:textId="7D4124FE" w:rsidR="00F72828" w:rsidRPr="00F72828" w:rsidRDefault="008E2DC1" w:rsidP="00FB3CBF">
      <w:pPr>
        <w:pStyle w:val="ListBullet2"/>
        <w:ind w:left="1134" w:hanging="567"/>
      </w:pPr>
      <w:r>
        <w:t>a task with a listening component</w:t>
      </w:r>
    </w:p>
    <w:p w14:paraId="5BB19CC6" w14:textId="4C0A69F7" w:rsidR="00F72828" w:rsidRPr="00F72828" w:rsidRDefault="008E2DC1" w:rsidP="00FB3CBF">
      <w:pPr>
        <w:pStyle w:val="ListBullet2"/>
        <w:ind w:left="1134" w:hanging="567"/>
      </w:pPr>
      <w:r>
        <w:t>a formal written examination</w:t>
      </w:r>
    </w:p>
    <w:p w14:paraId="47D84912" w14:textId="47351FD5" w:rsidR="00F72828" w:rsidRPr="00F72828" w:rsidRDefault="008E2DC1" w:rsidP="00FB3CBF">
      <w:pPr>
        <w:pStyle w:val="ListBullet2"/>
        <w:ind w:left="1134" w:hanging="567"/>
      </w:pPr>
      <w:r>
        <w:t>a weighting for any individual task of 20% to 40%</w:t>
      </w:r>
      <w:r w:rsidR="00F72828" w:rsidRPr="00F72828">
        <w:t>.</w:t>
      </w:r>
    </w:p>
    <w:p w14:paraId="4DD7B58C" w14:textId="7E2D7028" w:rsidR="00D50D28" w:rsidRDefault="00F72828" w:rsidP="00F72828">
      <w:pPr>
        <w:rPr>
          <w:rFonts w:eastAsiaTheme="majorEastAsia"/>
          <w:color w:val="002664"/>
          <w:sz w:val="40"/>
          <w:szCs w:val="40"/>
        </w:rPr>
      </w:pPr>
      <w:r w:rsidRPr="00F72828">
        <w:t xml:space="preserve">Some students with disability may require </w:t>
      </w:r>
      <w:hyperlink r:id="rId16" w:history="1">
        <w:r w:rsidRPr="004D1998">
          <w:rPr>
            <w:rStyle w:val="Hyperlink"/>
          </w:rPr>
          <w:t>adjustments</w:t>
        </w:r>
      </w:hyperlink>
      <w:r w:rsidRPr="00F72828">
        <w:t xml:space="preserve"> in order to access assessment opportunities and demonstrate achievement of outcomes.</w:t>
      </w:r>
      <w:r w:rsidR="00D50D28">
        <w:br w:type="page"/>
      </w:r>
    </w:p>
    <w:p w14:paraId="675C8B82" w14:textId="77777777" w:rsidR="000128CE" w:rsidRDefault="009E5D46" w:rsidP="008E214A">
      <w:pPr>
        <w:pStyle w:val="Heading2"/>
      </w:pPr>
      <w:bookmarkStart w:id="4" w:name="_Toc193803180"/>
      <w:r>
        <w:lastRenderedPageBreak/>
        <w:t xml:space="preserve">Sample assessment schedule for Year </w:t>
      </w:r>
      <w:r w:rsidR="00D50D28">
        <w:t>11</w:t>
      </w:r>
      <w:bookmarkEnd w:id="4"/>
    </w:p>
    <w:p w14:paraId="6460D749" w14:textId="210207C3" w:rsidR="009E5D46" w:rsidRDefault="009E5D46" w:rsidP="00D9103F">
      <w:r>
        <w:t xml:space="preserve">The </w:t>
      </w:r>
      <w:r w:rsidR="00A94E10">
        <w:t xml:space="preserve">following table provides a sample formal assessment schedule for </w:t>
      </w:r>
      <w:r w:rsidR="0087540B">
        <w:t xml:space="preserve">Year 11 English </w:t>
      </w:r>
      <w:r w:rsidR="00681E07">
        <w:t>EAL/D</w:t>
      </w:r>
      <w:r w:rsidR="00372E90">
        <w:t xml:space="preserve">. The assessments outlined in this document align with the assessment details included in the </w:t>
      </w:r>
      <w:r w:rsidR="00681E07">
        <w:t>English EAL/D Year 11</w:t>
      </w:r>
      <w:r w:rsidR="00186EBE">
        <w:t xml:space="preserve"> – sample scope and sequence</w:t>
      </w:r>
      <w:r w:rsidR="00812592">
        <w:t xml:space="preserve"> document </w:t>
      </w:r>
      <w:r w:rsidR="00B00542">
        <w:t xml:space="preserve">published on the </w:t>
      </w:r>
      <w:hyperlink r:id="rId17" w:history="1">
        <w:r w:rsidR="00B00542" w:rsidRPr="00FD43B9">
          <w:rPr>
            <w:rStyle w:val="Hyperlink"/>
          </w:rPr>
          <w:t>Planning, programming and assessing English 11–12</w:t>
        </w:r>
        <w:r w:rsidR="00B00542" w:rsidRPr="001D07F8">
          <w:t xml:space="preserve"> webpage</w:t>
        </w:r>
      </w:hyperlink>
      <w:r w:rsidR="00B00542">
        <w:t>.</w:t>
      </w:r>
    </w:p>
    <w:p w14:paraId="722FFC49" w14:textId="77777777"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sample assessment schedule for Year 11 English </w:t>
      </w:r>
      <w:r w:rsidR="00684063">
        <w:t>EAL/D</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8E214A" w14:paraId="0AE6D4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E6485" w14:textId="77777777" w:rsidR="008E214A" w:rsidRDefault="008E214A">
            <w:r>
              <w:t>Assessment details</w:t>
            </w:r>
          </w:p>
        </w:tc>
        <w:tc>
          <w:tcPr>
            <w:tcW w:w="4193" w:type="dxa"/>
          </w:tcPr>
          <w:p w14:paraId="159320A7"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48587471"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047801B9" w14:textId="77777777" w:rsidR="008E214A" w:rsidRDefault="008E214A">
            <w:pPr>
              <w:cnfStyle w:val="100000000000" w:firstRow="1" w:lastRow="0" w:firstColumn="0" w:lastColumn="0" w:oddVBand="0" w:evenVBand="0" w:oddHBand="0" w:evenHBand="0" w:firstRowFirstColumn="0" w:firstRowLastColumn="0" w:lastRowFirstColumn="0" w:lastRowLastColumn="0"/>
            </w:pPr>
            <w:r>
              <w:t>Assessment task 3</w:t>
            </w:r>
          </w:p>
        </w:tc>
      </w:tr>
      <w:tr w:rsidR="008E214A" w14:paraId="76FF1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4DD7E" w14:textId="77777777" w:rsidR="008E214A" w:rsidRDefault="008E214A">
            <w:r>
              <w:t>Focus area being assessed</w:t>
            </w:r>
          </w:p>
        </w:tc>
        <w:tc>
          <w:tcPr>
            <w:tcW w:w="4193" w:type="dxa"/>
          </w:tcPr>
          <w:p w14:paraId="2262146D" w14:textId="77777777" w:rsidR="008E214A" w:rsidRDefault="008E214A">
            <w:pPr>
              <w:cnfStyle w:val="000000100000" w:firstRow="0" w:lastRow="0" w:firstColumn="0" w:lastColumn="0" w:oddVBand="0" w:evenVBand="0" w:oddHBand="1" w:evenHBand="0" w:firstRowFirstColumn="0" w:firstRowLastColumn="0" w:lastRowFirstColumn="0" w:lastRowLastColumn="0"/>
            </w:pPr>
            <w:r w:rsidRPr="00A310F6">
              <w:t>Reading to write: Transition to English EAL/D</w:t>
            </w:r>
          </w:p>
        </w:tc>
        <w:tc>
          <w:tcPr>
            <w:tcW w:w="4193" w:type="dxa"/>
          </w:tcPr>
          <w:p w14:paraId="27B6516C" w14:textId="77777777" w:rsidR="008E214A" w:rsidRDefault="008E214A">
            <w:pPr>
              <w:cnfStyle w:val="000000100000" w:firstRow="0" w:lastRow="0" w:firstColumn="0" w:lastColumn="0" w:oddVBand="0" w:evenVBand="0" w:oddHBand="1" w:evenHBand="0" w:firstRowFirstColumn="0" w:firstRowLastColumn="0" w:lastRowFirstColumn="0" w:lastRowLastColumn="0"/>
            </w:pPr>
            <w:r>
              <w:t>Texts and society</w:t>
            </w:r>
          </w:p>
        </w:tc>
        <w:tc>
          <w:tcPr>
            <w:tcW w:w="4194" w:type="dxa"/>
          </w:tcPr>
          <w:p w14:paraId="185E5C13" w14:textId="77777777" w:rsidR="008E214A" w:rsidRDefault="008E214A">
            <w:pPr>
              <w:cnfStyle w:val="000000100000" w:firstRow="0" w:lastRow="0" w:firstColumn="0" w:lastColumn="0" w:oddVBand="0" w:evenVBand="0" w:oddHBand="1" w:evenHBand="0" w:firstRowFirstColumn="0" w:firstRowLastColumn="0" w:lastRowFirstColumn="0" w:lastRowLastColumn="0"/>
            </w:pPr>
            <w:r w:rsidRPr="00126B61">
              <w:t>Close study of text</w:t>
            </w:r>
          </w:p>
        </w:tc>
      </w:tr>
      <w:tr w:rsidR="008E214A" w14:paraId="598F18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E6C0BC" w14:textId="3F5AB5B7" w:rsidR="008E214A" w:rsidRDefault="008E214A">
            <w:r>
              <w:t>Assessment weighting and components</w:t>
            </w:r>
          </w:p>
        </w:tc>
        <w:tc>
          <w:tcPr>
            <w:tcW w:w="4193" w:type="dxa"/>
          </w:tcPr>
          <w:p w14:paraId="597CABC3" w14:textId="77777777" w:rsidR="008E214A" w:rsidRDefault="008E214A">
            <w:pPr>
              <w:cnfStyle w:val="000000010000" w:firstRow="0" w:lastRow="0" w:firstColumn="0" w:lastColumn="0" w:oddVBand="0" w:evenVBand="0" w:oddHBand="0" w:evenHBand="1" w:firstRowFirstColumn="0" w:firstRowLastColumn="0" w:lastRowFirstColumn="0" w:lastRowLastColumn="0"/>
            </w:pPr>
            <w:r>
              <w:t>30%</w:t>
            </w:r>
          </w:p>
          <w:p w14:paraId="680739C3" w14:textId="6FE92DAA" w:rsidR="005D5813" w:rsidRDefault="00786717" w:rsidP="005D5813">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b/>
                <w:bCs/>
              </w:rPr>
            </w:pPr>
            <w:r>
              <w:rPr>
                <w:b/>
                <w:bCs/>
              </w:rPr>
              <w:t>Writing p</w:t>
            </w:r>
            <w:r w:rsidRPr="00AE43AC">
              <w:rPr>
                <w:b/>
                <w:bCs/>
              </w:rPr>
              <w:t>ortfolio</w:t>
            </w:r>
          </w:p>
          <w:p w14:paraId="0E659944" w14:textId="1B5E0D3E" w:rsidR="005D5813" w:rsidRPr="005D5813" w:rsidRDefault="005D5813" w:rsidP="005D5813">
            <w:pPr>
              <w:pStyle w:val="ListBullet"/>
              <w:cnfStyle w:val="000000010000" w:firstRow="0" w:lastRow="0" w:firstColumn="0" w:lastColumn="0" w:oddVBand="0" w:evenVBand="0" w:oddHBand="0" w:evenHBand="1" w:firstRowFirstColumn="0" w:firstRowLastColumn="0" w:lastRowFirstColumn="0" w:lastRowLastColumn="0"/>
            </w:pPr>
            <w:r w:rsidRPr="005D5813">
              <w:t>Part A – compose a persuasive, discursive or imaginative text (500 words)</w:t>
            </w:r>
            <w:r w:rsidR="00D33113">
              <w:t xml:space="preserve"> (15%)</w:t>
            </w:r>
          </w:p>
          <w:p w14:paraId="1ED62BE9" w14:textId="37E6E942" w:rsidR="008E214A" w:rsidRDefault="005D5813" w:rsidP="005D5813">
            <w:pPr>
              <w:pStyle w:val="ListBullet"/>
              <w:cnfStyle w:val="000000010000" w:firstRow="0" w:lastRow="0" w:firstColumn="0" w:lastColumn="0" w:oddVBand="0" w:evenVBand="0" w:oddHBand="0" w:evenHBand="1" w:firstRowFirstColumn="0" w:firstRowLastColumn="0" w:lastRowFirstColumn="0" w:lastRowLastColumn="0"/>
            </w:pPr>
            <w:r w:rsidRPr="005D5813">
              <w:t xml:space="preserve">Part B – reflection (500 words) </w:t>
            </w:r>
            <w:r w:rsidR="00D33113">
              <w:t>(15%)</w:t>
            </w:r>
          </w:p>
        </w:tc>
        <w:tc>
          <w:tcPr>
            <w:tcW w:w="4193" w:type="dxa"/>
          </w:tcPr>
          <w:p w14:paraId="698A71E1" w14:textId="34C1D08A" w:rsidR="008E214A" w:rsidRDefault="008E214A">
            <w:pPr>
              <w:cnfStyle w:val="000000010000" w:firstRow="0" w:lastRow="0" w:firstColumn="0" w:lastColumn="0" w:oddVBand="0" w:evenVBand="0" w:oddHBand="0" w:evenHBand="1" w:firstRowFirstColumn="0" w:firstRowLastColumn="0" w:lastRowFirstColumn="0" w:lastRowLastColumn="0"/>
            </w:pPr>
            <w:r>
              <w:t>3</w:t>
            </w:r>
            <w:r w:rsidR="007E3173">
              <w:t>5</w:t>
            </w:r>
            <w:r>
              <w:t>%</w:t>
            </w:r>
          </w:p>
          <w:p w14:paraId="195F5BD8" w14:textId="11FDC942" w:rsidR="00786717" w:rsidRDefault="00CB7FA6">
            <w:pPr>
              <w:cnfStyle w:val="000000010000" w:firstRow="0" w:lastRow="0" w:firstColumn="0" w:lastColumn="0" w:oddVBand="0" w:evenVBand="0" w:oddHBand="0" w:evenHBand="1" w:firstRowFirstColumn="0" w:firstRowLastColumn="0" w:lastRowFirstColumn="0" w:lastRowLastColumn="0"/>
            </w:pPr>
            <w:r>
              <w:rPr>
                <w:b/>
                <w:bCs/>
              </w:rPr>
              <w:t>P</w:t>
            </w:r>
            <w:r w:rsidR="00786717">
              <w:rPr>
                <w:b/>
                <w:bCs/>
              </w:rPr>
              <w:t>odcast</w:t>
            </w:r>
            <w:r>
              <w:rPr>
                <w:b/>
                <w:bCs/>
              </w:rPr>
              <w:t>/Vodcast</w:t>
            </w:r>
          </w:p>
        </w:tc>
        <w:tc>
          <w:tcPr>
            <w:tcW w:w="4194" w:type="dxa"/>
          </w:tcPr>
          <w:p w14:paraId="7A532AE8" w14:textId="19DF2F52" w:rsidR="008E214A" w:rsidRDefault="007E3173">
            <w:pPr>
              <w:cnfStyle w:val="000000010000" w:firstRow="0" w:lastRow="0" w:firstColumn="0" w:lastColumn="0" w:oddVBand="0" w:evenVBand="0" w:oddHBand="0" w:evenHBand="1" w:firstRowFirstColumn="0" w:firstRowLastColumn="0" w:lastRowFirstColumn="0" w:lastRowLastColumn="0"/>
            </w:pPr>
            <w:r>
              <w:t>35</w:t>
            </w:r>
            <w:r w:rsidR="008E214A">
              <w:t>%</w:t>
            </w:r>
          </w:p>
          <w:p w14:paraId="528860B3" w14:textId="3867566F" w:rsidR="00090B7B" w:rsidRDefault="00090B7B" w:rsidP="00090B7B">
            <w:pPr>
              <w:cnfStyle w:val="000000010000" w:firstRow="0" w:lastRow="0" w:firstColumn="0" w:lastColumn="0" w:oddVBand="0" w:evenVBand="0" w:oddHBand="0" w:evenHBand="1" w:firstRowFirstColumn="0" w:firstRowLastColumn="0" w:lastRowFirstColumn="0" w:lastRowLastColumn="0"/>
            </w:pPr>
            <w:r w:rsidRPr="00644D16">
              <w:rPr>
                <w:b/>
                <w:bCs/>
              </w:rPr>
              <w:t>Examination</w:t>
            </w:r>
          </w:p>
          <w:p w14:paraId="6B655B82" w14:textId="2EB94045" w:rsidR="00090B7B" w:rsidRPr="004D101A" w:rsidRDefault="00090B7B" w:rsidP="004D101A">
            <w:pPr>
              <w:pStyle w:val="ListBullet"/>
              <w:cnfStyle w:val="000000010000" w:firstRow="0" w:lastRow="0" w:firstColumn="0" w:lastColumn="0" w:oddVBand="0" w:evenVBand="0" w:oddHBand="0" w:evenHBand="1" w:firstRowFirstColumn="0" w:firstRowLastColumn="0" w:lastRowFirstColumn="0" w:lastRowLastColumn="0"/>
            </w:pPr>
            <w:r w:rsidRPr="004D101A">
              <w:t xml:space="preserve">Part </w:t>
            </w:r>
            <w:r w:rsidR="00253103" w:rsidRPr="004D101A">
              <w:t>A</w:t>
            </w:r>
            <w:r w:rsidRPr="004D101A">
              <w:t xml:space="preserve"> – short answer questions connected to the focus area (5%)</w:t>
            </w:r>
          </w:p>
          <w:p w14:paraId="63A20462" w14:textId="12957DD3" w:rsidR="008E214A" w:rsidRDefault="00090B7B" w:rsidP="004D101A">
            <w:pPr>
              <w:pStyle w:val="ListBullet"/>
              <w:cnfStyle w:val="000000010000" w:firstRow="0" w:lastRow="0" w:firstColumn="0" w:lastColumn="0" w:oddVBand="0" w:evenVBand="0" w:oddHBand="0" w:evenHBand="1" w:firstRowFirstColumn="0" w:firstRowLastColumn="0" w:lastRowFirstColumn="0" w:lastRowLastColumn="0"/>
            </w:pPr>
            <w:r w:rsidRPr="004D101A">
              <w:t xml:space="preserve">Part </w:t>
            </w:r>
            <w:r w:rsidR="00253103" w:rsidRPr="004D101A">
              <w:t>B</w:t>
            </w:r>
            <w:r w:rsidRPr="004D101A">
              <w:t xml:space="preserve"> – an extended response on the model text (30%)</w:t>
            </w:r>
          </w:p>
        </w:tc>
      </w:tr>
      <w:tr w:rsidR="008E214A" w14:paraId="0C77A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A87B2A" w14:textId="77777777" w:rsidR="008E214A" w:rsidRDefault="008E214A">
            <w:r>
              <w:t xml:space="preserve">Assessment </w:t>
            </w:r>
            <w:r>
              <w:lastRenderedPageBreak/>
              <w:t>distribution date</w:t>
            </w:r>
          </w:p>
        </w:tc>
        <w:tc>
          <w:tcPr>
            <w:tcW w:w="4193" w:type="dxa"/>
          </w:tcPr>
          <w:p w14:paraId="1789E03D" w14:textId="3EC01396" w:rsidR="008E214A" w:rsidRDefault="00C872F9">
            <w:pPr>
              <w:cnfStyle w:val="000000100000" w:firstRow="0" w:lastRow="0" w:firstColumn="0" w:lastColumn="0" w:oddVBand="0" w:evenVBand="0" w:oddHBand="1" w:evenHBand="0" w:firstRowFirstColumn="0" w:firstRowLastColumn="0" w:lastRowFirstColumn="0" w:lastRowLastColumn="0"/>
            </w:pPr>
            <w:r>
              <w:lastRenderedPageBreak/>
              <w:t>[TBD]</w:t>
            </w:r>
          </w:p>
        </w:tc>
        <w:tc>
          <w:tcPr>
            <w:tcW w:w="4193" w:type="dxa"/>
          </w:tcPr>
          <w:p w14:paraId="1F6C3FCE" w14:textId="743D290F" w:rsidR="008E214A" w:rsidRDefault="00C872F9">
            <w:pPr>
              <w:cnfStyle w:val="000000100000" w:firstRow="0" w:lastRow="0" w:firstColumn="0" w:lastColumn="0" w:oddVBand="0" w:evenVBand="0" w:oddHBand="1" w:evenHBand="0" w:firstRowFirstColumn="0" w:firstRowLastColumn="0" w:lastRowFirstColumn="0" w:lastRowLastColumn="0"/>
            </w:pPr>
            <w:r>
              <w:t>[TBD]</w:t>
            </w:r>
          </w:p>
        </w:tc>
        <w:tc>
          <w:tcPr>
            <w:tcW w:w="4194" w:type="dxa"/>
          </w:tcPr>
          <w:p w14:paraId="16D88BCB" w14:textId="695D1357" w:rsidR="008E214A" w:rsidRDefault="00C872F9">
            <w:pPr>
              <w:cnfStyle w:val="000000100000" w:firstRow="0" w:lastRow="0" w:firstColumn="0" w:lastColumn="0" w:oddVBand="0" w:evenVBand="0" w:oddHBand="1" w:evenHBand="0" w:firstRowFirstColumn="0" w:firstRowLastColumn="0" w:lastRowFirstColumn="0" w:lastRowLastColumn="0"/>
            </w:pPr>
            <w:r>
              <w:t>[TBD]</w:t>
            </w:r>
          </w:p>
        </w:tc>
      </w:tr>
      <w:tr w:rsidR="00C16605" w14:paraId="3528AB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98CFE2" w14:textId="77777777" w:rsidR="00C16605" w:rsidRDefault="00C16605" w:rsidP="00C16605">
            <w:r>
              <w:t>Assessment due date</w:t>
            </w:r>
          </w:p>
        </w:tc>
        <w:tc>
          <w:tcPr>
            <w:tcW w:w="4193" w:type="dxa"/>
          </w:tcPr>
          <w:p w14:paraId="326C02FE" w14:textId="2FD58B46" w:rsidR="00C16605" w:rsidRDefault="00C16605" w:rsidP="00C16605">
            <w:pPr>
              <w:cnfStyle w:val="000000010000" w:firstRow="0" w:lastRow="0" w:firstColumn="0" w:lastColumn="0" w:oddVBand="0" w:evenVBand="0" w:oddHBand="0" w:evenHBand="1" w:firstRowFirstColumn="0" w:firstRowLastColumn="0" w:lastRowFirstColumn="0" w:lastRowLastColumn="0"/>
            </w:pPr>
            <w:r>
              <w:rPr>
                <w:szCs w:val="22"/>
              </w:rPr>
              <w:t>Term 1, Week 9</w:t>
            </w:r>
          </w:p>
        </w:tc>
        <w:tc>
          <w:tcPr>
            <w:tcW w:w="4193" w:type="dxa"/>
          </w:tcPr>
          <w:p w14:paraId="74BBA7B5" w14:textId="3A079EBD" w:rsidR="00C16605" w:rsidRDefault="00C16605" w:rsidP="00C16605">
            <w:pPr>
              <w:cnfStyle w:val="000000010000" w:firstRow="0" w:lastRow="0" w:firstColumn="0" w:lastColumn="0" w:oddVBand="0" w:evenVBand="0" w:oddHBand="0" w:evenHBand="1" w:firstRowFirstColumn="0" w:firstRowLastColumn="0" w:lastRowFirstColumn="0" w:lastRowLastColumn="0"/>
            </w:pPr>
            <w:r>
              <w:rPr>
                <w:szCs w:val="22"/>
              </w:rPr>
              <w:t>Term 2, Week 9</w:t>
            </w:r>
          </w:p>
        </w:tc>
        <w:tc>
          <w:tcPr>
            <w:tcW w:w="4194" w:type="dxa"/>
          </w:tcPr>
          <w:p w14:paraId="5E1DB7FF" w14:textId="2BF5B154" w:rsidR="00C16605" w:rsidRDefault="00C16605" w:rsidP="00C16605">
            <w:pPr>
              <w:cnfStyle w:val="000000010000" w:firstRow="0" w:lastRow="0" w:firstColumn="0" w:lastColumn="0" w:oddVBand="0" w:evenVBand="0" w:oddHBand="0" w:evenHBand="1" w:firstRowFirstColumn="0" w:firstRowLastColumn="0" w:lastRowFirstColumn="0" w:lastRowLastColumn="0"/>
            </w:pPr>
            <w:r>
              <w:rPr>
                <w:szCs w:val="22"/>
              </w:rPr>
              <w:t>Term 3, Week 9 (examination period) </w:t>
            </w:r>
            <w:r w:rsidR="00DB6542">
              <w:rPr>
                <w:szCs w:val="22"/>
              </w:rPr>
              <w:t>[TBD]</w:t>
            </w:r>
          </w:p>
        </w:tc>
      </w:tr>
      <w:tr w:rsidR="00DB6542" w14:paraId="5959E0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49E1A3" w14:textId="77777777" w:rsidR="00DB6542" w:rsidRDefault="00DB6542" w:rsidP="00DB6542">
            <w:r>
              <w:t>Assessment overview</w:t>
            </w:r>
          </w:p>
        </w:tc>
        <w:tc>
          <w:tcPr>
            <w:tcW w:w="4193" w:type="dxa"/>
          </w:tcPr>
          <w:p w14:paraId="51622ADE" w14:textId="2A368B73" w:rsidR="00DB6542" w:rsidRPr="008E17E3" w:rsidRDefault="00DB6542" w:rsidP="00DB6542">
            <w:pPr>
              <w:cnfStyle w:val="000000100000" w:firstRow="0" w:lastRow="0" w:firstColumn="0" w:lastColumn="0" w:oddVBand="0" w:evenVBand="0" w:oddHBand="1" w:evenHBand="0" w:firstRowFirstColumn="0" w:firstRowLastColumn="0" w:lastRowFirstColumn="0" w:lastRowLastColumn="0"/>
              <w:rPr>
                <w:b/>
                <w:bCs/>
              </w:rPr>
            </w:pPr>
            <w:r>
              <w:rPr>
                <w:b/>
                <w:bCs/>
              </w:rPr>
              <w:t>Writing p</w:t>
            </w:r>
            <w:r w:rsidRPr="00AE43AC">
              <w:rPr>
                <w:b/>
                <w:bCs/>
              </w:rPr>
              <w:t>ortfolio</w:t>
            </w:r>
            <w:r w:rsidRPr="00BB03B4">
              <w:t xml:space="preserve"> </w:t>
            </w:r>
            <w:r w:rsidRPr="001F7649">
              <w:t xml:space="preserve">– </w:t>
            </w:r>
            <w:r>
              <w:t xml:space="preserve">students </w:t>
            </w:r>
            <w:r w:rsidR="001E222C">
              <w:t xml:space="preserve">refine and </w:t>
            </w:r>
            <w:r>
              <w:t xml:space="preserve">submit their choice of a </w:t>
            </w:r>
            <w:r w:rsidRPr="001F7649">
              <w:t xml:space="preserve">discursive, imaginative </w:t>
            </w:r>
            <w:r>
              <w:t xml:space="preserve">or </w:t>
            </w:r>
            <w:r w:rsidRPr="001F7649">
              <w:t xml:space="preserve">persuasive piece (500 words) </w:t>
            </w:r>
            <w:r>
              <w:t xml:space="preserve">and complete a </w:t>
            </w:r>
            <w:r w:rsidRPr="001F7649">
              <w:t xml:space="preserve">reflection in class on </w:t>
            </w:r>
            <w:r>
              <w:t xml:space="preserve">the </w:t>
            </w:r>
            <w:r w:rsidRPr="001F7649">
              <w:t>due date</w:t>
            </w:r>
            <w:r>
              <w:t>. In the reflection, they assess the</w:t>
            </w:r>
            <w:r w:rsidRPr="001F7649">
              <w:t xml:space="preserve"> connections made between their work and one of the model texts</w:t>
            </w:r>
            <w:r>
              <w:t xml:space="preserve">. They analyse how </w:t>
            </w:r>
            <w:r w:rsidRPr="001F7649">
              <w:t>a significant feature of th</w:t>
            </w:r>
            <w:r>
              <w:t>e selected model</w:t>
            </w:r>
            <w:r w:rsidRPr="001F7649">
              <w:t xml:space="preserve"> text inf</w:t>
            </w:r>
            <w:r>
              <w:t>luenced</w:t>
            </w:r>
            <w:r w:rsidRPr="001F7649">
              <w:t xml:space="preserve"> their </w:t>
            </w:r>
            <w:r>
              <w:t>writing.</w:t>
            </w:r>
          </w:p>
        </w:tc>
        <w:tc>
          <w:tcPr>
            <w:tcW w:w="4193" w:type="dxa"/>
          </w:tcPr>
          <w:p w14:paraId="3277F2D1" w14:textId="49C043D5" w:rsidR="00DB6542" w:rsidRDefault="00505A14" w:rsidP="00DB6542">
            <w:pPr>
              <w:cnfStyle w:val="000000100000" w:firstRow="0" w:lastRow="0" w:firstColumn="0" w:lastColumn="0" w:oddVBand="0" w:evenVBand="0" w:oddHBand="1" w:evenHBand="0" w:firstRowFirstColumn="0" w:firstRowLastColumn="0" w:lastRowFirstColumn="0" w:lastRowLastColumn="0"/>
            </w:pPr>
            <w:r>
              <w:rPr>
                <w:b/>
                <w:bCs/>
              </w:rPr>
              <w:t>P</w:t>
            </w:r>
            <w:r w:rsidR="00DB6542" w:rsidRPr="1FE6EFA5">
              <w:rPr>
                <w:b/>
                <w:bCs/>
              </w:rPr>
              <w:t>odcast</w:t>
            </w:r>
            <w:r>
              <w:rPr>
                <w:b/>
                <w:bCs/>
              </w:rPr>
              <w:t>/Vodcast</w:t>
            </w:r>
            <w:r w:rsidR="00DB6542" w:rsidRPr="00BB03B4">
              <w:t xml:space="preserve"> – </w:t>
            </w:r>
            <w:r w:rsidR="00DB6542" w:rsidRPr="1FE6EFA5">
              <w:t>students will identify individuals who have made a worthwhile contribution to their community and reflect on how their own experiences and identity are influenced by the lives and impacts of others as part of an episode of the ‘Everyday Heroes’ podcast</w:t>
            </w:r>
            <w:r>
              <w:t>/vodcast</w:t>
            </w:r>
            <w:r w:rsidR="00DB6542" w:rsidRPr="1FE6EFA5">
              <w:t>.</w:t>
            </w:r>
          </w:p>
          <w:p w14:paraId="07B7351B" w14:textId="2917E5F3" w:rsidR="00DB6542" w:rsidRDefault="00DB6542" w:rsidP="00DB6542">
            <w:pPr>
              <w:cnfStyle w:val="000000100000" w:firstRow="0" w:lastRow="0" w:firstColumn="0" w:lastColumn="0" w:oddVBand="0" w:evenVBand="0" w:oddHBand="1" w:evenHBand="0" w:firstRowFirstColumn="0" w:firstRowLastColumn="0" w:lastRowFirstColumn="0" w:lastRowLastColumn="0"/>
            </w:pPr>
            <w:r>
              <w:t xml:space="preserve">The </w:t>
            </w:r>
            <w:hyperlink r:id="rId18" w:anchor="year-11-english-eald-school-based-assessment-english_eald_11_12_2024" w:history="1">
              <w:r w:rsidRPr="00B76E28">
                <w:rPr>
                  <w:rStyle w:val="Hyperlink"/>
                </w:rPr>
                <w:t>listening component</w:t>
              </w:r>
            </w:hyperlink>
            <w:r>
              <w:t xml:space="preserve"> is addressed through students interviewing members of their community.</w:t>
            </w:r>
          </w:p>
        </w:tc>
        <w:tc>
          <w:tcPr>
            <w:tcW w:w="4194" w:type="dxa"/>
          </w:tcPr>
          <w:p w14:paraId="7718093E" w14:textId="77777777" w:rsidR="00DB6542" w:rsidRDefault="00DB6542" w:rsidP="00DB6542">
            <w:pPr>
              <w:cnfStyle w:val="000000100000" w:firstRow="0" w:lastRow="0" w:firstColumn="0" w:lastColumn="0" w:oddVBand="0" w:evenVBand="0" w:oddHBand="1" w:evenHBand="0" w:firstRowFirstColumn="0" w:firstRowLastColumn="0" w:lastRowFirstColumn="0" w:lastRowLastColumn="0"/>
            </w:pPr>
            <w:r w:rsidRPr="005C7D83">
              <w:rPr>
                <w:b/>
                <w:bCs/>
              </w:rPr>
              <w:t>Examination</w:t>
            </w:r>
            <w:r>
              <w:t xml:space="preserve"> – students will complete a yearly examination.</w:t>
            </w:r>
          </w:p>
          <w:p w14:paraId="70279352" w14:textId="77777777" w:rsidR="00DB6542" w:rsidRDefault="00DB6542" w:rsidP="00DB6542">
            <w:pPr>
              <w:cnfStyle w:val="000000100000" w:firstRow="0" w:lastRow="0" w:firstColumn="0" w:lastColumn="0" w:oddVBand="0" w:evenVBand="0" w:oddHBand="1" w:evenHBand="0" w:firstRowFirstColumn="0" w:firstRowLastColumn="0" w:lastRowFirstColumn="0" w:lastRowLastColumn="0"/>
            </w:pPr>
            <w:r>
              <w:t>This examination will be in 2 parts.</w:t>
            </w:r>
          </w:p>
          <w:p w14:paraId="394B9E1C" w14:textId="48445889" w:rsidR="00DB6542" w:rsidRPr="00BB03B4" w:rsidRDefault="00DB6542" w:rsidP="00BB03B4">
            <w:pPr>
              <w:pStyle w:val="ListBullet"/>
              <w:cnfStyle w:val="000000100000" w:firstRow="0" w:lastRow="0" w:firstColumn="0" w:lastColumn="0" w:oddVBand="0" w:evenVBand="0" w:oddHBand="1" w:evenHBand="0" w:firstRowFirstColumn="0" w:firstRowLastColumn="0" w:lastRowFirstColumn="0" w:lastRowLastColumn="0"/>
            </w:pPr>
            <w:r w:rsidRPr="00BB03B4">
              <w:t xml:space="preserve">Part </w:t>
            </w:r>
            <w:r w:rsidR="00253103" w:rsidRPr="00BB03B4">
              <w:t>A</w:t>
            </w:r>
            <w:r w:rsidR="00424FB3" w:rsidRPr="00BB03B4">
              <w:t xml:space="preserve"> – </w:t>
            </w:r>
            <w:r w:rsidRPr="00BB03B4">
              <w:t>short answer questions connected to the focus area</w:t>
            </w:r>
          </w:p>
          <w:p w14:paraId="052436E0" w14:textId="72D95B13" w:rsidR="00DB6542" w:rsidRDefault="00DB6542" w:rsidP="00BB03B4">
            <w:pPr>
              <w:pStyle w:val="ListBullet"/>
              <w:cnfStyle w:val="000000100000" w:firstRow="0" w:lastRow="0" w:firstColumn="0" w:lastColumn="0" w:oddVBand="0" w:evenVBand="0" w:oddHBand="1" w:evenHBand="0" w:firstRowFirstColumn="0" w:firstRowLastColumn="0" w:lastRowFirstColumn="0" w:lastRowLastColumn="0"/>
            </w:pPr>
            <w:r w:rsidRPr="00BB03B4">
              <w:t xml:space="preserve">Part </w:t>
            </w:r>
            <w:r w:rsidR="00253103" w:rsidRPr="00BB03B4">
              <w:t>B</w:t>
            </w:r>
            <w:r w:rsidR="00424FB3" w:rsidRPr="00BB03B4">
              <w:t xml:space="preserve"> –</w:t>
            </w:r>
            <w:r w:rsidRPr="00BB03B4">
              <w:t xml:space="preserve"> an extended </w:t>
            </w:r>
            <w:r w:rsidR="00DB2626">
              <w:t xml:space="preserve">analytical </w:t>
            </w:r>
            <w:r w:rsidRPr="00BB03B4">
              <w:t>response on the model text</w:t>
            </w:r>
          </w:p>
        </w:tc>
      </w:tr>
      <w:tr w:rsidR="008E214A" w14:paraId="5DF50D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077AE0" w14:textId="77777777" w:rsidR="008E214A" w:rsidRDefault="008E214A">
            <w:r>
              <w:t>Outcomes assessed</w:t>
            </w:r>
          </w:p>
        </w:tc>
        <w:tc>
          <w:tcPr>
            <w:tcW w:w="4193" w:type="dxa"/>
          </w:tcPr>
          <w:p w14:paraId="0201C96E" w14:textId="514C7475" w:rsidR="008E214A" w:rsidRPr="00C92F18" w:rsidRDefault="008E214A">
            <w:pPr>
              <w:cnfStyle w:val="000000010000" w:firstRow="0" w:lastRow="0" w:firstColumn="0" w:lastColumn="0" w:oddVBand="0" w:evenVBand="0" w:oddHBand="0" w:evenHBand="1" w:firstRowFirstColumn="0" w:firstRowLastColumn="0" w:lastRowFirstColumn="0" w:lastRowLastColumn="0"/>
              <w:rPr>
                <w:rStyle w:val="Strong"/>
              </w:rPr>
            </w:pPr>
            <w:r w:rsidRPr="00C92F18">
              <w:rPr>
                <w:rStyle w:val="Strong"/>
              </w:rPr>
              <w:t>E</w:t>
            </w:r>
            <w:r w:rsidR="001D571E">
              <w:rPr>
                <w:rStyle w:val="Strong"/>
              </w:rPr>
              <w:t>EA</w:t>
            </w:r>
            <w:r w:rsidRPr="00C92F18">
              <w:rPr>
                <w:rStyle w:val="Strong"/>
              </w:rPr>
              <w:t>-11-0</w:t>
            </w:r>
            <w:r w:rsidR="00613EF2" w:rsidRPr="00C92F18">
              <w:rPr>
                <w:rStyle w:val="Strong"/>
              </w:rPr>
              <w:t>3</w:t>
            </w:r>
            <w:r w:rsidR="00BB03B4" w:rsidRPr="00C92F18">
              <w:rPr>
                <w:rStyle w:val="Strong"/>
              </w:rPr>
              <w:t>,</w:t>
            </w:r>
            <w:r w:rsidRPr="00C92F18">
              <w:rPr>
                <w:rStyle w:val="Strong"/>
              </w:rPr>
              <w:t xml:space="preserve"> E</w:t>
            </w:r>
            <w:r w:rsidR="001D571E">
              <w:rPr>
                <w:rStyle w:val="Strong"/>
              </w:rPr>
              <w:t>EA</w:t>
            </w:r>
            <w:r w:rsidRPr="00C92F18">
              <w:rPr>
                <w:rStyle w:val="Strong"/>
              </w:rPr>
              <w:t>-11-04</w:t>
            </w:r>
            <w:r w:rsidR="00BB03B4" w:rsidRPr="00C92F18">
              <w:rPr>
                <w:rStyle w:val="Strong"/>
              </w:rPr>
              <w:t>,</w:t>
            </w:r>
            <w:r w:rsidRPr="00C92F18">
              <w:rPr>
                <w:rStyle w:val="Strong"/>
              </w:rPr>
              <w:t xml:space="preserve"> E</w:t>
            </w:r>
            <w:r w:rsidR="001D571E">
              <w:rPr>
                <w:rStyle w:val="Strong"/>
              </w:rPr>
              <w:t>EA</w:t>
            </w:r>
            <w:r w:rsidRPr="00C92F18">
              <w:rPr>
                <w:rStyle w:val="Strong"/>
              </w:rPr>
              <w:t>-11-05</w:t>
            </w:r>
            <w:r w:rsidR="00BB03B4" w:rsidRPr="00C92F18">
              <w:rPr>
                <w:rStyle w:val="Strong"/>
              </w:rPr>
              <w:t>,</w:t>
            </w:r>
            <w:r w:rsidRPr="00C92F18">
              <w:rPr>
                <w:rStyle w:val="Strong"/>
              </w:rPr>
              <w:t xml:space="preserve"> E</w:t>
            </w:r>
            <w:r w:rsidR="001D571E">
              <w:rPr>
                <w:rStyle w:val="Strong"/>
              </w:rPr>
              <w:t>EA</w:t>
            </w:r>
            <w:r w:rsidRPr="00C92F18">
              <w:rPr>
                <w:rStyle w:val="Strong"/>
              </w:rPr>
              <w:t>-11-06</w:t>
            </w:r>
          </w:p>
        </w:tc>
        <w:tc>
          <w:tcPr>
            <w:tcW w:w="4193" w:type="dxa"/>
          </w:tcPr>
          <w:p w14:paraId="19994393" w14:textId="35262876" w:rsidR="008E214A" w:rsidRPr="00C92F18" w:rsidRDefault="008E214A">
            <w:pPr>
              <w:cnfStyle w:val="000000010000" w:firstRow="0" w:lastRow="0" w:firstColumn="0" w:lastColumn="0" w:oddVBand="0" w:evenVBand="0" w:oddHBand="0" w:evenHBand="1" w:firstRowFirstColumn="0" w:firstRowLastColumn="0" w:lastRowFirstColumn="0" w:lastRowLastColumn="0"/>
              <w:rPr>
                <w:rStyle w:val="Strong"/>
              </w:rPr>
            </w:pPr>
            <w:r w:rsidRPr="00C92F18">
              <w:rPr>
                <w:rStyle w:val="Strong"/>
              </w:rPr>
              <w:t>E</w:t>
            </w:r>
            <w:r w:rsidR="001D571E">
              <w:rPr>
                <w:rStyle w:val="Strong"/>
              </w:rPr>
              <w:t>EA</w:t>
            </w:r>
            <w:r w:rsidRPr="00C92F18">
              <w:rPr>
                <w:rStyle w:val="Strong"/>
              </w:rPr>
              <w:t>-11-02</w:t>
            </w:r>
            <w:r w:rsidR="00BB03B4" w:rsidRPr="00C92F18">
              <w:rPr>
                <w:rStyle w:val="Strong"/>
              </w:rPr>
              <w:t>,</w:t>
            </w:r>
            <w:r w:rsidRPr="00C92F18">
              <w:rPr>
                <w:rStyle w:val="Strong"/>
              </w:rPr>
              <w:t xml:space="preserve"> E</w:t>
            </w:r>
            <w:r w:rsidR="001D571E">
              <w:rPr>
                <w:rStyle w:val="Strong"/>
              </w:rPr>
              <w:t>EA</w:t>
            </w:r>
            <w:r w:rsidRPr="00C92F18">
              <w:rPr>
                <w:rStyle w:val="Strong"/>
              </w:rPr>
              <w:t>-11-0</w:t>
            </w:r>
            <w:r w:rsidR="00613EF2" w:rsidRPr="00C92F18">
              <w:rPr>
                <w:rStyle w:val="Strong"/>
              </w:rPr>
              <w:t>4</w:t>
            </w:r>
            <w:r w:rsidR="00BB03B4" w:rsidRPr="00C92F18">
              <w:rPr>
                <w:rStyle w:val="Strong"/>
              </w:rPr>
              <w:t>,</w:t>
            </w:r>
            <w:r w:rsidRPr="00C92F18">
              <w:rPr>
                <w:rStyle w:val="Strong"/>
              </w:rPr>
              <w:t xml:space="preserve"> E</w:t>
            </w:r>
            <w:r w:rsidR="001D571E">
              <w:rPr>
                <w:rStyle w:val="Strong"/>
              </w:rPr>
              <w:t>EA</w:t>
            </w:r>
            <w:r w:rsidRPr="00C92F18">
              <w:rPr>
                <w:rStyle w:val="Strong"/>
              </w:rPr>
              <w:t>-11-05</w:t>
            </w:r>
          </w:p>
        </w:tc>
        <w:tc>
          <w:tcPr>
            <w:tcW w:w="4194" w:type="dxa"/>
          </w:tcPr>
          <w:p w14:paraId="27C2243D" w14:textId="6B814A93" w:rsidR="008E214A" w:rsidRPr="00C92F18" w:rsidRDefault="008E214A">
            <w:pPr>
              <w:cnfStyle w:val="000000010000" w:firstRow="0" w:lastRow="0" w:firstColumn="0" w:lastColumn="0" w:oddVBand="0" w:evenVBand="0" w:oddHBand="0" w:evenHBand="1" w:firstRowFirstColumn="0" w:firstRowLastColumn="0" w:lastRowFirstColumn="0" w:lastRowLastColumn="0"/>
              <w:rPr>
                <w:rStyle w:val="Strong"/>
              </w:rPr>
            </w:pPr>
            <w:r w:rsidRPr="00C92F18">
              <w:rPr>
                <w:rStyle w:val="Strong"/>
              </w:rPr>
              <w:t>E</w:t>
            </w:r>
            <w:r w:rsidR="001D571E">
              <w:rPr>
                <w:rStyle w:val="Strong"/>
              </w:rPr>
              <w:t>EA</w:t>
            </w:r>
            <w:r w:rsidRPr="00C92F18">
              <w:rPr>
                <w:rStyle w:val="Strong"/>
              </w:rPr>
              <w:t>-11-01</w:t>
            </w:r>
            <w:r w:rsidR="00BB03B4" w:rsidRPr="00C92F18">
              <w:rPr>
                <w:rStyle w:val="Strong"/>
              </w:rPr>
              <w:t>,</w:t>
            </w:r>
            <w:r w:rsidRPr="00C92F18">
              <w:rPr>
                <w:rStyle w:val="Strong"/>
              </w:rPr>
              <w:t xml:space="preserve"> E</w:t>
            </w:r>
            <w:r w:rsidR="001D571E">
              <w:rPr>
                <w:rStyle w:val="Strong"/>
              </w:rPr>
              <w:t>EA</w:t>
            </w:r>
            <w:r w:rsidRPr="00C92F18">
              <w:rPr>
                <w:rStyle w:val="Strong"/>
              </w:rPr>
              <w:t>-11-02</w:t>
            </w:r>
            <w:r w:rsidR="00BB03B4" w:rsidRPr="00C92F18">
              <w:rPr>
                <w:rStyle w:val="Strong"/>
              </w:rPr>
              <w:t>,</w:t>
            </w:r>
            <w:r w:rsidRPr="00C92F18">
              <w:rPr>
                <w:rStyle w:val="Strong"/>
              </w:rPr>
              <w:t xml:space="preserve"> E</w:t>
            </w:r>
            <w:r w:rsidR="001D571E">
              <w:rPr>
                <w:rStyle w:val="Strong"/>
              </w:rPr>
              <w:t>EA</w:t>
            </w:r>
            <w:r w:rsidRPr="00C92F18">
              <w:rPr>
                <w:rStyle w:val="Strong"/>
              </w:rPr>
              <w:t>-11-04</w:t>
            </w:r>
            <w:r w:rsidR="00BB03B4" w:rsidRPr="00C92F18">
              <w:rPr>
                <w:rStyle w:val="Strong"/>
              </w:rPr>
              <w:t>,</w:t>
            </w:r>
            <w:r w:rsidRPr="00C92F18">
              <w:rPr>
                <w:rStyle w:val="Strong"/>
              </w:rPr>
              <w:t xml:space="preserve"> E</w:t>
            </w:r>
            <w:r w:rsidR="001D571E">
              <w:rPr>
                <w:rStyle w:val="Strong"/>
              </w:rPr>
              <w:t>EA</w:t>
            </w:r>
            <w:r w:rsidRPr="00C92F18">
              <w:rPr>
                <w:rStyle w:val="Strong"/>
              </w:rPr>
              <w:t>-11-05</w:t>
            </w:r>
          </w:p>
        </w:tc>
      </w:tr>
      <w:tr w:rsidR="008E214A" w14:paraId="5B8797B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1C830C" w14:textId="77777777" w:rsidR="008E214A" w:rsidRDefault="008E214A">
            <w:r>
              <w:lastRenderedPageBreak/>
              <w:t>Text(s)</w:t>
            </w:r>
          </w:p>
        </w:tc>
        <w:tc>
          <w:tcPr>
            <w:tcW w:w="4193" w:type="dxa"/>
          </w:tcPr>
          <w:p w14:paraId="69DC1B1B" w14:textId="1ED03772" w:rsidR="008E214A" w:rsidRDefault="008E214A">
            <w:pPr>
              <w:cnfStyle w:val="000000100000" w:firstRow="0" w:lastRow="0" w:firstColumn="0" w:lastColumn="0" w:oddVBand="0" w:evenVBand="0" w:oddHBand="1" w:evenHBand="0" w:firstRowFirstColumn="0" w:firstRowLastColumn="0" w:lastRowFirstColumn="0" w:lastRowLastColumn="0"/>
            </w:pPr>
            <w:r>
              <w:t>A range of short texts</w:t>
            </w:r>
            <w:r w:rsidR="002F4D25">
              <w:t xml:space="preserve"> including</w:t>
            </w:r>
            <w:r>
              <w:t>:</w:t>
            </w:r>
          </w:p>
          <w:p w14:paraId="3C08BA0B" w14:textId="4023F89F" w:rsidR="008E214A" w:rsidRDefault="008E214A">
            <w:pPr>
              <w:pStyle w:val="ListBullet"/>
              <w:cnfStyle w:val="000000100000" w:firstRow="0" w:lastRow="0" w:firstColumn="0" w:lastColumn="0" w:oddVBand="0" w:evenVBand="0" w:oddHBand="1" w:evenHBand="0" w:firstRowFirstColumn="0" w:firstRowLastColumn="0" w:lastRowFirstColumn="0" w:lastRowLastColumn="0"/>
            </w:pPr>
            <w:r w:rsidRPr="00506C18">
              <w:t>Dalton T ‘Dear Kath’ (</w:t>
            </w:r>
            <w:proofErr w:type="spellStart"/>
            <w:r w:rsidRPr="00506C18">
              <w:t>nf</w:t>
            </w:r>
            <w:proofErr w:type="spellEnd"/>
            <w:r w:rsidRPr="00506C18">
              <w:t>)</w:t>
            </w:r>
          </w:p>
          <w:p w14:paraId="35D60CAA" w14:textId="27F36986" w:rsidR="008E214A" w:rsidRDefault="008E214A">
            <w:pPr>
              <w:pStyle w:val="ListBullet"/>
              <w:cnfStyle w:val="000000100000" w:firstRow="0" w:lastRow="0" w:firstColumn="0" w:lastColumn="0" w:oddVBand="0" w:evenVBand="0" w:oddHBand="1" w:evenHBand="0" w:firstRowFirstColumn="0" w:firstRowLastColumn="0" w:lastRowFirstColumn="0" w:lastRowLastColumn="0"/>
            </w:pPr>
            <w:r w:rsidRPr="00506C18">
              <w:t xml:space="preserve">Musa O </w:t>
            </w:r>
            <w:r w:rsidR="00EF4330">
              <w:t>‘</w:t>
            </w:r>
            <w:r w:rsidRPr="00EF4330">
              <w:t>You Think You Know</w:t>
            </w:r>
            <w:r w:rsidR="00EF4330">
              <w:t>’</w:t>
            </w:r>
            <w:r w:rsidRPr="00EF4330">
              <w:t xml:space="preserve"> </w:t>
            </w:r>
            <w:r w:rsidRPr="00506C18">
              <w:t>(pf)</w:t>
            </w:r>
          </w:p>
          <w:p w14:paraId="6FB0B956" w14:textId="118B4C1B" w:rsidR="008E214A" w:rsidRDefault="008E214A">
            <w:pPr>
              <w:pStyle w:val="ListBullet"/>
              <w:cnfStyle w:val="000000100000" w:firstRow="0" w:lastRow="0" w:firstColumn="0" w:lastColumn="0" w:oddVBand="0" w:evenVBand="0" w:oddHBand="1" w:evenHBand="0" w:firstRowFirstColumn="0" w:firstRowLastColumn="0" w:lastRowFirstColumn="0" w:lastRowLastColumn="0"/>
            </w:pPr>
            <w:r w:rsidRPr="00506C18">
              <w:t>O’Neill L ‘</w:t>
            </w:r>
            <w:r w:rsidRPr="00EF4330">
              <w:t xml:space="preserve">The tent </w:t>
            </w:r>
            <w:r w:rsidR="00EF4330">
              <w:t>village</w:t>
            </w:r>
            <w:r>
              <w:t xml:space="preserve"> </w:t>
            </w:r>
            <w:r w:rsidRPr="00EF4330">
              <w:t>at Musgrave Park</w:t>
            </w:r>
            <w:r w:rsidRPr="00506C18">
              <w:t>’ (</w:t>
            </w:r>
            <w:proofErr w:type="spellStart"/>
            <w:r w:rsidRPr="00506C18">
              <w:t>nf</w:t>
            </w:r>
            <w:proofErr w:type="spellEnd"/>
            <w:r w:rsidRPr="00506C18">
              <w:t>)</w:t>
            </w:r>
          </w:p>
        </w:tc>
        <w:tc>
          <w:tcPr>
            <w:tcW w:w="4193" w:type="dxa"/>
          </w:tcPr>
          <w:p w14:paraId="69C30170" w14:textId="6153527A" w:rsidR="008E214A" w:rsidRDefault="008E214A">
            <w:pPr>
              <w:cnfStyle w:val="000000100000" w:firstRow="0" w:lastRow="0" w:firstColumn="0" w:lastColumn="0" w:oddVBand="0" w:evenVBand="0" w:oddHBand="1" w:evenHBand="0" w:firstRowFirstColumn="0" w:firstRowLastColumn="0" w:lastRowFirstColumn="0" w:lastRowLastColumn="0"/>
            </w:pPr>
            <w:r>
              <w:t>A range of short texts</w:t>
            </w:r>
            <w:r w:rsidR="002F4D25">
              <w:t xml:space="preserve"> including</w:t>
            </w:r>
            <w:r>
              <w:t>:</w:t>
            </w:r>
          </w:p>
          <w:p w14:paraId="791B26C9" w14:textId="3BC7B429" w:rsidR="008E214A" w:rsidRDefault="008E214A">
            <w:pPr>
              <w:pStyle w:val="ListBullet"/>
              <w:cnfStyle w:val="000000100000" w:firstRow="0" w:lastRow="0" w:firstColumn="0" w:lastColumn="0" w:oddVBand="0" w:evenVBand="0" w:oddHBand="1" w:evenHBand="0" w:firstRowFirstColumn="0" w:firstRowLastColumn="0" w:lastRowFirstColumn="0" w:lastRowLastColumn="0"/>
            </w:pPr>
            <w:proofErr w:type="spellStart"/>
            <w:r w:rsidRPr="563F8A97">
              <w:t>Mununggurr</w:t>
            </w:r>
            <w:proofErr w:type="spellEnd"/>
            <w:r w:rsidRPr="563F8A97">
              <w:t xml:space="preserve">-Williams M </w:t>
            </w:r>
            <w:hyperlink r:id="rId19">
              <w:r w:rsidR="00BB03B4">
                <w:rPr>
                  <w:rStyle w:val="Hyperlink"/>
                </w:rPr>
                <w:t xml:space="preserve">Double </w:t>
              </w:r>
              <w:r w:rsidR="00DD11FC">
                <w:rPr>
                  <w:rStyle w:val="Hyperlink"/>
                </w:rPr>
                <w:t>T</w:t>
              </w:r>
              <w:r w:rsidR="00BB03B4">
                <w:rPr>
                  <w:rStyle w:val="Hyperlink"/>
                </w:rPr>
                <w:t>hreat (2:22)</w:t>
              </w:r>
            </w:hyperlink>
            <w:r w:rsidRPr="563F8A97">
              <w:t xml:space="preserve"> (pp)</w:t>
            </w:r>
          </w:p>
        </w:tc>
        <w:tc>
          <w:tcPr>
            <w:tcW w:w="4194" w:type="dxa"/>
          </w:tcPr>
          <w:p w14:paraId="21ABEBF3" w14:textId="3AC43386" w:rsidR="008E214A" w:rsidRDefault="008E214A">
            <w:pPr>
              <w:cnfStyle w:val="000000100000" w:firstRow="0" w:lastRow="0" w:firstColumn="0" w:lastColumn="0" w:oddVBand="0" w:evenVBand="0" w:oddHBand="1" w:evenHBand="0" w:firstRowFirstColumn="0" w:firstRowLastColumn="0" w:lastRowFirstColumn="0" w:lastRowLastColumn="0"/>
            </w:pPr>
            <w:r>
              <w:t>Perkins R</w:t>
            </w:r>
            <w:r w:rsidR="009F2D26">
              <w:t xml:space="preserve"> (2009)</w:t>
            </w:r>
            <w:r>
              <w:t xml:space="preserve"> </w:t>
            </w:r>
            <w:r w:rsidRPr="002776D0">
              <w:rPr>
                <w:i/>
                <w:iCs/>
              </w:rPr>
              <w:t>Bran Nue Dae</w:t>
            </w:r>
            <w:r w:rsidR="00BB03B4">
              <w:t>,</w:t>
            </w:r>
            <w:r>
              <w:t xml:space="preserve"> Roadshow Entertainment (f)</w:t>
            </w:r>
          </w:p>
        </w:tc>
      </w:tr>
      <w:tr w:rsidR="008E214A" w14:paraId="23AAAFE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D49B39" w14:textId="77777777" w:rsidR="008E214A" w:rsidRDefault="008E214A">
            <w:r>
              <w:t>Modes assessed</w:t>
            </w:r>
          </w:p>
        </w:tc>
        <w:tc>
          <w:tcPr>
            <w:tcW w:w="4193" w:type="dxa"/>
          </w:tcPr>
          <w:p w14:paraId="2653E60D" w14:textId="77777777" w:rsidR="008E214A" w:rsidRDefault="008E214A">
            <w:pPr>
              <w:cnfStyle w:val="000000010000" w:firstRow="0" w:lastRow="0" w:firstColumn="0" w:lastColumn="0" w:oddVBand="0" w:evenVBand="0" w:oddHBand="0" w:evenHBand="1" w:firstRowFirstColumn="0" w:firstRowLastColumn="0" w:lastRowFirstColumn="0" w:lastRowLastColumn="0"/>
            </w:pPr>
            <w:r>
              <w:t>Writing</w:t>
            </w:r>
          </w:p>
        </w:tc>
        <w:tc>
          <w:tcPr>
            <w:tcW w:w="4193" w:type="dxa"/>
          </w:tcPr>
          <w:p w14:paraId="7BAD3C70" w14:textId="77777777" w:rsidR="008E214A" w:rsidRDefault="008E214A">
            <w:pPr>
              <w:cnfStyle w:val="000000010000" w:firstRow="0" w:lastRow="0" w:firstColumn="0" w:lastColumn="0" w:oddVBand="0" w:evenVBand="0" w:oddHBand="0" w:evenHBand="1" w:firstRowFirstColumn="0" w:firstRowLastColumn="0" w:lastRowFirstColumn="0" w:lastRowLastColumn="0"/>
            </w:pPr>
            <w:r>
              <w:t>Speaking; Listening; Writing</w:t>
            </w:r>
          </w:p>
        </w:tc>
        <w:tc>
          <w:tcPr>
            <w:tcW w:w="4194" w:type="dxa"/>
          </w:tcPr>
          <w:p w14:paraId="3FF48BF9" w14:textId="7F644CB4" w:rsidR="008E214A" w:rsidRDefault="008E214A">
            <w:pPr>
              <w:cnfStyle w:val="000000010000" w:firstRow="0" w:lastRow="0" w:firstColumn="0" w:lastColumn="0" w:oddVBand="0" w:evenVBand="0" w:oddHBand="0" w:evenHBand="1" w:firstRowFirstColumn="0" w:firstRowLastColumn="0" w:lastRowFirstColumn="0" w:lastRowLastColumn="0"/>
            </w:pPr>
            <w:r>
              <w:t>Reading; Writing</w:t>
            </w:r>
          </w:p>
        </w:tc>
      </w:tr>
    </w:tbl>
    <w:p w14:paraId="24A95E43"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777D8021" w:rsidR="002843DC" w:rsidRDefault="002843DC" w:rsidP="002843DC">
      <w:pPr>
        <w:pStyle w:val="Heading1"/>
      </w:pPr>
      <w:bookmarkStart w:id="5" w:name="_Toc193803181"/>
      <w:r>
        <w:lastRenderedPageBreak/>
        <w:t xml:space="preserve">Assessment requirements for Year 12 English </w:t>
      </w:r>
      <w:r w:rsidR="002B789C">
        <w:t>EAL/D</w:t>
      </w:r>
      <w:bookmarkEnd w:id="5"/>
    </w:p>
    <w:p w14:paraId="3284352A" w14:textId="5D3112FC" w:rsidR="002843DC" w:rsidRDefault="002843DC" w:rsidP="002843DC">
      <w:pPr>
        <w:pStyle w:val="FeatureBox2"/>
      </w:pPr>
      <w:r w:rsidRPr="563F8A97">
        <w:rPr>
          <w:b/>
          <w:bCs/>
        </w:rPr>
        <w:t>Teacher note</w:t>
      </w:r>
      <w:r w:rsidRPr="00DB2626">
        <w:t>:</w:t>
      </w:r>
      <w:r w:rsidRPr="563F8A97">
        <w:t xml:space="preserve"> the assessment requirements outlined below come directly from the </w:t>
      </w:r>
      <w:hyperlink r:id="rId20" w:anchor="year-12-english-eald-school-based-assessment-english_eald_11_12_2024">
        <w:r w:rsidRPr="563F8A97">
          <w:rPr>
            <w:rStyle w:val="Hyperlink"/>
          </w:rPr>
          <w:t>Year 1</w:t>
        </w:r>
        <w:r w:rsidR="000C3563" w:rsidRPr="563F8A97">
          <w:rPr>
            <w:rStyle w:val="Hyperlink"/>
          </w:rPr>
          <w:t>2</w:t>
        </w:r>
        <w:r w:rsidRPr="563F8A97">
          <w:rPr>
            <w:rStyle w:val="Hyperlink"/>
          </w:rPr>
          <w:t xml:space="preserve"> English </w:t>
        </w:r>
        <w:r w:rsidR="000C3563" w:rsidRPr="563F8A97">
          <w:rPr>
            <w:rStyle w:val="Hyperlink"/>
          </w:rPr>
          <w:t>EAL/D</w:t>
        </w:r>
        <w:r w:rsidRPr="563F8A97">
          <w:rPr>
            <w:rStyle w:val="Hyperlink"/>
          </w:rPr>
          <w:t xml:space="preserve"> school-based assessment</w:t>
        </w:r>
      </w:hyperlink>
      <w:r w:rsidRPr="563F8A97">
        <w:t xml:space="preserve"> section of the </w:t>
      </w:r>
      <w:hyperlink r:id="rId21">
        <w:r w:rsidR="009A28A0" w:rsidRPr="563F8A97">
          <w:rPr>
            <w:rStyle w:val="Hyperlink"/>
            <w:lang w:eastAsia="zh-CN"/>
          </w:rPr>
          <w:t>English EAL/D 11–12 Syllabus</w:t>
        </w:r>
      </w:hyperlink>
      <w:r w:rsidR="009A28A0" w:rsidRPr="563F8A97">
        <w:t xml:space="preserve"> </w:t>
      </w:r>
      <w:r w:rsidRPr="563F8A97">
        <w:t>(NESA 2024)</w:t>
      </w:r>
      <w:r w:rsidR="00C92F18">
        <w:t>.</w:t>
      </w:r>
    </w:p>
    <w:p w14:paraId="77147342" w14:textId="22EA3AA4" w:rsidR="008E2DC1" w:rsidRDefault="008E2DC1" w:rsidP="00D47B04">
      <w:r w:rsidRPr="008E2DC1">
        <w:t>Schools have authority to determine the number, type of task and the weighting allocated to an assessment task. Schools may also follow the sample assessment programs provided by NESA.</w:t>
      </w:r>
    </w:p>
    <w:p w14:paraId="7C03ABCA" w14:textId="0B27B3F1" w:rsidR="008E2DC1" w:rsidRDefault="008E2DC1" w:rsidP="00DB2626">
      <w:pPr>
        <w:rPr>
          <w:rStyle w:val="Strong"/>
        </w:rPr>
      </w:pPr>
      <w:r w:rsidRPr="00DB2626">
        <w:rPr>
          <w:rStyle w:val="Strong"/>
        </w:rPr>
        <w:t>Sample assessment program</w:t>
      </w:r>
    </w:p>
    <w:p w14:paraId="3A05EBEB" w14:textId="2BA10B0F" w:rsidR="00C92F18" w:rsidRPr="00DB2626" w:rsidRDefault="00C92F18" w:rsidP="00DB2626">
      <w:r w:rsidRPr="00C92F18">
        <w:t>NESA</w:t>
      </w:r>
      <w:r w:rsidR="00D5013D">
        <w:t>’</w:t>
      </w:r>
      <w:r w:rsidRPr="00C92F18">
        <w:t>s sample Year 12 formal school-based assessment program for English EAL/D is:</w:t>
      </w:r>
    </w:p>
    <w:p w14:paraId="47421D59" w14:textId="346F53F0" w:rsidR="008E2DC1" w:rsidRDefault="008E2DC1" w:rsidP="00E83843">
      <w:pPr>
        <w:pStyle w:val="ListBullet"/>
      </w:pPr>
      <w:r>
        <w:t>4 assessment tasks, including:</w:t>
      </w:r>
    </w:p>
    <w:p w14:paraId="18AD3036" w14:textId="0D2EE66B" w:rsidR="002B789C" w:rsidRDefault="008E2DC1" w:rsidP="00C05DAC">
      <w:pPr>
        <w:pStyle w:val="ListBullet2"/>
        <w:ind w:left="1134" w:hanging="567"/>
      </w:pPr>
      <w:r>
        <w:t>a task assessing the focus area Writing</w:t>
      </w:r>
    </w:p>
    <w:p w14:paraId="25E548CC" w14:textId="2513D399" w:rsidR="008E2DC1" w:rsidRDefault="008E2DC1" w:rsidP="00C05DAC">
      <w:pPr>
        <w:pStyle w:val="ListBullet2"/>
        <w:ind w:left="1134" w:hanging="567"/>
      </w:pPr>
      <w:r>
        <w:t>a task with a listening component</w:t>
      </w:r>
    </w:p>
    <w:p w14:paraId="6D9B876C" w14:textId="5ECF4DD7" w:rsidR="008E2DC1" w:rsidRDefault="008E2DC1" w:rsidP="00C05DAC">
      <w:pPr>
        <w:pStyle w:val="ListBullet2"/>
        <w:ind w:left="1134" w:hanging="567"/>
      </w:pPr>
      <w:r>
        <w:t>a formal written examination</w:t>
      </w:r>
    </w:p>
    <w:p w14:paraId="28C09732" w14:textId="7A743742" w:rsidR="008E2DC1" w:rsidRPr="00D47B04" w:rsidRDefault="008E2DC1" w:rsidP="00C92F18">
      <w:pPr>
        <w:pStyle w:val="ListBullet2"/>
        <w:ind w:left="1134" w:hanging="567"/>
      </w:pPr>
      <w:r>
        <w:t>a weighting for any individual task of 10</w:t>
      </w:r>
      <w:r w:rsidR="000F5E03">
        <w:t>%</w:t>
      </w:r>
      <w:r>
        <w:t xml:space="preserve"> to 40%</w:t>
      </w:r>
      <w:r w:rsidR="000F5E03">
        <w:t>.</w:t>
      </w:r>
    </w:p>
    <w:p w14:paraId="1867BC96" w14:textId="67934C09" w:rsidR="002843DC" w:rsidRDefault="002B789C" w:rsidP="00FA72B2">
      <w:pPr>
        <w:rPr>
          <w:rFonts w:eastAsiaTheme="majorEastAsia"/>
          <w:color w:val="002664"/>
          <w:sz w:val="40"/>
          <w:szCs w:val="40"/>
        </w:rPr>
      </w:pPr>
      <w:r>
        <w:t xml:space="preserve">Some students with disability may require </w:t>
      </w:r>
      <w:hyperlink r:id="rId22" w:history="1">
        <w:r w:rsidR="00966144" w:rsidRPr="004D1998">
          <w:rPr>
            <w:rStyle w:val="Hyperlink"/>
          </w:rPr>
          <w:t>adjustments</w:t>
        </w:r>
      </w:hyperlink>
      <w:r w:rsidR="00966144" w:rsidRPr="00F72828">
        <w:t xml:space="preserve"> </w:t>
      </w:r>
      <w:r w:rsidR="00966144">
        <w:t>i</w:t>
      </w:r>
      <w:r>
        <w:t>n order to access assessment opportunities and demonstrate achievement of outcomes.</w:t>
      </w:r>
      <w:r w:rsidR="002843DC">
        <w:br w:type="page"/>
      </w:r>
    </w:p>
    <w:p w14:paraId="67966D23" w14:textId="7AD6AAEA" w:rsidR="00D50D28" w:rsidRDefault="00D50D28" w:rsidP="00313409">
      <w:pPr>
        <w:pStyle w:val="Heading2"/>
      </w:pPr>
      <w:bookmarkStart w:id="6" w:name="_Toc193803182"/>
      <w:r>
        <w:lastRenderedPageBreak/>
        <w:t>Sample assessment schedule for Year 12</w:t>
      </w:r>
      <w:bookmarkEnd w:id="6"/>
    </w:p>
    <w:p w14:paraId="47078562" w14:textId="447C1356" w:rsidR="00B43F27" w:rsidRPr="00B43F27" w:rsidRDefault="00B43F27" w:rsidP="00B43F27">
      <w:r w:rsidRPr="00B43F27">
        <w:t>The following table provides a sample formal assessment schedule for Year 1</w:t>
      </w:r>
      <w:r w:rsidR="009D7358">
        <w:t>2</w:t>
      </w:r>
      <w:r w:rsidRPr="00B43F27">
        <w:t xml:space="preserve"> English </w:t>
      </w:r>
      <w:r w:rsidR="009A7D71">
        <w:t>EAL/D</w:t>
      </w:r>
      <w:r w:rsidRPr="00B43F27">
        <w:t xml:space="preserve">. The assessments outlined in this document align with the assessment details included in the </w:t>
      </w:r>
      <w:r w:rsidR="00FB06C5">
        <w:t>English EAL/D Year 1</w:t>
      </w:r>
      <w:r w:rsidR="000662F8">
        <w:t>2</w:t>
      </w:r>
      <w:r w:rsidRPr="00B43F27">
        <w:t xml:space="preserve"> – sample scope and sequence document published on the </w:t>
      </w:r>
      <w:hyperlink r:id="rId23" w:history="1">
        <w:r w:rsidRPr="008A11B1">
          <w:rPr>
            <w:rStyle w:val="Hyperlink"/>
          </w:rPr>
          <w:t>Planning, programming and assessing English 11–12</w:t>
        </w:r>
        <w:r w:rsidRPr="00684167">
          <w:t xml:space="preserve"> webpage</w:t>
        </w:r>
      </w:hyperlink>
      <w:r w:rsidRPr="00B43F27">
        <w:t>.</w:t>
      </w:r>
    </w:p>
    <w:p w14:paraId="39920492" w14:textId="5DF64D0C"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sample assessment schedule for Year 12 English </w:t>
      </w:r>
      <w:r w:rsidR="008A11B1">
        <w:t>EAL/D</w:t>
      </w:r>
    </w:p>
    <w:tbl>
      <w:tblPr>
        <w:tblStyle w:val="Tableheader"/>
        <w:tblW w:w="0" w:type="auto"/>
        <w:tblLayout w:type="fixed"/>
        <w:tblLook w:val="04A0" w:firstRow="1" w:lastRow="0" w:firstColumn="1" w:lastColumn="0" w:noHBand="0" w:noVBand="1"/>
        <w:tblDescription w:val="A completed sample formal assessment schedule for Year 12. "/>
      </w:tblPr>
      <w:tblGrid>
        <w:gridCol w:w="1980"/>
        <w:gridCol w:w="3145"/>
        <w:gridCol w:w="3145"/>
        <w:gridCol w:w="3145"/>
        <w:gridCol w:w="3145"/>
      </w:tblGrid>
      <w:tr w:rsidR="008425AD" w14:paraId="38A1FFD2" w14:textId="77777777" w:rsidTr="0029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A25A2B" w14:paraId="254E6A18"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A25A2B" w:rsidRDefault="00A25A2B" w:rsidP="00A25A2B">
            <w:r>
              <w:t>Focus area being assessed</w:t>
            </w:r>
          </w:p>
        </w:tc>
        <w:tc>
          <w:tcPr>
            <w:tcW w:w="3145" w:type="dxa"/>
          </w:tcPr>
          <w:p w14:paraId="5C5F0C1A" w14:textId="7D9868B2" w:rsidR="00A25A2B" w:rsidRDefault="00061C98" w:rsidP="00A25A2B">
            <w:pPr>
              <w:cnfStyle w:val="000000100000" w:firstRow="0" w:lastRow="0" w:firstColumn="0" w:lastColumn="0" w:oddVBand="0" w:evenVBand="0" w:oddHBand="1" w:evenHBand="0" w:firstRowFirstColumn="0" w:firstRowLastColumn="0" w:lastRowFirstColumn="0" w:lastRowLastColumn="0"/>
            </w:pPr>
            <w:r w:rsidRPr="00825DDF">
              <w:t>Texts and human experiences</w:t>
            </w:r>
          </w:p>
        </w:tc>
        <w:tc>
          <w:tcPr>
            <w:tcW w:w="3145" w:type="dxa"/>
          </w:tcPr>
          <w:p w14:paraId="45603822" w14:textId="36471897" w:rsidR="00A25A2B" w:rsidRDefault="00B16AC4" w:rsidP="00A25A2B">
            <w:pPr>
              <w:cnfStyle w:val="000000100000" w:firstRow="0" w:lastRow="0" w:firstColumn="0" w:lastColumn="0" w:oddVBand="0" w:evenVBand="0" w:oddHBand="1" w:evenHBand="0" w:firstRowFirstColumn="0" w:firstRowLastColumn="0" w:lastRowFirstColumn="0" w:lastRowLastColumn="0"/>
            </w:pPr>
            <w:r>
              <w:t>Language, identity and culture</w:t>
            </w:r>
          </w:p>
        </w:tc>
        <w:tc>
          <w:tcPr>
            <w:tcW w:w="3145" w:type="dxa"/>
          </w:tcPr>
          <w:p w14:paraId="17563F67" w14:textId="30015F6A" w:rsidR="00A25A2B" w:rsidRDefault="001922C1" w:rsidP="00A25A2B">
            <w:pPr>
              <w:cnfStyle w:val="000000100000" w:firstRow="0" w:lastRow="0" w:firstColumn="0" w:lastColumn="0" w:oddVBand="0" w:evenVBand="0" w:oddHBand="1" w:evenHBand="0" w:firstRowFirstColumn="0" w:firstRowLastColumn="0" w:lastRowFirstColumn="0" w:lastRowLastColumn="0"/>
            </w:pPr>
            <w:r w:rsidRPr="00126B61">
              <w:t>Close study of text</w:t>
            </w:r>
          </w:p>
        </w:tc>
        <w:tc>
          <w:tcPr>
            <w:tcW w:w="3145" w:type="dxa"/>
          </w:tcPr>
          <w:p w14:paraId="62CB1E18" w14:textId="4E5CFA82" w:rsidR="00A25A2B" w:rsidRDefault="007974D9" w:rsidP="00A25A2B">
            <w:pPr>
              <w:cnfStyle w:val="000000100000" w:firstRow="0" w:lastRow="0" w:firstColumn="0" w:lastColumn="0" w:oddVBand="0" w:evenVBand="0" w:oddHBand="1" w:evenHBand="0" w:firstRowFirstColumn="0" w:firstRowLastColumn="0" w:lastRowFirstColumn="0" w:lastRowLastColumn="0"/>
            </w:pPr>
            <w:r w:rsidRPr="00825DDF">
              <w:t>Texts and human experiences</w:t>
            </w:r>
            <w:r w:rsidR="006B5CA3">
              <w:t>;</w:t>
            </w:r>
            <w:r w:rsidR="000E2731">
              <w:t xml:space="preserve"> </w:t>
            </w:r>
            <w:r>
              <w:t>Language, identity and culture</w:t>
            </w:r>
            <w:r w:rsidR="006B5CA3">
              <w:t>;</w:t>
            </w:r>
            <w:r w:rsidR="000E2731">
              <w:t xml:space="preserve"> </w:t>
            </w:r>
            <w:r w:rsidRPr="00126B61">
              <w:t>Close study of text</w:t>
            </w:r>
            <w:r w:rsidR="000E2731">
              <w:t xml:space="preserve"> and </w:t>
            </w:r>
            <w:r>
              <w:t>Writing</w:t>
            </w:r>
          </w:p>
        </w:tc>
      </w:tr>
      <w:tr w:rsidR="00A25A2B" w14:paraId="6FB3624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97B7A56" w:rsidR="00A25A2B" w:rsidRDefault="00A25A2B" w:rsidP="00A25A2B">
            <w:r>
              <w:t>Assessment weighting</w:t>
            </w:r>
            <w:r w:rsidR="00201896">
              <w:t xml:space="preserve"> and components</w:t>
            </w:r>
          </w:p>
        </w:tc>
        <w:tc>
          <w:tcPr>
            <w:tcW w:w="3145" w:type="dxa"/>
          </w:tcPr>
          <w:p w14:paraId="5C18103A" w14:textId="533F6CEF" w:rsidR="00950DBD" w:rsidRPr="00950DBD" w:rsidRDefault="00950DBD" w:rsidP="00950DBD">
            <w:pPr>
              <w:cnfStyle w:val="000000010000" w:firstRow="0" w:lastRow="0" w:firstColumn="0" w:lastColumn="0" w:oddVBand="0" w:evenVBand="0" w:oddHBand="0" w:evenHBand="1" w:firstRowFirstColumn="0" w:firstRowLastColumn="0" w:lastRowFirstColumn="0" w:lastRowLastColumn="0"/>
            </w:pPr>
            <w:r w:rsidRPr="00950DBD">
              <w:t>20%</w:t>
            </w:r>
          </w:p>
          <w:p w14:paraId="58EE6782" w14:textId="15111389" w:rsidR="00950DBD" w:rsidRPr="00B908B6" w:rsidRDefault="00950DBD" w:rsidP="00950DBD">
            <w:pPr>
              <w:cnfStyle w:val="000000010000" w:firstRow="0" w:lastRow="0" w:firstColumn="0" w:lastColumn="0" w:oddVBand="0" w:evenVBand="0" w:oddHBand="0" w:evenHBand="1" w:firstRowFirstColumn="0" w:firstRowLastColumn="0" w:lastRowFirstColumn="0" w:lastRowLastColumn="0"/>
            </w:pPr>
            <w:r w:rsidRPr="00B908B6">
              <w:rPr>
                <w:b/>
                <w:bCs/>
              </w:rPr>
              <w:t xml:space="preserve">Short answer and extended </w:t>
            </w:r>
            <w:r w:rsidR="0065525E">
              <w:rPr>
                <w:b/>
                <w:bCs/>
              </w:rPr>
              <w:t xml:space="preserve">analytical </w:t>
            </w:r>
            <w:r w:rsidRPr="00B908B6">
              <w:rPr>
                <w:b/>
                <w:bCs/>
              </w:rPr>
              <w:t>response</w:t>
            </w:r>
          </w:p>
          <w:p w14:paraId="4D05D98A" w14:textId="68793459" w:rsidR="00950DBD" w:rsidRPr="00A077CF" w:rsidRDefault="00950DBD" w:rsidP="00950DBD">
            <w:pPr>
              <w:cnfStyle w:val="000000010000" w:firstRow="0" w:lastRow="0" w:firstColumn="0" w:lastColumn="0" w:oddVBand="0" w:evenVBand="0" w:oddHBand="0" w:evenHBand="1" w:firstRowFirstColumn="0" w:firstRowLastColumn="0" w:lastRowFirstColumn="0" w:lastRowLastColumn="0"/>
            </w:pPr>
            <w:r w:rsidRPr="00A077CF">
              <w:t xml:space="preserve">This task has 2 </w:t>
            </w:r>
            <w:r>
              <w:t>parts</w:t>
            </w:r>
            <w:r w:rsidRPr="00A077CF">
              <w:t>:</w:t>
            </w:r>
          </w:p>
          <w:p w14:paraId="6D485213" w14:textId="2A8B429D" w:rsidR="00950DBD" w:rsidRPr="00F837EB" w:rsidRDefault="00950DBD" w:rsidP="00F837EB">
            <w:pPr>
              <w:pStyle w:val="ListBullet"/>
              <w:cnfStyle w:val="000000010000" w:firstRow="0" w:lastRow="0" w:firstColumn="0" w:lastColumn="0" w:oddVBand="0" w:evenVBand="0" w:oddHBand="0" w:evenHBand="1" w:firstRowFirstColumn="0" w:firstRowLastColumn="0" w:lastRowFirstColumn="0" w:lastRowLastColumn="0"/>
            </w:pPr>
            <w:r w:rsidRPr="00F837EB">
              <w:t>Part A – short answer (10%)</w:t>
            </w:r>
          </w:p>
          <w:p w14:paraId="21C77292" w14:textId="06B8700F" w:rsidR="00A25A2B" w:rsidRPr="003D63FF" w:rsidRDefault="00950DBD" w:rsidP="00F837EB">
            <w:pPr>
              <w:pStyle w:val="ListBullet"/>
              <w:cnfStyle w:val="000000010000" w:firstRow="0" w:lastRow="0" w:firstColumn="0" w:lastColumn="0" w:oddVBand="0" w:evenVBand="0" w:oddHBand="0" w:evenHBand="1" w:firstRowFirstColumn="0" w:firstRowLastColumn="0" w:lastRowFirstColumn="0" w:lastRowLastColumn="0"/>
            </w:pPr>
            <w:r w:rsidRPr="00F837EB">
              <w:lastRenderedPageBreak/>
              <w:t>Part B – extended analytical response (10%)</w:t>
            </w:r>
          </w:p>
        </w:tc>
        <w:tc>
          <w:tcPr>
            <w:tcW w:w="3145" w:type="dxa"/>
          </w:tcPr>
          <w:p w14:paraId="5E49BB1B" w14:textId="034EE23B" w:rsidR="00A25A2B" w:rsidRDefault="00584375" w:rsidP="00A25A2B">
            <w:pPr>
              <w:cnfStyle w:val="000000010000" w:firstRow="0" w:lastRow="0" w:firstColumn="0" w:lastColumn="0" w:oddVBand="0" w:evenVBand="0" w:oddHBand="0" w:evenHBand="1" w:firstRowFirstColumn="0" w:firstRowLastColumn="0" w:lastRowFirstColumn="0" w:lastRowLastColumn="0"/>
            </w:pPr>
            <w:r w:rsidRPr="003D63FF">
              <w:lastRenderedPageBreak/>
              <w:t>2</w:t>
            </w:r>
            <w:r w:rsidR="002B65CF">
              <w:t>0</w:t>
            </w:r>
            <w:r w:rsidR="00933629">
              <w:t>%</w:t>
            </w:r>
          </w:p>
          <w:p w14:paraId="7B82FDD6" w14:textId="4D9BE462" w:rsidR="00A25A2B" w:rsidRPr="003D63FF" w:rsidRDefault="007A3BB3" w:rsidP="00A25A2B">
            <w:pPr>
              <w:cnfStyle w:val="000000010000" w:firstRow="0" w:lastRow="0" w:firstColumn="0" w:lastColumn="0" w:oddVBand="0" w:evenVBand="0" w:oddHBand="0" w:evenHBand="1" w:firstRowFirstColumn="0" w:firstRowLastColumn="0" w:lastRowFirstColumn="0" w:lastRowLastColumn="0"/>
            </w:pPr>
            <w:r>
              <w:rPr>
                <w:b/>
                <w:bCs/>
              </w:rPr>
              <w:t>Extended d</w:t>
            </w:r>
            <w:r w:rsidRPr="001D27D7">
              <w:rPr>
                <w:b/>
                <w:bCs/>
              </w:rPr>
              <w:t>iscursive response</w:t>
            </w:r>
          </w:p>
        </w:tc>
        <w:tc>
          <w:tcPr>
            <w:tcW w:w="3145" w:type="dxa"/>
          </w:tcPr>
          <w:p w14:paraId="5E478B24" w14:textId="155D08F1" w:rsidR="00A25A2B" w:rsidRDefault="00584375" w:rsidP="00A25A2B">
            <w:pPr>
              <w:cnfStyle w:val="000000010000" w:firstRow="0" w:lastRow="0" w:firstColumn="0" w:lastColumn="0" w:oddVBand="0" w:evenVBand="0" w:oddHBand="0" w:evenHBand="1" w:firstRowFirstColumn="0" w:firstRowLastColumn="0" w:lastRowFirstColumn="0" w:lastRowLastColumn="0"/>
            </w:pPr>
            <w:r w:rsidRPr="003D63FF">
              <w:t>2</w:t>
            </w:r>
            <w:r w:rsidR="002B65CF">
              <w:t>0</w:t>
            </w:r>
            <w:r w:rsidR="00933629">
              <w:t>%</w:t>
            </w:r>
          </w:p>
          <w:p w14:paraId="5C95DC83" w14:textId="0235B669" w:rsidR="0074519D" w:rsidRDefault="0074519D" w:rsidP="0074519D">
            <w:pPr>
              <w:cnfStyle w:val="000000010000" w:firstRow="0" w:lastRow="0" w:firstColumn="0" w:lastColumn="0" w:oddVBand="0" w:evenVBand="0" w:oddHBand="0" w:evenHBand="1" w:firstRowFirstColumn="0" w:firstRowLastColumn="0" w:lastRowFirstColumn="0" w:lastRowLastColumn="0"/>
            </w:pPr>
            <w:r w:rsidRPr="008F2ADD">
              <w:rPr>
                <w:b/>
                <w:bCs/>
              </w:rPr>
              <w:t>Multimodal</w:t>
            </w:r>
            <w:r w:rsidR="00304335">
              <w:t xml:space="preserve"> </w:t>
            </w:r>
            <w:r w:rsidR="00304335" w:rsidRPr="00304335">
              <w:rPr>
                <w:b/>
                <w:bCs/>
              </w:rPr>
              <w:t>composition</w:t>
            </w:r>
          </w:p>
          <w:p w14:paraId="7C396361" w14:textId="77777777" w:rsidR="0074519D" w:rsidRDefault="0074519D" w:rsidP="0074519D">
            <w:pPr>
              <w:cnfStyle w:val="000000010000" w:firstRow="0" w:lastRow="0" w:firstColumn="0" w:lastColumn="0" w:oddVBand="0" w:evenVBand="0" w:oddHBand="0" w:evenHBand="1" w:firstRowFirstColumn="0" w:firstRowLastColumn="0" w:lastRowFirstColumn="0" w:lastRowLastColumn="0"/>
            </w:pPr>
            <w:r w:rsidRPr="1FE6EFA5">
              <w:t>This task will contain 2 parts:</w:t>
            </w:r>
          </w:p>
          <w:p w14:paraId="31723DC5" w14:textId="77777777" w:rsidR="0074519D" w:rsidRPr="00F837EB" w:rsidRDefault="0074519D" w:rsidP="00F837EB">
            <w:pPr>
              <w:pStyle w:val="ListBullet"/>
              <w:cnfStyle w:val="000000010000" w:firstRow="0" w:lastRow="0" w:firstColumn="0" w:lastColumn="0" w:oddVBand="0" w:evenVBand="0" w:oddHBand="0" w:evenHBand="1" w:firstRowFirstColumn="0" w:firstRowLastColumn="0" w:lastRowFirstColumn="0" w:lastRowLastColumn="0"/>
            </w:pPr>
            <w:r w:rsidRPr="00F837EB">
              <w:t>Part A – multimodal composition (10%)</w:t>
            </w:r>
          </w:p>
          <w:p w14:paraId="6B5100C9" w14:textId="4917CF23" w:rsidR="00A25A2B" w:rsidRPr="003D63FF" w:rsidRDefault="0074519D" w:rsidP="00F837EB">
            <w:pPr>
              <w:pStyle w:val="ListBullet"/>
              <w:cnfStyle w:val="000000010000" w:firstRow="0" w:lastRow="0" w:firstColumn="0" w:lastColumn="0" w:oddVBand="0" w:evenVBand="0" w:oddHBand="0" w:evenHBand="1" w:firstRowFirstColumn="0" w:firstRowLastColumn="0" w:lastRowFirstColumn="0" w:lastRowLastColumn="0"/>
            </w:pPr>
            <w:r w:rsidRPr="00F837EB">
              <w:t xml:space="preserve">Part B – artist statement </w:t>
            </w:r>
            <w:r w:rsidRPr="00F837EB">
              <w:lastRenderedPageBreak/>
              <w:t>(10%)</w:t>
            </w:r>
          </w:p>
        </w:tc>
        <w:tc>
          <w:tcPr>
            <w:tcW w:w="3145" w:type="dxa"/>
          </w:tcPr>
          <w:p w14:paraId="556E3A03" w14:textId="32D44BC6" w:rsidR="00107ECF" w:rsidRDefault="00AA4DD5" w:rsidP="00107ECF">
            <w:pPr>
              <w:cnfStyle w:val="000000010000" w:firstRow="0" w:lastRow="0" w:firstColumn="0" w:lastColumn="0" w:oddVBand="0" w:evenVBand="0" w:oddHBand="0" w:evenHBand="1" w:firstRowFirstColumn="0" w:firstRowLastColumn="0" w:lastRowFirstColumn="0" w:lastRowLastColumn="0"/>
            </w:pPr>
            <w:r>
              <w:lastRenderedPageBreak/>
              <w:t>40</w:t>
            </w:r>
            <w:r w:rsidR="00933629">
              <w:t>%</w:t>
            </w:r>
          </w:p>
          <w:p w14:paraId="00768AC4" w14:textId="6C7D8862" w:rsidR="00AA4DD5" w:rsidRPr="00B908B6" w:rsidRDefault="00AA4DD5" w:rsidP="00AA4DD5">
            <w:pPr>
              <w:cnfStyle w:val="000000010000" w:firstRow="0" w:lastRow="0" w:firstColumn="0" w:lastColumn="0" w:oddVBand="0" w:evenVBand="0" w:oddHBand="0" w:evenHBand="1" w:firstRowFirstColumn="0" w:firstRowLastColumn="0" w:lastRowFirstColumn="0" w:lastRowLastColumn="0"/>
            </w:pPr>
            <w:r w:rsidRPr="00B908B6">
              <w:rPr>
                <w:b/>
                <w:bCs/>
              </w:rPr>
              <w:t>Trial</w:t>
            </w:r>
            <w:r w:rsidR="00505A14">
              <w:rPr>
                <w:b/>
                <w:bCs/>
              </w:rPr>
              <w:t xml:space="preserve"> HSC</w:t>
            </w:r>
            <w:r w:rsidRPr="00B908B6">
              <w:rPr>
                <w:b/>
                <w:bCs/>
              </w:rPr>
              <w:t xml:space="preserve"> examination</w:t>
            </w:r>
          </w:p>
          <w:p w14:paraId="5EB63161" w14:textId="77777777" w:rsidR="00AA4DD5" w:rsidRDefault="00AA4DD5" w:rsidP="00AA4DD5">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0E914E94" w14:textId="25247186" w:rsidR="00AA4DD5" w:rsidRDefault="00AA4DD5" w:rsidP="00C92F18">
            <w:pPr>
              <w:pStyle w:val="ListBullet"/>
              <w:cnfStyle w:val="000000010000" w:firstRow="0" w:lastRow="0" w:firstColumn="0" w:lastColumn="0" w:oddVBand="0" w:evenVBand="0" w:oddHBand="0" w:evenHBand="1" w:firstRowFirstColumn="0" w:firstRowLastColumn="0" w:lastRowFirstColumn="0" w:lastRowLastColumn="0"/>
            </w:pPr>
            <w:r w:rsidRPr="00F837EB">
              <w:t xml:space="preserve">Paper 1 – Texts and human experiences will </w:t>
            </w:r>
            <w:r w:rsidRPr="00F837EB">
              <w:lastRenderedPageBreak/>
              <w:t>contain 2 sections (5%)</w:t>
            </w:r>
          </w:p>
          <w:p w14:paraId="7414796C" w14:textId="77777777" w:rsidR="00C92F18" w:rsidRPr="009C2EE2" w:rsidRDefault="00C92F18"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rsidRPr="009C2EE2">
              <w:t>Section 1: short answer questions connected to the focus area</w:t>
            </w:r>
          </w:p>
          <w:p w14:paraId="61F7A226" w14:textId="5A9BB288" w:rsidR="00C92F18" w:rsidRPr="00F837EB" w:rsidRDefault="00C92F18"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rsidRPr="009C2EE2">
              <w:t>Section 2: an extended response on the prescribed text</w:t>
            </w:r>
          </w:p>
          <w:p w14:paraId="778037C3" w14:textId="60033740" w:rsidR="00AA4DD5" w:rsidRPr="00F837EB" w:rsidRDefault="00AA4DD5" w:rsidP="00C92F18">
            <w:pPr>
              <w:pStyle w:val="ListBullet"/>
              <w:cnfStyle w:val="000000010000" w:firstRow="0" w:lastRow="0" w:firstColumn="0" w:lastColumn="0" w:oddVBand="0" w:evenVBand="0" w:oddHBand="0" w:evenHBand="1" w:firstRowFirstColumn="0" w:firstRowLastColumn="0" w:lastRowFirstColumn="0" w:lastRowLastColumn="0"/>
            </w:pPr>
            <w:r w:rsidRPr="00F837EB">
              <w:t>Paper 2 will consist of 3 sections</w:t>
            </w:r>
          </w:p>
          <w:p w14:paraId="0CE8364B" w14:textId="77777777" w:rsidR="00AA4DD5" w:rsidRDefault="00AA4DD5"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1: Language, culture and identity (5%)</w:t>
            </w:r>
          </w:p>
          <w:p w14:paraId="619B906A" w14:textId="77777777" w:rsidR="00AA4DD5" w:rsidRDefault="00AA4DD5"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2: Close study of text (5%)</w:t>
            </w:r>
          </w:p>
          <w:p w14:paraId="1D981D93" w14:textId="7356BCF2" w:rsidR="00A25A2B" w:rsidRPr="003D63FF" w:rsidRDefault="00AA4DD5" w:rsidP="0045413B">
            <w:pPr>
              <w:pStyle w:val="ListBullet2"/>
              <w:ind w:left="1088" w:hanging="521"/>
              <w:cnfStyle w:val="000000010000" w:firstRow="0" w:lastRow="0" w:firstColumn="0" w:lastColumn="0" w:oddVBand="0" w:evenVBand="0" w:oddHBand="0" w:evenHBand="1" w:firstRowFirstColumn="0" w:firstRowLastColumn="0" w:lastRowFirstColumn="0" w:lastRowLastColumn="0"/>
            </w:pPr>
            <w:r>
              <w:t>Section 3: Writing (25%)</w:t>
            </w:r>
          </w:p>
        </w:tc>
      </w:tr>
      <w:tr w:rsidR="00A25A2B" w14:paraId="7E4937ED"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A25A2B" w:rsidRDefault="00A25A2B" w:rsidP="00A25A2B">
            <w:r>
              <w:lastRenderedPageBreak/>
              <w:t>Assessment distribution date</w:t>
            </w:r>
          </w:p>
        </w:tc>
        <w:tc>
          <w:tcPr>
            <w:tcW w:w="3145" w:type="dxa"/>
          </w:tcPr>
          <w:p w14:paraId="503CE524" w14:textId="59475AA3"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c>
          <w:tcPr>
            <w:tcW w:w="3145" w:type="dxa"/>
          </w:tcPr>
          <w:p w14:paraId="4B2F8951" w14:textId="216CFCBA"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c>
          <w:tcPr>
            <w:tcW w:w="3145" w:type="dxa"/>
          </w:tcPr>
          <w:p w14:paraId="79B3D033" w14:textId="6D28396B"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c>
          <w:tcPr>
            <w:tcW w:w="3145" w:type="dxa"/>
          </w:tcPr>
          <w:p w14:paraId="02472453" w14:textId="3B2FB382" w:rsidR="00A25A2B" w:rsidRDefault="002A07D7" w:rsidP="00A25A2B">
            <w:pPr>
              <w:cnfStyle w:val="000000100000" w:firstRow="0" w:lastRow="0" w:firstColumn="0" w:lastColumn="0" w:oddVBand="0" w:evenVBand="0" w:oddHBand="1" w:evenHBand="0" w:firstRowFirstColumn="0" w:firstRowLastColumn="0" w:lastRowFirstColumn="0" w:lastRowLastColumn="0"/>
            </w:pPr>
            <w:r>
              <w:t>[TBD]</w:t>
            </w:r>
          </w:p>
        </w:tc>
      </w:tr>
      <w:tr w:rsidR="002A07D7" w14:paraId="16AA451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2A07D7" w:rsidRDefault="002A07D7" w:rsidP="002A07D7">
            <w:r>
              <w:t>Assessment due date</w:t>
            </w:r>
          </w:p>
        </w:tc>
        <w:tc>
          <w:tcPr>
            <w:tcW w:w="3145" w:type="dxa"/>
          </w:tcPr>
          <w:p w14:paraId="6A9BD5EC" w14:textId="4C62C153"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4, </w:t>
            </w:r>
            <w:r w:rsidR="00F837EB">
              <w:rPr>
                <w:szCs w:val="22"/>
              </w:rPr>
              <w:t>W</w:t>
            </w:r>
            <w:r>
              <w:rPr>
                <w:szCs w:val="22"/>
              </w:rPr>
              <w:t>eek 8 [TBC]</w:t>
            </w:r>
          </w:p>
        </w:tc>
        <w:tc>
          <w:tcPr>
            <w:tcW w:w="3145" w:type="dxa"/>
          </w:tcPr>
          <w:p w14:paraId="776AB2B8" w14:textId="039F6892"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1, </w:t>
            </w:r>
            <w:r w:rsidR="00F837EB">
              <w:rPr>
                <w:szCs w:val="22"/>
              </w:rPr>
              <w:t>W</w:t>
            </w:r>
            <w:r>
              <w:rPr>
                <w:szCs w:val="22"/>
              </w:rPr>
              <w:t>eek 7 [TBC]</w:t>
            </w:r>
          </w:p>
        </w:tc>
        <w:tc>
          <w:tcPr>
            <w:tcW w:w="3145" w:type="dxa"/>
          </w:tcPr>
          <w:p w14:paraId="535743F0" w14:textId="157B4D3B"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2, </w:t>
            </w:r>
            <w:r w:rsidR="00F837EB">
              <w:rPr>
                <w:szCs w:val="22"/>
              </w:rPr>
              <w:t>W</w:t>
            </w:r>
            <w:r>
              <w:rPr>
                <w:szCs w:val="22"/>
              </w:rPr>
              <w:t>eek 6 [TBC]</w:t>
            </w:r>
          </w:p>
        </w:tc>
        <w:tc>
          <w:tcPr>
            <w:tcW w:w="3145" w:type="dxa"/>
          </w:tcPr>
          <w:p w14:paraId="55D63B35" w14:textId="17F5ADA4" w:rsidR="002A07D7" w:rsidRDefault="002A07D7" w:rsidP="002A07D7">
            <w:pPr>
              <w:cnfStyle w:val="000000010000" w:firstRow="0" w:lastRow="0" w:firstColumn="0" w:lastColumn="0" w:oddVBand="0" w:evenVBand="0" w:oddHBand="0" w:evenHBand="1" w:firstRowFirstColumn="0" w:firstRowLastColumn="0" w:lastRowFirstColumn="0" w:lastRowLastColumn="0"/>
            </w:pPr>
            <w:r>
              <w:rPr>
                <w:szCs w:val="22"/>
              </w:rPr>
              <w:t xml:space="preserve">Term 3 – Trial </w:t>
            </w:r>
            <w:r w:rsidR="00505A14">
              <w:rPr>
                <w:szCs w:val="22"/>
              </w:rPr>
              <w:t xml:space="preserve">HSC </w:t>
            </w:r>
            <w:r w:rsidR="00DE6540">
              <w:rPr>
                <w:szCs w:val="22"/>
              </w:rPr>
              <w:t>e</w:t>
            </w:r>
            <w:r>
              <w:rPr>
                <w:szCs w:val="22"/>
              </w:rPr>
              <w:t>xamination period [TBC]</w:t>
            </w:r>
          </w:p>
        </w:tc>
      </w:tr>
      <w:tr w:rsidR="00E35B9D" w14:paraId="1B4EF556"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E35B9D" w:rsidRDefault="00E35B9D" w:rsidP="00E35B9D">
            <w:r>
              <w:t>Assessment overview</w:t>
            </w:r>
          </w:p>
        </w:tc>
        <w:tc>
          <w:tcPr>
            <w:tcW w:w="3145" w:type="dxa"/>
          </w:tcPr>
          <w:p w14:paraId="38A30891" w14:textId="015D42D3" w:rsidR="00E35B9D" w:rsidRDefault="00E35B9D" w:rsidP="00E35B9D">
            <w:pPr>
              <w:cnfStyle w:val="000000100000" w:firstRow="0" w:lastRow="0" w:firstColumn="0" w:lastColumn="0" w:oddVBand="0" w:evenVBand="0" w:oddHBand="1" w:evenHBand="0" w:firstRowFirstColumn="0" w:firstRowLastColumn="0" w:lastRowFirstColumn="0" w:lastRowLastColumn="0"/>
            </w:pPr>
            <w:r w:rsidRPr="00B771A6">
              <w:rPr>
                <w:b/>
                <w:bCs/>
              </w:rPr>
              <w:t xml:space="preserve">Short answer and extended </w:t>
            </w:r>
            <w:r w:rsidR="001917BF">
              <w:rPr>
                <w:b/>
                <w:bCs/>
              </w:rPr>
              <w:t xml:space="preserve">analytical </w:t>
            </w:r>
            <w:r w:rsidRPr="00B771A6">
              <w:rPr>
                <w:b/>
                <w:bCs/>
              </w:rPr>
              <w:t>response</w:t>
            </w:r>
            <w:r>
              <w:t xml:space="preserve"> – this timed</w:t>
            </w:r>
            <w:r w:rsidR="0000139A">
              <w:t xml:space="preserve"> </w:t>
            </w:r>
            <w:r>
              <w:t>in</w:t>
            </w:r>
            <w:r w:rsidR="0000139A">
              <w:t>-</w:t>
            </w:r>
            <w:r>
              <w:t>class task is in 2 parts.</w:t>
            </w:r>
          </w:p>
          <w:p w14:paraId="618C6EA7" w14:textId="123FD4B2" w:rsidR="00E35B9D" w:rsidRPr="00684167" w:rsidRDefault="00E35B9D" w:rsidP="00684167">
            <w:pPr>
              <w:pStyle w:val="ListBullet"/>
              <w:cnfStyle w:val="000000100000" w:firstRow="0" w:lastRow="0" w:firstColumn="0" w:lastColumn="0" w:oddVBand="0" w:evenVBand="0" w:oddHBand="1" w:evenHBand="0" w:firstRowFirstColumn="0" w:firstRowLastColumn="0" w:lastRowFirstColumn="0" w:lastRowLastColumn="0"/>
            </w:pPr>
            <w:r w:rsidRPr="00684167">
              <w:t>Part A –</w:t>
            </w:r>
            <w:r w:rsidR="00EB75A8" w:rsidRPr="00684167">
              <w:t xml:space="preserve"> short answer.</w:t>
            </w:r>
            <w:r w:rsidRPr="00684167">
              <w:t xml:space="preserve"> </w:t>
            </w:r>
            <w:r w:rsidR="00EB75A8" w:rsidRPr="00684167">
              <w:t>S</w:t>
            </w:r>
            <w:r w:rsidRPr="00684167">
              <w:t>tudents will be provided with 3 texts at least 2 weeks prior to the due date and respond to short answer questions about 2 of these on the task date.</w:t>
            </w:r>
          </w:p>
          <w:p w14:paraId="70B6AFA4" w14:textId="71D940D0" w:rsidR="00E35B9D" w:rsidRDefault="00E35B9D" w:rsidP="00684167">
            <w:pPr>
              <w:pStyle w:val="ListBullet"/>
              <w:cnfStyle w:val="000000100000" w:firstRow="0" w:lastRow="0" w:firstColumn="0" w:lastColumn="0" w:oddVBand="0" w:evenVBand="0" w:oddHBand="1" w:evenHBand="0" w:firstRowFirstColumn="0" w:firstRowLastColumn="0" w:lastRowFirstColumn="0" w:lastRowLastColumn="0"/>
            </w:pPr>
            <w:r w:rsidRPr="00684167">
              <w:t>Part B –</w:t>
            </w:r>
            <w:r w:rsidR="00EB75A8" w:rsidRPr="00684167">
              <w:t xml:space="preserve"> extended analytical response.</w:t>
            </w:r>
            <w:r w:rsidRPr="00684167">
              <w:t xml:space="preserve"> </w:t>
            </w:r>
            <w:r w:rsidR="00EB75A8" w:rsidRPr="00684167">
              <w:lastRenderedPageBreak/>
              <w:t>S</w:t>
            </w:r>
            <w:r w:rsidRPr="00684167">
              <w:t xml:space="preserve">tudents will be provided with 3 possible questions at least 2 weeks prior to the due date and respond to </w:t>
            </w:r>
            <w:r w:rsidR="0000139A">
              <w:t>one</w:t>
            </w:r>
            <w:r w:rsidRPr="00684167">
              <w:t xml:space="preserve"> of these on the task date.</w:t>
            </w:r>
          </w:p>
        </w:tc>
        <w:tc>
          <w:tcPr>
            <w:tcW w:w="3145" w:type="dxa"/>
          </w:tcPr>
          <w:p w14:paraId="2B7D2BE1" w14:textId="6DD8D4AA" w:rsidR="00E35B9D" w:rsidRDefault="00E35B9D" w:rsidP="00E35B9D">
            <w:pPr>
              <w:cnfStyle w:val="000000100000" w:firstRow="0" w:lastRow="0" w:firstColumn="0" w:lastColumn="0" w:oddVBand="0" w:evenVBand="0" w:oddHBand="1" w:evenHBand="0" w:firstRowFirstColumn="0" w:firstRowLastColumn="0" w:lastRowFirstColumn="0" w:lastRowLastColumn="0"/>
            </w:pPr>
            <w:r w:rsidRPr="1FE6EFA5">
              <w:rPr>
                <w:b/>
                <w:bCs/>
              </w:rPr>
              <w:lastRenderedPageBreak/>
              <w:t>Extended discursive response</w:t>
            </w:r>
            <w:r w:rsidRPr="1FE6EFA5">
              <w:t xml:space="preserve"> – students will contribute to a special issue of an Australian literary journal exploring the significance of language, culture and identity in elevating diverse voices.</w:t>
            </w:r>
          </w:p>
        </w:tc>
        <w:tc>
          <w:tcPr>
            <w:tcW w:w="3145" w:type="dxa"/>
          </w:tcPr>
          <w:p w14:paraId="2BB0B177" w14:textId="61511830" w:rsidR="00E35B9D" w:rsidRDefault="00E35B9D" w:rsidP="00E35B9D">
            <w:pPr>
              <w:cnfStyle w:val="000000100000" w:firstRow="0" w:lastRow="0" w:firstColumn="0" w:lastColumn="0" w:oddVBand="0" w:evenVBand="0" w:oddHBand="1" w:evenHBand="0" w:firstRowFirstColumn="0" w:firstRowLastColumn="0" w:lastRowFirstColumn="0" w:lastRowLastColumn="0"/>
            </w:pPr>
            <w:r w:rsidRPr="1FE6EFA5">
              <w:rPr>
                <w:b/>
                <w:bCs/>
              </w:rPr>
              <w:t>Multimodal composition</w:t>
            </w:r>
            <w:r w:rsidRPr="00684167">
              <w:t xml:space="preserve"> –</w:t>
            </w:r>
            <w:r w:rsidRPr="1FE6EFA5">
              <w:t xml:space="preserve"> </w:t>
            </w:r>
            <w:r>
              <w:t xml:space="preserve">students will contribute a work to an art exhibition that represents the impact of the distinctive features of a text on creative works. </w:t>
            </w:r>
            <w:r w:rsidRPr="1FE6EFA5">
              <w:t xml:space="preserve">An artist’s statement of intent details the ways the artwork has been influenced by the </w:t>
            </w:r>
            <w:proofErr w:type="gramStart"/>
            <w:r w:rsidRPr="1FE6EFA5">
              <w:t>particular ideas</w:t>
            </w:r>
            <w:proofErr w:type="gramEnd"/>
            <w:r w:rsidRPr="1FE6EFA5">
              <w:t xml:space="preserve"> and characters of the text.</w:t>
            </w:r>
          </w:p>
          <w:p w14:paraId="7C090F9B" w14:textId="4BB97258" w:rsidR="00E35B9D" w:rsidRDefault="00E35B9D" w:rsidP="00E35B9D">
            <w:pPr>
              <w:cnfStyle w:val="000000100000" w:firstRow="0" w:lastRow="0" w:firstColumn="0" w:lastColumn="0" w:oddVBand="0" w:evenVBand="0" w:oddHBand="1" w:evenHBand="0" w:firstRowFirstColumn="0" w:firstRowLastColumn="0" w:lastRowFirstColumn="0" w:lastRowLastColumn="0"/>
            </w:pPr>
            <w:r>
              <w:t xml:space="preserve">The </w:t>
            </w:r>
            <w:hyperlink r:id="rId24" w:anchor="year-12-english-eald-school-based-assessment-english_eald_11_12_2024" w:history="1">
              <w:r>
                <w:rPr>
                  <w:rStyle w:val="Hyperlink"/>
                </w:rPr>
                <w:t>l</w:t>
              </w:r>
              <w:r w:rsidRPr="00641B27">
                <w:rPr>
                  <w:rStyle w:val="Hyperlink"/>
                </w:rPr>
                <w:t>istening component</w:t>
              </w:r>
            </w:hyperlink>
            <w:r>
              <w:t xml:space="preserve"> is addressed through students using an </w:t>
            </w:r>
            <w:r w:rsidRPr="0033748F">
              <w:t xml:space="preserve">excerpt of an aural </w:t>
            </w:r>
            <w:r w:rsidRPr="0033748F">
              <w:lastRenderedPageBreak/>
              <w:t>text that explores Wright</w:t>
            </w:r>
            <w:r w:rsidR="00AB2516">
              <w:t>’</w:t>
            </w:r>
            <w:r w:rsidRPr="0033748F">
              <w:t xml:space="preserve">s work. The artwork must be in response to the way the text informed their understanding of the </w:t>
            </w:r>
            <w:r w:rsidR="00AB2516">
              <w:t>‘</w:t>
            </w:r>
            <w:r w:rsidRPr="0033748F">
              <w:t>significance</w:t>
            </w:r>
            <w:r w:rsidR="00AB2516">
              <w:t>’</w:t>
            </w:r>
            <w:r w:rsidRPr="0033748F">
              <w:t xml:space="preserve"> of the suite of poetry</w:t>
            </w:r>
            <w:r>
              <w:t>.</w:t>
            </w:r>
          </w:p>
        </w:tc>
        <w:tc>
          <w:tcPr>
            <w:tcW w:w="3145" w:type="dxa"/>
          </w:tcPr>
          <w:p w14:paraId="05238A6B" w14:textId="4A4CA4F3" w:rsidR="00E35B9D" w:rsidRDefault="00E35B9D" w:rsidP="00E35B9D">
            <w:pPr>
              <w:cnfStyle w:val="000000100000" w:firstRow="0" w:lastRow="0" w:firstColumn="0" w:lastColumn="0" w:oddVBand="0" w:evenVBand="0" w:oddHBand="1" w:evenHBand="0" w:firstRowFirstColumn="0" w:firstRowLastColumn="0" w:lastRowFirstColumn="0" w:lastRowLastColumn="0"/>
            </w:pPr>
            <w:r w:rsidRPr="000B0A06">
              <w:rPr>
                <w:b/>
                <w:bCs/>
              </w:rPr>
              <w:lastRenderedPageBreak/>
              <w:t>Trial</w:t>
            </w:r>
            <w:r w:rsidR="00E80632">
              <w:rPr>
                <w:b/>
                <w:bCs/>
              </w:rPr>
              <w:t xml:space="preserve"> HSC</w:t>
            </w:r>
            <w:r w:rsidRPr="000B0A06">
              <w:rPr>
                <w:b/>
                <w:bCs/>
              </w:rPr>
              <w:t xml:space="preserve"> examination</w:t>
            </w:r>
            <w:r>
              <w:t xml:space="preserve"> – students will complete a Trial HSC examination.</w:t>
            </w:r>
          </w:p>
          <w:p w14:paraId="3F81D774" w14:textId="77777777" w:rsidR="00E35B9D" w:rsidRDefault="00E35B9D" w:rsidP="00E35B9D">
            <w:pPr>
              <w:cnfStyle w:val="000000100000" w:firstRow="0" w:lastRow="0" w:firstColumn="0" w:lastColumn="0" w:oddVBand="0" w:evenVBand="0" w:oddHBand="1" w:evenHBand="0" w:firstRowFirstColumn="0" w:firstRowLastColumn="0" w:lastRowFirstColumn="0" w:lastRowLastColumn="0"/>
            </w:pPr>
            <w:r>
              <w:t>The examination will consist of 2 papers.</w:t>
            </w:r>
          </w:p>
          <w:p w14:paraId="733359E6" w14:textId="7D0D5898" w:rsidR="00E35B9D" w:rsidRDefault="00E35B9D" w:rsidP="00E80632">
            <w:pPr>
              <w:pStyle w:val="ListBullet"/>
              <w:cnfStyle w:val="000000100000" w:firstRow="0" w:lastRow="0" w:firstColumn="0" w:lastColumn="0" w:oddVBand="0" w:evenVBand="0" w:oddHBand="1" w:evenHBand="0" w:firstRowFirstColumn="0" w:firstRowLastColumn="0" w:lastRowFirstColumn="0" w:lastRowLastColumn="0"/>
            </w:pPr>
            <w:r w:rsidRPr="00684167">
              <w:t>Paper 1 – Texts and human experiences will contain 2 sections</w:t>
            </w:r>
          </w:p>
          <w:p w14:paraId="29B91C19" w14:textId="77777777" w:rsidR="00E80632" w:rsidRPr="009C2EE2" w:rsidRDefault="00E80632"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rsidRPr="009C2EE2">
              <w:t>Section 1: short answer questions connected to the focus area</w:t>
            </w:r>
          </w:p>
          <w:p w14:paraId="7FE5B0B5" w14:textId="6EF1A1AD" w:rsidR="00E80632" w:rsidRPr="00684167" w:rsidRDefault="00E80632"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rsidRPr="009C2EE2">
              <w:t xml:space="preserve">Section 2: an </w:t>
            </w:r>
            <w:r w:rsidRPr="009C2EE2">
              <w:lastRenderedPageBreak/>
              <w:t>extended response on the prescribed text</w:t>
            </w:r>
          </w:p>
          <w:p w14:paraId="140CC7D1" w14:textId="36985331" w:rsidR="00E35B9D" w:rsidRPr="00684167" w:rsidRDefault="00E35B9D" w:rsidP="00E80632">
            <w:pPr>
              <w:pStyle w:val="ListBullet"/>
              <w:cnfStyle w:val="000000100000" w:firstRow="0" w:lastRow="0" w:firstColumn="0" w:lastColumn="0" w:oddVBand="0" w:evenVBand="0" w:oddHBand="1" w:evenHBand="0" w:firstRowFirstColumn="0" w:firstRowLastColumn="0" w:lastRowFirstColumn="0" w:lastRowLastColumn="0"/>
            </w:pPr>
            <w:r w:rsidRPr="00684167">
              <w:t>Paper 2 will consist of 3 sections</w:t>
            </w:r>
          </w:p>
          <w:p w14:paraId="495A48C2" w14:textId="387D9F68" w:rsidR="00E35B9D" w:rsidRDefault="00E35B9D"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1: Language, culture and identity</w:t>
            </w:r>
          </w:p>
          <w:p w14:paraId="6A7A67FD" w14:textId="77777777" w:rsidR="004706CF" w:rsidRDefault="00E35B9D"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2: Close study of text</w:t>
            </w:r>
          </w:p>
          <w:p w14:paraId="02A8A858" w14:textId="2BC2C7DE" w:rsidR="00E35B9D" w:rsidRDefault="00E35B9D" w:rsidP="0045413B">
            <w:pPr>
              <w:pStyle w:val="ListBullet2"/>
              <w:ind w:left="1088" w:hanging="521"/>
              <w:cnfStyle w:val="000000100000" w:firstRow="0" w:lastRow="0" w:firstColumn="0" w:lastColumn="0" w:oddVBand="0" w:evenVBand="0" w:oddHBand="1" w:evenHBand="0" w:firstRowFirstColumn="0" w:firstRowLastColumn="0" w:lastRowFirstColumn="0" w:lastRowLastColumn="0"/>
            </w:pPr>
            <w:r>
              <w:t>Section 3: Writing</w:t>
            </w:r>
          </w:p>
        </w:tc>
      </w:tr>
      <w:tr w:rsidR="00B40DB8" w14:paraId="09A4010D"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B40DB8" w:rsidRPr="00292AE2" w:rsidRDefault="00B40DB8" w:rsidP="00292AE2">
            <w:r w:rsidRPr="00292AE2">
              <w:lastRenderedPageBreak/>
              <w:t>Outcomes assessed</w:t>
            </w:r>
          </w:p>
        </w:tc>
        <w:tc>
          <w:tcPr>
            <w:tcW w:w="3145" w:type="dxa"/>
          </w:tcPr>
          <w:p w14:paraId="4AFB43F4" w14:textId="2DD2BD95" w:rsidR="00B40DB8" w:rsidRPr="00E80632" w:rsidRDefault="008C31BF"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EEA-12-01</w:t>
            </w:r>
            <w:r w:rsidR="00684167" w:rsidRPr="00E80632">
              <w:rPr>
                <w:b/>
                <w:bCs/>
              </w:rPr>
              <w:t>,</w:t>
            </w:r>
            <w:r w:rsidR="009F5147" w:rsidRPr="00E80632">
              <w:rPr>
                <w:b/>
                <w:bCs/>
              </w:rPr>
              <w:t xml:space="preserve"> </w:t>
            </w:r>
            <w:r w:rsidRPr="00E80632">
              <w:rPr>
                <w:b/>
                <w:bCs/>
              </w:rPr>
              <w:t>EEA-12-02</w:t>
            </w:r>
            <w:r w:rsidR="00684167" w:rsidRPr="00E80632">
              <w:rPr>
                <w:b/>
                <w:bCs/>
              </w:rPr>
              <w:t>,</w:t>
            </w:r>
            <w:r w:rsidR="009F5147" w:rsidRPr="00E80632">
              <w:rPr>
                <w:b/>
                <w:bCs/>
              </w:rPr>
              <w:t xml:space="preserve"> </w:t>
            </w:r>
            <w:r w:rsidRPr="00E80632">
              <w:rPr>
                <w:b/>
                <w:bCs/>
              </w:rPr>
              <w:t>EEA-12-05</w:t>
            </w:r>
          </w:p>
        </w:tc>
        <w:tc>
          <w:tcPr>
            <w:tcW w:w="3145" w:type="dxa"/>
          </w:tcPr>
          <w:p w14:paraId="246AB7E4" w14:textId="1B305658" w:rsidR="00B40DB8" w:rsidRPr="00E80632" w:rsidRDefault="00057134"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EEA-12-01</w:t>
            </w:r>
            <w:r w:rsidR="00684167" w:rsidRPr="00E80632">
              <w:rPr>
                <w:b/>
                <w:bCs/>
              </w:rPr>
              <w:t>,</w:t>
            </w:r>
            <w:r w:rsidR="009F5147" w:rsidRPr="00E80632">
              <w:rPr>
                <w:b/>
                <w:bCs/>
              </w:rPr>
              <w:t xml:space="preserve"> </w:t>
            </w:r>
            <w:r w:rsidRPr="00E80632">
              <w:rPr>
                <w:b/>
                <w:bCs/>
              </w:rPr>
              <w:t>EEA-12-02</w:t>
            </w:r>
            <w:r w:rsidR="00684167" w:rsidRPr="00E80632">
              <w:rPr>
                <w:b/>
                <w:bCs/>
              </w:rPr>
              <w:t>,</w:t>
            </w:r>
            <w:r w:rsidR="009F5147" w:rsidRPr="00E80632">
              <w:rPr>
                <w:b/>
                <w:bCs/>
              </w:rPr>
              <w:t xml:space="preserve"> </w:t>
            </w:r>
            <w:r w:rsidRPr="00E80632">
              <w:rPr>
                <w:b/>
                <w:bCs/>
              </w:rPr>
              <w:t>EEA-12-04</w:t>
            </w:r>
            <w:r w:rsidR="00684167" w:rsidRPr="00E80632">
              <w:rPr>
                <w:b/>
                <w:bCs/>
              </w:rPr>
              <w:t>,</w:t>
            </w:r>
            <w:r w:rsidR="009F5147" w:rsidRPr="00E80632">
              <w:rPr>
                <w:b/>
                <w:bCs/>
              </w:rPr>
              <w:t xml:space="preserve"> </w:t>
            </w:r>
            <w:r w:rsidRPr="00E80632">
              <w:rPr>
                <w:b/>
                <w:bCs/>
              </w:rPr>
              <w:t>EEA-12-05</w:t>
            </w:r>
          </w:p>
        </w:tc>
        <w:tc>
          <w:tcPr>
            <w:tcW w:w="3145" w:type="dxa"/>
          </w:tcPr>
          <w:p w14:paraId="2D1D6DE9" w14:textId="4D6F3015" w:rsidR="00B40DB8" w:rsidRPr="00E80632" w:rsidRDefault="00D33F63"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EEA-12-02</w:t>
            </w:r>
            <w:r w:rsidR="00684167" w:rsidRPr="00E80632">
              <w:rPr>
                <w:b/>
                <w:bCs/>
              </w:rPr>
              <w:t>,</w:t>
            </w:r>
            <w:r w:rsidR="009F5147" w:rsidRPr="00E80632">
              <w:rPr>
                <w:b/>
                <w:bCs/>
              </w:rPr>
              <w:t xml:space="preserve"> </w:t>
            </w:r>
            <w:r w:rsidRPr="00E80632">
              <w:rPr>
                <w:b/>
                <w:bCs/>
              </w:rPr>
              <w:t>EEA-12-03</w:t>
            </w:r>
            <w:r w:rsidR="00684167" w:rsidRPr="00E80632">
              <w:rPr>
                <w:b/>
                <w:bCs/>
              </w:rPr>
              <w:t>,</w:t>
            </w:r>
            <w:r w:rsidR="009F5147" w:rsidRPr="00E80632">
              <w:rPr>
                <w:b/>
                <w:bCs/>
              </w:rPr>
              <w:t xml:space="preserve"> </w:t>
            </w:r>
            <w:r w:rsidRPr="00E80632">
              <w:rPr>
                <w:b/>
                <w:bCs/>
              </w:rPr>
              <w:t>EEA-12-05</w:t>
            </w:r>
            <w:r w:rsidR="00684167" w:rsidRPr="00E80632">
              <w:rPr>
                <w:b/>
                <w:bCs/>
              </w:rPr>
              <w:t>,</w:t>
            </w:r>
            <w:r w:rsidR="009F5147" w:rsidRPr="00E80632">
              <w:rPr>
                <w:b/>
                <w:bCs/>
              </w:rPr>
              <w:t xml:space="preserve"> </w:t>
            </w:r>
            <w:r w:rsidR="00292AE2" w:rsidRPr="00E80632">
              <w:rPr>
                <w:b/>
                <w:bCs/>
              </w:rPr>
              <w:t>EEA-12-06</w:t>
            </w:r>
          </w:p>
        </w:tc>
        <w:tc>
          <w:tcPr>
            <w:tcW w:w="3145" w:type="dxa"/>
          </w:tcPr>
          <w:p w14:paraId="5D0E5371" w14:textId="4FCF3A59" w:rsidR="00B40DB8" w:rsidRPr="00E80632" w:rsidRDefault="00E62913" w:rsidP="00292AE2">
            <w:pPr>
              <w:cnfStyle w:val="000000010000" w:firstRow="0" w:lastRow="0" w:firstColumn="0" w:lastColumn="0" w:oddVBand="0" w:evenVBand="0" w:oddHBand="0" w:evenHBand="1" w:firstRowFirstColumn="0" w:firstRowLastColumn="0" w:lastRowFirstColumn="0" w:lastRowLastColumn="0"/>
              <w:rPr>
                <w:b/>
                <w:bCs/>
              </w:rPr>
            </w:pPr>
            <w:r w:rsidRPr="00E80632">
              <w:rPr>
                <w:b/>
                <w:bCs/>
              </w:rPr>
              <w:t>EEA-12-01</w:t>
            </w:r>
            <w:r w:rsidR="00684167" w:rsidRPr="00E80632">
              <w:rPr>
                <w:b/>
                <w:bCs/>
              </w:rPr>
              <w:t>,</w:t>
            </w:r>
            <w:r w:rsidR="009F5147" w:rsidRPr="00E80632">
              <w:rPr>
                <w:b/>
                <w:bCs/>
              </w:rPr>
              <w:t xml:space="preserve"> </w:t>
            </w:r>
            <w:r w:rsidRPr="00E80632">
              <w:rPr>
                <w:b/>
                <w:bCs/>
              </w:rPr>
              <w:t>EEA-12-02</w:t>
            </w:r>
            <w:r w:rsidR="00684167" w:rsidRPr="00E80632">
              <w:rPr>
                <w:b/>
                <w:bCs/>
              </w:rPr>
              <w:t>,</w:t>
            </w:r>
            <w:r w:rsidR="009F5147" w:rsidRPr="00E80632">
              <w:rPr>
                <w:b/>
                <w:bCs/>
              </w:rPr>
              <w:t xml:space="preserve"> </w:t>
            </w:r>
            <w:r w:rsidRPr="00E80632">
              <w:rPr>
                <w:b/>
                <w:bCs/>
              </w:rPr>
              <w:t>EEA-12-04</w:t>
            </w:r>
            <w:r w:rsidR="00684167" w:rsidRPr="00E80632">
              <w:rPr>
                <w:b/>
                <w:bCs/>
              </w:rPr>
              <w:t>,</w:t>
            </w:r>
            <w:r w:rsidR="009F5147" w:rsidRPr="00E80632">
              <w:rPr>
                <w:b/>
                <w:bCs/>
              </w:rPr>
              <w:t xml:space="preserve"> </w:t>
            </w:r>
            <w:r w:rsidRPr="00E80632">
              <w:rPr>
                <w:b/>
                <w:bCs/>
              </w:rPr>
              <w:t>EEA-12-05</w:t>
            </w:r>
          </w:p>
        </w:tc>
      </w:tr>
      <w:tr w:rsidR="00B40DB8" w14:paraId="54A2BDA0"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B40DB8" w:rsidRDefault="00B40DB8" w:rsidP="00B40DB8">
            <w:r>
              <w:t>Text(s) in focus</w:t>
            </w:r>
          </w:p>
        </w:tc>
        <w:tc>
          <w:tcPr>
            <w:tcW w:w="3145" w:type="dxa"/>
          </w:tcPr>
          <w:p w14:paraId="62BC1CAA" w14:textId="7399B61C" w:rsidR="00B40DB8" w:rsidRPr="00740632" w:rsidRDefault="00B40DB8" w:rsidP="00B40DB8">
            <w:pPr>
              <w:cnfStyle w:val="000000100000" w:firstRow="0" w:lastRow="0" w:firstColumn="0" w:lastColumn="0" w:oddVBand="0" w:evenVBand="0" w:oddHBand="1" w:evenHBand="0" w:firstRowFirstColumn="0" w:firstRowLastColumn="0" w:lastRowFirstColumn="0" w:lastRowLastColumn="0"/>
              <w:rPr>
                <w:iCs/>
              </w:rPr>
            </w:pPr>
            <w:r w:rsidRPr="009A4A74">
              <w:t xml:space="preserve">van </w:t>
            </w:r>
            <w:proofErr w:type="spellStart"/>
            <w:r w:rsidRPr="009A4A74">
              <w:t>Neerven</w:t>
            </w:r>
            <w:proofErr w:type="spellEnd"/>
            <w:r w:rsidRPr="009A4A74">
              <w:t xml:space="preserve"> E (ed) </w:t>
            </w:r>
            <w:r w:rsidRPr="00E072B4">
              <w:rPr>
                <w:i/>
              </w:rPr>
              <w:t xml:space="preserve">Flock: First Nations Stories Then and Now </w:t>
            </w:r>
            <w:r w:rsidR="00740632">
              <w:rPr>
                <w:iCs/>
              </w:rPr>
              <w:t>(pf)</w:t>
            </w:r>
          </w:p>
          <w:p w14:paraId="1967EAEA" w14:textId="413E596B" w:rsidR="00B40DB8" w:rsidRDefault="00B40DB8" w:rsidP="00E80632">
            <w:pPr>
              <w:pStyle w:val="ListBullet"/>
              <w:cnfStyle w:val="000000100000" w:firstRow="0" w:lastRow="0" w:firstColumn="0" w:lastColumn="0" w:oddVBand="0" w:evenVBand="0" w:oddHBand="1" w:evenHBand="0" w:firstRowFirstColumn="0" w:firstRowLastColumn="0" w:lastRowFirstColumn="0" w:lastRowLastColumn="0"/>
            </w:pPr>
            <w:r w:rsidRPr="009A4A74">
              <w:t xml:space="preserve">van Neerven Ellen </w:t>
            </w:r>
            <w:r w:rsidRPr="009A4A74">
              <w:lastRenderedPageBreak/>
              <w:t xml:space="preserve">‘Each City’; Thompson Adam ‘Honey’; Saward Melanie ‘Galah’; Saunders Mykaela ‘River Story’; </w:t>
            </w:r>
            <w:proofErr w:type="spellStart"/>
            <w:r w:rsidRPr="009A4A74">
              <w:t>Lucashenko</w:t>
            </w:r>
            <w:proofErr w:type="spellEnd"/>
            <w:r w:rsidRPr="009A4A74">
              <w:t xml:space="preserve"> Melissa ‘Dreamers’; Leane Jeanine ‘Forbidden Fruit’</w:t>
            </w:r>
          </w:p>
        </w:tc>
        <w:tc>
          <w:tcPr>
            <w:tcW w:w="3145" w:type="dxa"/>
          </w:tcPr>
          <w:p w14:paraId="42ABC12A" w14:textId="0FF947F9" w:rsidR="00B40DB8" w:rsidRPr="00BB371D" w:rsidRDefault="00B40DB8" w:rsidP="00B40DB8">
            <w:pPr>
              <w:cnfStyle w:val="000000100000" w:firstRow="0" w:lastRow="0" w:firstColumn="0" w:lastColumn="0" w:oddVBand="0" w:evenVBand="0" w:oddHBand="1" w:evenHBand="0" w:firstRowFirstColumn="0" w:firstRowLastColumn="0" w:lastRowFirstColumn="0" w:lastRowLastColumn="0"/>
            </w:pPr>
            <w:r w:rsidRPr="00BB371D">
              <w:lastRenderedPageBreak/>
              <w:t xml:space="preserve">Law M </w:t>
            </w:r>
            <w:r w:rsidRPr="00BB371D">
              <w:rPr>
                <w:i/>
                <w:iCs/>
              </w:rPr>
              <w:t>Miss Peony</w:t>
            </w:r>
            <w:r w:rsidRPr="00BB371D">
              <w:t xml:space="preserve"> (d)</w:t>
            </w:r>
          </w:p>
        </w:tc>
        <w:tc>
          <w:tcPr>
            <w:tcW w:w="3145" w:type="dxa"/>
          </w:tcPr>
          <w:p w14:paraId="5780468F" w14:textId="681DBDB8" w:rsidR="00AB2516" w:rsidRDefault="00B40DB8" w:rsidP="00B40DB8">
            <w:pPr>
              <w:cnfStyle w:val="000000100000" w:firstRow="0" w:lastRow="0" w:firstColumn="0" w:lastColumn="0" w:oddVBand="0" w:evenVBand="0" w:oddHBand="1" w:evenHBand="0" w:firstRowFirstColumn="0" w:firstRowLastColumn="0" w:lastRowFirstColumn="0" w:lastRowLastColumn="0"/>
            </w:pPr>
            <w:r w:rsidRPr="00BB371D">
              <w:t xml:space="preserve">Wright J </w:t>
            </w:r>
            <w:r w:rsidRPr="00E072B4">
              <w:rPr>
                <w:i/>
              </w:rPr>
              <w:t>Judith Wright: Collected Poems</w:t>
            </w:r>
            <w:r w:rsidR="00E80632">
              <w:rPr>
                <w:i/>
              </w:rPr>
              <w:t xml:space="preserve"> </w:t>
            </w:r>
            <w:r w:rsidR="00E80632">
              <w:t>(p)</w:t>
            </w:r>
          </w:p>
          <w:p w14:paraId="521E3DE6" w14:textId="6AD85CA8" w:rsidR="00B40DB8" w:rsidRPr="00BB371D" w:rsidRDefault="00B40DB8" w:rsidP="00E80632">
            <w:pPr>
              <w:pStyle w:val="ListBullet"/>
              <w:cnfStyle w:val="000000100000" w:firstRow="0" w:lastRow="0" w:firstColumn="0" w:lastColumn="0" w:oddVBand="0" w:evenVBand="0" w:oddHBand="1" w:evenHBand="0" w:firstRowFirstColumn="0" w:firstRowLastColumn="0" w:lastRowFirstColumn="0" w:lastRowLastColumn="0"/>
            </w:pPr>
            <w:r w:rsidRPr="00BB371D">
              <w:t xml:space="preserve">‘Northern River’, ‘The Hawthorn Hedge’, ‘The </w:t>
            </w:r>
            <w:r w:rsidRPr="00BB371D">
              <w:lastRenderedPageBreak/>
              <w:t xml:space="preserve">Bushfire’, ‘The Killer’, ‘Flame Tree in a Quarry’, ‘Train Journey’, ‘Magpies’ </w:t>
            </w:r>
          </w:p>
        </w:tc>
        <w:tc>
          <w:tcPr>
            <w:tcW w:w="3145" w:type="dxa"/>
          </w:tcPr>
          <w:p w14:paraId="7C2D246D" w14:textId="704B936E"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lastRenderedPageBreak/>
              <w:t xml:space="preserve">van </w:t>
            </w:r>
            <w:proofErr w:type="spellStart"/>
            <w:r w:rsidRPr="00BB371D">
              <w:t>Neerven</w:t>
            </w:r>
            <w:proofErr w:type="spellEnd"/>
            <w:r w:rsidRPr="00BB371D">
              <w:t xml:space="preserve"> E (ed), </w:t>
            </w:r>
            <w:r w:rsidRPr="00E80632">
              <w:rPr>
                <w:i/>
                <w:iCs/>
              </w:rPr>
              <w:t>Flock: First Nations Stories Then and Now</w:t>
            </w:r>
            <w:r w:rsidRPr="00BB371D">
              <w:t xml:space="preserve"> </w:t>
            </w:r>
            <w:r w:rsidR="007913EE">
              <w:t>(pf)</w:t>
            </w:r>
          </w:p>
          <w:p w14:paraId="1264F11F" w14:textId="39F4ECC1"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lastRenderedPageBreak/>
              <w:t xml:space="preserve">van Neerven Ellen, ‘Each City’; Thompson Adam, ‘Honey’; Saward Melanie, ‘Galah’; Saunders Mykaela, ‘River Story’; </w:t>
            </w:r>
            <w:proofErr w:type="spellStart"/>
            <w:r w:rsidRPr="00BB371D">
              <w:t>Lucashenko</w:t>
            </w:r>
            <w:proofErr w:type="spellEnd"/>
            <w:r w:rsidRPr="00BB371D">
              <w:t xml:space="preserve"> Melissa, ‘Dreamers’; Leane Jeanine, ‘Forbidden Fruit’</w:t>
            </w:r>
          </w:p>
          <w:p w14:paraId="272CFCEC" w14:textId="1387266E"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t xml:space="preserve">Law M, </w:t>
            </w:r>
            <w:r w:rsidRPr="00E80632">
              <w:rPr>
                <w:i/>
                <w:iCs/>
              </w:rPr>
              <w:t xml:space="preserve">Miss Peony </w:t>
            </w:r>
            <w:r w:rsidRPr="00BB371D">
              <w:t>(d)</w:t>
            </w:r>
          </w:p>
          <w:p w14:paraId="6D3991FE" w14:textId="58041827" w:rsidR="00B40DB8" w:rsidRPr="00BB371D" w:rsidRDefault="00B40DB8" w:rsidP="0065525E">
            <w:pPr>
              <w:pStyle w:val="ListBullet"/>
              <w:cnfStyle w:val="000000100000" w:firstRow="0" w:lastRow="0" w:firstColumn="0" w:lastColumn="0" w:oddVBand="0" w:evenVBand="0" w:oddHBand="1" w:evenHBand="0" w:firstRowFirstColumn="0" w:firstRowLastColumn="0" w:lastRowFirstColumn="0" w:lastRowLastColumn="0"/>
            </w:pPr>
            <w:r w:rsidRPr="00BB371D">
              <w:t xml:space="preserve">Wright J, </w:t>
            </w:r>
            <w:r w:rsidRPr="00E80632">
              <w:rPr>
                <w:i/>
                <w:iCs/>
              </w:rPr>
              <w:t>Judith Wright: Collected Poems</w:t>
            </w:r>
            <w:r w:rsidRPr="00BB371D">
              <w:t xml:space="preserve"> </w:t>
            </w:r>
            <w:r w:rsidR="00E80632">
              <w:t xml:space="preserve">(p) </w:t>
            </w:r>
            <w:r w:rsidRPr="00BB371D">
              <w:t xml:space="preserve">‘Northern River’, ‘The Hawthorn Hedge’, ‘The Bushfire’, ‘The Killer’, ‘Flame Tree in a Quarry’, ‘Train Journey’, ‘Magpies’ </w:t>
            </w:r>
          </w:p>
        </w:tc>
      </w:tr>
      <w:tr w:rsidR="00B40DB8" w14:paraId="4160F907"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B40DB8" w:rsidRDefault="00B40DB8" w:rsidP="00B40DB8">
            <w:r>
              <w:lastRenderedPageBreak/>
              <w:t>Modes assessed</w:t>
            </w:r>
          </w:p>
        </w:tc>
        <w:tc>
          <w:tcPr>
            <w:tcW w:w="3145" w:type="dxa"/>
          </w:tcPr>
          <w:p w14:paraId="03BFF3DB" w14:textId="18D63103" w:rsidR="00B40DB8" w:rsidRDefault="002B1CC8" w:rsidP="00B40DB8">
            <w:pPr>
              <w:cnfStyle w:val="000000010000" w:firstRow="0" w:lastRow="0" w:firstColumn="0" w:lastColumn="0" w:oddVBand="0" w:evenVBand="0" w:oddHBand="0" w:evenHBand="1" w:firstRowFirstColumn="0" w:firstRowLastColumn="0" w:lastRowFirstColumn="0" w:lastRowLastColumn="0"/>
            </w:pPr>
            <w:r>
              <w:t>Reading</w:t>
            </w:r>
            <w:r w:rsidR="00E80632">
              <w:t>;</w:t>
            </w:r>
            <w:r>
              <w:t xml:space="preserve"> </w:t>
            </w:r>
            <w:r w:rsidR="00E80632">
              <w:t>W</w:t>
            </w:r>
            <w:r>
              <w:t>riting</w:t>
            </w:r>
          </w:p>
        </w:tc>
        <w:tc>
          <w:tcPr>
            <w:tcW w:w="3145" w:type="dxa"/>
          </w:tcPr>
          <w:p w14:paraId="75FAC9A2" w14:textId="6B189528" w:rsidR="00B40DB8" w:rsidRDefault="002B1CC8" w:rsidP="00B40DB8">
            <w:pPr>
              <w:cnfStyle w:val="000000010000" w:firstRow="0" w:lastRow="0" w:firstColumn="0" w:lastColumn="0" w:oddVBand="0" w:evenVBand="0" w:oddHBand="0" w:evenHBand="1" w:firstRowFirstColumn="0" w:firstRowLastColumn="0" w:lastRowFirstColumn="0" w:lastRowLastColumn="0"/>
            </w:pPr>
            <w:r>
              <w:t>Writing</w:t>
            </w:r>
          </w:p>
        </w:tc>
        <w:tc>
          <w:tcPr>
            <w:tcW w:w="3145" w:type="dxa"/>
          </w:tcPr>
          <w:p w14:paraId="31164B15" w14:textId="4B6D5BC0" w:rsidR="00B40DB8" w:rsidRDefault="00AB0E71" w:rsidP="00B40DB8">
            <w:pPr>
              <w:cnfStyle w:val="000000010000" w:firstRow="0" w:lastRow="0" w:firstColumn="0" w:lastColumn="0" w:oddVBand="0" w:evenVBand="0" w:oddHBand="0" w:evenHBand="1" w:firstRowFirstColumn="0" w:firstRowLastColumn="0" w:lastRowFirstColumn="0" w:lastRowLastColumn="0"/>
            </w:pPr>
            <w:r>
              <w:t>Reading</w:t>
            </w:r>
            <w:r w:rsidR="00E80632">
              <w:t>;</w:t>
            </w:r>
            <w:r>
              <w:t xml:space="preserve"> </w:t>
            </w:r>
            <w:r w:rsidR="00E80632">
              <w:t>W</w:t>
            </w:r>
            <w:r>
              <w:t>riting</w:t>
            </w:r>
            <w:r w:rsidR="00E80632">
              <w:t>;</w:t>
            </w:r>
            <w:r>
              <w:t xml:space="preserve"> </w:t>
            </w:r>
            <w:r w:rsidR="00E80632">
              <w:t>R</w:t>
            </w:r>
            <w:r>
              <w:t>epresenting</w:t>
            </w:r>
            <w:r w:rsidR="00E80632">
              <w:t>;</w:t>
            </w:r>
            <w:r w:rsidR="00577816">
              <w:t xml:space="preserve"> </w:t>
            </w:r>
            <w:r w:rsidR="00E80632">
              <w:t>S</w:t>
            </w:r>
            <w:r w:rsidR="00577816">
              <w:t>peaking</w:t>
            </w:r>
            <w:r w:rsidR="00E80632">
              <w:t>;</w:t>
            </w:r>
            <w:r w:rsidR="00577816">
              <w:t xml:space="preserve"> </w:t>
            </w:r>
            <w:r w:rsidR="00E80632">
              <w:t>L</w:t>
            </w:r>
            <w:r w:rsidR="00577816">
              <w:t>istening</w:t>
            </w:r>
          </w:p>
        </w:tc>
        <w:tc>
          <w:tcPr>
            <w:tcW w:w="3145" w:type="dxa"/>
          </w:tcPr>
          <w:p w14:paraId="3F4B2897" w14:textId="40614A4C" w:rsidR="00B40DB8" w:rsidRDefault="00577816" w:rsidP="00B40DB8">
            <w:pPr>
              <w:cnfStyle w:val="000000010000" w:firstRow="0" w:lastRow="0" w:firstColumn="0" w:lastColumn="0" w:oddVBand="0" w:evenVBand="0" w:oddHBand="0" w:evenHBand="1" w:firstRowFirstColumn="0" w:firstRowLastColumn="0" w:lastRowFirstColumn="0" w:lastRowLastColumn="0"/>
            </w:pPr>
            <w:r>
              <w:t>Reading</w:t>
            </w:r>
            <w:r w:rsidR="00E80632">
              <w:t>; W</w:t>
            </w:r>
            <w:r>
              <w:t>riting</w:t>
            </w:r>
            <w:r w:rsidR="00E80632">
              <w:t>; R</w:t>
            </w:r>
            <w:r>
              <w:t>epresenting</w:t>
            </w:r>
          </w:p>
        </w:tc>
      </w:tr>
    </w:tbl>
    <w:p w14:paraId="2F56B4D8" w14:textId="77777777" w:rsidR="005A15AB" w:rsidRDefault="005A15AB">
      <w:pPr>
        <w:suppressAutoHyphens w:val="0"/>
        <w:spacing w:before="0" w:after="160" w:line="259" w:lineRule="auto"/>
        <w:rPr>
          <w:rFonts w:eastAsiaTheme="majorEastAsia"/>
          <w:bCs/>
          <w:color w:val="002664"/>
          <w:sz w:val="40"/>
          <w:szCs w:val="52"/>
        </w:rPr>
      </w:pPr>
      <w:r>
        <w:br w:type="page"/>
      </w:r>
    </w:p>
    <w:p w14:paraId="7F62F516" w14:textId="3AA6D88E" w:rsidR="001259C3" w:rsidRDefault="001259C3" w:rsidP="001259C3">
      <w:pPr>
        <w:pStyle w:val="Heading1"/>
      </w:pPr>
      <w:bookmarkStart w:id="7" w:name="_Toc193803183"/>
      <w:r>
        <w:lastRenderedPageBreak/>
        <w:t>The English curriculum 7–12 team</w:t>
      </w:r>
      <w:bookmarkEnd w:id="7"/>
    </w:p>
    <w:p w14:paraId="30B1D7D7" w14:textId="77777777" w:rsidR="00EA6862" w:rsidRDefault="00EA6862" w:rsidP="00EA6862">
      <w:bookmarkStart w:id="8" w:name="_Toc193803184"/>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5">
        <w:r w:rsidRPr="4FA21EE0">
          <w:rPr>
            <w:rStyle w:val="Hyperlink"/>
          </w:rPr>
          <w:t>English.curriculum@det.nsw.edu.au</w:t>
        </w:r>
      </w:hyperlink>
      <w:r>
        <w:t>.</w:t>
      </w:r>
    </w:p>
    <w:p w14:paraId="1626BE80" w14:textId="7C0B9CD0" w:rsidR="002807D8" w:rsidRDefault="002807D8" w:rsidP="002807D8">
      <w:pPr>
        <w:pStyle w:val="Heading2"/>
      </w:pPr>
      <w:r>
        <w:t>Support and alignment</w:t>
      </w:r>
      <w:bookmarkEnd w:id="8"/>
    </w:p>
    <w:p w14:paraId="61CB7B22" w14:textId="77777777" w:rsidR="00EA6862" w:rsidRPr="002C2317" w:rsidRDefault="00EA6862" w:rsidP="00EA6862">
      <w:pPr>
        <w:rPr>
          <w:rFonts w:eastAsia="Arial"/>
        </w:rPr>
      </w:pPr>
      <w:r w:rsidRPr="003D5507">
        <w:rPr>
          <w:rStyle w:val="Strong"/>
        </w:rPr>
        <w:t>Alignment to system priorities and/or needs</w:t>
      </w:r>
      <w:r>
        <w:t>:</w:t>
      </w:r>
      <w:r w:rsidRPr="00D06D3A">
        <w:t xml:space="preserve"> </w:t>
      </w:r>
      <w:bookmarkStart w:id="9"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6"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7"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8"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9"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9"/>
    <w:p w14:paraId="563FBF16" w14:textId="77777777" w:rsidR="00EA6862" w:rsidRPr="000D2127" w:rsidRDefault="00EA6862" w:rsidP="00EA6862">
      <w:r w:rsidRPr="00080C71">
        <w:rPr>
          <w:rStyle w:val="Strong"/>
        </w:rPr>
        <w:t>Alignment to the School Excellence Framework</w:t>
      </w:r>
      <w:r w:rsidRPr="00080C71">
        <w:t xml:space="preserve">: this resource aligns with the </w:t>
      </w:r>
      <w:hyperlink r:id="rId30"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765C4177" w14:textId="39D3C30D" w:rsidR="001259C3" w:rsidRPr="004C13F3" w:rsidRDefault="001259C3" w:rsidP="001259C3">
      <w:r w:rsidRPr="008B3DBF">
        <w:rPr>
          <w:rStyle w:val="Strong"/>
        </w:rPr>
        <w:t>Alignment to Australian Professional</w:t>
      </w:r>
      <w:r w:rsidR="00446BA5">
        <w:rPr>
          <w:rStyle w:val="Strong"/>
        </w:rPr>
        <w:t xml:space="preserve"> Standards for</w:t>
      </w:r>
      <w:r w:rsidRPr="008B3DBF">
        <w:rPr>
          <w:rStyle w:val="Strong"/>
        </w:rPr>
        <w:t xml:space="preserve"> Teach</w:t>
      </w:r>
      <w:r w:rsidR="00446BA5">
        <w:rPr>
          <w:rStyle w:val="Strong"/>
        </w:rPr>
        <w:t>ers</w:t>
      </w:r>
      <w:r w:rsidRPr="008B3DBF">
        <w:t xml:space="preserve">: this resource supports teachers to address </w:t>
      </w:r>
      <w:hyperlink r:id="rId31">
        <w:r w:rsidR="00446BA5">
          <w:rPr>
            <w:rStyle w:val="Hyperlink"/>
          </w:rPr>
          <w:t>Proficient Teacher Standard Descriptors</w:t>
        </w:r>
      </w:hyperlink>
      <w:r w:rsidRPr="008B3DBF">
        <w:t xml:space="preserve"> </w:t>
      </w:r>
      <w:bookmarkStart w:id="10" w:name="_Hlk193878925"/>
      <w:r w:rsidR="00025054" w:rsidRPr="00025054">
        <w:t>5.1.2</w:t>
      </w:r>
      <w:r w:rsidR="00566E81">
        <w:t xml:space="preserve">, </w:t>
      </w:r>
      <w:r w:rsidR="00025054" w:rsidRPr="00025054">
        <w:t>7.2.2</w:t>
      </w:r>
      <w:r w:rsidR="00025054">
        <w:t xml:space="preserve"> </w:t>
      </w:r>
      <w:bookmarkEnd w:id="10"/>
      <w:r w:rsidRPr="008B3DBF">
        <w:t>as it provides an example of how to use syllabus</w:t>
      </w:r>
      <w:r w:rsidR="00326014">
        <w:t xml:space="preserve"> </w:t>
      </w:r>
      <w:r w:rsidRPr="008B3DBF">
        <w:t xml:space="preserve">requirements in the planning, design, implementation and review of coherent and </w:t>
      </w:r>
      <w:r w:rsidRPr="004C13F3">
        <w:t>well-sequenced programming and assessment plans.</w:t>
      </w:r>
    </w:p>
    <w:p w14:paraId="5A45566D" w14:textId="77777777" w:rsidR="00EA6862" w:rsidRPr="00A6650D" w:rsidRDefault="00EA6862" w:rsidP="00EA6862">
      <w:r w:rsidRPr="00E14BDC">
        <w:rPr>
          <w:b/>
          <w:bCs/>
        </w:rPr>
        <w:t>Assessment</w:t>
      </w:r>
      <w:r w:rsidRPr="00E14BDC">
        <w:t xml:space="preserve">: further advice to support formative assessment is available on the </w:t>
      </w:r>
      <w:hyperlink r:id="rId32" w:history="1">
        <w:r w:rsidRPr="00E14BDC">
          <w:rPr>
            <w:rStyle w:val="Hyperlink"/>
          </w:rPr>
          <w:t>Planning, programming and assessing 7–12</w:t>
        </w:r>
      </w:hyperlink>
      <w:r w:rsidRPr="00E14BDC">
        <w:t xml:space="preserve"> webpage.</w:t>
      </w:r>
    </w:p>
    <w:p w14:paraId="31116712" w14:textId="77777777" w:rsidR="00EA6862" w:rsidRDefault="00EA6862" w:rsidP="00EA6862">
      <w:r w:rsidRPr="003755DB">
        <w:rPr>
          <w:rStyle w:val="Strong"/>
        </w:rPr>
        <w:t>Consulted with</w:t>
      </w:r>
      <w:r w:rsidRPr="003755DB">
        <w:t xml:space="preserve">: </w:t>
      </w:r>
      <w:r>
        <w:t xml:space="preserve">Secondary </w:t>
      </w:r>
      <w:r w:rsidRPr="00496380">
        <w:t>Curriculum</w:t>
      </w:r>
      <w:r w:rsidRPr="0033486F" w:rsidDel="007C3250">
        <w:t xml:space="preserve"> </w:t>
      </w:r>
      <w:r>
        <w:t xml:space="preserve">and Multicultural Education </w:t>
      </w:r>
      <w:r w:rsidRPr="0033486F">
        <w:t>subject matter experts and teachers and head teachers from across NSW.</w:t>
      </w:r>
    </w:p>
    <w:p w14:paraId="60495DBF" w14:textId="77777777" w:rsidR="00EA6862" w:rsidRDefault="00EA6862" w:rsidP="00EA6862">
      <w:pPr>
        <w:rPr>
          <w:rStyle w:val="Strong"/>
        </w:rPr>
      </w:pPr>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3">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799E5D46" w14:textId="77777777" w:rsidR="00EA6862" w:rsidRPr="00DB486F" w:rsidRDefault="00EA6862" w:rsidP="00EA6862">
      <w:pPr>
        <w:rPr>
          <w:lang w:val="fr-FR"/>
        </w:rPr>
      </w:pPr>
      <w:r w:rsidRPr="00DB486F">
        <w:rPr>
          <w:rStyle w:val="Strong"/>
          <w:lang w:val="fr-FR"/>
        </w:rPr>
        <w:t>NSW Syllabus</w:t>
      </w:r>
      <w:r w:rsidRPr="00DB486F">
        <w:rPr>
          <w:lang w:val="fr-FR"/>
        </w:rPr>
        <w:t xml:space="preserve">: </w:t>
      </w:r>
      <w:hyperlink r:id="rId34" w:history="1">
        <w:r w:rsidRPr="00DB486F">
          <w:rPr>
            <w:rStyle w:val="Hyperlink"/>
            <w:lang w:val="fr-FR" w:eastAsia="zh-CN"/>
          </w:rPr>
          <w:t>English EAL/D 11–12 Syllabus</w:t>
        </w:r>
      </w:hyperlink>
      <w:r w:rsidRPr="00DB486F">
        <w:rPr>
          <w:lang w:val="fr-FR"/>
        </w:rPr>
        <w:t xml:space="preserve"> (NESA 2024)</w:t>
      </w:r>
    </w:p>
    <w:p w14:paraId="4B6D2E0E" w14:textId="77777777" w:rsidR="00EA6862" w:rsidRDefault="00EA6862" w:rsidP="00EA6862">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368CB105" w14:textId="77777777" w:rsidR="00EA6862" w:rsidRDefault="00EA6862" w:rsidP="00EA6862">
      <w:r w:rsidRPr="00607B27">
        <w:rPr>
          <w:rStyle w:val="Strong"/>
        </w:rPr>
        <w:t>Publisher</w:t>
      </w:r>
      <w:r>
        <w:t xml:space="preserve">: </w:t>
      </w:r>
      <w:r w:rsidRPr="00A9253F">
        <w:t>State of NSW, Department of Education</w:t>
      </w:r>
    </w:p>
    <w:p w14:paraId="35130A90" w14:textId="0CBFD780" w:rsidR="00D65ABA" w:rsidRDefault="00D65ABA" w:rsidP="001259C3">
      <w:pPr>
        <w:rPr>
          <w:b/>
          <w:bCs/>
        </w:rPr>
      </w:pPr>
      <w:r>
        <w:rPr>
          <w:b/>
          <w:bCs/>
        </w:rPr>
        <w:t>Resource</w:t>
      </w:r>
      <w:r w:rsidR="002B2B9A" w:rsidRPr="00504D34">
        <w:t xml:space="preserve">: </w:t>
      </w:r>
      <w:bookmarkStart w:id="11" w:name="_Hlk193361256"/>
      <w:r w:rsidR="009F1B13">
        <w:t xml:space="preserve">English </w:t>
      </w:r>
      <w:r w:rsidR="00884C53">
        <w:t>EAL/D</w:t>
      </w:r>
      <w:r w:rsidR="009F1B13">
        <w:t xml:space="preserve"> 11–12 </w:t>
      </w:r>
      <w:bookmarkEnd w:id="11"/>
      <w:r w:rsidR="0021772A">
        <w:t xml:space="preserve">sample </w:t>
      </w:r>
      <w:r w:rsidR="002678C9" w:rsidRPr="002678C9">
        <w:t>assessment schedule</w:t>
      </w:r>
    </w:p>
    <w:p w14:paraId="5E10E793" w14:textId="77777777" w:rsidR="00EA6862" w:rsidRDefault="00EA6862" w:rsidP="00EA6862">
      <w:r>
        <w:rPr>
          <w:b/>
          <w:bCs/>
        </w:rPr>
        <w:t>Related resources</w:t>
      </w:r>
      <w:r>
        <w:t xml:space="preserve">: </w:t>
      </w:r>
      <w:r w:rsidRPr="001A2E36">
        <w:t xml:space="preserve">further resources to support programming and assessment can be found </w:t>
      </w:r>
      <w:r>
        <w:t xml:space="preserve">at </w:t>
      </w:r>
      <w:hyperlink r:id="rId35" w:history="1">
        <w:r w:rsidRPr="00BF6D15">
          <w:rPr>
            <w:rStyle w:val="Hyperlink"/>
          </w:rPr>
          <w:t>Planning, programming and assessing English 11–12.</w:t>
        </w:r>
      </w:hyperlink>
    </w:p>
    <w:p w14:paraId="4990DB3A" w14:textId="77777777" w:rsidR="00EA6862" w:rsidRDefault="00EA6862" w:rsidP="00EA6862">
      <w:r w:rsidRPr="00AA64A5">
        <w:rPr>
          <w:rStyle w:val="Strong"/>
        </w:rPr>
        <w:t>Professional learning</w:t>
      </w:r>
      <w:r>
        <w:t xml:space="preserve">: </w:t>
      </w:r>
      <w:r w:rsidRPr="00FD1D35">
        <w:t xml:space="preserve">relevant Professional Learning is available on the </w:t>
      </w:r>
      <w:hyperlink r:id="rId36" w:history="1">
        <w:r w:rsidRPr="00EB4847">
          <w:rPr>
            <w:rStyle w:val="Hyperlink"/>
          </w:rPr>
          <w:t>English statewide staffroom</w:t>
        </w:r>
      </w:hyperlink>
      <w:r w:rsidRPr="00FD1D35">
        <w:t xml:space="preserve"> and through the </w:t>
      </w:r>
      <w:hyperlink r:id="rId37" w:history="1">
        <w:r w:rsidRPr="00C62836">
          <w:rPr>
            <w:rStyle w:val="Hyperlink"/>
          </w:rPr>
          <w:t>English curriculum professional learning calendar</w:t>
        </w:r>
      </w:hyperlink>
      <w:r w:rsidRPr="00FD1D35">
        <w:t>.</w:t>
      </w:r>
    </w:p>
    <w:p w14:paraId="55371E54" w14:textId="77777777" w:rsidR="00EA6862" w:rsidRDefault="00EA6862" w:rsidP="00EA6862">
      <w:r w:rsidRPr="00C62836">
        <w:rPr>
          <w:rStyle w:val="Strong"/>
        </w:rPr>
        <w:t>Creation date</w:t>
      </w:r>
      <w:r>
        <w:t>: 7 March 2025</w:t>
      </w:r>
    </w:p>
    <w:p w14:paraId="6AEB829A" w14:textId="3E9369B0" w:rsidR="001259C3" w:rsidRDefault="00EA6862" w:rsidP="00EA6862">
      <w:pPr>
        <w:suppressAutoHyphens w:val="0"/>
        <w:spacing w:before="0" w:after="160" w:line="259" w:lineRule="auto"/>
        <w:rPr>
          <w:rFonts w:eastAsiaTheme="majorEastAsia"/>
          <w:bCs/>
          <w:color w:val="002664"/>
          <w:sz w:val="40"/>
          <w:szCs w:val="52"/>
        </w:rPr>
      </w:pPr>
      <w:r w:rsidRPr="007C18B9">
        <w:rPr>
          <w:rStyle w:val="Strong"/>
        </w:rPr>
        <w:t>Review date</w:t>
      </w:r>
      <w:r w:rsidRPr="007C18B9">
        <w:t xml:space="preserve">: 7 </w:t>
      </w:r>
      <w:r>
        <w:t>March</w:t>
      </w:r>
      <w:r w:rsidRPr="007C18B9">
        <w:t xml:space="preserve"> 2027</w:t>
      </w:r>
      <w:r w:rsidR="001259C3">
        <w:br w:type="page"/>
      </w:r>
    </w:p>
    <w:p w14:paraId="0FEF8FE3" w14:textId="11E7210C" w:rsidR="00E80FFD" w:rsidRDefault="00E80FFD" w:rsidP="0090049F">
      <w:pPr>
        <w:pStyle w:val="Heading1"/>
      </w:pPr>
      <w:bookmarkStart w:id="12" w:name="_Toc193803185"/>
      <w:r w:rsidRPr="00C41110">
        <w:lastRenderedPageBreak/>
        <w:t>References</w:t>
      </w:r>
      <w:bookmarkEnd w:id="12"/>
    </w:p>
    <w:p w14:paraId="746FA59E"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0055553A">
          <w:rPr>
            <w:rStyle w:val="Hyperlink"/>
          </w:rPr>
          <w:t>https://educationstandards.nsw.edu.au</w:t>
        </w:r>
      </w:hyperlink>
      <w:r w:rsidRPr="00A1020E">
        <w:t xml:space="preserve"> </w:t>
      </w:r>
      <w:r w:rsidRPr="00AE7FE3">
        <w:t xml:space="preserve">and the NSW Curriculum website </w:t>
      </w:r>
      <w:hyperlink r:id="rId40" w:history="1">
        <w:r w:rsidR="0055553A">
          <w:rPr>
            <w:rStyle w:val="Hyperlink"/>
          </w:rPr>
          <w:t>https://curriculum.nsw.edu.au</w:t>
        </w:r>
      </w:hyperlink>
      <w:r w:rsidRPr="00AE7FE3">
        <w:t>.</w:t>
      </w:r>
    </w:p>
    <w:p w14:paraId="05799505" w14:textId="7938A86E" w:rsidR="00E34A0C" w:rsidRDefault="006014DB" w:rsidP="008D1745">
      <w:hyperlink r:id="rId41" w:history="1">
        <w:r w:rsidRPr="0037468E">
          <w:rPr>
            <w:rStyle w:val="Hyperlink"/>
            <w:lang w:eastAsia="zh-CN"/>
          </w:rPr>
          <w:t>English EAL/D 11–12 Syllabus</w:t>
        </w:r>
      </w:hyperlink>
      <w:r w:rsidRPr="00510611">
        <w:t xml:space="preserve"> </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6257EC7D" w14:textId="7D2E2181" w:rsidR="00ED19D8" w:rsidRPr="00C6532F" w:rsidRDefault="00ED19D8" w:rsidP="00ED19D8">
      <w:r>
        <w:t>Australian Poetry Slam (14 November 2018)</w:t>
      </w:r>
      <w:r w:rsidRPr="007926C7">
        <w:t xml:space="preserve"> </w:t>
      </w:r>
      <w:r>
        <w:t xml:space="preserve">‘Melanie </w:t>
      </w:r>
      <w:proofErr w:type="spellStart"/>
      <w:r>
        <w:t>Mununggurr</w:t>
      </w:r>
      <w:proofErr w:type="spellEnd"/>
      <w:r>
        <w:t>-Williams – Australian Poetry Slam Champion 2018 “</w:t>
      </w:r>
      <w:hyperlink r:id="rId42" w:history="1">
        <w:r w:rsidRPr="007926C7">
          <w:rPr>
            <w:rStyle w:val="Hyperlink"/>
          </w:rPr>
          <w:t>Double Threat</w:t>
        </w:r>
        <w:r>
          <w:rPr>
            <w:rStyle w:val="Hyperlink"/>
          </w:rPr>
          <w:t>”’</w:t>
        </w:r>
        <w:r w:rsidRPr="007926C7">
          <w:rPr>
            <w:rStyle w:val="Hyperlink"/>
          </w:rPr>
          <w:t xml:space="preserve"> [video]</w:t>
        </w:r>
      </w:hyperlink>
      <w:r>
        <w:t xml:space="preserve">, </w:t>
      </w:r>
      <w:r>
        <w:rPr>
          <w:i/>
          <w:iCs/>
        </w:rPr>
        <w:t xml:space="preserve">Australian Poetry Slam, </w:t>
      </w:r>
      <w:r>
        <w:t>YouTube, accessed 23 February 2025.</w:t>
      </w:r>
    </w:p>
    <w:p w14:paraId="5521B11E" w14:textId="58C1A61B" w:rsidR="00BE3482" w:rsidRDefault="0020502C" w:rsidP="008D1745">
      <w:r>
        <w:t>Dalton</w:t>
      </w:r>
      <w:r w:rsidR="0046551A">
        <w:t xml:space="preserve"> T (2021) </w:t>
      </w:r>
      <w:r w:rsidR="003C2998" w:rsidRPr="004D263C">
        <w:rPr>
          <w:i/>
          <w:iCs/>
        </w:rPr>
        <w:t>Love Stories</w:t>
      </w:r>
      <w:r w:rsidR="00247EEA" w:rsidRPr="004D263C">
        <w:rPr>
          <w:i/>
          <w:iCs/>
        </w:rPr>
        <w:t>,</w:t>
      </w:r>
      <w:r w:rsidR="00247EEA">
        <w:t xml:space="preserve"> HarperCollins</w:t>
      </w:r>
      <w:r w:rsidR="00EC6F2D">
        <w:t>, Sydney</w:t>
      </w:r>
      <w:r w:rsidR="004D263C">
        <w:t>.</w:t>
      </w:r>
    </w:p>
    <w:p w14:paraId="24B15F90" w14:textId="7EE3218A" w:rsidR="00360372" w:rsidRDefault="00360372" w:rsidP="00082210">
      <w:r w:rsidRPr="001E7687">
        <w:t>Law M (2023)</w:t>
      </w:r>
      <w:r w:rsidR="00C90B30">
        <w:t xml:space="preserve"> </w:t>
      </w:r>
      <w:r w:rsidRPr="001E7687">
        <w:rPr>
          <w:i/>
          <w:iCs/>
        </w:rPr>
        <w:t>Miss Peony</w:t>
      </w:r>
      <w:r w:rsidR="00ED19D8">
        <w:rPr>
          <w:i/>
          <w:iCs/>
        </w:rPr>
        <w:t>,</w:t>
      </w:r>
      <w:r w:rsidRPr="001E7687">
        <w:t xml:space="preserve"> Currency Press</w:t>
      </w:r>
      <w:r w:rsidR="0064160C">
        <w:t>,</w:t>
      </w:r>
      <w:r w:rsidRPr="001E7687">
        <w:t xml:space="preserve"> </w:t>
      </w:r>
      <w:r w:rsidR="001F080F">
        <w:t>S</w:t>
      </w:r>
      <w:r w:rsidR="00F37D46">
        <w:t>ydney</w:t>
      </w:r>
      <w:r w:rsidRPr="001E7687">
        <w:t>.</w:t>
      </w:r>
    </w:p>
    <w:p w14:paraId="7D61D6E1" w14:textId="2DD136EB" w:rsidR="00D02550" w:rsidRDefault="00D02550" w:rsidP="00082210">
      <w:r>
        <w:t xml:space="preserve">Money J (2021) </w:t>
      </w:r>
      <w:r w:rsidR="00C2026C" w:rsidRPr="00B0467B">
        <w:rPr>
          <w:i/>
          <w:iCs/>
        </w:rPr>
        <w:t>how to make a basket</w:t>
      </w:r>
      <w:r w:rsidR="00D43352" w:rsidRPr="00B0467B">
        <w:rPr>
          <w:i/>
          <w:iCs/>
        </w:rPr>
        <w:t>,</w:t>
      </w:r>
      <w:r w:rsidR="00D43352">
        <w:t xml:space="preserve"> University of Queensland Press, Brisbane</w:t>
      </w:r>
      <w:r w:rsidR="00B0467B">
        <w:t>.</w:t>
      </w:r>
    </w:p>
    <w:p w14:paraId="5A5B09A5" w14:textId="51DEC4E0" w:rsidR="00AB4BC1" w:rsidRDefault="0000723E" w:rsidP="00082210">
      <w:r>
        <w:t>Musa O</w:t>
      </w:r>
      <w:r w:rsidR="00BD2F90">
        <w:t xml:space="preserve"> (2016)</w:t>
      </w:r>
      <w:r w:rsidR="00CC741E">
        <w:t xml:space="preserve"> </w:t>
      </w:r>
      <w:r w:rsidR="00ED19D8">
        <w:t>‘</w:t>
      </w:r>
      <w:r w:rsidR="00CC741E">
        <w:t xml:space="preserve">You Think </w:t>
      </w:r>
      <w:r w:rsidR="00DE6540">
        <w:t>Y</w:t>
      </w:r>
      <w:r w:rsidR="00CC741E">
        <w:t>ou Know</w:t>
      </w:r>
      <w:r w:rsidR="00EE56F3">
        <w:t>’</w:t>
      </w:r>
      <w:r w:rsidR="00171DEE">
        <w:t>,</w:t>
      </w:r>
      <w:r w:rsidR="00364601">
        <w:t xml:space="preserve"> in Carlin</w:t>
      </w:r>
      <w:r w:rsidR="003352D7">
        <w:t xml:space="preserve"> D </w:t>
      </w:r>
      <w:r w:rsidR="00171DEE">
        <w:t>and</w:t>
      </w:r>
      <w:r w:rsidR="003352D7">
        <w:t xml:space="preserve"> R</w:t>
      </w:r>
      <w:r w:rsidR="00D3436D">
        <w:t>e</w:t>
      </w:r>
      <w:r w:rsidR="003352D7">
        <w:t>ndle</w:t>
      </w:r>
      <w:r w:rsidR="00D3436D">
        <w:t>-Short F</w:t>
      </w:r>
      <w:r w:rsidR="00D765C2">
        <w:t xml:space="preserve"> (eds)</w:t>
      </w:r>
      <w:r w:rsidR="00347F9B">
        <w:t xml:space="preserve"> </w:t>
      </w:r>
      <w:r w:rsidR="00347F9B" w:rsidRPr="005A362F">
        <w:rPr>
          <w:i/>
          <w:iCs/>
        </w:rPr>
        <w:t xml:space="preserve">The Near and the </w:t>
      </w:r>
      <w:r w:rsidR="00AD3AB1" w:rsidRPr="005A362F">
        <w:rPr>
          <w:i/>
          <w:iCs/>
        </w:rPr>
        <w:t>Far</w:t>
      </w:r>
      <w:r w:rsidR="000F254D" w:rsidRPr="005A362F">
        <w:rPr>
          <w:i/>
          <w:iCs/>
        </w:rPr>
        <w:t>: new stories from the Asia-Pacific</w:t>
      </w:r>
      <w:r w:rsidR="00BF6334" w:rsidRPr="005A362F">
        <w:rPr>
          <w:i/>
          <w:iCs/>
        </w:rPr>
        <w:t xml:space="preserve"> Region</w:t>
      </w:r>
      <w:r w:rsidR="00355BC0">
        <w:t xml:space="preserve">, </w:t>
      </w:r>
      <w:r w:rsidR="0049226A">
        <w:t>Scribe Publications</w:t>
      </w:r>
      <w:r w:rsidR="005A362F">
        <w:t>, Brunswick.</w:t>
      </w:r>
    </w:p>
    <w:p w14:paraId="4E2010F0" w14:textId="137B8D0A" w:rsidR="00082210" w:rsidRDefault="00082210" w:rsidP="00082210">
      <w:r>
        <w:lastRenderedPageBreak/>
        <w:t>NESA</w:t>
      </w:r>
      <w:r w:rsidR="00171DEE">
        <w:t xml:space="preserve"> (NSW Education Standards Authority)</w:t>
      </w:r>
      <w:r>
        <w:t xml:space="preserve"> (2024) </w:t>
      </w:r>
      <w:hyperlink r:id="rId43" w:history="1">
        <w:r w:rsidRPr="009D403D">
          <w:rPr>
            <w:rStyle w:val="Hyperlink"/>
            <w:i/>
            <w:iCs/>
          </w:rPr>
          <w:t>A</w:t>
        </w:r>
        <w:r w:rsidR="00171DEE">
          <w:rPr>
            <w:rStyle w:val="Hyperlink"/>
            <w:i/>
            <w:iCs/>
          </w:rPr>
          <w:t>CE</w:t>
        </w:r>
        <w:r w:rsidRPr="009D403D">
          <w:rPr>
            <w:rStyle w:val="Hyperlink"/>
            <w:i/>
            <w:iCs/>
          </w:rPr>
          <w:t xml:space="preserve"> Rules</w:t>
        </w:r>
      </w:hyperlink>
      <w:r w:rsidR="00171DEE">
        <w:t>,</w:t>
      </w:r>
      <w:r>
        <w:t xml:space="preserve"> </w:t>
      </w:r>
      <w:r w:rsidR="00171DEE">
        <w:t>NESA</w:t>
      </w:r>
      <w:r>
        <w:t xml:space="preserve"> website, accessed </w:t>
      </w:r>
      <w:r w:rsidR="00CA7FEE">
        <w:t>6 February 2025</w:t>
      </w:r>
      <w:r>
        <w:t>.</w:t>
      </w:r>
    </w:p>
    <w:p w14:paraId="038AF628" w14:textId="05DE85F6" w:rsidR="00814548" w:rsidRDefault="00814548" w:rsidP="00082210">
      <w:r w:rsidRPr="00741541">
        <w:t>State of New South Wales (Department of Education)</w:t>
      </w:r>
      <w:r>
        <w:t xml:space="preserve"> (2024) </w:t>
      </w:r>
      <w:hyperlink r:id="rId44" w:history="1">
        <w:r w:rsidRPr="00BD3735">
          <w:rPr>
            <w:rStyle w:val="Hyperlink"/>
            <w:i/>
            <w:iCs/>
          </w:rPr>
          <w:t>Phases of curriculum implementation</w:t>
        </w:r>
      </w:hyperlink>
      <w:r>
        <w:t xml:space="preserve">, </w:t>
      </w:r>
      <w:r w:rsidR="00171DEE">
        <w:t>NSW</w:t>
      </w:r>
      <w:r>
        <w:t xml:space="preserve"> Department of Education website, </w:t>
      </w:r>
      <w:r w:rsidR="00CA7FEE">
        <w:t>accessed 6 February 2025.</w:t>
      </w:r>
    </w:p>
    <w:p w14:paraId="3365D74D" w14:textId="44C5F33A" w:rsidR="00814548" w:rsidRDefault="00814548" w:rsidP="00814548">
      <w:r w:rsidRPr="00741541">
        <w:t>State of New South Wales (Department of Education)</w:t>
      </w:r>
      <w:r>
        <w:t xml:space="preserve"> (2024) </w:t>
      </w:r>
      <w:hyperlink r:id="rId45" w:history="1">
        <w:r w:rsidRPr="000C3054">
          <w:rPr>
            <w:rStyle w:val="Hyperlink"/>
            <w:i/>
            <w:iCs/>
          </w:rPr>
          <w:t>Planning, programming and assessing English 11–12</w:t>
        </w:r>
      </w:hyperlink>
      <w:r>
        <w:t xml:space="preserve">, </w:t>
      </w:r>
      <w:r w:rsidR="00171DEE">
        <w:t>NSW</w:t>
      </w:r>
      <w:r>
        <w:t xml:space="preserve"> Department of Education website, </w:t>
      </w:r>
      <w:r w:rsidR="00CA7FEE">
        <w:t>accessed 6 February 2025.</w:t>
      </w:r>
    </w:p>
    <w:p w14:paraId="5C494A64" w14:textId="21C5EAC7" w:rsidR="00EF434D" w:rsidRDefault="00EF434D" w:rsidP="00EF434D">
      <w:r w:rsidRPr="0019513F">
        <w:t xml:space="preserve">van Neerven E (2021) </w:t>
      </w:r>
      <w:r w:rsidRPr="0019513F">
        <w:rPr>
          <w:i/>
          <w:iCs/>
        </w:rPr>
        <w:t>Flock: First Nations stories then and now</w:t>
      </w:r>
      <w:r w:rsidR="00F57573">
        <w:t>,</w:t>
      </w:r>
      <w:r w:rsidRPr="0019513F">
        <w:t xml:space="preserve"> University of Queensland Press</w:t>
      </w:r>
      <w:r w:rsidR="005D41D4">
        <w:t xml:space="preserve">, </w:t>
      </w:r>
      <w:r w:rsidR="00F37D46">
        <w:t>Brisbane.</w:t>
      </w:r>
    </w:p>
    <w:p w14:paraId="3D02E707" w14:textId="38720A79" w:rsidR="00360372" w:rsidRDefault="00EF434D" w:rsidP="00360372">
      <w:r w:rsidRPr="00C868D2">
        <w:t>Wright J (2016)</w:t>
      </w:r>
      <w:r w:rsidR="00C90B30">
        <w:t xml:space="preserve"> </w:t>
      </w:r>
      <w:r w:rsidRPr="00C868D2">
        <w:rPr>
          <w:i/>
          <w:iCs/>
        </w:rPr>
        <w:t>Judith Wright: Collected poems</w:t>
      </w:r>
      <w:r w:rsidR="006E57BE">
        <w:t>,</w:t>
      </w:r>
      <w:r w:rsidRPr="00C868D2">
        <w:t xml:space="preserve"> HarperCollins</w:t>
      </w:r>
      <w:r w:rsidR="006E57BE">
        <w:t>,</w:t>
      </w:r>
      <w:r w:rsidR="002415C6">
        <w:t xml:space="preserve"> </w:t>
      </w:r>
      <w:r w:rsidR="00856F5A">
        <w:t>Sydney</w:t>
      </w:r>
      <w:r w:rsidR="006A520B">
        <w:t>.</w:t>
      </w:r>
    </w:p>
    <w:p w14:paraId="1239195D" w14:textId="77777777" w:rsidR="00360372" w:rsidRDefault="00360372" w:rsidP="00360372"/>
    <w:p w14:paraId="23936304" w14:textId="77777777" w:rsidR="00360372" w:rsidRPr="00360372" w:rsidRDefault="00360372" w:rsidP="00360372">
      <w:pPr>
        <w:sectPr w:rsidR="00360372" w:rsidRPr="00360372" w:rsidSect="00F846A2">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0"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52"/>
      <w:footerReference w:type="default" r:id="rId53"/>
      <w:headerReference w:type="first" r:id="rId54"/>
      <w:footerReference w:type="first" r:id="rId5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C262A" w14:textId="77777777" w:rsidR="001D3239" w:rsidRDefault="001D3239" w:rsidP="00843DF5">
      <w:r>
        <w:separator/>
      </w:r>
    </w:p>
    <w:p w14:paraId="7B10E070" w14:textId="77777777" w:rsidR="001D3239" w:rsidRDefault="001D3239" w:rsidP="00843DF5"/>
    <w:p w14:paraId="517F17F5" w14:textId="77777777" w:rsidR="001D3239" w:rsidRDefault="001D3239" w:rsidP="00843DF5"/>
  </w:endnote>
  <w:endnote w:type="continuationSeparator" w:id="0">
    <w:p w14:paraId="4FD16078" w14:textId="77777777" w:rsidR="001D3239" w:rsidRDefault="001D3239" w:rsidP="00843DF5">
      <w:r>
        <w:continuationSeparator/>
      </w:r>
    </w:p>
    <w:p w14:paraId="2E6EC41F" w14:textId="77777777" w:rsidR="001D3239" w:rsidRDefault="001D3239" w:rsidP="00843DF5"/>
    <w:p w14:paraId="6A669BA5" w14:textId="77777777" w:rsidR="001D3239" w:rsidRDefault="001D3239" w:rsidP="00843DF5"/>
  </w:endnote>
  <w:endnote w:type="continuationNotice" w:id="1">
    <w:p w14:paraId="00FFE684" w14:textId="77777777" w:rsidR="001D3239" w:rsidRDefault="001D32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6367304-7E73-4714-BD9B-4B90E9ED6008}"/>
  </w:font>
  <w:font w:name="Calibri">
    <w:panose1 w:val="020F0502020204030204"/>
    <w:charset w:val="00"/>
    <w:family w:val="swiss"/>
    <w:pitch w:val="variable"/>
    <w:sig w:usb0="E4002EFF" w:usb1="C200247B" w:usb2="00000009" w:usb3="00000000" w:csb0="000001FF" w:csb1="00000000"/>
    <w:embedRegular r:id="rId2" w:fontKey="{030D3D78-82BE-475C-9FF8-6AC8315D2167}"/>
    <w:embedBold r:id="rId3" w:fontKey="{E1F2C953-BFD3-49B9-B040-1FDBA53D8CE0}"/>
    <w:embedItalic r:id="rId4" w:fontKey="{AEF50249-EEAF-4627-AD48-A1971EBD338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37682A37-037E-4F46-A4E1-F53B8FFDD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6C212B53"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864FF">
      <w:rPr>
        <w:noProof/>
      </w:rPr>
      <w:t>Mar-25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0FFE7" w14:textId="77777777" w:rsidR="001D3239" w:rsidRDefault="001D3239" w:rsidP="00843DF5">
      <w:r>
        <w:separator/>
      </w:r>
    </w:p>
    <w:p w14:paraId="65A63428" w14:textId="77777777" w:rsidR="001D3239" w:rsidRDefault="001D3239" w:rsidP="00843DF5"/>
    <w:p w14:paraId="342BCA75" w14:textId="77777777" w:rsidR="001D3239" w:rsidRDefault="001D3239" w:rsidP="00843DF5"/>
  </w:footnote>
  <w:footnote w:type="continuationSeparator" w:id="0">
    <w:p w14:paraId="77D459E8" w14:textId="77777777" w:rsidR="001D3239" w:rsidRDefault="001D3239" w:rsidP="00843DF5">
      <w:r>
        <w:continuationSeparator/>
      </w:r>
    </w:p>
    <w:p w14:paraId="288A0794" w14:textId="77777777" w:rsidR="001D3239" w:rsidRDefault="001D3239" w:rsidP="00843DF5"/>
    <w:p w14:paraId="52517AA0" w14:textId="77777777" w:rsidR="001D3239" w:rsidRDefault="001D3239" w:rsidP="00843DF5"/>
  </w:footnote>
  <w:footnote w:type="continuationNotice" w:id="1">
    <w:p w14:paraId="41BDBA90" w14:textId="77777777" w:rsidR="001D3239" w:rsidRDefault="001D323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63D457D0" w:rsidR="008A353C" w:rsidRDefault="00BB7F31" w:rsidP="00843DF5">
    <w:pPr>
      <w:pStyle w:val="Documentname"/>
    </w:pPr>
    <w:r>
      <w:t xml:space="preserve">English </w:t>
    </w:r>
    <w:r w:rsidR="005864DE">
      <w:t>EAL/D</w:t>
    </w:r>
    <w:r w:rsidR="00F846A2">
      <w:t xml:space="preserve"> </w:t>
    </w:r>
    <w:r w:rsidR="00805E08">
      <w:t xml:space="preserve">11–12 </w:t>
    </w:r>
    <w:r w:rsidR="00563610">
      <w:t>– sample assessment schedule</w:t>
    </w:r>
    <w:r w:rsidR="005276F4">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2A187D1F" w:rsidR="003B3E41" w:rsidRPr="00FA6449" w:rsidRDefault="0077297A"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30.7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AD4782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A1DE457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26F26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15B630E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42B84BF1"/>
    <w:multiLevelType w:val="multilevel"/>
    <w:tmpl w:val="365E236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8"/>
  </w:num>
  <w:num w:numId="5" w16cid:durableId="1816142226">
    <w:abstractNumId w:val="4"/>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5"/>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9848774">
    <w:abstractNumId w:val="9"/>
  </w:num>
  <w:num w:numId="20" w16cid:durableId="1068841326">
    <w:abstractNumId w:val="2"/>
  </w:num>
  <w:num w:numId="21" w16cid:durableId="1973821468">
    <w:abstractNumId w:val="1"/>
  </w:num>
  <w:num w:numId="22" w16cid:durableId="78257340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20085740">
    <w:abstractNumId w:val="0"/>
  </w:num>
  <w:num w:numId="24" w16cid:durableId="97412192">
    <w:abstractNumId w:val="3"/>
  </w:num>
  <w:num w:numId="25" w16cid:durableId="387388441">
    <w:abstractNumId w:val="8"/>
  </w:num>
  <w:num w:numId="26" w16cid:durableId="109784732">
    <w:abstractNumId w:val="8"/>
  </w:num>
  <w:num w:numId="27" w16cid:durableId="136267957">
    <w:abstractNumId w:val="4"/>
  </w:num>
  <w:num w:numId="28" w16cid:durableId="97118108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810052854">
    <w:abstractNumId w:val="0"/>
  </w:num>
  <w:num w:numId="30" w16cid:durableId="1475951283">
    <w:abstractNumId w:val="3"/>
  </w:num>
  <w:num w:numId="31" w16cid:durableId="78328461">
    <w:abstractNumId w:val="8"/>
  </w:num>
  <w:num w:numId="32" w16cid:durableId="767849526">
    <w:abstractNumId w:val="8"/>
  </w:num>
  <w:num w:numId="33" w16cid:durableId="52730512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139A"/>
    <w:rsid w:val="0000334E"/>
    <w:rsid w:val="000034A9"/>
    <w:rsid w:val="00003EFA"/>
    <w:rsid w:val="00004183"/>
    <w:rsid w:val="00004CAB"/>
    <w:rsid w:val="00006349"/>
    <w:rsid w:val="0000723E"/>
    <w:rsid w:val="000077BF"/>
    <w:rsid w:val="000128CE"/>
    <w:rsid w:val="00013FF2"/>
    <w:rsid w:val="000151E9"/>
    <w:rsid w:val="00017B07"/>
    <w:rsid w:val="00025054"/>
    <w:rsid w:val="000252CB"/>
    <w:rsid w:val="000257A4"/>
    <w:rsid w:val="00027EAD"/>
    <w:rsid w:val="00030068"/>
    <w:rsid w:val="0003034F"/>
    <w:rsid w:val="00030592"/>
    <w:rsid w:val="00031BC2"/>
    <w:rsid w:val="00031EDA"/>
    <w:rsid w:val="0003219C"/>
    <w:rsid w:val="00033B83"/>
    <w:rsid w:val="00034EA2"/>
    <w:rsid w:val="00045F0D"/>
    <w:rsid w:val="0004750C"/>
    <w:rsid w:val="00047862"/>
    <w:rsid w:val="00050636"/>
    <w:rsid w:val="00051080"/>
    <w:rsid w:val="00052DB6"/>
    <w:rsid w:val="00054D26"/>
    <w:rsid w:val="000559A7"/>
    <w:rsid w:val="00057134"/>
    <w:rsid w:val="0006046B"/>
    <w:rsid w:val="00061C98"/>
    <w:rsid w:val="00061D5B"/>
    <w:rsid w:val="0006363D"/>
    <w:rsid w:val="000647C7"/>
    <w:rsid w:val="000662F8"/>
    <w:rsid w:val="000673B7"/>
    <w:rsid w:val="00070384"/>
    <w:rsid w:val="00070804"/>
    <w:rsid w:val="00072E86"/>
    <w:rsid w:val="000733A1"/>
    <w:rsid w:val="00074139"/>
    <w:rsid w:val="00074F0F"/>
    <w:rsid w:val="00075CA2"/>
    <w:rsid w:val="000769CC"/>
    <w:rsid w:val="00082210"/>
    <w:rsid w:val="0008667D"/>
    <w:rsid w:val="000900C4"/>
    <w:rsid w:val="00090B7B"/>
    <w:rsid w:val="000932D9"/>
    <w:rsid w:val="00093C56"/>
    <w:rsid w:val="000A31DA"/>
    <w:rsid w:val="000B1F02"/>
    <w:rsid w:val="000B2EF3"/>
    <w:rsid w:val="000B6D24"/>
    <w:rsid w:val="000B7B84"/>
    <w:rsid w:val="000C04BA"/>
    <w:rsid w:val="000C0DDF"/>
    <w:rsid w:val="000C1B93"/>
    <w:rsid w:val="000C1E71"/>
    <w:rsid w:val="000C2146"/>
    <w:rsid w:val="000C24ED"/>
    <w:rsid w:val="000C2DC9"/>
    <w:rsid w:val="000C3054"/>
    <w:rsid w:val="000C3563"/>
    <w:rsid w:val="000C4344"/>
    <w:rsid w:val="000C4413"/>
    <w:rsid w:val="000C5481"/>
    <w:rsid w:val="000C65C1"/>
    <w:rsid w:val="000C760B"/>
    <w:rsid w:val="000C76B1"/>
    <w:rsid w:val="000D1EB7"/>
    <w:rsid w:val="000D3BBE"/>
    <w:rsid w:val="000D684C"/>
    <w:rsid w:val="000D7466"/>
    <w:rsid w:val="000D7E5E"/>
    <w:rsid w:val="000E0682"/>
    <w:rsid w:val="000E2731"/>
    <w:rsid w:val="000E43E0"/>
    <w:rsid w:val="000F072E"/>
    <w:rsid w:val="000F097B"/>
    <w:rsid w:val="000F254D"/>
    <w:rsid w:val="000F4F5A"/>
    <w:rsid w:val="000F5074"/>
    <w:rsid w:val="000F5E03"/>
    <w:rsid w:val="000F7AC9"/>
    <w:rsid w:val="0010182E"/>
    <w:rsid w:val="00103E4F"/>
    <w:rsid w:val="001056F2"/>
    <w:rsid w:val="00106C6E"/>
    <w:rsid w:val="00107ECF"/>
    <w:rsid w:val="00112528"/>
    <w:rsid w:val="00113093"/>
    <w:rsid w:val="001139E2"/>
    <w:rsid w:val="00120CA3"/>
    <w:rsid w:val="0012320F"/>
    <w:rsid w:val="00123A38"/>
    <w:rsid w:val="001259C3"/>
    <w:rsid w:val="00125DFF"/>
    <w:rsid w:val="0012654C"/>
    <w:rsid w:val="0012669A"/>
    <w:rsid w:val="00130CD8"/>
    <w:rsid w:val="0013499D"/>
    <w:rsid w:val="00140F6B"/>
    <w:rsid w:val="00145EF6"/>
    <w:rsid w:val="0014739C"/>
    <w:rsid w:val="00153326"/>
    <w:rsid w:val="00153D13"/>
    <w:rsid w:val="00154819"/>
    <w:rsid w:val="001564BD"/>
    <w:rsid w:val="0015670C"/>
    <w:rsid w:val="001613E4"/>
    <w:rsid w:val="00165EE7"/>
    <w:rsid w:val="00167C60"/>
    <w:rsid w:val="00171DEE"/>
    <w:rsid w:val="0017408C"/>
    <w:rsid w:val="00181C92"/>
    <w:rsid w:val="00181F54"/>
    <w:rsid w:val="00183DFB"/>
    <w:rsid w:val="00185115"/>
    <w:rsid w:val="00186EBE"/>
    <w:rsid w:val="001876CB"/>
    <w:rsid w:val="00190C6F"/>
    <w:rsid w:val="001917BF"/>
    <w:rsid w:val="00191DE9"/>
    <w:rsid w:val="001922C1"/>
    <w:rsid w:val="001923FF"/>
    <w:rsid w:val="0019290D"/>
    <w:rsid w:val="00192FDE"/>
    <w:rsid w:val="001A2D64"/>
    <w:rsid w:val="001A3009"/>
    <w:rsid w:val="001A7667"/>
    <w:rsid w:val="001A7FF2"/>
    <w:rsid w:val="001B41F4"/>
    <w:rsid w:val="001C0997"/>
    <w:rsid w:val="001C2198"/>
    <w:rsid w:val="001C2970"/>
    <w:rsid w:val="001C30F1"/>
    <w:rsid w:val="001C35C8"/>
    <w:rsid w:val="001C67B9"/>
    <w:rsid w:val="001C7E97"/>
    <w:rsid w:val="001D07F8"/>
    <w:rsid w:val="001D3239"/>
    <w:rsid w:val="001D3956"/>
    <w:rsid w:val="001D5230"/>
    <w:rsid w:val="001D571E"/>
    <w:rsid w:val="001D664B"/>
    <w:rsid w:val="001D7950"/>
    <w:rsid w:val="001D7B1C"/>
    <w:rsid w:val="001E0C86"/>
    <w:rsid w:val="001E103F"/>
    <w:rsid w:val="001E222C"/>
    <w:rsid w:val="001E3497"/>
    <w:rsid w:val="001E74C3"/>
    <w:rsid w:val="001E761A"/>
    <w:rsid w:val="001F0130"/>
    <w:rsid w:val="001F080F"/>
    <w:rsid w:val="001F0C06"/>
    <w:rsid w:val="001F2668"/>
    <w:rsid w:val="001F2D78"/>
    <w:rsid w:val="001F5F7B"/>
    <w:rsid w:val="00201896"/>
    <w:rsid w:val="00204551"/>
    <w:rsid w:val="0020502C"/>
    <w:rsid w:val="002075BD"/>
    <w:rsid w:val="002078CF"/>
    <w:rsid w:val="002105AD"/>
    <w:rsid w:val="002105E8"/>
    <w:rsid w:val="00213A4D"/>
    <w:rsid w:val="00216244"/>
    <w:rsid w:val="00216FF7"/>
    <w:rsid w:val="0021772A"/>
    <w:rsid w:val="002178F4"/>
    <w:rsid w:val="002217A3"/>
    <w:rsid w:val="0022272A"/>
    <w:rsid w:val="002227AD"/>
    <w:rsid w:val="00224AEE"/>
    <w:rsid w:val="00226820"/>
    <w:rsid w:val="00226F56"/>
    <w:rsid w:val="002300CD"/>
    <w:rsid w:val="002307E9"/>
    <w:rsid w:val="0023243D"/>
    <w:rsid w:val="00237B72"/>
    <w:rsid w:val="002415C6"/>
    <w:rsid w:val="002420BB"/>
    <w:rsid w:val="00242106"/>
    <w:rsid w:val="002424B5"/>
    <w:rsid w:val="0024290A"/>
    <w:rsid w:val="00242D98"/>
    <w:rsid w:val="0024474D"/>
    <w:rsid w:val="002463B0"/>
    <w:rsid w:val="002471F9"/>
    <w:rsid w:val="00247E2F"/>
    <w:rsid w:val="00247EEA"/>
    <w:rsid w:val="00253023"/>
    <w:rsid w:val="00253103"/>
    <w:rsid w:val="0025522A"/>
    <w:rsid w:val="0025592F"/>
    <w:rsid w:val="0025790A"/>
    <w:rsid w:val="0026327B"/>
    <w:rsid w:val="002645B1"/>
    <w:rsid w:val="0026548C"/>
    <w:rsid w:val="00265FBD"/>
    <w:rsid w:val="00266207"/>
    <w:rsid w:val="00266E32"/>
    <w:rsid w:val="002678C9"/>
    <w:rsid w:val="00267E8B"/>
    <w:rsid w:val="002700C0"/>
    <w:rsid w:val="0027070C"/>
    <w:rsid w:val="00270910"/>
    <w:rsid w:val="00271420"/>
    <w:rsid w:val="0027370C"/>
    <w:rsid w:val="00277807"/>
    <w:rsid w:val="002807D8"/>
    <w:rsid w:val="0028123F"/>
    <w:rsid w:val="002819B2"/>
    <w:rsid w:val="00281DA0"/>
    <w:rsid w:val="002843DC"/>
    <w:rsid w:val="0029198E"/>
    <w:rsid w:val="00292AE2"/>
    <w:rsid w:val="00293097"/>
    <w:rsid w:val="002932FE"/>
    <w:rsid w:val="0029537D"/>
    <w:rsid w:val="002A07D7"/>
    <w:rsid w:val="002A28B4"/>
    <w:rsid w:val="002A2B8C"/>
    <w:rsid w:val="002A30D8"/>
    <w:rsid w:val="002A35CF"/>
    <w:rsid w:val="002A35D8"/>
    <w:rsid w:val="002A475D"/>
    <w:rsid w:val="002B1CC8"/>
    <w:rsid w:val="002B2B9A"/>
    <w:rsid w:val="002B316A"/>
    <w:rsid w:val="002B331A"/>
    <w:rsid w:val="002B50F2"/>
    <w:rsid w:val="002B65CF"/>
    <w:rsid w:val="002B789C"/>
    <w:rsid w:val="002D3434"/>
    <w:rsid w:val="002D6905"/>
    <w:rsid w:val="002E143B"/>
    <w:rsid w:val="002E6C58"/>
    <w:rsid w:val="002E781A"/>
    <w:rsid w:val="002F0CAF"/>
    <w:rsid w:val="002F2894"/>
    <w:rsid w:val="002F375A"/>
    <w:rsid w:val="002F4D25"/>
    <w:rsid w:val="002F7CFE"/>
    <w:rsid w:val="00300F5C"/>
    <w:rsid w:val="00302680"/>
    <w:rsid w:val="00303085"/>
    <w:rsid w:val="00303F4F"/>
    <w:rsid w:val="00304335"/>
    <w:rsid w:val="003054EB"/>
    <w:rsid w:val="00306ACF"/>
    <w:rsid w:val="00306C23"/>
    <w:rsid w:val="003126F4"/>
    <w:rsid w:val="00313409"/>
    <w:rsid w:val="003137EA"/>
    <w:rsid w:val="00326014"/>
    <w:rsid w:val="003307CE"/>
    <w:rsid w:val="00332378"/>
    <w:rsid w:val="00332972"/>
    <w:rsid w:val="00333E94"/>
    <w:rsid w:val="00334582"/>
    <w:rsid w:val="003352D7"/>
    <w:rsid w:val="003355E2"/>
    <w:rsid w:val="00340DD9"/>
    <w:rsid w:val="00343392"/>
    <w:rsid w:val="0034452C"/>
    <w:rsid w:val="00347B97"/>
    <w:rsid w:val="00347F9B"/>
    <w:rsid w:val="00352885"/>
    <w:rsid w:val="0035373B"/>
    <w:rsid w:val="00355BC0"/>
    <w:rsid w:val="0035609D"/>
    <w:rsid w:val="00360372"/>
    <w:rsid w:val="00360E17"/>
    <w:rsid w:val="0036209C"/>
    <w:rsid w:val="00364601"/>
    <w:rsid w:val="00365427"/>
    <w:rsid w:val="00367664"/>
    <w:rsid w:val="003701B5"/>
    <w:rsid w:val="00371F68"/>
    <w:rsid w:val="00372E90"/>
    <w:rsid w:val="00376C85"/>
    <w:rsid w:val="0038536D"/>
    <w:rsid w:val="00385DFB"/>
    <w:rsid w:val="003863EC"/>
    <w:rsid w:val="00394C9D"/>
    <w:rsid w:val="00396766"/>
    <w:rsid w:val="003971BC"/>
    <w:rsid w:val="003A0CFB"/>
    <w:rsid w:val="003A0F49"/>
    <w:rsid w:val="003A2DE9"/>
    <w:rsid w:val="003A5190"/>
    <w:rsid w:val="003A619A"/>
    <w:rsid w:val="003A6C5E"/>
    <w:rsid w:val="003A6C6E"/>
    <w:rsid w:val="003B0768"/>
    <w:rsid w:val="003B240E"/>
    <w:rsid w:val="003B3E41"/>
    <w:rsid w:val="003B4131"/>
    <w:rsid w:val="003C071A"/>
    <w:rsid w:val="003C1941"/>
    <w:rsid w:val="003C26D8"/>
    <w:rsid w:val="003C2998"/>
    <w:rsid w:val="003C2FEB"/>
    <w:rsid w:val="003C3C43"/>
    <w:rsid w:val="003C4660"/>
    <w:rsid w:val="003C65AF"/>
    <w:rsid w:val="003C6D19"/>
    <w:rsid w:val="003C7560"/>
    <w:rsid w:val="003D13EF"/>
    <w:rsid w:val="003D1F70"/>
    <w:rsid w:val="003D265C"/>
    <w:rsid w:val="003D37D2"/>
    <w:rsid w:val="003D4364"/>
    <w:rsid w:val="003D63FF"/>
    <w:rsid w:val="003D7267"/>
    <w:rsid w:val="003E2159"/>
    <w:rsid w:val="003E4D60"/>
    <w:rsid w:val="003E7E4B"/>
    <w:rsid w:val="003F28A4"/>
    <w:rsid w:val="003F5A78"/>
    <w:rsid w:val="003F6E52"/>
    <w:rsid w:val="00400ACE"/>
    <w:rsid w:val="00401084"/>
    <w:rsid w:val="00403669"/>
    <w:rsid w:val="004075CF"/>
    <w:rsid w:val="00407CAD"/>
    <w:rsid w:val="00407EF0"/>
    <w:rsid w:val="00412F2B"/>
    <w:rsid w:val="00415E3F"/>
    <w:rsid w:val="004170B3"/>
    <w:rsid w:val="004178B3"/>
    <w:rsid w:val="00420525"/>
    <w:rsid w:val="004235EB"/>
    <w:rsid w:val="00424237"/>
    <w:rsid w:val="00424FB3"/>
    <w:rsid w:val="00426A1C"/>
    <w:rsid w:val="00426CB9"/>
    <w:rsid w:val="00430F12"/>
    <w:rsid w:val="00433DCB"/>
    <w:rsid w:val="004342B3"/>
    <w:rsid w:val="00435133"/>
    <w:rsid w:val="00436CB1"/>
    <w:rsid w:val="00442345"/>
    <w:rsid w:val="00446BA5"/>
    <w:rsid w:val="00447832"/>
    <w:rsid w:val="00450970"/>
    <w:rsid w:val="004521F7"/>
    <w:rsid w:val="00453EC1"/>
    <w:rsid w:val="0045413B"/>
    <w:rsid w:val="00454159"/>
    <w:rsid w:val="00455029"/>
    <w:rsid w:val="00456066"/>
    <w:rsid w:val="00456C69"/>
    <w:rsid w:val="0046551A"/>
    <w:rsid w:val="004662AB"/>
    <w:rsid w:val="004706CF"/>
    <w:rsid w:val="00472DEE"/>
    <w:rsid w:val="00473F6D"/>
    <w:rsid w:val="00474E4B"/>
    <w:rsid w:val="00475577"/>
    <w:rsid w:val="00477869"/>
    <w:rsid w:val="00480185"/>
    <w:rsid w:val="00483E57"/>
    <w:rsid w:val="0048642E"/>
    <w:rsid w:val="00491389"/>
    <w:rsid w:val="0049226A"/>
    <w:rsid w:val="0049269A"/>
    <w:rsid w:val="00492A35"/>
    <w:rsid w:val="0049515B"/>
    <w:rsid w:val="00496E4F"/>
    <w:rsid w:val="00497040"/>
    <w:rsid w:val="0049711C"/>
    <w:rsid w:val="004A09D7"/>
    <w:rsid w:val="004A29D0"/>
    <w:rsid w:val="004A3BD6"/>
    <w:rsid w:val="004B13C5"/>
    <w:rsid w:val="004B342E"/>
    <w:rsid w:val="004B3611"/>
    <w:rsid w:val="004B484F"/>
    <w:rsid w:val="004B4F68"/>
    <w:rsid w:val="004B5E2A"/>
    <w:rsid w:val="004B723A"/>
    <w:rsid w:val="004C11A9"/>
    <w:rsid w:val="004C13F3"/>
    <w:rsid w:val="004C49C2"/>
    <w:rsid w:val="004C4B48"/>
    <w:rsid w:val="004C4D94"/>
    <w:rsid w:val="004C68E7"/>
    <w:rsid w:val="004C6AC1"/>
    <w:rsid w:val="004C6B4E"/>
    <w:rsid w:val="004D101A"/>
    <w:rsid w:val="004D1998"/>
    <w:rsid w:val="004D2636"/>
    <w:rsid w:val="004D263C"/>
    <w:rsid w:val="004D2F39"/>
    <w:rsid w:val="004D696D"/>
    <w:rsid w:val="004E0AFB"/>
    <w:rsid w:val="004E1043"/>
    <w:rsid w:val="004E1649"/>
    <w:rsid w:val="004E42C4"/>
    <w:rsid w:val="004E5AF1"/>
    <w:rsid w:val="004F1292"/>
    <w:rsid w:val="004F2AC5"/>
    <w:rsid w:val="004F2C5F"/>
    <w:rsid w:val="004F48DD"/>
    <w:rsid w:val="004F5B60"/>
    <w:rsid w:val="004F6AF2"/>
    <w:rsid w:val="00502A16"/>
    <w:rsid w:val="00504D34"/>
    <w:rsid w:val="00505A14"/>
    <w:rsid w:val="005065CD"/>
    <w:rsid w:val="0050754F"/>
    <w:rsid w:val="00510611"/>
    <w:rsid w:val="00511863"/>
    <w:rsid w:val="005128E7"/>
    <w:rsid w:val="0051323A"/>
    <w:rsid w:val="00513554"/>
    <w:rsid w:val="00516292"/>
    <w:rsid w:val="00520461"/>
    <w:rsid w:val="005210A7"/>
    <w:rsid w:val="00524DC4"/>
    <w:rsid w:val="00526795"/>
    <w:rsid w:val="005267A9"/>
    <w:rsid w:val="00526AAA"/>
    <w:rsid w:val="005276F4"/>
    <w:rsid w:val="005415FC"/>
    <w:rsid w:val="00541FBB"/>
    <w:rsid w:val="005500B1"/>
    <w:rsid w:val="00552239"/>
    <w:rsid w:val="0055553A"/>
    <w:rsid w:val="00556FE2"/>
    <w:rsid w:val="0055784C"/>
    <w:rsid w:val="005608F0"/>
    <w:rsid w:val="00560A73"/>
    <w:rsid w:val="00563610"/>
    <w:rsid w:val="00563ADC"/>
    <w:rsid w:val="00563F42"/>
    <w:rsid w:val="005648AF"/>
    <w:rsid w:val="005649D2"/>
    <w:rsid w:val="005651B7"/>
    <w:rsid w:val="005668CF"/>
    <w:rsid w:val="00566E81"/>
    <w:rsid w:val="00566F18"/>
    <w:rsid w:val="00567170"/>
    <w:rsid w:val="00567973"/>
    <w:rsid w:val="00570BF2"/>
    <w:rsid w:val="00571BFA"/>
    <w:rsid w:val="00572E13"/>
    <w:rsid w:val="005776CF"/>
    <w:rsid w:val="00577787"/>
    <w:rsid w:val="00577816"/>
    <w:rsid w:val="0058102D"/>
    <w:rsid w:val="00583731"/>
    <w:rsid w:val="00583E53"/>
    <w:rsid w:val="00584101"/>
    <w:rsid w:val="00584375"/>
    <w:rsid w:val="005864DE"/>
    <w:rsid w:val="005917B6"/>
    <w:rsid w:val="005934B4"/>
    <w:rsid w:val="005957FA"/>
    <w:rsid w:val="00597644"/>
    <w:rsid w:val="0059797D"/>
    <w:rsid w:val="005A15AB"/>
    <w:rsid w:val="005A34D4"/>
    <w:rsid w:val="005A362F"/>
    <w:rsid w:val="005A4B3A"/>
    <w:rsid w:val="005A512C"/>
    <w:rsid w:val="005A67CA"/>
    <w:rsid w:val="005B184F"/>
    <w:rsid w:val="005B2710"/>
    <w:rsid w:val="005B287A"/>
    <w:rsid w:val="005B3BAF"/>
    <w:rsid w:val="005B4A76"/>
    <w:rsid w:val="005B4B00"/>
    <w:rsid w:val="005B57F5"/>
    <w:rsid w:val="005B76BC"/>
    <w:rsid w:val="005B77E0"/>
    <w:rsid w:val="005B7D58"/>
    <w:rsid w:val="005C14A7"/>
    <w:rsid w:val="005C344B"/>
    <w:rsid w:val="005C513F"/>
    <w:rsid w:val="005C62A3"/>
    <w:rsid w:val="005C734D"/>
    <w:rsid w:val="005C78D0"/>
    <w:rsid w:val="005D0140"/>
    <w:rsid w:val="005D0D82"/>
    <w:rsid w:val="005D1384"/>
    <w:rsid w:val="005D41D4"/>
    <w:rsid w:val="005D49FE"/>
    <w:rsid w:val="005D4E95"/>
    <w:rsid w:val="005D5813"/>
    <w:rsid w:val="005D6635"/>
    <w:rsid w:val="005E039E"/>
    <w:rsid w:val="005E092B"/>
    <w:rsid w:val="005E1F63"/>
    <w:rsid w:val="005E25C2"/>
    <w:rsid w:val="005F0447"/>
    <w:rsid w:val="005F3759"/>
    <w:rsid w:val="005F49D6"/>
    <w:rsid w:val="005F4F2E"/>
    <w:rsid w:val="006014DB"/>
    <w:rsid w:val="0060250E"/>
    <w:rsid w:val="00603A8D"/>
    <w:rsid w:val="00606C6E"/>
    <w:rsid w:val="00607730"/>
    <w:rsid w:val="006104DF"/>
    <w:rsid w:val="00611817"/>
    <w:rsid w:val="00613017"/>
    <w:rsid w:val="00613EF2"/>
    <w:rsid w:val="00614971"/>
    <w:rsid w:val="00614C8C"/>
    <w:rsid w:val="00624D13"/>
    <w:rsid w:val="00625F7A"/>
    <w:rsid w:val="00626B92"/>
    <w:rsid w:val="00626BBF"/>
    <w:rsid w:val="00627A57"/>
    <w:rsid w:val="006314EF"/>
    <w:rsid w:val="006368B5"/>
    <w:rsid w:val="0064080C"/>
    <w:rsid w:val="0064160C"/>
    <w:rsid w:val="0064273E"/>
    <w:rsid w:val="00643CC4"/>
    <w:rsid w:val="0065525E"/>
    <w:rsid w:val="00655E76"/>
    <w:rsid w:val="006569D2"/>
    <w:rsid w:val="0066102F"/>
    <w:rsid w:val="00666CBF"/>
    <w:rsid w:val="006703A7"/>
    <w:rsid w:val="00670B3D"/>
    <w:rsid w:val="006715C6"/>
    <w:rsid w:val="0067196E"/>
    <w:rsid w:val="00675529"/>
    <w:rsid w:val="00676224"/>
    <w:rsid w:val="00677835"/>
    <w:rsid w:val="00680388"/>
    <w:rsid w:val="00681E07"/>
    <w:rsid w:val="00682DDD"/>
    <w:rsid w:val="00684063"/>
    <w:rsid w:val="00684167"/>
    <w:rsid w:val="00685055"/>
    <w:rsid w:val="00687904"/>
    <w:rsid w:val="00691121"/>
    <w:rsid w:val="00691B0F"/>
    <w:rsid w:val="006933EF"/>
    <w:rsid w:val="00693585"/>
    <w:rsid w:val="0069429E"/>
    <w:rsid w:val="0069617A"/>
    <w:rsid w:val="00696410"/>
    <w:rsid w:val="0069659F"/>
    <w:rsid w:val="00697E29"/>
    <w:rsid w:val="00697EEC"/>
    <w:rsid w:val="006A046F"/>
    <w:rsid w:val="006A1099"/>
    <w:rsid w:val="006A1F08"/>
    <w:rsid w:val="006A3884"/>
    <w:rsid w:val="006A4740"/>
    <w:rsid w:val="006A520B"/>
    <w:rsid w:val="006A64BB"/>
    <w:rsid w:val="006A69E7"/>
    <w:rsid w:val="006B3488"/>
    <w:rsid w:val="006B5CA3"/>
    <w:rsid w:val="006B756B"/>
    <w:rsid w:val="006C4F14"/>
    <w:rsid w:val="006D00B0"/>
    <w:rsid w:val="006D1CF3"/>
    <w:rsid w:val="006D7510"/>
    <w:rsid w:val="006E0DDA"/>
    <w:rsid w:val="006E1A16"/>
    <w:rsid w:val="006E2D7E"/>
    <w:rsid w:val="006E3FAC"/>
    <w:rsid w:val="006E3FE3"/>
    <w:rsid w:val="006E54D3"/>
    <w:rsid w:val="006E57BE"/>
    <w:rsid w:val="006F1CF4"/>
    <w:rsid w:val="006F4F8B"/>
    <w:rsid w:val="006F7ACF"/>
    <w:rsid w:val="006F7E03"/>
    <w:rsid w:val="00704770"/>
    <w:rsid w:val="00713041"/>
    <w:rsid w:val="00717202"/>
    <w:rsid w:val="00717237"/>
    <w:rsid w:val="00717F0D"/>
    <w:rsid w:val="00720CCA"/>
    <w:rsid w:val="0072638E"/>
    <w:rsid w:val="00735CA4"/>
    <w:rsid w:val="00736F73"/>
    <w:rsid w:val="00740632"/>
    <w:rsid w:val="00743690"/>
    <w:rsid w:val="007446C7"/>
    <w:rsid w:val="0074519D"/>
    <w:rsid w:val="007451D2"/>
    <w:rsid w:val="007454ED"/>
    <w:rsid w:val="00752ED5"/>
    <w:rsid w:val="007564F8"/>
    <w:rsid w:val="00757848"/>
    <w:rsid w:val="00760CAF"/>
    <w:rsid w:val="00763497"/>
    <w:rsid w:val="0076669D"/>
    <w:rsid w:val="00766D19"/>
    <w:rsid w:val="00767CA4"/>
    <w:rsid w:val="0077072D"/>
    <w:rsid w:val="0077297A"/>
    <w:rsid w:val="00773CDB"/>
    <w:rsid w:val="0077462D"/>
    <w:rsid w:val="00774791"/>
    <w:rsid w:val="00774C40"/>
    <w:rsid w:val="0077563E"/>
    <w:rsid w:val="0077716E"/>
    <w:rsid w:val="007829E0"/>
    <w:rsid w:val="00783CB6"/>
    <w:rsid w:val="00784742"/>
    <w:rsid w:val="00785D39"/>
    <w:rsid w:val="00786717"/>
    <w:rsid w:val="0078771F"/>
    <w:rsid w:val="00790360"/>
    <w:rsid w:val="007913EE"/>
    <w:rsid w:val="007919D6"/>
    <w:rsid w:val="007926C7"/>
    <w:rsid w:val="00792C19"/>
    <w:rsid w:val="00793A3D"/>
    <w:rsid w:val="00794FDB"/>
    <w:rsid w:val="0079523E"/>
    <w:rsid w:val="00795985"/>
    <w:rsid w:val="00796499"/>
    <w:rsid w:val="007972E6"/>
    <w:rsid w:val="007974D9"/>
    <w:rsid w:val="007A3BB3"/>
    <w:rsid w:val="007A7117"/>
    <w:rsid w:val="007B020C"/>
    <w:rsid w:val="007B18BB"/>
    <w:rsid w:val="007B2712"/>
    <w:rsid w:val="007B523A"/>
    <w:rsid w:val="007B5652"/>
    <w:rsid w:val="007B6CC5"/>
    <w:rsid w:val="007B7D82"/>
    <w:rsid w:val="007C43EE"/>
    <w:rsid w:val="007C4870"/>
    <w:rsid w:val="007C4EBB"/>
    <w:rsid w:val="007C5D33"/>
    <w:rsid w:val="007C61E6"/>
    <w:rsid w:val="007C63BB"/>
    <w:rsid w:val="007D50BE"/>
    <w:rsid w:val="007D56C3"/>
    <w:rsid w:val="007D74B6"/>
    <w:rsid w:val="007D7E0C"/>
    <w:rsid w:val="007D7F9F"/>
    <w:rsid w:val="007E0B0A"/>
    <w:rsid w:val="007E1088"/>
    <w:rsid w:val="007E13FA"/>
    <w:rsid w:val="007E20E5"/>
    <w:rsid w:val="007E3173"/>
    <w:rsid w:val="007E6A58"/>
    <w:rsid w:val="007F066A"/>
    <w:rsid w:val="007F27F8"/>
    <w:rsid w:val="007F42F2"/>
    <w:rsid w:val="007F6219"/>
    <w:rsid w:val="007F6BE6"/>
    <w:rsid w:val="0080025F"/>
    <w:rsid w:val="0080049D"/>
    <w:rsid w:val="00801971"/>
    <w:rsid w:val="0080248A"/>
    <w:rsid w:val="00802EC2"/>
    <w:rsid w:val="00804F58"/>
    <w:rsid w:val="00805E08"/>
    <w:rsid w:val="00806ECB"/>
    <w:rsid w:val="008073B1"/>
    <w:rsid w:val="00810D93"/>
    <w:rsid w:val="008122F9"/>
    <w:rsid w:val="00812592"/>
    <w:rsid w:val="00814548"/>
    <w:rsid w:val="00815251"/>
    <w:rsid w:val="008242EB"/>
    <w:rsid w:val="0082481D"/>
    <w:rsid w:val="00824F5A"/>
    <w:rsid w:val="00825DDF"/>
    <w:rsid w:val="0083345D"/>
    <w:rsid w:val="00836838"/>
    <w:rsid w:val="00837CC1"/>
    <w:rsid w:val="008425AD"/>
    <w:rsid w:val="008426B6"/>
    <w:rsid w:val="00843DF5"/>
    <w:rsid w:val="00843E4B"/>
    <w:rsid w:val="008559F3"/>
    <w:rsid w:val="00856CA3"/>
    <w:rsid w:val="00856F5A"/>
    <w:rsid w:val="008570E8"/>
    <w:rsid w:val="00862B2B"/>
    <w:rsid w:val="00864528"/>
    <w:rsid w:val="0086479C"/>
    <w:rsid w:val="00865701"/>
    <w:rsid w:val="00865BC1"/>
    <w:rsid w:val="008675B6"/>
    <w:rsid w:val="0087496A"/>
    <w:rsid w:val="00874E4B"/>
    <w:rsid w:val="00875161"/>
    <w:rsid w:val="0087540B"/>
    <w:rsid w:val="00875AAD"/>
    <w:rsid w:val="00881ED0"/>
    <w:rsid w:val="00884C53"/>
    <w:rsid w:val="008879E7"/>
    <w:rsid w:val="00890EEE"/>
    <w:rsid w:val="0089316E"/>
    <w:rsid w:val="00894F37"/>
    <w:rsid w:val="008951D7"/>
    <w:rsid w:val="008971D8"/>
    <w:rsid w:val="008A11B1"/>
    <w:rsid w:val="008A353C"/>
    <w:rsid w:val="008A4CF6"/>
    <w:rsid w:val="008A57F1"/>
    <w:rsid w:val="008B1946"/>
    <w:rsid w:val="008B20F4"/>
    <w:rsid w:val="008B35C1"/>
    <w:rsid w:val="008B3CBD"/>
    <w:rsid w:val="008B4567"/>
    <w:rsid w:val="008C284D"/>
    <w:rsid w:val="008C2ED2"/>
    <w:rsid w:val="008C31BF"/>
    <w:rsid w:val="008C455B"/>
    <w:rsid w:val="008C56DA"/>
    <w:rsid w:val="008D1745"/>
    <w:rsid w:val="008D28F4"/>
    <w:rsid w:val="008D5C37"/>
    <w:rsid w:val="008D792F"/>
    <w:rsid w:val="008E17E3"/>
    <w:rsid w:val="008E1833"/>
    <w:rsid w:val="008E214A"/>
    <w:rsid w:val="008E2DC1"/>
    <w:rsid w:val="008E2E28"/>
    <w:rsid w:val="008E3DE9"/>
    <w:rsid w:val="008E422C"/>
    <w:rsid w:val="008E4E66"/>
    <w:rsid w:val="008F174D"/>
    <w:rsid w:val="008F6166"/>
    <w:rsid w:val="008F750B"/>
    <w:rsid w:val="0090049F"/>
    <w:rsid w:val="00900B5F"/>
    <w:rsid w:val="00901159"/>
    <w:rsid w:val="0090681D"/>
    <w:rsid w:val="009107ED"/>
    <w:rsid w:val="009138BF"/>
    <w:rsid w:val="00915B46"/>
    <w:rsid w:val="00915BA6"/>
    <w:rsid w:val="00921AB5"/>
    <w:rsid w:val="00921FDC"/>
    <w:rsid w:val="0092371D"/>
    <w:rsid w:val="0092415C"/>
    <w:rsid w:val="009242E8"/>
    <w:rsid w:val="00930865"/>
    <w:rsid w:val="00933629"/>
    <w:rsid w:val="009343F0"/>
    <w:rsid w:val="0093573F"/>
    <w:rsid w:val="009365F9"/>
    <w:rsid w:val="0093679E"/>
    <w:rsid w:val="009377C6"/>
    <w:rsid w:val="00941947"/>
    <w:rsid w:val="00942F88"/>
    <w:rsid w:val="0094511B"/>
    <w:rsid w:val="00945A1E"/>
    <w:rsid w:val="00945B9D"/>
    <w:rsid w:val="0094609C"/>
    <w:rsid w:val="00950DBD"/>
    <w:rsid w:val="009534E2"/>
    <w:rsid w:val="009560E5"/>
    <w:rsid w:val="0096004B"/>
    <w:rsid w:val="00960DC9"/>
    <w:rsid w:val="00962F3B"/>
    <w:rsid w:val="00966144"/>
    <w:rsid w:val="0097042E"/>
    <w:rsid w:val="009705AC"/>
    <w:rsid w:val="0097210D"/>
    <w:rsid w:val="00973310"/>
    <w:rsid w:val="009739C8"/>
    <w:rsid w:val="00974686"/>
    <w:rsid w:val="00982157"/>
    <w:rsid w:val="0098278E"/>
    <w:rsid w:val="00984139"/>
    <w:rsid w:val="00992FD0"/>
    <w:rsid w:val="00993462"/>
    <w:rsid w:val="0099399A"/>
    <w:rsid w:val="009950A6"/>
    <w:rsid w:val="00995C6E"/>
    <w:rsid w:val="009A1098"/>
    <w:rsid w:val="009A28A0"/>
    <w:rsid w:val="009A3265"/>
    <w:rsid w:val="009A55A2"/>
    <w:rsid w:val="009A582D"/>
    <w:rsid w:val="009A6CFE"/>
    <w:rsid w:val="009A7D71"/>
    <w:rsid w:val="009B0CC6"/>
    <w:rsid w:val="009B1280"/>
    <w:rsid w:val="009B3D61"/>
    <w:rsid w:val="009C2DB5"/>
    <w:rsid w:val="009C4CD1"/>
    <w:rsid w:val="009C530F"/>
    <w:rsid w:val="009C5B0E"/>
    <w:rsid w:val="009D2EA3"/>
    <w:rsid w:val="009D30AA"/>
    <w:rsid w:val="009D30D9"/>
    <w:rsid w:val="009D43DD"/>
    <w:rsid w:val="009D4D8E"/>
    <w:rsid w:val="009D7358"/>
    <w:rsid w:val="009E2EBC"/>
    <w:rsid w:val="009E5381"/>
    <w:rsid w:val="009E5811"/>
    <w:rsid w:val="009E5D46"/>
    <w:rsid w:val="009E6FBE"/>
    <w:rsid w:val="009F049B"/>
    <w:rsid w:val="009F0822"/>
    <w:rsid w:val="009F16C4"/>
    <w:rsid w:val="009F1B13"/>
    <w:rsid w:val="009F2D26"/>
    <w:rsid w:val="009F5147"/>
    <w:rsid w:val="009F638F"/>
    <w:rsid w:val="009F63C2"/>
    <w:rsid w:val="009F72A4"/>
    <w:rsid w:val="00A00EB9"/>
    <w:rsid w:val="00A02EA1"/>
    <w:rsid w:val="00A06F31"/>
    <w:rsid w:val="00A10577"/>
    <w:rsid w:val="00A119B4"/>
    <w:rsid w:val="00A13241"/>
    <w:rsid w:val="00A14623"/>
    <w:rsid w:val="00A170A2"/>
    <w:rsid w:val="00A23C70"/>
    <w:rsid w:val="00A25A2B"/>
    <w:rsid w:val="00A2629A"/>
    <w:rsid w:val="00A30B90"/>
    <w:rsid w:val="00A33F5C"/>
    <w:rsid w:val="00A34E60"/>
    <w:rsid w:val="00A50614"/>
    <w:rsid w:val="00A51A97"/>
    <w:rsid w:val="00A534B8"/>
    <w:rsid w:val="00A54063"/>
    <w:rsid w:val="00A5409F"/>
    <w:rsid w:val="00A56811"/>
    <w:rsid w:val="00A57460"/>
    <w:rsid w:val="00A62D59"/>
    <w:rsid w:val="00A63054"/>
    <w:rsid w:val="00A63C7E"/>
    <w:rsid w:val="00A6693C"/>
    <w:rsid w:val="00A671FB"/>
    <w:rsid w:val="00A71DFD"/>
    <w:rsid w:val="00A74A54"/>
    <w:rsid w:val="00A76FB9"/>
    <w:rsid w:val="00A83D41"/>
    <w:rsid w:val="00A84533"/>
    <w:rsid w:val="00A845DD"/>
    <w:rsid w:val="00A864FF"/>
    <w:rsid w:val="00A873E9"/>
    <w:rsid w:val="00A9004C"/>
    <w:rsid w:val="00A90BE2"/>
    <w:rsid w:val="00A922E9"/>
    <w:rsid w:val="00A94E10"/>
    <w:rsid w:val="00A962EE"/>
    <w:rsid w:val="00AA4DD5"/>
    <w:rsid w:val="00AA5C69"/>
    <w:rsid w:val="00AA6327"/>
    <w:rsid w:val="00AB099B"/>
    <w:rsid w:val="00AB0E71"/>
    <w:rsid w:val="00AB2516"/>
    <w:rsid w:val="00AB2EA6"/>
    <w:rsid w:val="00AB3116"/>
    <w:rsid w:val="00AB4BC1"/>
    <w:rsid w:val="00AB5F89"/>
    <w:rsid w:val="00AB60E7"/>
    <w:rsid w:val="00AB6E0D"/>
    <w:rsid w:val="00AC146F"/>
    <w:rsid w:val="00AD01C6"/>
    <w:rsid w:val="00AD157B"/>
    <w:rsid w:val="00AD34F4"/>
    <w:rsid w:val="00AD3AB1"/>
    <w:rsid w:val="00AD55A4"/>
    <w:rsid w:val="00AD79A7"/>
    <w:rsid w:val="00AE15B1"/>
    <w:rsid w:val="00AE1C89"/>
    <w:rsid w:val="00AE28A7"/>
    <w:rsid w:val="00AE4760"/>
    <w:rsid w:val="00AE705E"/>
    <w:rsid w:val="00AE7EF3"/>
    <w:rsid w:val="00AF1B4A"/>
    <w:rsid w:val="00AF2A3F"/>
    <w:rsid w:val="00AF57DE"/>
    <w:rsid w:val="00AF5818"/>
    <w:rsid w:val="00AF6AF9"/>
    <w:rsid w:val="00B00542"/>
    <w:rsid w:val="00B01BF5"/>
    <w:rsid w:val="00B03803"/>
    <w:rsid w:val="00B03CCC"/>
    <w:rsid w:val="00B0406E"/>
    <w:rsid w:val="00B0467B"/>
    <w:rsid w:val="00B05292"/>
    <w:rsid w:val="00B132ED"/>
    <w:rsid w:val="00B16AC4"/>
    <w:rsid w:val="00B17E70"/>
    <w:rsid w:val="00B2036D"/>
    <w:rsid w:val="00B21EA0"/>
    <w:rsid w:val="00B222FB"/>
    <w:rsid w:val="00B26A19"/>
    <w:rsid w:val="00B26C50"/>
    <w:rsid w:val="00B30713"/>
    <w:rsid w:val="00B32472"/>
    <w:rsid w:val="00B33643"/>
    <w:rsid w:val="00B34613"/>
    <w:rsid w:val="00B368F7"/>
    <w:rsid w:val="00B40DB8"/>
    <w:rsid w:val="00B40E4A"/>
    <w:rsid w:val="00B42E51"/>
    <w:rsid w:val="00B43F27"/>
    <w:rsid w:val="00B46033"/>
    <w:rsid w:val="00B46A3F"/>
    <w:rsid w:val="00B510CA"/>
    <w:rsid w:val="00B51EBF"/>
    <w:rsid w:val="00B53FCE"/>
    <w:rsid w:val="00B56BFE"/>
    <w:rsid w:val="00B57D39"/>
    <w:rsid w:val="00B61C7B"/>
    <w:rsid w:val="00B65452"/>
    <w:rsid w:val="00B656BE"/>
    <w:rsid w:val="00B6716A"/>
    <w:rsid w:val="00B70527"/>
    <w:rsid w:val="00B7089F"/>
    <w:rsid w:val="00B727CB"/>
    <w:rsid w:val="00B72931"/>
    <w:rsid w:val="00B76413"/>
    <w:rsid w:val="00B76E28"/>
    <w:rsid w:val="00B80AAD"/>
    <w:rsid w:val="00B80ADE"/>
    <w:rsid w:val="00B816F5"/>
    <w:rsid w:val="00B81A6A"/>
    <w:rsid w:val="00B868BA"/>
    <w:rsid w:val="00B87067"/>
    <w:rsid w:val="00B919CA"/>
    <w:rsid w:val="00BA10F9"/>
    <w:rsid w:val="00BA19E6"/>
    <w:rsid w:val="00BA3CC9"/>
    <w:rsid w:val="00BA55E3"/>
    <w:rsid w:val="00BA7230"/>
    <w:rsid w:val="00BA7AAB"/>
    <w:rsid w:val="00BB03B4"/>
    <w:rsid w:val="00BB2080"/>
    <w:rsid w:val="00BB3520"/>
    <w:rsid w:val="00BB371D"/>
    <w:rsid w:val="00BB4FBA"/>
    <w:rsid w:val="00BB54C1"/>
    <w:rsid w:val="00BB635E"/>
    <w:rsid w:val="00BB7666"/>
    <w:rsid w:val="00BB7F31"/>
    <w:rsid w:val="00BC1208"/>
    <w:rsid w:val="00BC25B5"/>
    <w:rsid w:val="00BC27F5"/>
    <w:rsid w:val="00BC3FD4"/>
    <w:rsid w:val="00BC7C1F"/>
    <w:rsid w:val="00BD2F90"/>
    <w:rsid w:val="00BD3C1E"/>
    <w:rsid w:val="00BD4BAC"/>
    <w:rsid w:val="00BD534C"/>
    <w:rsid w:val="00BE1767"/>
    <w:rsid w:val="00BE2641"/>
    <w:rsid w:val="00BE2F89"/>
    <w:rsid w:val="00BE3482"/>
    <w:rsid w:val="00BE7FF3"/>
    <w:rsid w:val="00BF0EA4"/>
    <w:rsid w:val="00BF2DC3"/>
    <w:rsid w:val="00BF35D4"/>
    <w:rsid w:val="00BF43A6"/>
    <w:rsid w:val="00BF6334"/>
    <w:rsid w:val="00BF6D15"/>
    <w:rsid w:val="00BF732E"/>
    <w:rsid w:val="00C01707"/>
    <w:rsid w:val="00C02E93"/>
    <w:rsid w:val="00C04D04"/>
    <w:rsid w:val="00C05DAC"/>
    <w:rsid w:val="00C05DB1"/>
    <w:rsid w:val="00C07319"/>
    <w:rsid w:val="00C07536"/>
    <w:rsid w:val="00C07827"/>
    <w:rsid w:val="00C07B0A"/>
    <w:rsid w:val="00C10F25"/>
    <w:rsid w:val="00C16605"/>
    <w:rsid w:val="00C17100"/>
    <w:rsid w:val="00C1768B"/>
    <w:rsid w:val="00C2026C"/>
    <w:rsid w:val="00C20C19"/>
    <w:rsid w:val="00C2168A"/>
    <w:rsid w:val="00C3045F"/>
    <w:rsid w:val="00C313F9"/>
    <w:rsid w:val="00C328E7"/>
    <w:rsid w:val="00C40E53"/>
    <w:rsid w:val="00C418D6"/>
    <w:rsid w:val="00C41A63"/>
    <w:rsid w:val="00C436AB"/>
    <w:rsid w:val="00C43F7A"/>
    <w:rsid w:val="00C45ACC"/>
    <w:rsid w:val="00C50458"/>
    <w:rsid w:val="00C510A8"/>
    <w:rsid w:val="00C547A1"/>
    <w:rsid w:val="00C55B7A"/>
    <w:rsid w:val="00C56C4E"/>
    <w:rsid w:val="00C57218"/>
    <w:rsid w:val="00C57ED7"/>
    <w:rsid w:val="00C62B29"/>
    <w:rsid w:val="00C6459D"/>
    <w:rsid w:val="00C6532F"/>
    <w:rsid w:val="00C664FC"/>
    <w:rsid w:val="00C67CA9"/>
    <w:rsid w:val="00C70C44"/>
    <w:rsid w:val="00C70CE4"/>
    <w:rsid w:val="00C72A9F"/>
    <w:rsid w:val="00C7359A"/>
    <w:rsid w:val="00C77C21"/>
    <w:rsid w:val="00C81E48"/>
    <w:rsid w:val="00C83251"/>
    <w:rsid w:val="00C84DB5"/>
    <w:rsid w:val="00C85FE4"/>
    <w:rsid w:val="00C872F9"/>
    <w:rsid w:val="00C90B30"/>
    <w:rsid w:val="00C916A9"/>
    <w:rsid w:val="00C92F18"/>
    <w:rsid w:val="00C92FDF"/>
    <w:rsid w:val="00C94F57"/>
    <w:rsid w:val="00CA0226"/>
    <w:rsid w:val="00CA0BB8"/>
    <w:rsid w:val="00CA34AD"/>
    <w:rsid w:val="00CA5776"/>
    <w:rsid w:val="00CA7FEE"/>
    <w:rsid w:val="00CB2145"/>
    <w:rsid w:val="00CB4CB2"/>
    <w:rsid w:val="00CB66B0"/>
    <w:rsid w:val="00CB7FA6"/>
    <w:rsid w:val="00CC4721"/>
    <w:rsid w:val="00CC60B0"/>
    <w:rsid w:val="00CC741E"/>
    <w:rsid w:val="00CD0E0F"/>
    <w:rsid w:val="00CD3C47"/>
    <w:rsid w:val="00CD461A"/>
    <w:rsid w:val="00CD50CB"/>
    <w:rsid w:val="00CD53BE"/>
    <w:rsid w:val="00CD5887"/>
    <w:rsid w:val="00CD6723"/>
    <w:rsid w:val="00CE3CE0"/>
    <w:rsid w:val="00CE3D8D"/>
    <w:rsid w:val="00CE5951"/>
    <w:rsid w:val="00CF3B77"/>
    <w:rsid w:val="00CF3D18"/>
    <w:rsid w:val="00CF5076"/>
    <w:rsid w:val="00CF73E9"/>
    <w:rsid w:val="00D023BC"/>
    <w:rsid w:val="00D02550"/>
    <w:rsid w:val="00D04FB1"/>
    <w:rsid w:val="00D0571D"/>
    <w:rsid w:val="00D10CB7"/>
    <w:rsid w:val="00D136E3"/>
    <w:rsid w:val="00D14573"/>
    <w:rsid w:val="00D1572E"/>
    <w:rsid w:val="00D15A52"/>
    <w:rsid w:val="00D2225D"/>
    <w:rsid w:val="00D22B13"/>
    <w:rsid w:val="00D237A6"/>
    <w:rsid w:val="00D2403C"/>
    <w:rsid w:val="00D258BA"/>
    <w:rsid w:val="00D26176"/>
    <w:rsid w:val="00D30408"/>
    <w:rsid w:val="00D308B8"/>
    <w:rsid w:val="00D31E35"/>
    <w:rsid w:val="00D33113"/>
    <w:rsid w:val="00D33F63"/>
    <w:rsid w:val="00D3436D"/>
    <w:rsid w:val="00D35A71"/>
    <w:rsid w:val="00D411BE"/>
    <w:rsid w:val="00D41D01"/>
    <w:rsid w:val="00D41DF6"/>
    <w:rsid w:val="00D42AE8"/>
    <w:rsid w:val="00D43352"/>
    <w:rsid w:val="00D43D67"/>
    <w:rsid w:val="00D46DAB"/>
    <w:rsid w:val="00D46EE7"/>
    <w:rsid w:val="00D47B04"/>
    <w:rsid w:val="00D5013D"/>
    <w:rsid w:val="00D507E2"/>
    <w:rsid w:val="00D50A0B"/>
    <w:rsid w:val="00D50D28"/>
    <w:rsid w:val="00D515EC"/>
    <w:rsid w:val="00D522A6"/>
    <w:rsid w:val="00D534B3"/>
    <w:rsid w:val="00D53662"/>
    <w:rsid w:val="00D563C0"/>
    <w:rsid w:val="00D568FF"/>
    <w:rsid w:val="00D613F3"/>
    <w:rsid w:val="00D61CE0"/>
    <w:rsid w:val="00D61D67"/>
    <w:rsid w:val="00D620D4"/>
    <w:rsid w:val="00D63A0E"/>
    <w:rsid w:val="00D65ABA"/>
    <w:rsid w:val="00D678DB"/>
    <w:rsid w:val="00D70BA0"/>
    <w:rsid w:val="00D72234"/>
    <w:rsid w:val="00D7649E"/>
    <w:rsid w:val="00D765C2"/>
    <w:rsid w:val="00D83B41"/>
    <w:rsid w:val="00D84872"/>
    <w:rsid w:val="00D85D56"/>
    <w:rsid w:val="00D9103F"/>
    <w:rsid w:val="00D924E7"/>
    <w:rsid w:val="00D96DE6"/>
    <w:rsid w:val="00D97C40"/>
    <w:rsid w:val="00DA016D"/>
    <w:rsid w:val="00DA37E6"/>
    <w:rsid w:val="00DA63A4"/>
    <w:rsid w:val="00DA7BEA"/>
    <w:rsid w:val="00DB03C9"/>
    <w:rsid w:val="00DB0930"/>
    <w:rsid w:val="00DB2626"/>
    <w:rsid w:val="00DB2630"/>
    <w:rsid w:val="00DB32D8"/>
    <w:rsid w:val="00DB32F3"/>
    <w:rsid w:val="00DB5B4D"/>
    <w:rsid w:val="00DB6542"/>
    <w:rsid w:val="00DC1682"/>
    <w:rsid w:val="00DC395C"/>
    <w:rsid w:val="00DC66B8"/>
    <w:rsid w:val="00DC6BCA"/>
    <w:rsid w:val="00DC74E1"/>
    <w:rsid w:val="00DD07CE"/>
    <w:rsid w:val="00DD1132"/>
    <w:rsid w:val="00DD11FC"/>
    <w:rsid w:val="00DD2F4E"/>
    <w:rsid w:val="00DE07A5"/>
    <w:rsid w:val="00DE2756"/>
    <w:rsid w:val="00DE2CE3"/>
    <w:rsid w:val="00DE2DDF"/>
    <w:rsid w:val="00DE50B9"/>
    <w:rsid w:val="00DE6540"/>
    <w:rsid w:val="00E010D8"/>
    <w:rsid w:val="00E03821"/>
    <w:rsid w:val="00E048F1"/>
    <w:rsid w:val="00E04DAF"/>
    <w:rsid w:val="00E063B0"/>
    <w:rsid w:val="00E06727"/>
    <w:rsid w:val="00E072B4"/>
    <w:rsid w:val="00E0755E"/>
    <w:rsid w:val="00E10F54"/>
    <w:rsid w:val="00E112C7"/>
    <w:rsid w:val="00E124CC"/>
    <w:rsid w:val="00E148B0"/>
    <w:rsid w:val="00E14BC2"/>
    <w:rsid w:val="00E15C44"/>
    <w:rsid w:val="00E171EF"/>
    <w:rsid w:val="00E21872"/>
    <w:rsid w:val="00E222FC"/>
    <w:rsid w:val="00E22F6B"/>
    <w:rsid w:val="00E24C6C"/>
    <w:rsid w:val="00E3031C"/>
    <w:rsid w:val="00E3153E"/>
    <w:rsid w:val="00E32ED9"/>
    <w:rsid w:val="00E3373D"/>
    <w:rsid w:val="00E34A0C"/>
    <w:rsid w:val="00E34BAE"/>
    <w:rsid w:val="00E35691"/>
    <w:rsid w:val="00E35B9D"/>
    <w:rsid w:val="00E37075"/>
    <w:rsid w:val="00E41677"/>
    <w:rsid w:val="00E4272D"/>
    <w:rsid w:val="00E4707A"/>
    <w:rsid w:val="00E5058E"/>
    <w:rsid w:val="00E51733"/>
    <w:rsid w:val="00E554FC"/>
    <w:rsid w:val="00E55943"/>
    <w:rsid w:val="00E56071"/>
    <w:rsid w:val="00E56264"/>
    <w:rsid w:val="00E5655D"/>
    <w:rsid w:val="00E604B6"/>
    <w:rsid w:val="00E61BD3"/>
    <w:rsid w:val="00E62913"/>
    <w:rsid w:val="00E62AA1"/>
    <w:rsid w:val="00E6434A"/>
    <w:rsid w:val="00E66CA0"/>
    <w:rsid w:val="00E701E7"/>
    <w:rsid w:val="00E72A47"/>
    <w:rsid w:val="00E74A77"/>
    <w:rsid w:val="00E80632"/>
    <w:rsid w:val="00E80FFD"/>
    <w:rsid w:val="00E82384"/>
    <w:rsid w:val="00E836F5"/>
    <w:rsid w:val="00E83832"/>
    <w:rsid w:val="00E83843"/>
    <w:rsid w:val="00E856BF"/>
    <w:rsid w:val="00E870D1"/>
    <w:rsid w:val="00E87132"/>
    <w:rsid w:val="00E904DB"/>
    <w:rsid w:val="00E9564B"/>
    <w:rsid w:val="00EA07C6"/>
    <w:rsid w:val="00EA6862"/>
    <w:rsid w:val="00EB28DE"/>
    <w:rsid w:val="00EB59AD"/>
    <w:rsid w:val="00EB6027"/>
    <w:rsid w:val="00EB613A"/>
    <w:rsid w:val="00EB75A8"/>
    <w:rsid w:val="00EC22E4"/>
    <w:rsid w:val="00EC5544"/>
    <w:rsid w:val="00EC59D6"/>
    <w:rsid w:val="00EC6F2D"/>
    <w:rsid w:val="00ED19D8"/>
    <w:rsid w:val="00ED1EDE"/>
    <w:rsid w:val="00EE34B7"/>
    <w:rsid w:val="00EE56F3"/>
    <w:rsid w:val="00EE79FD"/>
    <w:rsid w:val="00EF1412"/>
    <w:rsid w:val="00EF341F"/>
    <w:rsid w:val="00EF4330"/>
    <w:rsid w:val="00EF434D"/>
    <w:rsid w:val="00EF4CAE"/>
    <w:rsid w:val="00EF7238"/>
    <w:rsid w:val="00F04295"/>
    <w:rsid w:val="00F048D1"/>
    <w:rsid w:val="00F10313"/>
    <w:rsid w:val="00F1353E"/>
    <w:rsid w:val="00F14D7F"/>
    <w:rsid w:val="00F15CDE"/>
    <w:rsid w:val="00F1646B"/>
    <w:rsid w:val="00F1752F"/>
    <w:rsid w:val="00F20AC8"/>
    <w:rsid w:val="00F21BC7"/>
    <w:rsid w:val="00F246BD"/>
    <w:rsid w:val="00F27E43"/>
    <w:rsid w:val="00F32033"/>
    <w:rsid w:val="00F3454B"/>
    <w:rsid w:val="00F35B67"/>
    <w:rsid w:val="00F361B2"/>
    <w:rsid w:val="00F37D46"/>
    <w:rsid w:val="00F41AFD"/>
    <w:rsid w:val="00F456B4"/>
    <w:rsid w:val="00F522E3"/>
    <w:rsid w:val="00F53BF8"/>
    <w:rsid w:val="00F54F06"/>
    <w:rsid w:val="00F55F19"/>
    <w:rsid w:val="00F57573"/>
    <w:rsid w:val="00F620A7"/>
    <w:rsid w:val="00F63A47"/>
    <w:rsid w:val="00F65B7F"/>
    <w:rsid w:val="00F65E79"/>
    <w:rsid w:val="00F66145"/>
    <w:rsid w:val="00F67719"/>
    <w:rsid w:val="00F72828"/>
    <w:rsid w:val="00F729A1"/>
    <w:rsid w:val="00F8036A"/>
    <w:rsid w:val="00F80BC5"/>
    <w:rsid w:val="00F814BD"/>
    <w:rsid w:val="00F81980"/>
    <w:rsid w:val="00F82D66"/>
    <w:rsid w:val="00F837EB"/>
    <w:rsid w:val="00F846A2"/>
    <w:rsid w:val="00F87A20"/>
    <w:rsid w:val="00F96CEC"/>
    <w:rsid w:val="00FA20C2"/>
    <w:rsid w:val="00FA30A6"/>
    <w:rsid w:val="00FA3555"/>
    <w:rsid w:val="00FA5601"/>
    <w:rsid w:val="00FA6449"/>
    <w:rsid w:val="00FA6C62"/>
    <w:rsid w:val="00FA72B2"/>
    <w:rsid w:val="00FB06C5"/>
    <w:rsid w:val="00FB3CBF"/>
    <w:rsid w:val="00FB6235"/>
    <w:rsid w:val="00FB70C2"/>
    <w:rsid w:val="00FC0E1A"/>
    <w:rsid w:val="00FC0E4A"/>
    <w:rsid w:val="00FC3BCF"/>
    <w:rsid w:val="00FC4DF4"/>
    <w:rsid w:val="00FC637F"/>
    <w:rsid w:val="00FC79BC"/>
    <w:rsid w:val="00FD0590"/>
    <w:rsid w:val="00FD0609"/>
    <w:rsid w:val="00FD0A93"/>
    <w:rsid w:val="00FD306C"/>
    <w:rsid w:val="00FD43B9"/>
    <w:rsid w:val="00FE1B9F"/>
    <w:rsid w:val="00FE1FD3"/>
    <w:rsid w:val="00FE364E"/>
    <w:rsid w:val="00FE393D"/>
    <w:rsid w:val="00FE5E0D"/>
    <w:rsid w:val="00FE66C0"/>
    <w:rsid w:val="00FE7089"/>
    <w:rsid w:val="00FE775C"/>
    <w:rsid w:val="00FF3B69"/>
    <w:rsid w:val="00FF4926"/>
    <w:rsid w:val="00FF580C"/>
    <w:rsid w:val="00FF58B5"/>
    <w:rsid w:val="00FF6039"/>
    <w:rsid w:val="00FF7639"/>
    <w:rsid w:val="060B036F"/>
    <w:rsid w:val="1835CB92"/>
    <w:rsid w:val="199C96D3"/>
    <w:rsid w:val="1ECA2055"/>
    <w:rsid w:val="5416863F"/>
    <w:rsid w:val="563F8A97"/>
    <w:rsid w:val="5723C87E"/>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EA6076A9-0954-4816-BF26-1C7175824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C44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C441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C44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C44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C44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C441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C4413"/>
    <w:pPr>
      <w:keepNext/>
      <w:spacing w:after="200" w:line="240" w:lineRule="auto"/>
    </w:pPr>
    <w:rPr>
      <w:iCs/>
      <w:color w:val="002664"/>
      <w:sz w:val="18"/>
      <w:szCs w:val="18"/>
    </w:rPr>
  </w:style>
  <w:style w:type="table" w:customStyle="1" w:styleId="Tableheader">
    <w:name w:val="ŠTable header"/>
    <w:basedOn w:val="TableNormal"/>
    <w:uiPriority w:val="99"/>
    <w:rsid w:val="000C44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C4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C4413"/>
    <w:pPr>
      <w:numPr>
        <w:numId w:val="33"/>
      </w:numPr>
    </w:pPr>
  </w:style>
  <w:style w:type="paragraph" w:styleId="ListNumber2">
    <w:name w:val="List Number 2"/>
    <w:aliases w:val="ŠList Number 2"/>
    <w:basedOn w:val="Normal"/>
    <w:uiPriority w:val="8"/>
    <w:qFormat/>
    <w:rsid w:val="000C4413"/>
    <w:pPr>
      <w:numPr>
        <w:numId w:val="32"/>
      </w:numPr>
    </w:pPr>
  </w:style>
  <w:style w:type="paragraph" w:styleId="ListBullet">
    <w:name w:val="List Bullet"/>
    <w:aliases w:val="ŠList Bullet"/>
    <w:basedOn w:val="Normal"/>
    <w:uiPriority w:val="9"/>
    <w:qFormat/>
    <w:rsid w:val="000C4413"/>
    <w:pPr>
      <w:numPr>
        <w:numId w:val="30"/>
      </w:numPr>
      <w:spacing w:before="120"/>
    </w:pPr>
  </w:style>
  <w:style w:type="paragraph" w:styleId="ListBullet2">
    <w:name w:val="List Bullet 2"/>
    <w:aliases w:val="ŠList Bullet 2"/>
    <w:basedOn w:val="Normal"/>
    <w:uiPriority w:val="10"/>
    <w:qFormat/>
    <w:rsid w:val="000C4413"/>
    <w:pPr>
      <w:numPr>
        <w:numId w:val="28"/>
      </w:numPr>
      <w:spacing w:before="120"/>
    </w:pPr>
  </w:style>
  <w:style w:type="paragraph" w:customStyle="1" w:styleId="FeatureBox4">
    <w:name w:val="ŠFeature Box 4"/>
    <w:basedOn w:val="FeatureBox2"/>
    <w:next w:val="Normal"/>
    <w:uiPriority w:val="14"/>
    <w:qFormat/>
    <w:rsid w:val="000C44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C4413"/>
    <w:pPr>
      <w:keepNext/>
      <w:ind w:left="567" w:right="57"/>
    </w:pPr>
    <w:rPr>
      <w:szCs w:val="22"/>
    </w:rPr>
  </w:style>
  <w:style w:type="paragraph" w:customStyle="1" w:styleId="Documentname">
    <w:name w:val="ŠDocument name"/>
    <w:basedOn w:val="Normal"/>
    <w:next w:val="Normal"/>
    <w:uiPriority w:val="17"/>
    <w:qFormat/>
    <w:rsid w:val="000C441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C4413"/>
    <w:pPr>
      <w:spacing w:after="0"/>
    </w:pPr>
    <w:rPr>
      <w:sz w:val="18"/>
      <w:szCs w:val="18"/>
    </w:rPr>
  </w:style>
  <w:style w:type="paragraph" w:customStyle="1" w:styleId="FeatureBox2">
    <w:name w:val="ŠFeature Box 2"/>
    <w:basedOn w:val="Normal"/>
    <w:next w:val="Normal"/>
    <w:uiPriority w:val="12"/>
    <w:qFormat/>
    <w:rsid w:val="000C44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C44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C44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C44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C44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C4413"/>
    <w:rPr>
      <w:color w:val="001C4A" w:themeColor="accent1" w:themeShade="BF"/>
      <w:u w:val="single"/>
    </w:rPr>
  </w:style>
  <w:style w:type="paragraph" w:customStyle="1" w:styleId="Logo">
    <w:name w:val="ŠLogo"/>
    <w:basedOn w:val="Normal"/>
    <w:uiPriority w:val="18"/>
    <w:qFormat/>
    <w:rsid w:val="000C44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C4413"/>
    <w:pPr>
      <w:tabs>
        <w:tab w:val="right" w:leader="dot" w:pos="14570"/>
      </w:tabs>
      <w:spacing w:before="0"/>
    </w:pPr>
    <w:rPr>
      <w:b/>
      <w:noProof/>
    </w:rPr>
  </w:style>
  <w:style w:type="paragraph" w:styleId="TOC2">
    <w:name w:val="toc 2"/>
    <w:aliases w:val="ŠTOC 2"/>
    <w:basedOn w:val="Normal"/>
    <w:next w:val="Normal"/>
    <w:uiPriority w:val="39"/>
    <w:unhideWhenUsed/>
    <w:rsid w:val="000C4413"/>
    <w:pPr>
      <w:tabs>
        <w:tab w:val="right" w:leader="dot" w:pos="14570"/>
      </w:tabs>
      <w:spacing w:before="0"/>
    </w:pPr>
    <w:rPr>
      <w:noProof/>
    </w:rPr>
  </w:style>
  <w:style w:type="paragraph" w:styleId="TOC3">
    <w:name w:val="toc 3"/>
    <w:aliases w:val="ŠTOC 3"/>
    <w:basedOn w:val="Normal"/>
    <w:next w:val="Normal"/>
    <w:uiPriority w:val="39"/>
    <w:unhideWhenUsed/>
    <w:rsid w:val="000C4413"/>
    <w:pPr>
      <w:spacing w:before="0"/>
      <w:ind w:left="244"/>
    </w:pPr>
  </w:style>
  <w:style w:type="character" w:customStyle="1" w:styleId="BoldItalic">
    <w:name w:val="ŠBold Italic"/>
    <w:basedOn w:val="DefaultParagraphFont"/>
    <w:uiPriority w:val="1"/>
    <w:qFormat/>
    <w:rsid w:val="000C4413"/>
    <w:rPr>
      <w:b/>
      <w:i/>
      <w:iCs/>
    </w:rPr>
  </w:style>
  <w:style w:type="character" w:customStyle="1" w:styleId="Heading1Char">
    <w:name w:val="Heading 1 Char"/>
    <w:aliases w:val="ŠHeading 1 Char"/>
    <w:basedOn w:val="DefaultParagraphFont"/>
    <w:link w:val="Heading1"/>
    <w:uiPriority w:val="3"/>
    <w:rsid w:val="000C44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C44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C4413"/>
    <w:pPr>
      <w:spacing w:after="240"/>
      <w:outlineLvl w:val="9"/>
    </w:pPr>
    <w:rPr>
      <w:szCs w:val="40"/>
    </w:rPr>
  </w:style>
  <w:style w:type="paragraph" w:styleId="Footer">
    <w:name w:val="footer"/>
    <w:aliases w:val="ŠFooter"/>
    <w:basedOn w:val="Normal"/>
    <w:link w:val="FooterChar"/>
    <w:uiPriority w:val="19"/>
    <w:rsid w:val="000C44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C4413"/>
    <w:rPr>
      <w:rFonts w:ascii="Arial" w:hAnsi="Arial" w:cs="Arial"/>
      <w:sz w:val="18"/>
      <w:szCs w:val="18"/>
    </w:rPr>
  </w:style>
  <w:style w:type="paragraph" w:styleId="Header">
    <w:name w:val="header"/>
    <w:aliases w:val="ŠHeader"/>
    <w:basedOn w:val="Normal"/>
    <w:link w:val="HeaderChar"/>
    <w:uiPriority w:val="16"/>
    <w:rsid w:val="000C4413"/>
    <w:rPr>
      <w:noProof/>
      <w:color w:val="002664"/>
      <w:sz w:val="28"/>
      <w:szCs w:val="28"/>
    </w:rPr>
  </w:style>
  <w:style w:type="character" w:customStyle="1" w:styleId="HeaderChar">
    <w:name w:val="Header Char"/>
    <w:aliases w:val="ŠHeader Char"/>
    <w:basedOn w:val="DefaultParagraphFont"/>
    <w:link w:val="Header"/>
    <w:uiPriority w:val="16"/>
    <w:rsid w:val="000C44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C44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C44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C4413"/>
    <w:rPr>
      <w:rFonts w:ascii="Arial" w:hAnsi="Arial" w:cs="Arial"/>
      <w:b/>
      <w:szCs w:val="32"/>
    </w:rPr>
  </w:style>
  <w:style w:type="character" w:styleId="UnresolvedMention">
    <w:name w:val="Unresolved Mention"/>
    <w:basedOn w:val="DefaultParagraphFont"/>
    <w:uiPriority w:val="99"/>
    <w:semiHidden/>
    <w:unhideWhenUsed/>
    <w:rsid w:val="000C4413"/>
    <w:rPr>
      <w:color w:val="605E5C"/>
      <w:shd w:val="clear" w:color="auto" w:fill="E1DFDD"/>
    </w:rPr>
  </w:style>
  <w:style w:type="character" w:styleId="SubtleEmphasis">
    <w:name w:val="Subtle Emphasis"/>
    <w:basedOn w:val="DefaultParagraphFont"/>
    <w:uiPriority w:val="19"/>
    <w:semiHidden/>
    <w:qFormat/>
    <w:rsid w:val="000C4413"/>
    <w:rPr>
      <w:i/>
      <w:iCs/>
      <w:color w:val="404040" w:themeColor="text1" w:themeTint="BF"/>
    </w:rPr>
  </w:style>
  <w:style w:type="paragraph" w:styleId="TOC4">
    <w:name w:val="toc 4"/>
    <w:aliases w:val="ŠTOC 4"/>
    <w:basedOn w:val="Normal"/>
    <w:next w:val="Normal"/>
    <w:autoRedefine/>
    <w:uiPriority w:val="39"/>
    <w:unhideWhenUsed/>
    <w:rsid w:val="000C4413"/>
    <w:pPr>
      <w:spacing w:before="0"/>
      <w:ind w:left="488"/>
    </w:pPr>
  </w:style>
  <w:style w:type="character" w:styleId="CommentReference">
    <w:name w:val="annotation reference"/>
    <w:basedOn w:val="DefaultParagraphFont"/>
    <w:uiPriority w:val="99"/>
    <w:semiHidden/>
    <w:unhideWhenUsed/>
    <w:rsid w:val="000C4413"/>
    <w:rPr>
      <w:sz w:val="16"/>
      <w:szCs w:val="16"/>
    </w:rPr>
  </w:style>
  <w:style w:type="paragraph" w:styleId="CommentSubject">
    <w:name w:val="annotation subject"/>
    <w:basedOn w:val="Normal"/>
    <w:next w:val="Normal"/>
    <w:link w:val="CommentSubjectChar"/>
    <w:uiPriority w:val="99"/>
    <w:semiHidden/>
    <w:unhideWhenUsed/>
    <w:rsid w:val="000C441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C4413"/>
    <w:rPr>
      <w:rFonts w:ascii="Arial" w:hAnsi="Arial" w:cs="Arial"/>
      <w:b/>
      <w:bCs/>
      <w:sz w:val="20"/>
      <w:szCs w:val="20"/>
    </w:rPr>
  </w:style>
  <w:style w:type="character" w:styleId="Strong">
    <w:name w:val="Strong"/>
    <w:aliases w:val="ŠStrong,Bold"/>
    <w:qFormat/>
    <w:rsid w:val="000C4413"/>
    <w:rPr>
      <w:b/>
      <w:bCs/>
    </w:rPr>
  </w:style>
  <w:style w:type="character" w:styleId="Emphasis">
    <w:name w:val="Emphasis"/>
    <w:aliases w:val="ŠEmphasis,Italic"/>
    <w:qFormat/>
    <w:rsid w:val="000C4413"/>
    <w:rPr>
      <w:i/>
      <w:iCs/>
    </w:rPr>
  </w:style>
  <w:style w:type="paragraph" w:styleId="ListNumber3">
    <w:name w:val="List Number 3"/>
    <w:aliases w:val="ŠList Number 3"/>
    <w:basedOn w:val="ListBullet3"/>
    <w:uiPriority w:val="8"/>
    <w:rsid w:val="000C4413"/>
    <w:pPr>
      <w:numPr>
        <w:ilvl w:val="2"/>
        <w:numId w:val="32"/>
      </w:numPr>
    </w:pPr>
  </w:style>
  <w:style w:type="paragraph" w:styleId="ListBullet3">
    <w:name w:val="List Bullet 3"/>
    <w:aliases w:val="ŠList Bullet 3"/>
    <w:basedOn w:val="Normal"/>
    <w:uiPriority w:val="10"/>
    <w:rsid w:val="000C4413"/>
    <w:pPr>
      <w:numPr>
        <w:numId w:val="29"/>
      </w:numPr>
      <w:spacing w:before="120"/>
    </w:pPr>
  </w:style>
  <w:style w:type="character" w:styleId="PlaceholderText">
    <w:name w:val="Placeholder Text"/>
    <w:basedOn w:val="DefaultParagraphFont"/>
    <w:uiPriority w:val="99"/>
    <w:semiHidden/>
    <w:rsid w:val="000C441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C4413"/>
    <w:pPr>
      <w:spacing w:before="360"/>
    </w:pPr>
    <w:rPr>
      <w:color w:val="002664"/>
      <w:sz w:val="44"/>
      <w:szCs w:val="48"/>
    </w:rPr>
  </w:style>
  <w:style w:type="character" w:customStyle="1" w:styleId="SubtitleChar0">
    <w:name w:val="ŠSubtitle Char"/>
    <w:basedOn w:val="DefaultParagraphFont"/>
    <w:link w:val="Subtitle0"/>
    <w:uiPriority w:val="2"/>
    <w:rsid w:val="000C4413"/>
    <w:rPr>
      <w:rFonts w:ascii="Arial" w:hAnsi="Arial" w:cs="Arial"/>
      <w:color w:val="002664"/>
      <w:sz w:val="44"/>
      <w:szCs w:val="48"/>
    </w:rPr>
  </w:style>
  <w:style w:type="paragraph" w:styleId="Title">
    <w:name w:val="Title"/>
    <w:aliases w:val="ŠTitle"/>
    <w:basedOn w:val="Normal"/>
    <w:next w:val="Normal"/>
    <w:link w:val="TitleChar"/>
    <w:uiPriority w:val="1"/>
    <w:rsid w:val="000C44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C441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C4413"/>
    <w:pPr>
      <w:ind w:left="567"/>
    </w:pPr>
  </w:style>
  <w:style w:type="character" w:styleId="FollowedHyperlink">
    <w:name w:val="FollowedHyperlink"/>
    <w:basedOn w:val="DefaultParagraphFont"/>
    <w:uiPriority w:val="99"/>
    <w:semiHidden/>
    <w:unhideWhenUsed/>
    <w:rsid w:val="000C4413"/>
    <w:rPr>
      <w:color w:val="954F72" w:themeColor="followedHyperlink"/>
      <w:u w:val="single"/>
    </w:rPr>
  </w:style>
  <w:style w:type="paragraph" w:styleId="CommentText">
    <w:name w:val="annotation text"/>
    <w:basedOn w:val="Normal"/>
    <w:link w:val="CommentTextChar"/>
    <w:uiPriority w:val="99"/>
    <w:unhideWhenUsed/>
    <w:rsid w:val="000C4413"/>
    <w:pPr>
      <w:spacing w:line="240" w:lineRule="auto"/>
    </w:pPr>
    <w:rPr>
      <w:sz w:val="20"/>
      <w:szCs w:val="20"/>
    </w:rPr>
  </w:style>
  <w:style w:type="character" w:customStyle="1" w:styleId="CommentTextChar">
    <w:name w:val="Comment Text Char"/>
    <w:basedOn w:val="DefaultParagraphFont"/>
    <w:link w:val="CommentText"/>
    <w:uiPriority w:val="99"/>
    <w:rsid w:val="000C4413"/>
    <w:rPr>
      <w:rFonts w:ascii="Arial" w:hAnsi="Arial" w:cs="Arial"/>
      <w:sz w:val="20"/>
      <w:szCs w:val="20"/>
    </w:rPr>
  </w:style>
  <w:style w:type="table" w:styleId="PlainTable2">
    <w:name w:val="Plain Table 2"/>
    <w:basedOn w:val="TableNormal"/>
    <w:uiPriority w:val="42"/>
    <w:rsid w:val="000C44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1720">
      <w:bodyDiv w:val="1"/>
      <w:marLeft w:val="0"/>
      <w:marRight w:val="0"/>
      <w:marTop w:val="0"/>
      <w:marBottom w:val="0"/>
      <w:divBdr>
        <w:top w:val="none" w:sz="0" w:space="0" w:color="auto"/>
        <w:left w:val="none" w:sz="0" w:space="0" w:color="auto"/>
        <w:bottom w:val="none" w:sz="0" w:space="0" w:color="auto"/>
        <w:right w:val="none" w:sz="0" w:space="0" w:color="auto"/>
      </w:divBdr>
    </w:div>
    <w:div w:id="110554210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1437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curriculum.nsw.edu.au/learning-areas/english/english-eald-11-12-2024/assessment" TargetMode="External"/><Relationship Id="rId26" Type="http://schemas.openxmlformats.org/officeDocument/2006/relationships/hyperlink" Target="https://education.nsw.gov.au/teaching-and-learning/curriculum/explicit-teaching/explicit-teaching-strategies" TargetMode="External"/><Relationship Id="rId39" Type="http://schemas.openxmlformats.org/officeDocument/2006/relationships/hyperlink" Target="https://educationstandards.nsw.edu.au" TargetMode="External"/><Relationship Id="rId21" Type="http://schemas.openxmlformats.org/officeDocument/2006/relationships/hyperlink" Target="https://curriculum.nsw.edu.au/learning-areas/english/english-eald-11-12-2024/overview" TargetMode="External"/><Relationship Id="rId34" Type="http://schemas.openxmlformats.org/officeDocument/2006/relationships/hyperlink" Target="https://curriculum.nsw.edu.au/learning-areas/english/english-eald-11-12-2024/overview" TargetMode="External"/><Relationship Id="rId42" Type="http://schemas.openxmlformats.org/officeDocument/2006/relationships/hyperlink" Target="https://www.youtube.com/watch?v=dJtSRx7XwOo" TargetMode="External"/><Relationship Id="rId47" Type="http://schemas.openxmlformats.org/officeDocument/2006/relationships/footer" Target="footer1.xml"/><Relationship Id="rId50" Type="http://schemas.openxmlformats.org/officeDocument/2006/relationships/hyperlink" Target="https://creativecommons.org/licenses/by/4.0/" TargetMode="External"/><Relationship Id="rId55" Type="http://schemas.openxmlformats.org/officeDocument/2006/relationships/footer" Target="footer4.xml"/><Relationship Id="rId7" Type="http://schemas.openxmlformats.org/officeDocument/2006/relationships/hyperlink" Target="https://curriculum.nsw.edu.au/learning-areas/english/english-eald-11-12-2024/overview" TargetMode="External"/><Relationship Id="rId2" Type="http://schemas.openxmlformats.org/officeDocument/2006/relationships/styles" Target="styles.xml"/><Relationship Id="rId16" Type="http://schemas.openxmlformats.org/officeDocument/2006/relationships/hyperlink" Target="https://educationstandards.nsw.edu.au/wps/portal/nesa/11-12/Diversity-in-learning/stage-6-special-education/adjustments"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curriculum.nsw.edu.au/ace-rules" TargetMode="External"/><Relationship Id="rId24" Type="http://schemas.openxmlformats.org/officeDocument/2006/relationships/hyperlink" Target="https://curriculum.nsw.edu.au/learning-areas/english/english-eald-11-12-2024/assessment"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nsw.gov.au/teaching-and-learning/curriculum/english/professional-learning-english-k-12" TargetMode="External"/><Relationship Id="rId40" Type="http://schemas.openxmlformats.org/officeDocument/2006/relationships/hyperlink" Target="https://curriculum.nsw.edu.au" TargetMode="External"/><Relationship Id="rId45" Type="http://schemas.openxmlformats.org/officeDocument/2006/relationships/hyperlink" Target="https://education.nsw.gov.au/teaching-and-learning/curriculum/english/planning-programming-and-assessing-english-11-12" TargetMode="External"/><Relationship Id="rId53"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youtube.com/watch?v=dJtSRx7XwOo" TargetMode="External"/><Relationship Id="rId4" Type="http://schemas.openxmlformats.org/officeDocument/2006/relationships/webSettings" Target="webSettings.xml"/><Relationship Id="rId9" Type="http://schemas.openxmlformats.org/officeDocument/2006/relationships/hyperlink" Target="https://curriculum.nsw.edu.au/learning-areas/english/english-eald-11-12-2024/overview" TargetMode="External"/><Relationship Id="rId14" Type="http://schemas.openxmlformats.org/officeDocument/2006/relationships/hyperlink" Target="https://curriculum.nsw.edu.au/learning-areas/english/english-eald-11-12-2024/assessment" TargetMode="External"/><Relationship Id="rId22" Type="http://schemas.openxmlformats.org/officeDocument/2006/relationships/hyperlink" Target="https://educationstandards.nsw.edu.au/wps/portal/nesa/11-12/Diversity-in-learning/stage-6-special-education/adjustments" TargetMode="External"/><Relationship Id="rId27" Type="http://schemas.openxmlformats.org/officeDocument/2006/relationships/hyperlink" Target="https://education.nsw.gov.au/about-us/strategies-and-reports/plan-for-nsw-public-education" TargetMode="External"/><Relationship Id="rId30" Type="http://schemas.openxmlformats.org/officeDocument/2006/relationships/hyperlink" Target="https://education.nsw.gov.au/inside-the-department/directory-a-z/strategic-school-improvement/school-excellence-framework" TargetMode="External"/><Relationship Id="rId35" Type="http://schemas.openxmlformats.org/officeDocument/2006/relationships/hyperlink" Target="https://education.nsw.gov.au/teaching-and-learning/curriculum/english/planning-programming-and-assessing-english-11-12" TargetMode="External"/><Relationship Id="rId43" Type="http://schemas.openxmlformats.org/officeDocument/2006/relationships/hyperlink" Target="https://curriculum.nsw.edu.au/ace-rules"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1"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education.nsw.gov.au/teaching-and-learning/curriculum/english/planning-programming-and-assessing-english-11-12" TargetMode="External"/><Relationship Id="rId25" Type="http://schemas.openxmlformats.org/officeDocument/2006/relationships/hyperlink" Target="mailto:English.curriculum@det.nsw.edu.au"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educationstandards.nsw.edu.au/wps/portal/nesa/mini-footer/copyright" TargetMode="External"/><Relationship Id="rId46" Type="http://schemas.openxmlformats.org/officeDocument/2006/relationships/header" Target="header1.xml"/><Relationship Id="rId20" Type="http://schemas.openxmlformats.org/officeDocument/2006/relationships/hyperlink" Target="https://curriculum.nsw.edu.au/learning-areas/english/english-eald-11-12-2024/assessment" TargetMode="External"/><Relationship Id="rId41" Type="http://schemas.openxmlformats.org/officeDocument/2006/relationships/hyperlink" Target="https://curriculum.nsw.edu.au/learning-areas/english/english-eald-11-12-2024/overview"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learning-areas/english/english-eald-11-12-2024/overview"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teaching-and-learning/curriculum/planning-programming-and-assessing-k-12/about-universal-design-for-learning" TargetMode="External"/><Relationship Id="rId36"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Report Word template - landscape (2).dotx</Template>
  <TotalTime>181</TotalTime>
  <Pages>20</Pages>
  <Words>2714</Words>
  <Characters>15569</Characters>
  <Application>Microsoft Office Word</Application>
  <DocSecurity>0</DocSecurity>
  <Lines>460</Lines>
  <Paragraphs>227</Paragraphs>
  <ScaleCrop>false</ScaleCrop>
  <HeadingPairs>
    <vt:vector size="2" baseType="variant">
      <vt:variant>
        <vt:lpstr>Title</vt:lpstr>
      </vt:variant>
      <vt:variant>
        <vt:i4>1</vt:i4>
      </vt:variant>
    </vt:vector>
  </HeadingPairs>
  <TitlesOfParts>
    <vt:vector size="1" baseType="lpstr">
      <vt:lpstr>English EAL/D 11–12 – sample assessment schedule</vt:lpstr>
    </vt:vector>
  </TitlesOfParts>
  <Company/>
  <LinksUpToDate>false</LinksUpToDate>
  <CharactersWithSpaces>18118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English EAL/D 11–12</dc:title>
  <dc:subject/>
  <dc:creator>NSW Department of Education</dc:creator>
  <cp:keywords/>
  <dc:description/>
  <dcterms:created xsi:type="dcterms:W3CDTF">2025-03-07T00:59:00Z</dcterms:created>
  <dcterms:modified xsi:type="dcterms:W3CDTF">2025-03-27T03:32:00Z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