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21D92907" w:rsidR="005D2587" w:rsidRPr="00A876D6" w:rsidRDefault="000F7218" w:rsidP="00A876D6">
      <w:pPr>
        <w:pStyle w:val="Title"/>
      </w:pPr>
      <w:r>
        <w:t>German</w:t>
      </w:r>
      <w:r w:rsidR="008F4359">
        <w:t xml:space="preserve"> </w:t>
      </w:r>
      <w:r w:rsidR="001F4185">
        <w:t>Stages 4 and 5 scope and sequence</w:t>
      </w:r>
      <w:r w:rsidR="001F4185" w:rsidRPr="00A876D6">
        <w:t xml:space="preserve"> – </w:t>
      </w:r>
      <w:r w:rsidR="001F4185">
        <w:t>grammar, vocabulary and structures</w:t>
      </w:r>
    </w:p>
    <w:p w14:paraId="126A4F0F" w14:textId="77777777" w:rsidR="00A43D4D" w:rsidRDefault="00A43D4D" w:rsidP="005D2587">
      <w:pPr>
        <w:spacing w:before="0"/>
      </w:pPr>
      <w:r>
        <w:br w:type="page"/>
      </w:r>
    </w:p>
    <w:sdt>
      <w:sdtPr>
        <w:rPr>
          <w:rFonts w:eastAsiaTheme="minorHAnsi"/>
          <w:bCs w:val="0"/>
          <w:color w:val="auto"/>
          <w:sz w:val="22"/>
          <w:szCs w:val="24"/>
        </w:rPr>
        <w:id w:val="-1608105410"/>
        <w:docPartObj>
          <w:docPartGallery w:val="Table of Contents"/>
          <w:docPartUnique/>
        </w:docPartObj>
      </w:sdtPr>
      <w:sdtEndPr>
        <w:rPr>
          <w:b/>
          <w:noProof/>
        </w:rPr>
      </w:sdtEndPr>
      <w:sdtContent>
        <w:p w14:paraId="2A38F581" w14:textId="509DC823" w:rsidR="00AE2322" w:rsidRDefault="00AE2322">
          <w:pPr>
            <w:pStyle w:val="TOCHeading"/>
          </w:pPr>
          <w:r>
            <w:t>Contents</w:t>
          </w:r>
        </w:p>
        <w:p w14:paraId="6C97BD0A" w14:textId="7F9C6511" w:rsidR="00AE2322" w:rsidRDefault="00AE2322">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8368928" w:history="1">
            <w:r w:rsidRPr="008E1BD0">
              <w:rPr>
                <w:rStyle w:val="Hyperlink"/>
              </w:rPr>
              <w:t>Introduction</w:t>
            </w:r>
            <w:r>
              <w:rPr>
                <w:webHidden/>
              </w:rPr>
              <w:tab/>
            </w:r>
            <w:r>
              <w:rPr>
                <w:webHidden/>
              </w:rPr>
              <w:fldChar w:fldCharType="begin"/>
            </w:r>
            <w:r>
              <w:rPr>
                <w:webHidden/>
              </w:rPr>
              <w:instrText xml:space="preserve"> PAGEREF _Toc188368928 \h </w:instrText>
            </w:r>
            <w:r>
              <w:rPr>
                <w:webHidden/>
              </w:rPr>
            </w:r>
            <w:r>
              <w:rPr>
                <w:webHidden/>
              </w:rPr>
              <w:fldChar w:fldCharType="separate"/>
            </w:r>
            <w:r>
              <w:rPr>
                <w:webHidden/>
              </w:rPr>
              <w:t>2</w:t>
            </w:r>
            <w:r>
              <w:rPr>
                <w:webHidden/>
              </w:rPr>
              <w:fldChar w:fldCharType="end"/>
            </w:r>
          </w:hyperlink>
        </w:p>
        <w:p w14:paraId="143C2371" w14:textId="0B104A75" w:rsidR="00AE2322" w:rsidRDefault="00AE2322">
          <w:pPr>
            <w:pStyle w:val="TOC1"/>
            <w:rPr>
              <w:rFonts w:asciiTheme="minorHAnsi" w:eastAsiaTheme="minorEastAsia" w:hAnsiTheme="minorHAnsi" w:cstheme="minorBidi"/>
              <w:b w:val="0"/>
              <w:kern w:val="2"/>
              <w:sz w:val="24"/>
              <w:lang w:eastAsia="en-AU"/>
              <w14:ligatures w14:val="standardContextual"/>
            </w:rPr>
          </w:pPr>
          <w:hyperlink w:anchor="_Toc188368929" w:history="1">
            <w:r w:rsidRPr="008E1BD0">
              <w:rPr>
                <w:rStyle w:val="Hyperlink"/>
              </w:rPr>
              <w:t>Stage 4 mandatory 100 hours</w:t>
            </w:r>
            <w:r>
              <w:rPr>
                <w:webHidden/>
              </w:rPr>
              <w:tab/>
            </w:r>
            <w:r>
              <w:rPr>
                <w:webHidden/>
              </w:rPr>
              <w:fldChar w:fldCharType="begin"/>
            </w:r>
            <w:r>
              <w:rPr>
                <w:webHidden/>
              </w:rPr>
              <w:instrText xml:space="preserve"> PAGEREF _Toc188368929 \h </w:instrText>
            </w:r>
            <w:r>
              <w:rPr>
                <w:webHidden/>
              </w:rPr>
            </w:r>
            <w:r>
              <w:rPr>
                <w:webHidden/>
              </w:rPr>
              <w:fldChar w:fldCharType="separate"/>
            </w:r>
            <w:r>
              <w:rPr>
                <w:webHidden/>
              </w:rPr>
              <w:t>3</w:t>
            </w:r>
            <w:r>
              <w:rPr>
                <w:webHidden/>
              </w:rPr>
              <w:fldChar w:fldCharType="end"/>
            </w:r>
          </w:hyperlink>
        </w:p>
        <w:p w14:paraId="622874CC" w14:textId="7BB1EF49" w:rsidR="00AE2322" w:rsidRDefault="00AE2322">
          <w:pPr>
            <w:pStyle w:val="TOC1"/>
            <w:rPr>
              <w:rFonts w:asciiTheme="minorHAnsi" w:eastAsiaTheme="minorEastAsia" w:hAnsiTheme="minorHAnsi" w:cstheme="minorBidi"/>
              <w:b w:val="0"/>
              <w:kern w:val="2"/>
              <w:sz w:val="24"/>
              <w:lang w:eastAsia="en-AU"/>
              <w14:ligatures w14:val="standardContextual"/>
            </w:rPr>
          </w:pPr>
          <w:hyperlink w:anchor="_Toc188368930" w:history="1">
            <w:r w:rsidRPr="008E1BD0">
              <w:rPr>
                <w:rStyle w:val="Hyperlink"/>
              </w:rPr>
              <w:t>Stage 5 elective 200 hours</w:t>
            </w:r>
            <w:r>
              <w:rPr>
                <w:webHidden/>
              </w:rPr>
              <w:tab/>
            </w:r>
            <w:r>
              <w:rPr>
                <w:webHidden/>
              </w:rPr>
              <w:fldChar w:fldCharType="begin"/>
            </w:r>
            <w:r>
              <w:rPr>
                <w:webHidden/>
              </w:rPr>
              <w:instrText xml:space="preserve"> PAGEREF _Toc188368930 \h </w:instrText>
            </w:r>
            <w:r>
              <w:rPr>
                <w:webHidden/>
              </w:rPr>
            </w:r>
            <w:r>
              <w:rPr>
                <w:webHidden/>
              </w:rPr>
              <w:fldChar w:fldCharType="separate"/>
            </w:r>
            <w:r>
              <w:rPr>
                <w:webHidden/>
              </w:rPr>
              <w:t>15</w:t>
            </w:r>
            <w:r>
              <w:rPr>
                <w:webHidden/>
              </w:rPr>
              <w:fldChar w:fldCharType="end"/>
            </w:r>
          </w:hyperlink>
        </w:p>
        <w:p w14:paraId="4515B2A4" w14:textId="6E00E79B" w:rsidR="00AE2322" w:rsidRDefault="00AE2322">
          <w:pPr>
            <w:pStyle w:val="TOC2"/>
            <w:rPr>
              <w:rFonts w:asciiTheme="minorHAnsi" w:eastAsiaTheme="minorEastAsia" w:hAnsiTheme="minorHAnsi" w:cstheme="minorBidi"/>
              <w:kern w:val="2"/>
              <w:sz w:val="24"/>
              <w:lang w:eastAsia="en-AU"/>
              <w14:ligatures w14:val="standardContextual"/>
            </w:rPr>
          </w:pPr>
          <w:hyperlink w:anchor="_Toc188368931" w:history="1">
            <w:r w:rsidRPr="008E1BD0">
              <w:rPr>
                <w:rStyle w:val="Hyperlink"/>
              </w:rPr>
              <w:t>Year 9</w:t>
            </w:r>
            <w:r>
              <w:rPr>
                <w:webHidden/>
              </w:rPr>
              <w:tab/>
            </w:r>
            <w:r>
              <w:rPr>
                <w:webHidden/>
              </w:rPr>
              <w:fldChar w:fldCharType="begin"/>
            </w:r>
            <w:r>
              <w:rPr>
                <w:webHidden/>
              </w:rPr>
              <w:instrText xml:space="preserve"> PAGEREF _Toc188368931 \h </w:instrText>
            </w:r>
            <w:r>
              <w:rPr>
                <w:webHidden/>
              </w:rPr>
            </w:r>
            <w:r>
              <w:rPr>
                <w:webHidden/>
              </w:rPr>
              <w:fldChar w:fldCharType="separate"/>
            </w:r>
            <w:r>
              <w:rPr>
                <w:webHidden/>
              </w:rPr>
              <w:t>15</w:t>
            </w:r>
            <w:r>
              <w:rPr>
                <w:webHidden/>
              </w:rPr>
              <w:fldChar w:fldCharType="end"/>
            </w:r>
          </w:hyperlink>
        </w:p>
        <w:p w14:paraId="6C731312" w14:textId="731FA2A0" w:rsidR="00AE2322" w:rsidRDefault="00AE2322">
          <w:pPr>
            <w:pStyle w:val="TOC2"/>
            <w:rPr>
              <w:rFonts w:asciiTheme="minorHAnsi" w:eastAsiaTheme="minorEastAsia" w:hAnsiTheme="minorHAnsi" w:cstheme="minorBidi"/>
              <w:kern w:val="2"/>
              <w:sz w:val="24"/>
              <w:lang w:eastAsia="en-AU"/>
              <w14:ligatures w14:val="standardContextual"/>
            </w:rPr>
          </w:pPr>
          <w:hyperlink w:anchor="_Toc188368932" w:history="1">
            <w:r w:rsidRPr="008E1BD0">
              <w:rPr>
                <w:rStyle w:val="Hyperlink"/>
              </w:rPr>
              <w:t>Year 10</w:t>
            </w:r>
            <w:r>
              <w:rPr>
                <w:webHidden/>
              </w:rPr>
              <w:tab/>
            </w:r>
            <w:r>
              <w:rPr>
                <w:webHidden/>
              </w:rPr>
              <w:fldChar w:fldCharType="begin"/>
            </w:r>
            <w:r>
              <w:rPr>
                <w:webHidden/>
              </w:rPr>
              <w:instrText xml:space="preserve"> PAGEREF _Toc188368932 \h </w:instrText>
            </w:r>
            <w:r>
              <w:rPr>
                <w:webHidden/>
              </w:rPr>
            </w:r>
            <w:r>
              <w:rPr>
                <w:webHidden/>
              </w:rPr>
              <w:fldChar w:fldCharType="separate"/>
            </w:r>
            <w:r>
              <w:rPr>
                <w:webHidden/>
              </w:rPr>
              <w:t>25</w:t>
            </w:r>
            <w:r>
              <w:rPr>
                <w:webHidden/>
              </w:rPr>
              <w:fldChar w:fldCharType="end"/>
            </w:r>
          </w:hyperlink>
        </w:p>
        <w:p w14:paraId="15AF7D0C" w14:textId="5DF98187" w:rsidR="00AE2322" w:rsidRDefault="00AE2322">
          <w:pPr>
            <w:pStyle w:val="TOC1"/>
            <w:rPr>
              <w:rFonts w:asciiTheme="minorHAnsi" w:eastAsiaTheme="minorEastAsia" w:hAnsiTheme="minorHAnsi" w:cstheme="minorBidi"/>
              <w:b w:val="0"/>
              <w:kern w:val="2"/>
              <w:sz w:val="24"/>
              <w:lang w:eastAsia="en-AU"/>
              <w14:ligatures w14:val="standardContextual"/>
            </w:rPr>
          </w:pPr>
          <w:hyperlink w:anchor="_Toc188368933" w:history="1">
            <w:r w:rsidRPr="008E1BD0">
              <w:rPr>
                <w:rStyle w:val="Hyperlink"/>
              </w:rPr>
              <w:t>Support and alignment</w:t>
            </w:r>
            <w:r>
              <w:rPr>
                <w:webHidden/>
              </w:rPr>
              <w:tab/>
            </w:r>
            <w:r>
              <w:rPr>
                <w:webHidden/>
              </w:rPr>
              <w:fldChar w:fldCharType="begin"/>
            </w:r>
            <w:r>
              <w:rPr>
                <w:webHidden/>
              </w:rPr>
              <w:instrText xml:space="preserve"> PAGEREF _Toc188368933 \h </w:instrText>
            </w:r>
            <w:r>
              <w:rPr>
                <w:webHidden/>
              </w:rPr>
            </w:r>
            <w:r>
              <w:rPr>
                <w:webHidden/>
              </w:rPr>
              <w:fldChar w:fldCharType="separate"/>
            </w:r>
            <w:r>
              <w:rPr>
                <w:webHidden/>
              </w:rPr>
              <w:t>33</w:t>
            </w:r>
            <w:r>
              <w:rPr>
                <w:webHidden/>
              </w:rPr>
              <w:fldChar w:fldCharType="end"/>
            </w:r>
          </w:hyperlink>
        </w:p>
        <w:p w14:paraId="085CF13B" w14:textId="01375A87" w:rsidR="00AE2322" w:rsidRDefault="00AE2322">
          <w:pPr>
            <w:pStyle w:val="TOC1"/>
            <w:rPr>
              <w:rFonts w:asciiTheme="minorHAnsi" w:eastAsiaTheme="minorEastAsia" w:hAnsiTheme="minorHAnsi" w:cstheme="minorBidi"/>
              <w:b w:val="0"/>
              <w:kern w:val="2"/>
              <w:sz w:val="24"/>
              <w:lang w:eastAsia="en-AU"/>
              <w14:ligatures w14:val="standardContextual"/>
            </w:rPr>
          </w:pPr>
          <w:hyperlink w:anchor="_Toc188368934" w:history="1">
            <w:r w:rsidRPr="008E1BD0">
              <w:rPr>
                <w:rStyle w:val="Hyperlink"/>
              </w:rPr>
              <w:t>References</w:t>
            </w:r>
            <w:r>
              <w:rPr>
                <w:webHidden/>
              </w:rPr>
              <w:tab/>
            </w:r>
            <w:r>
              <w:rPr>
                <w:webHidden/>
              </w:rPr>
              <w:fldChar w:fldCharType="begin"/>
            </w:r>
            <w:r>
              <w:rPr>
                <w:webHidden/>
              </w:rPr>
              <w:instrText xml:space="preserve"> PAGEREF _Toc188368934 \h </w:instrText>
            </w:r>
            <w:r>
              <w:rPr>
                <w:webHidden/>
              </w:rPr>
            </w:r>
            <w:r>
              <w:rPr>
                <w:webHidden/>
              </w:rPr>
              <w:fldChar w:fldCharType="separate"/>
            </w:r>
            <w:r>
              <w:rPr>
                <w:webHidden/>
              </w:rPr>
              <w:t>0</w:t>
            </w:r>
            <w:r>
              <w:rPr>
                <w:webHidden/>
              </w:rPr>
              <w:fldChar w:fldCharType="end"/>
            </w:r>
          </w:hyperlink>
        </w:p>
        <w:p w14:paraId="662F2223" w14:textId="43989BCC" w:rsidR="00AE2322" w:rsidRDefault="00AE2322">
          <w:r>
            <w:rPr>
              <w:b/>
              <w:bCs/>
              <w:noProof/>
            </w:rPr>
            <w:fldChar w:fldCharType="end"/>
          </w:r>
        </w:p>
      </w:sdtContent>
    </w:sdt>
    <w:p w14:paraId="2295FF89" w14:textId="7D1573BD" w:rsidR="00A43D4D" w:rsidRDefault="00A43D4D" w:rsidP="00D16F9C">
      <w:r>
        <w:br w:type="page"/>
      </w:r>
    </w:p>
    <w:p w14:paraId="7417983C" w14:textId="77777777" w:rsidR="00D73F66" w:rsidRDefault="00D73F66" w:rsidP="00AF29F7">
      <w:pPr>
        <w:pStyle w:val="Heading1"/>
      </w:pPr>
      <w:bookmarkStart w:id="0" w:name="_Toc178756491"/>
      <w:bookmarkStart w:id="1" w:name="_Toc187676657"/>
      <w:bookmarkStart w:id="2" w:name="_Toc188368928"/>
      <w:r>
        <w:lastRenderedPageBreak/>
        <w:t>Introduction</w:t>
      </w:r>
      <w:bookmarkEnd w:id="0"/>
      <w:bookmarkEnd w:id="1"/>
      <w:bookmarkEnd w:id="2"/>
    </w:p>
    <w:p w14:paraId="47EDB46D" w14:textId="446FF932" w:rsidR="001F4185" w:rsidRPr="009D14A7" w:rsidRDefault="001F4185" w:rsidP="001F4185">
      <w:pPr>
        <w:rPr>
          <w:rStyle w:val="normaltextrun"/>
          <w:szCs w:val="22"/>
        </w:rPr>
      </w:pPr>
      <w:r>
        <w:rPr>
          <w:rStyle w:val="normaltextrun"/>
          <w:szCs w:val="22"/>
        </w:rPr>
        <w:t>This scope and sequence has been developed to</w:t>
      </w:r>
      <w:r w:rsidR="001B434E">
        <w:rPr>
          <w:rStyle w:val="normaltextrun"/>
          <w:szCs w:val="22"/>
        </w:rPr>
        <w:t xml:space="preserve"> support your planning</w:t>
      </w:r>
      <w:r>
        <w:rPr>
          <w:rStyle w:val="normaltextrun"/>
          <w:szCs w:val="22"/>
        </w:rPr>
        <w:t>, by summarising the suggested grammar, vocabulary and structures</w:t>
      </w:r>
      <w:r w:rsidRPr="003F42B6">
        <w:rPr>
          <w:rStyle w:val="normaltextrun"/>
          <w:szCs w:val="22"/>
        </w:rPr>
        <w:t xml:space="preserve"> </w:t>
      </w:r>
      <w:r>
        <w:rPr>
          <w:rStyle w:val="normaltextrun"/>
          <w:szCs w:val="22"/>
        </w:rPr>
        <w:t xml:space="preserve">to teach in Stages 4 and 5. It aligns with the </w:t>
      </w:r>
      <w:r w:rsidR="000D662B">
        <w:rPr>
          <w:rStyle w:val="normaltextrun"/>
          <w:szCs w:val="22"/>
        </w:rPr>
        <w:t>Germ</w:t>
      </w:r>
      <w:r>
        <w:rPr>
          <w:rStyle w:val="normaltextrun"/>
          <w:szCs w:val="22"/>
        </w:rPr>
        <w:t xml:space="preserve">an Stages 4 and 5 </w:t>
      </w:r>
      <w:r w:rsidRPr="003F42B6">
        <w:rPr>
          <w:rStyle w:val="normaltextrun"/>
          <w:szCs w:val="22"/>
        </w:rPr>
        <w:t>scope and sequences</w:t>
      </w:r>
      <w:r>
        <w:rPr>
          <w:rStyle w:val="normaltextrun"/>
          <w:szCs w:val="22"/>
        </w:rPr>
        <w:t xml:space="preserve"> </w:t>
      </w:r>
      <w:r w:rsidRPr="003F42B6">
        <w:rPr>
          <w:rStyle w:val="normaltextrun"/>
          <w:szCs w:val="22"/>
        </w:rPr>
        <w:t xml:space="preserve">that are available on the languages </w:t>
      </w:r>
      <w:hyperlink r:id="rId11" w:tgtFrame="_blank" w:history="1">
        <w:r w:rsidRPr="00220078">
          <w:rPr>
            <w:rStyle w:val="Hyperlink"/>
          </w:rPr>
          <w:t>website</w:t>
        </w:r>
      </w:hyperlink>
      <w:r w:rsidRPr="00D21FFC">
        <w:rPr>
          <w:rStyle w:val="normaltextrun"/>
          <w:color w:val="001C4A"/>
          <w:szCs w:val="22"/>
        </w:rPr>
        <w:t>.</w:t>
      </w:r>
    </w:p>
    <w:p w14:paraId="052F86C7" w14:textId="77777777" w:rsidR="001F4185" w:rsidRPr="00447BBD" w:rsidRDefault="001F4185" w:rsidP="001F4185">
      <w:pPr>
        <w:rPr>
          <w:rStyle w:val="normaltextrun"/>
          <w:szCs w:val="22"/>
        </w:rPr>
      </w:pPr>
      <w:r w:rsidRPr="00447BBD">
        <w:rPr>
          <w:rStyle w:val="normaltextrun"/>
          <w:szCs w:val="22"/>
        </w:rPr>
        <w:t xml:space="preserve">To contextualise the </w:t>
      </w:r>
      <w:r w:rsidRPr="002B748D">
        <w:rPr>
          <w:rStyle w:val="normaltextrun"/>
          <w:szCs w:val="22"/>
        </w:rPr>
        <w:t>suggested content for each term, you will also find:</w:t>
      </w:r>
    </w:p>
    <w:p w14:paraId="0B523738" w14:textId="77777777" w:rsidR="001F4185" w:rsidRPr="002E7223" w:rsidRDefault="001F4185" w:rsidP="00131D21">
      <w:pPr>
        <w:pStyle w:val="ListBullet"/>
        <w:rPr>
          <w:rStyle w:val="normaltextrun"/>
          <w:szCs w:val="22"/>
        </w:rPr>
      </w:pPr>
      <w:r w:rsidRPr="002E7223">
        <w:rPr>
          <w:rStyle w:val="normaltextrun"/>
          <w:szCs w:val="22"/>
        </w:rPr>
        <w:t>the assessment task</w:t>
      </w:r>
    </w:p>
    <w:p w14:paraId="6C1D1849" w14:textId="77777777" w:rsidR="001F4185" w:rsidRPr="002E7223" w:rsidRDefault="001F4185" w:rsidP="00131D21">
      <w:pPr>
        <w:pStyle w:val="ListBullet"/>
        <w:rPr>
          <w:rStyle w:val="normaltextrun"/>
          <w:szCs w:val="22"/>
        </w:rPr>
      </w:pPr>
      <w:r w:rsidRPr="002E7223">
        <w:rPr>
          <w:rStyle w:val="normaltextrun"/>
          <w:szCs w:val="22"/>
        </w:rPr>
        <w:t xml:space="preserve">the skills required to complete the </w:t>
      </w:r>
      <w:r>
        <w:rPr>
          <w:rStyle w:val="normaltextrun"/>
          <w:szCs w:val="22"/>
        </w:rPr>
        <w:t xml:space="preserve">assessment </w:t>
      </w:r>
      <w:r w:rsidRPr="002E7223">
        <w:rPr>
          <w:rStyle w:val="normaltextrun"/>
          <w:szCs w:val="22"/>
        </w:rPr>
        <w:t>task</w:t>
      </w:r>
    </w:p>
    <w:p w14:paraId="3339AA85" w14:textId="77777777" w:rsidR="001F4185" w:rsidRPr="002E7223" w:rsidRDefault="001F4185" w:rsidP="00131D21">
      <w:pPr>
        <w:pStyle w:val="ListBullet"/>
        <w:rPr>
          <w:rStyle w:val="normaltextrun"/>
          <w:szCs w:val="22"/>
        </w:rPr>
      </w:pPr>
      <w:r w:rsidRPr="002E7223">
        <w:rPr>
          <w:rStyle w:val="normaltextrun"/>
          <w:szCs w:val="22"/>
        </w:rPr>
        <w:t>the suggested vocabulary, grammar and language structures</w:t>
      </w:r>
      <w:r>
        <w:rPr>
          <w:rStyle w:val="normaltextrun"/>
          <w:szCs w:val="22"/>
        </w:rPr>
        <w:t xml:space="preserve"> required to demonstrate each skill</w:t>
      </w:r>
      <w:r w:rsidRPr="002E7223">
        <w:rPr>
          <w:rStyle w:val="normaltextrun"/>
          <w:szCs w:val="22"/>
        </w:rPr>
        <w:t>.</w:t>
      </w:r>
    </w:p>
    <w:p w14:paraId="47E63E78" w14:textId="77777777" w:rsidR="0038133D" w:rsidRPr="0038133D" w:rsidRDefault="0038133D" w:rsidP="0038133D">
      <w:pPr>
        <w:rPr>
          <w:rStyle w:val="normaltextrun"/>
          <w:b/>
          <w:bCs/>
          <w:szCs w:val="22"/>
        </w:rPr>
      </w:pPr>
      <w:r w:rsidRPr="0038133D">
        <w:rPr>
          <w:rStyle w:val="normaltextrun"/>
          <w:b/>
          <w:bCs/>
          <w:szCs w:val="22"/>
        </w:rPr>
        <w:t>The suggested grammar, vocabulary and structures in this document are neither prescribed nor definitive. They have been developed by practising teachers as a guide only, to support students throughout Stages 4 and 5, and prepare them for the Stage 6 Continuers course.</w:t>
      </w:r>
    </w:p>
    <w:p w14:paraId="313CD677" w14:textId="77777777" w:rsidR="00B90A2D" w:rsidRPr="00131D21" w:rsidRDefault="00B90A2D" w:rsidP="00131D21">
      <w:r>
        <w:br w:type="page"/>
      </w:r>
    </w:p>
    <w:p w14:paraId="05FC6774" w14:textId="5A93A0E5" w:rsidR="00036295" w:rsidRDefault="00AF4933" w:rsidP="00AF29F7">
      <w:pPr>
        <w:pStyle w:val="Heading1"/>
      </w:pPr>
      <w:bookmarkStart w:id="3" w:name="_Toc187676658"/>
      <w:bookmarkStart w:id="4" w:name="_Toc188368929"/>
      <w:r>
        <w:lastRenderedPageBreak/>
        <w:t xml:space="preserve">Stage 4 </w:t>
      </w:r>
      <w:r w:rsidR="00036295" w:rsidRPr="00036295">
        <w:t xml:space="preserve">mandatory </w:t>
      </w:r>
      <w:r w:rsidR="008C42BF">
        <w:t>100</w:t>
      </w:r>
      <w:r w:rsidR="00036295" w:rsidRPr="00036295">
        <w:t xml:space="preserve"> hours</w:t>
      </w:r>
      <w:bookmarkEnd w:id="3"/>
      <w:bookmarkEnd w:id="4"/>
    </w:p>
    <w:p w14:paraId="76A3E330" w14:textId="23527817" w:rsidR="001F4185" w:rsidRPr="001F4185" w:rsidRDefault="00131D21" w:rsidP="001F4185">
      <w:pPr>
        <w:pStyle w:val="Caption"/>
      </w:pPr>
      <w:r>
        <w:t xml:space="preserve">Table </w:t>
      </w:r>
      <w:r>
        <w:fldChar w:fldCharType="begin"/>
      </w:r>
      <w:r>
        <w:instrText xml:space="preserve"> SEQ Table \* ARABIC </w:instrText>
      </w:r>
      <w:r>
        <w:fldChar w:fldCharType="separate"/>
      </w:r>
      <w:r w:rsidR="00114905">
        <w:rPr>
          <w:noProof/>
        </w:rPr>
        <w:t>1</w:t>
      </w:r>
      <w:r>
        <w:fldChar w:fldCharType="end"/>
      </w:r>
      <w:r w:rsidRPr="00131D21">
        <w:t xml:space="preserve"> </w:t>
      </w:r>
      <w:r>
        <w:t>– Stage 4</w:t>
      </w:r>
      <w:r w:rsidR="00F73A17">
        <w:t>,</w:t>
      </w:r>
      <w:r>
        <w:t xml:space="preserve"> Term 1</w:t>
      </w:r>
    </w:p>
    <w:tbl>
      <w:tblPr>
        <w:tblStyle w:val="Tableheader"/>
        <w:tblW w:w="5000" w:type="pct"/>
        <w:tblLayout w:type="fixed"/>
        <w:tblLook w:val="0420" w:firstRow="1" w:lastRow="0" w:firstColumn="0" w:lastColumn="0" w:noHBand="0" w:noVBand="1"/>
        <w:tblDescription w:val="Table outlines the term or duration information, learning overview, outcomes, skills and assessment details."/>
      </w:tblPr>
      <w:tblGrid>
        <w:gridCol w:w="7281"/>
        <w:gridCol w:w="7281"/>
      </w:tblGrid>
      <w:tr w:rsidR="006773A8" w:rsidRPr="00036295" w14:paraId="2AB8E486" w14:textId="23EAD478" w:rsidTr="00131D21">
        <w:trPr>
          <w:cnfStyle w:val="100000000000" w:firstRow="1" w:lastRow="0" w:firstColumn="0" w:lastColumn="0" w:oddVBand="0" w:evenVBand="0" w:oddHBand="0" w:evenHBand="0" w:firstRowFirstColumn="0" w:firstRowLastColumn="0" w:lastRowFirstColumn="0" w:lastRowLastColumn="0"/>
          <w:trHeight w:val="718"/>
        </w:trPr>
        <w:tc>
          <w:tcPr>
            <w:tcW w:w="2500" w:type="pct"/>
          </w:tcPr>
          <w:p w14:paraId="23D2D8B1" w14:textId="48E8C05C" w:rsidR="006773A8" w:rsidRDefault="008B5717" w:rsidP="00036295">
            <w:pPr>
              <w:rPr>
                <w:b w:val="0"/>
              </w:rPr>
            </w:pPr>
            <w:r>
              <w:t>Term</w:t>
            </w:r>
            <w:r w:rsidR="006773A8">
              <w:t xml:space="preserve"> 1 </w:t>
            </w:r>
          </w:p>
          <w:p w14:paraId="466C8CB0" w14:textId="7F6B876B" w:rsidR="006773A8" w:rsidRPr="002F41AA" w:rsidRDefault="00D84FE2" w:rsidP="001F4185">
            <w:pPr>
              <w:rPr>
                <w:i/>
                <w:iCs/>
              </w:rPr>
            </w:pPr>
            <w:r>
              <w:t>This is us!</w:t>
            </w:r>
            <w:r w:rsidR="001F4185">
              <w:t xml:space="preserve"> – </w:t>
            </w:r>
            <w:r w:rsidR="002F41AA" w:rsidRPr="008D4106">
              <w:rPr>
                <w:i/>
                <w:iCs/>
                <w:lang w:val="de-DE"/>
              </w:rPr>
              <w:t>Das sind wir!</w:t>
            </w:r>
          </w:p>
        </w:tc>
        <w:tc>
          <w:tcPr>
            <w:tcW w:w="2500" w:type="pct"/>
          </w:tcPr>
          <w:p w14:paraId="02E5CE59" w14:textId="447E5054" w:rsidR="006773A8" w:rsidRPr="00036295" w:rsidRDefault="006773A8" w:rsidP="00036295">
            <w:r>
              <w:t>Suggested grammar, vocabulary and structures</w:t>
            </w:r>
          </w:p>
        </w:tc>
      </w:tr>
      <w:tr w:rsidR="00F73C30" w:rsidRPr="00220078" w14:paraId="4203DCAF" w14:textId="4529DC23" w:rsidTr="00131D21">
        <w:trPr>
          <w:cnfStyle w:val="000000100000" w:firstRow="0" w:lastRow="0" w:firstColumn="0" w:lastColumn="0" w:oddVBand="0" w:evenVBand="0" w:oddHBand="1" w:evenHBand="0" w:firstRowFirstColumn="0" w:firstRowLastColumn="0" w:lastRowFirstColumn="0" w:lastRowLastColumn="0"/>
          <w:trHeight w:val="718"/>
        </w:trPr>
        <w:tc>
          <w:tcPr>
            <w:tcW w:w="2500" w:type="pct"/>
          </w:tcPr>
          <w:p w14:paraId="30447156" w14:textId="77777777" w:rsidR="00996BC3" w:rsidRPr="00B57B94" w:rsidRDefault="00996BC3" w:rsidP="00996BC3">
            <w:pPr>
              <w:rPr>
                <w:b/>
                <w:lang w:eastAsia="zh-CN"/>
              </w:rPr>
            </w:pPr>
            <w:r w:rsidRPr="00B57B94">
              <w:rPr>
                <w:b/>
                <w:lang w:eastAsia="zh-CN"/>
              </w:rPr>
              <w:t>Assessment task</w:t>
            </w:r>
          </w:p>
          <w:p w14:paraId="4FA31293" w14:textId="184D715F" w:rsidR="00F73C30" w:rsidRPr="00B57B94" w:rsidRDefault="00F73C30" w:rsidP="00F73C30">
            <w:pPr>
              <w:rPr>
                <w:b/>
              </w:rPr>
            </w:pPr>
            <w:r w:rsidRPr="00B57B94">
              <w:rPr>
                <w:b/>
              </w:rPr>
              <w:t>Creating texts (ML4-CRT-01)</w:t>
            </w:r>
          </w:p>
          <w:p w14:paraId="0268C998" w14:textId="7FA688E1" w:rsidR="00DB4196" w:rsidRPr="00DB4196" w:rsidRDefault="00DB4196" w:rsidP="00DB4196">
            <w:pPr>
              <w:rPr>
                <w:b/>
                <w:lang w:eastAsia="zh-CN"/>
              </w:rPr>
            </w:pPr>
            <w:r w:rsidRPr="00DB4196">
              <w:rPr>
                <w:lang w:eastAsia="zh-CN"/>
              </w:rPr>
              <w:t xml:space="preserve">A new student is joining your class from a German-speaking </w:t>
            </w:r>
            <w:proofErr w:type="gramStart"/>
            <w:r w:rsidRPr="00DB4196">
              <w:rPr>
                <w:lang w:eastAsia="zh-CN"/>
              </w:rPr>
              <w:t>country</w:t>
            </w:r>
            <w:proofErr w:type="gramEnd"/>
            <w:r w:rsidRPr="00DB4196">
              <w:rPr>
                <w:lang w:eastAsia="zh-CN"/>
              </w:rPr>
              <w:t xml:space="preserve"> and you would like to make them feel welcome. Create a text introducing </w:t>
            </w:r>
            <w:proofErr w:type="gramStart"/>
            <w:r w:rsidRPr="00DB4196">
              <w:rPr>
                <w:lang w:eastAsia="zh-CN"/>
              </w:rPr>
              <w:t>yourself</w:t>
            </w:r>
            <w:r w:rsidRPr="00070139">
              <w:rPr>
                <w:lang w:eastAsia="zh-CN"/>
              </w:rPr>
              <w:t>,</w:t>
            </w:r>
            <w:r w:rsidRPr="00DB4196">
              <w:rPr>
                <w:lang w:eastAsia="zh-CN"/>
              </w:rPr>
              <w:t xml:space="preserve"> and</w:t>
            </w:r>
            <w:proofErr w:type="gramEnd"/>
            <w:r w:rsidRPr="00DB4196">
              <w:rPr>
                <w:lang w:eastAsia="zh-CN"/>
              </w:rPr>
              <w:t xml:space="preserve"> asking them a range of questions. You can choose the format of the text, for example text message, comic or video clip.</w:t>
            </w:r>
          </w:p>
          <w:p w14:paraId="090A70B6" w14:textId="58DB3F0C" w:rsidR="00DB4196" w:rsidRPr="00C01339" w:rsidRDefault="00DB4196" w:rsidP="00C01339">
            <w:pPr>
              <w:rPr>
                <w:b/>
                <w:lang w:eastAsia="zh-CN"/>
              </w:rPr>
            </w:pPr>
            <w:r w:rsidRPr="00C01339">
              <w:rPr>
                <w:lang w:eastAsia="zh-CN"/>
              </w:rPr>
              <w:t>In your text, include:</w:t>
            </w:r>
          </w:p>
          <w:p w14:paraId="7092BB33" w14:textId="31DECC28" w:rsidR="00DB4196" w:rsidRPr="00751795" w:rsidRDefault="00DB4196" w:rsidP="00131D21">
            <w:pPr>
              <w:pStyle w:val="ListBullet"/>
              <w:rPr>
                <w:b/>
              </w:rPr>
            </w:pPr>
            <w:r w:rsidRPr="00751795">
              <w:t>your name and age</w:t>
            </w:r>
          </w:p>
          <w:p w14:paraId="4824967E" w14:textId="466453B9" w:rsidR="00DB4196" w:rsidRPr="00751795" w:rsidRDefault="00DB4196" w:rsidP="00131D21">
            <w:pPr>
              <w:pStyle w:val="ListBullet"/>
              <w:rPr>
                <w:b/>
              </w:rPr>
            </w:pPr>
            <w:r w:rsidRPr="00751795">
              <w:t>where you live and your nationality</w:t>
            </w:r>
          </w:p>
          <w:p w14:paraId="3EAE3DF5" w14:textId="538EE4BD" w:rsidR="00DB4196" w:rsidRPr="00751795" w:rsidRDefault="00DB4196" w:rsidP="00131D21">
            <w:pPr>
              <w:pStyle w:val="ListBullet"/>
              <w:rPr>
                <w:b/>
              </w:rPr>
            </w:pPr>
            <w:r w:rsidRPr="00751795">
              <w:t>information about who is in your family (including pets, where relevant)</w:t>
            </w:r>
          </w:p>
          <w:p w14:paraId="3E0C6B64" w14:textId="057F6B74" w:rsidR="00F73C30" w:rsidRPr="00DB4196" w:rsidRDefault="00DB4196" w:rsidP="00131D21">
            <w:pPr>
              <w:pStyle w:val="ListBullet"/>
              <w:rPr>
                <w:b/>
                <w:bCs/>
                <w:lang w:eastAsia="zh-CN"/>
              </w:rPr>
            </w:pPr>
            <w:r w:rsidRPr="00DB4196">
              <w:rPr>
                <w:bCs/>
                <w:lang w:eastAsia="zh-CN"/>
              </w:rPr>
              <w:lastRenderedPageBreak/>
              <w:t>at least 3 questions for them to answer.</w:t>
            </w:r>
          </w:p>
          <w:p w14:paraId="3A886D63" w14:textId="2193D715" w:rsidR="00F73C30" w:rsidRPr="00B57B94" w:rsidRDefault="00F73C30" w:rsidP="00F73C30">
            <w:pPr>
              <w:rPr>
                <w:b/>
                <w:lang w:eastAsia="zh-CN"/>
              </w:rPr>
            </w:pPr>
            <w:r w:rsidRPr="00B57B94">
              <w:rPr>
                <w:b/>
                <w:lang w:eastAsia="zh-CN"/>
              </w:rPr>
              <w:t>Skills</w:t>
            </w:r>
          </w:p>
          <w:p w14:paraId="15D5ECF7" w14:textId="77777777" w:rsidR="009433E1" w:rsidRPr="009433E1" w:rsidRDefault="009433E1" w:rsidP="00131D21">
            <w:pPr>
              <w:pStyle w:val="ListBullet"/>
              <w:rPr>
                <w:b/>
              </w:rPr>
            </w:pPr>
            <w:r w:rsidRPr="009433E1">
              <w:t>Greet different people at different times of the day.</w:t>
            </w:r>
          </w:p>
          <w:p w14:paraId="4AF080EB" w14:textId="77777777" w:rsidR="009433E1" w:rsidRPr="009433E1" w:rsidRDefault="009433E1" w:rsidP="00131D21">
            <w:pPr>
              <w:pStyle w:val="ListBullet"/>
              <w:rPr>
                <w:b/>
              </w:rPr>
            </w:pPr>
            <w:r w:rsidRPr="009433E1">
              <w:t>Understand the nature of greetings and introductions.</w:t>
            </w:r>
          </w:p>
          <w:p w14:paraId="078E9243" w14:textId="0433A19A" w:rsidR="009433E1" w:rsidRPr="009433E1" w:rsidRDefault="009433E1" w:rsidP="00131D21">
            <w:pPr>
              <w:pStyle w:val="ListBullet"/>
              <w:rPr>
                <w:b/>
              </w:rPr>
            </w:pPr>
            <w:r w:rsidRPr="009433E1">
              <w:t>Understand and exchange information about yourself, including</w:t>
            </w:r>
            <w:r w:rsidR="00CC3EC6">
              <w:t xml:space="preserve"> your</w:t>
            </w:r>
            <w:r w:rsidRPr="009433E1">
              <w:t xml:space="preserve"> name, age, where you live and nationality.</w:t>
            </w:r>
          </w:p>
          <w:p w14:paraId="3EEC1237" w14:textId="5A1D707C" w:rsidR="00F73C30" w:rsidRPr="009433E1" w:rsidRDefault="009433E1" w:rsidP="00131D21">
            <w:pPr>
              <w:pStyle w:val="ListBullet"/>
              <w:rPr>
                <w:bCs/>
              </w:rPr>
            </w:pPr>
            <w:r w:rsidRPr="009433E1">
              <w:t>Share information about family and pets</w:t>
            </w:r>
            <w:r w:rsidR="00E05C28">
              <w:t>.</w:t>
            </w:r>
          </w:p>
        </w:tc>
        <w:tc>
          <w:tcPr>
            <w:tcW w:w="2500" w:type="pct"/>
          </w:tcPr>
          <w:p w14:paraId="56633967" w14:textId="480D44CB" w:rsidR="00B24A92" w:rsidRPr="00220078" w:rsidRDefault="00F73C30" w:rsidP="00F73C30">
            <w:pPr>
              <w:rPr>
                <w:lang w:val="de-DE" w:eastAsia="ja-JP"/>
              </w:rPr>
            </w:pPr>
            <w:r w:rsidRPr="00220078">
              <w:rPr>
                <w:b/>
                <w:bCs/>
                <w:lang w:val="de-DE" w:eastAsia="ja-JP"/>
              </w:rPr>
              <w:lastRenderedPageBreak/>
              <w:t>Greetings and farewells:</w:t>
            </w:r>
          </w:p>
          <w:p w14:paraId="58AC43AD" w14:textId="25F9CFDE" w:rsidR="00F73C30" w:rsidRPr="00524B40" w:rsidRDefault="00B24A92" w:rsidP="00F73C30">
            <w:pPr>
              <w:rPr>
                <w:i/>
                <w:iCs/>
                <w:lang w:val="de-DE" w:eastAsia="ja-JP"/>
              </w:rPr>
            </w:pPr>
            <w:r w:rsidRPr="00524B40">
              <w:rPr>
                <w:i/>
                <w:iCs/>
                <w:lang w:val="de-DE" w:eastAsia="ja-JP"/>
              </w:rPr>
              <w:t>g</w:t>
            </w:r>
            <w:r w:rsidR="001A649D" w:rsidRPr="00524B40">
              <w:rPr>
                <w:i/>
                <w:iCs/>
                <w:lang w:val="de-DE" w:eastAsia="ja-JP"/>
              </w:rPr>
              <w:t>u</w:t>
            </w:r>
            <w:r w:rsidR="00B611AE" w:rsidRPr="00524B40">
              <w:rPr>
                <w:i/>
                <w:iCs/>
                <w:lang w:val="de-DE" w:eastAsia="ja-JP"/>
              </w:rPr>
              <w:t>ten Morgen</w:t>
            </w:r>
            <w:r w:rsidR="00B611AE" w:rsidRPr="00524B40">
              <w:rPr>
                <w:lang w:val="de-DE" w:eastAsia="ja-JP"/>
              </w:rPr>
              <w:t xml:space="preserve">, </w:t>
            </w:r>
            <w:r w:rsidRPr="00524B40">
              <w:rPr>
                <w:i/>
                <w:iCs/>
                <w:lang w:val="de-DE" w:eastAsia="ja-JP"/>
              </w:rPr>
              <w:t>g</w:t>
            </w:r>
            <w:r w:rsidR="00B611AE" w:rsidRPr="00524B40">
              <w:rPr>
                <w:i/>
                <w:iCs/>
                <w:lang w:val="de-DE" w:eastAsia="ja-JP"/>
              </w:rPr>
              <w:t>uten Tag</w:t>
            </w:r>
            <w:r w:rsidR="00B611AE" w:rsidRPr="00524B40">
              <w:rPr>
                <w:lang w:val="de-DE" w:eastAsia="ja-JP"/>
              </w:rPr>
              <w:t xml:space="preserve">, </w:t>
            </w:r>
            <w:r w:rsidRPr="00524B40">
              <w:rPr>
                <w:i/>
                <w:iCs/>
                <w:lang w:val="de-DE" w:eastAsia="ja-JP"/>
              </w:rPr>
              <w:t>g</w:t>
            </w:r>
            <w:r w:rsidR="00B611AE" w:rsidRPr="00524B40">
              <w:rPr>
                <w:i/>
                <w:iCs/>
                <w:lang w:val="de-DE" w:eastAsia="ja-JP"/>
              </w:rPr>
              <w:t>uten Abend</w:t>
            </w:r>
            <w:r w:rsidR="00B611AE" w:rsidRPr="00524B40">
              <w:rPr>
                <w:lang w:val="de-DE" w:eastAsia="ja-JP"/>
              </w:rPr>
              <w:t xml:space="preserve">, </w:t>
            </w:r>
            <w:r w:rsidRPr="00524B40">
              <w:rPr>
                <w:i/>
                <w:iCs/>
                <w:lang w:val="de-DE" w:eastAsia="ja-JP"/>
              </w:rPr>
              <w:t>g</w:t>
            </w:r>
            <w:r w:rsidR="00674BC7" w:rsidRPr="00524B40">
              <w:rPr>
                <w:i/>
                <w:iCs/>
                <w:lang w:val="de-DE" w:eastAsia="ja-JP"/>
              </w:rPr>
              <w:t>ute Nacht</w:t>
            </w:r>
            <w:r w:rsidR="00674BC7" w:rsidRPr="00524B40">
              <w:rPr>
                <w:lang w:val="de-DE" w:eastAsia="ja-JP"/>
              </w:rPr>
              <w:t xml:space="preserve">, </w:t>
            </w:r>
            <w:r w:rsidRPr="00524B40">
              <w:rPr>
                <w:i/>
                <w:iCs/>
                <w:lang w:val="de-DE" w:eastAsia="ja-JP"/>
              </w:rPr>
              <w:t>h</w:t>
            </w:r>
            <w:r w:rsidR="00B611AE" w:rsidRPr="00524B40">
              <w:rPr>
                <w:i/>
                <w:iCs/>
                <w:lang w:val="de-DE" w:eastAsia="ja-JP"/>
              </w:rPr>
              <w:t>allo</w:t>
            </w:r>
            <w:r w:rsidR="00B611AE" w:rsidRPr="00524B40">
              <w:rPr>
                <w:lang w:val="de-DE" w:eastAsia="ja-JP"/>
              </w:rPr>
              <w:t xml:space="preserve">, </w:t>
            </w:r>
            <w:r w:rsidRPr="00524B40">
              <w:rPr>
                <w:i/>
                <w:iCs/>
                <w:lang w:val="de-DE" w:eastAsia="ja-JP"/>
              </w:rPr>
              <w:t>a</w:t>
            </w:r>
            <w:r w:rsidR="00E939A1" w:rsidRPr="00524B40">
              <w:rPr>
                <w:i/>
                <w:iCs/>
                <w:lang w:val="de-DE" w:eastAsia="ja-JP"/>
              </w:rPr>
              <w:t>uf Wiedersehen</w:t>
            </w:r>
            <w:r w:rsidR="00E939A1" w:rsidRPr="00524B40">
              <w:rPr>
                <w:lang w:val="de-DE" w:eastAsia="ja-JP"/>
              </w:rPr>
              <w:t xml:space="preserve">, </w:t>
            </w:r>
            <w:r w:rsidRPr="00524B40">
              <w:rPr>
                <w:i/>
                <w:iCs/>
                <w:lang w:val="de-DE" w:eastAsia="ja-JP"/>
              </w:rPr>
              <w:t>t</w:t>
            </w:r>
            <w:r w:rsidR="000A32E1" w:rsidRPr="00524B40">
              <w:rPr>
                <w:i/>
                <w:iCs/>
                <w:lang w:val="de-DE" w:eastAsia="ja-JP"/>
              </w:rPr>
              <w:t>schüss</w:t>
            </w:r>
            <w:r w:rsidR="000A32E1" w:rsidRPr="00524B40">
              <w:rPr>
                <w:lang w:val="de-DE" w:eastAsia="ja-JP"/>
              </w:rPr>
              <w:t>,</w:t>
            </w:r>
            <w:r w:rsidR="000A32E1" w:rsidRPr="00524B40">
              <w:rPr>
                <w:i/>
                <w:iCs/>
                <w:lang w:val="de-DE" w:eastAsia="ja-JP"/>
              </w:rPr>
              <w:t xml:space="preserve"> </w:t>
            </w:r>
            <w:r w:rsidRPr="00524B40">
              <w:rPr>
                <w:i/>
                <w:iCs/>
                <w:lang w:val="de-DE" w:eastAsia="ja-JP"/>
              </w:rPr>
              <w:t>b</w:t>
            </w:r>
            <w:r w:rsidR="000A32E1" w:rsidRPr="00524B40">
              <w:rPr>
                <w:i/>
                <w:iCs/>
                <w:lang w:val="de-DE" w:eastAsia="ja-JP"/>
              </w:rPr>
              <w:t>is bald</w:t>
            </w:r>
          </w:p>
          <w:p w14:paraId="4518A5AA" w14:textId="64DD71D7" w:rsidR="00B24A92" w:rsidRPr="00220078" w:rsidRDefault="00F73C30" w:rsidP="00F73C30">
            <w:pPr>
              <w:rPr>
                <w:lang w:val="de-DE" w:eastAsia="ja-JP"/>
              </w:rPr>
            </w:pPr>
            <w:r w:rsidRPr="00220078">
              <w:rPr>
                <w:b/>
                <w:bCs/>
                <w:lang w:val="de-DE" w:eastAsia="ja-JP"/>
              </w:rPr>
              <w:t>Name:</w:t>
            </w:r>
          </w:p>
          <w:p w14:paraId="63AD343D" w14:textId="379E0AFF" w:rsidR="00F73C30" w:rsidRPr="00220078" w:rsidRDefault="00944978" w:rsidP="00F73C30">
            <w:pPr>
              <w:rPr>
                <w:i/>
                <w:iCs/>
                <w:lang w:val="de-DE" w:eastAsia="ja-JP"/>
              </w:rPr>
            </w:pPr>
            <w:r w:rsidRPr="00524B40">
              <w:rPr>
                <w:i/>
                <w:iCs/>
                <w:lang w:val="de-DE" w:eastAsia="ja-JP"/>
              </w:rPr>
              <w:t>Wie ist dein Name?</w:t>
            </w:r>
            <w:r w:rsidR="0033770B" w:rsidRPr="00524B40">
              <w:rPr>
                <w:lang w:val="de-DE" w:eastAsia="ja-JP"/>
              </w:rPr>
              <w:t>;</w:t>
            </w:r>
            <w:r w:rsidR="002D7FA2" w:rsidRPr="00524B40">
              <w:rPr>
                <w:lang w:val="de-DE"/>
              </w:rPr>
              <w:t xml:space="preserve"> </w:t>
            </w:r>
            <w:r w:rsidR="002D7FA2" w:rsidRPr="00524B40">
              <w:rPr>
                <w:i/>
                <w:iCs/>
                <w:lang w:val="de-DE" w:eastAsia="ja-JP"/>
              </w:rPr>
              <w:t>Wie heißt du?</w:t>
            </w:r>
            <w:r w:rsidR="0033770B" w:rsidRPr="00524B40">
              <w:rPr>
                <w:lang w:val="de-DE" w:eastAsia="ja-JP"/>
              </w:rPr>
              <w:t>;</w:t>
            </w:r>
            <w:r w:rsidR="002D7FA2" w:rsidRPr="00524B40">
              <w:rPr>
                <w:lang w:val="de-DE" w:eastAsia="ja-JP"/>
              </w:rPr>
              <w:t xml:space="preserve"> </w:t>
            </w:r>
            <w:r w:rsidR="002D7FA2" w:rsidRPr="00524B40">
              <w:rPr>
                <w:i/>
                <w:iCs/>
                <w:lang w:val="de-DE" w:eastAsia="ja-JP"/>
              </w:rPr>
              <w:t>Ich heiße [</w:t>
            </w:r>
            <w:r w:rsidR="002D7FA2" w:rsidRPr="00524B40">
              <w:rPr>
                <w:lang w:val="de-DE" w:eastAsia="ja-JP"/>
              </w:rPr>
              <w:t>name</w:t>
            </w:r>
            <w:r w:rsidR="002D7FA2" w:rsidRPr="00524B40">
              <w:rPr>
                <w:i/>
                <w:iCs/>
                <w:lang w:val="de-DE" w:eastAsia="ja-JP"/>
              </w:rPr>
              <w:t>]</w:t>
            </w:r>
            <w:r w:rsidR="0033770B" w:rsidRPr="00524B40">
              <w:rPr>
                <w:lang w:val="de-DE" w:eastAsia="ja-JP"/>
              </w:rPr>
              <w:t>;</w:t>
            </w:r>
            <w:r w:rsidR="002D7FA2" w:rsidRPr="00524B40">
              <w:rPr>
                <w:lang w:val="de-DE" w:eastAsia="ja-JP"/>
              </w:rPr>
              <w:t xml:space="preserve"> </w:t>
            </w:r>
            <w:r w:rsidR="00B04A89" w:rsidRPr="00524B40">
              <w:rPr>
                <w:i/>
                <w:iCs/>
                <w:lang w:val="de-DE" w:eastAsia="ja-JP"/>
              </w:rPr>
              <w:t>D</w:t>
            </w:r>
            <w:r w:rsidR="002D7FA2" w:rsidRPr="00524B40">
              <w:rPr>
                <w:i/>
                <w:iCs/>
                <w:lang w:val="de-DE" w:eastAsia="ja-JP"/>
              </w:rPr>
              <w:t>u heißt [</w:t>
            </w:r>
            <w:r w:rsidR="002D7FA2" w:rsidRPr="00524B40">
              <w:rPr>
                <w:lang w:val="de-DE" w:eastAsia="ja-JP"/>
              </w:rPr>
              <w:t>name</w:t>
            </w:r>
            <w:r w:rsidR="002D7FA2" w:rsidRPr="00524B40">
              <w:rPr>
                <w:i/>
                <w:iCs/>
                <w:lang w:val="de-DE" w:eastAsia="ja-JP"/>
              </w:rPr>
              <w:t>]</w:t>
            </w:r>
            <w:r w:rsidR="0033770B" w:rsidRPr="00524B40">
              <w:rPr>
                <w:lang w:val="de-DE" w:eastAsia="ja-JP"/>
              </w:rPr>
              <w:t>;</w:t>
            </w:r>
            <w:r w:rsidR="00B04A89" w:rsidRPr="00524B40">
              <w:rPr>
                <w:lang w:val="de-DE" w:eastAsia="ja-JP"/>
              </w:rPr>
              <w:t xml:space="preserve"> </w:t>
            </w:r>
            <w:r w:rsidR="00B04A89" w:rsidRPr="00524B40">
              <w:rPr>
                <w:i/>
                <w:iCs/>
                <w:lang w:val="de-DE" w:eastAsia="ja-JP"/>
              </w:rPr>
              <w:t>S</w:t>
            </w:r>
            <w:r w:rsidR="00B04A89" w:rsidRPr="00524B40">
              <w:rPr>
                <w:i/>
                <w:iCs/>
                <w:lang w:val="de-DE" w:eastAsia="zh-CN"/>
              </w:rPr>
              <w:t>ie/Er heißt</w:t>
            </w:r>
            <w:r w:rsidR="00B04A89" w:rsidRPr="00220078">
              <w:rPr>
                <w:i/>
                <w:iCs/>
                <w:lang w:val="de-DE" w:eastAsia="zh-CN"/>
              </w:rPr>
              <w:t xml:space="preserve"> [</w:t>
            </w:r>
            <w:r w:rsidR="00B04A89" w:rsidRPr="00220078">
              <w:rPr>
                <w:lang w:val="de-DE" w:eastAsia="zh-CN"/>
              </w:rPr>
              <w:t>name</w:t>
            </w:r>
            <w:r w:rsidR="00B04A89" w:rsidRPr="00220078">
              <w:rPr>
                <w:i/>
                <w:iCs/>
                <w:lang w:val="de-DE" w:eastAsia="zh-CN"/>
              </w:rPr>
              <w:t>]</w:t>
            </w:r>
          </w:p>
          <w:p w14:paraId="33FA055C" w14:textId="77777777" w:rsidR="00B24A92" w:rsidRPr="00220078" w:rsidRDefault="00F73C30" w:rsidP="00F73C30">
            <w:pPr>
              <w:rPr>
                <w:lang w:val="de-DE" w:eastAsia="ja-JP"/>
              </w:rPr>
            </w:pPr>
            <w:r w:rsidRPr="00220078">
              <w:rPr>
                <w:b/>
                <w:bCs/>
                <w:lang w:val="de-DE" w:eastAsia="ja-JP"/>
              </w:rPr>
              <w:t>Age:</w:t>
            </w:r>
            <w:r w:rsidRPr="00220078">
              <w:rPr>
                <w:lang w:val="de-DE" w:eastAsia="ja-JP"/>
              </w:rPr>
              <w:t xml:space="preserve"> </w:t>
            </w:r>
          </w:p>
          <w:p w14:paraId="06B9F3B0" w14:textId="5D983A1B" w:rsidR="00F73C30" w:rsidRPr="00220078" w:rsidRDefault="006F1154" w:rsidP="00F73C30">
            <w:pPr>
              <w:rPr>
                <w:i/>
                <w:iCs/>
                <w:lang w:val="de-DE" w:eastAsia="ja-JP"/>
              </w:rPr>
            </w:pPr>
            <w:r w:rsidRPr="00524B40">
              <w:rPr>
                <w:i/>
                <w:iCs/>
                <w:lang w:val="de-DE" w:eastAsia="ja-JP"/>
              </w:rPr>
              <w:t>Wie alt bist du</w:t>
            </w:r>
            <w:r w:rsidR="00462AE6" w:rsidRPr="00524B40">
              <w:rPr>
                <w:i/>
                <w:iCs/>
                <w:lang w:val="de-DE" w:eastAsia="ja-JP"/>
              </w:rPr>
              <w:t>?</w:t>
            </w:r>
            <w:r w:rsidR="0033770B" w:rsidRPr="00524B40">
              <w:rPr>
                <w:lang w:val="de-DE" w:eastAsia="ja-JP"/>
              </w:rPr>
              <w:t>;</w:t>
            </w:r>
            <w:r w:rsidR="00462AE6" w:rsidRPr="00524B40">
              <w:rPr>
                <w:lang w:val="de-DE" w:eastAsia="ja-JP"/>
              </w:rPr>
              <w:t xml:space="preserve"> </w:t>
            </w:r>
            <w:r w:rsidR="00462AE6" w:rsidRPr="00524B40">
              <w:rPr>
                <w:i/>
                <w:iCs/>
                <w:lang w:val="de-DE" w:eastAsia="ja-JP"/>
              </w:rPr>
              <w:t>Ich bin</w:t>
            </w:r>
            <w:r w:rsidR="00F24007" w:rsidRPr="00220078">
              <w:rPr>
                <w:i/>
                <w:iCs/>
                <w:lang w:val="de-DE" w:eastAsia="ja-JP"/>
              </w:rPr>
              <w:t xml:space="preserve"> </w:t>
            </w:r>
            <w:r w:rsidR="00F73C30" w:rsidRPr="00220078">
              <w:rPr>
                <w:i/>
                <w:iCs/>
                <w:lang w:val="de-DE" w:eastAsia="ja-JP"/>
              </w:rPr>
              <w:t>[</w:t>
            </w:r>
            <w:r w:rsidR="00F73C30" w:rsidRPr="00220078">
              <w:rPr>
                <w:lang w:val="de-DE" w:eastAsia="ja-JP"/>
              </w:rPr>
              <w:t>number</w:t>
            </w:r>
            <w:r w:rsidR="00F73C30" w:rsidRPr="00220078">
              <w:rPr>
                <w:i/>
                <w:iCs/>
                <w:lang w:val="de-DE" w:eastAsia="ja-JP"/>
              </w:rPr>
              <w:t xml:space="preserve">] </w:t>
            </w:r>
            <w:r w:rsidR="00F24007" w:rsidRPr="00220078">
              <w:rPr>
                <w:i/>
                <w:iCs/>
                <w:lang w:val="de-DE" w:eastAsia="ja-JP"/>
              </w:rPr>
              <w:t>Jahre alt</w:t>
            </w:r>
          </w:p>
          <w:p w14:paraId="081D3E34" w14:textId="77777777" w:rsidR="00B24A92" w:rsidRDefault="00C7425D" w:rsidP="00F73C30">
            <w:pPr>
              <w:rPr>
                <w:lang w:eastAsia="ja-JP"/>
              </w:rPr>
            </w:pPr>
            <w:r w:rsidRPr="001F4185">
              <w:rPr>
                <w:b/>
                <w:bCs/>
                <w:lang w:eastAsia="ja-JP"/>
              </w:rPr>
              <w:t>Numbers:</w:t>
            </w:r>
            <w:r w:rsidRPr="00AD1B17">
              <w:rPr>
                <w:lang w:eastAsia="ja-JP"/>
              </w:rPr>
              <w:t xml:space="preserve"> </w:t>
            </w:r>
          </w:p>
          <w:p w14:paraId="59A7602C" w14:textId="6258FFFA" w:rsidR="00C7425D" w:rsidRPr="00B24A92" w:rsidRDefault="00B24A92" w:rsidP="00F73C30">
            <w:pPr>
              <w:rPr>
                <w:lang w:eastAsia="ja-JP"/>
              </w:rPr>
            </w:pPr>
            <w:r w:rsidRPr="00B24A92">
              <w:rPr>
                <w:lang w:eastAsia="ja-JP"/>
              </w:rPr>
              <w:t>Numbers 0–20</w:t>
            </w:r>
          </w:p>
          <w:p w14:paraId="36C53BC0" w14:textId="4C517651" w:rsidR="00B24A92" w:rsidRDefault="00B24A92" w:rsidP="00402DE4">
            <w:pPr>
              <w:rPr>
                <w:lang w:eastAsia="ja-JP"/>
              </w:rPr>
            </w:pPr>
            <w:r>
              <w:rPr>
                <w:b/>
                <w:bCs/>
                <w:lang w:eastAsia="ja-JP"/>
              </w:rPr>
              <w:t>Expressing where you live</w:t>
            </w:r>
            <w:r w:rsidR="00F73C30" w:rsidRPr="00996BC3">
              <w:rPr>
                <w:b/>
                <w:bCs/>
                <w:lang w:eastAsia="ja-JP"/>
              </w:rPr>
              <w:t>:</w:t>
            </w:r>
            <w:r w:rsidR="00F73C30" w:rsidRPr="00AD1B17">
              <w:rPr>
                <w:lang w:eastAsia="ja-JP"/>
              </w:rPr>
              <w:t xml:space="preserve"> </w:t>
            </w:r>
          </w:p>
          <w:p w14:paraId="38E08A69" w14:textId="64E816F2" w:rsidR="00BA1B2B" w:rsidRPr="00220078" w:rsidRDefault="00BA1B2B" w:rsidP="00402DE4">
            <w:pPr>
              <w:rPr>
                <w:i/>
                <w:iCs/>
                <w:lang w:val="de-DE" w:eastAsia="ja-JP"/>
              </w:rPr>
            </w:pPr>
            <w:r w:rsidRPr="00524B40">
              <w:rPr>
                <w:i/>
                <w:iCs/>
                <w:lang w:val="de-DE" w:eastAsia="ja-JP"/>
              </w:rPr>
              <w:lastRenderedPageBreak/>
              <w:t>Wo wohnst du?</w:t>
            </w:r>
            <w:r w:rsidR="0033770B" w:rsidRPr="00524B40">
              <w:rPr>
                <w:lang w:val="de-DE" w:eastAsia="ja-JP"/>
              </w:rPr>
              <w:t>;</w:t>
            </w:r>
            <w:r w:rsidRPr="00524B40">
              <w:rPr>
                <w:lang w:val="de-DE" w:eastAsia="ja-JP"/>
              </w:rPr>
              <w:t xml:space="preserve"> </w:t>
            </w:r>
            <w:r w:rsidRPr="00524B40">
              <w:rPr>
                <w:i/>
                <w:iCs/>
                <w:lang w:val="de-DE" w:eastAsia="ja-JP"/>
              </w:rPr>
              <w:t>Ich wohne in</w:t>
            </w:r>
            <w:r w:rsidRPr="00220078">
              <w:rPr>
                <w:i/>
                <w:iCs/>
                <w:lang w:val="de-DE" w:eastAsia="ja-JP"/>
              </w:rPr>
              <w:t xml:space="preserve"> [</w:t>
            </w:r>
            <w:r w:rsidR="0051745E" w:rsidRPr="00220078">
              <w:rPr>
                <w:lang w:val="de-DE" w:eastAsia="ja-JP"/>
              </w:rPr>
              <w:t>city/town</w:t>
            </w:r>
            <w:r w:rsidRPr="00220078">
              <w:rPr>
                <w:i/>
                <w:iCs/>
                <w:lang w:val="de-DE" w:eastAsia="ja-JP"/>
              </w:rPr>
              <w:t>]</w:t>
            </w:r>
          </w:p>
          <w:p w14:paraId="458673B9" w14:textId="77777777" w:rsidR="00B24A92" w:rsidRPr="00220078" w:rsidRDefault="00222D72" w:rsidP="00402DE4">
            <w:pPr>
              <w:rPr>
                <w:lang w:val="de-DE" w:eastAsia="ja-JP"/>
              </w:rPr>
            </w:pPr>
            <w:r w:rsidRPr="00220078">
              <w:rPr>
                <w:b/>
                <w:bCs/>
                <w:lang w:val="de-DE" w:eastAsia="ja-JP"/>
              </w:rPr>
              <w:t>Phone numbers:</w:t>
            </w:r>
            <w:r w:rsidRPr="00220078">
              <w:rPr>
                <w:lang w:val="de-DE" w:eastAsia="ja-JP"/>
              </w:rPr>
              <w:t xml:space="preserve"> </w:t>
            </w:r>
          </w:p>
          <w:p w14:paraId="5409EF50" w14:textId="4791F590" w:rsidR="00222D72" w:rsidRPr="00220078" w:rsidRDefault="00222D72" w:rsidP="00402DE4">
            <w:pPr>
              <w:rPr>
                <w:lang w:val="de-DE" w:eastAsia="zh-CN"/>
              </w:rPr>
            </w:pPr>
            <w:r w:rsidRPr="00524B40">
              <w:rPr>
                <w:i/>
                <w:iCs/>
                <w:lang w:val="de-DE" w:eastAsia="zh-CN"/>
              </w:rPr>
              <w:t>Wie ist deine Telefonnummer?</w:t>
            </w:r>
            <w:r w:rsidR="0033770B" w:rsidRPr="00524B40">
              <w:rPr>
                <w:lang w:val="de-DE" w:eastAsia="zh-CN"/>
              </w:rPr>
              <w:t>;</w:t>
            </w:r>
            <w:r w:rsidRPr="00524B40">
              <w:rPr>
                <w:lang w:val="de-DE" w:eastAsia="zh-CN"/>
              </w:rPr>
              <w:t xml:space="preserve"> </w:t>
            </w:r>
            <w:r w:rsidRPr="00524B40">
              <w:rPr>
                <w:i/>
                <w:iCs/>
                <w:lang w:val="de-DE" w:eastAsia="zh-CN"/>
              </w:rPr>
              <w:t>Meine Telefonnummer ist</w:t>
            </w:r>
            <w:r w:rsidRPr="00220078">
              <w:rPr>
                <w:i/>
                <w:iCs/>
                <w:lang w:val="de-DE" w:eastAsia="zh-CN"/>
              </w:rPr>
              <w:t xml:space="preserve"> [</w:t>
            </w:r>
            <w:r w:rsidRPr="00220078">
              <w:rPr>
                <w:lang w:val="de-DE" w:eastAsia="zh-CN"/>
              </w:rPr>
              <w:t>number</w:t>
            </w:r>
            <w:r w:rsidRPr="00220078">
              <w:rPr>
                <w:i/>
                <w:iCs/>
                <w:lang w:val="de-DE" w:eastAsia="zh-CN"/>
              </w:rPr>
              <w:t>]</w:t>
            </w:r>
          </w:p>
          <w:p w14:paraId="2451D8D4" w14:textId="77777777" w:rsidR="00B24A92" w:rsidRPr="00220078" w:rsidRDefault="00803AD2" w:rsidP="00402DE4">
            <w:pPr>
              <w:rPr>
                <w:lang w:val="de-DE" w:eastAsia="ja-JP"/>
              </w:rPr>
            </w:pPr>
            <w:r w:rsidRPr="00220078">
              <w:rPr>
                <w:b/>
                <w:bCs/>
                <w:lang w:val="de-DE" w:eastAsia="ja-JP"/>
              </w:rPr>
              <w:t>Nationalities</w:t>
            </w:r>
            <w:r w:rsidR="00F73C30" w:rsidRPr="00220078">
              <w:rPr>
                <w:b/>
                <w:bCs/>
                <w:lang w:val="de-DE" w:eastAsia="ja-JP"/>
              </w:rPr>
              <w:t>:</w:t>
            </w:r>
            <w:r w:rsidR="00F73C30" w:rsidRPr="00220078">
              <w:rPr>
                <w:lang w:val="de-DE" w:eastAsia="ja-JP"/>
              </w:rPr>
              <w:t xml:space="preserve"> </w:t>
            </w:r>
          </w:p>
          <w:p w14:paraId="50EB62C3" w14:textId="778DE3C0" w:rsidR="00F73C30" w:rsidRPr="00220078" w:rsidRDefault="0015758F" w:rsidP="00402DE4">
            <w:pPr>
              <w:rPr>
                <w:lang w:val="de-DE" w:eastAsia="ja-JP"/>
              </w:rPr>
            </w:pPr>
            <w:r w:rsidRPr="00524B40">
              <w:rPr>
                <w:i/>
                <w:iCs/>
                <w:lang w:val="de-DE" w:eastAsia="ja-JP"/>
              </w:rPr>
              <w:t>Woher kommst du?</w:t>
            </w:r>
            <w:r w:rsidR="00B24A92" w:rsidRPr="00524B40">
              <w:rPr>
                <w:lang w:val="de-DE" w:eastAsia="ja-JP"/>
              </w:rPr>
              <w:t>;</w:t>
            </w:r>
            <w:r w:rsidRPr="00524B40">
              <w:rPr>
                <w:lang w:val="de-DE" w:eastAsia="ja-JP"/>
              </w:rPr>
              <w:t xml:space="preserve"> </w:t>
            </w:r>
            <w:r w:rsidR="00926FDD" w:rsidRPr="00524B40">
              <w:rPr>
                <w:i/>
                <w:iCs/>
                <w:lang w:val="de-DE" w:eastAsia="ja-JP"/>
              </w:rPr>
              <w:t>Ich komme aus</w:t>
            </w:r>
            <w:r w:rsidR="006A3ED7" w:rsidRPr="00220078">
              <w:rPr>
                <w:i/>
                <w:iCs/>
                <w:lang w:val="de-DE" w:eastAsia="ja-JP"/>
              </w:rPr>
              <w:t xml:space="preserve"> [</w:t>
            </w:r>
            <w:r w:rsidR="006A3ED7" w:rsidRPr="00220078">
              <w:rPr>
                <w:lang w:val="de-DE" w:eastAsia="ja-JP"/>
              </w:rPr>
              <w:t>country</w:t>
            </w:r>
            <w:r w:rsidR="006A3ED7" w:rsidRPr="00220078">
              <w:rPr>
                <w:i/>
                <w:iCs/>
                <w:lang w:val="de-DE" w:eastAsia="ja-JP"/>
              </w:rPr>
              <w:t>]</w:t>
            </w:r>
            <w:r w:rsidR="00B24A92" w:rsidRPr="00220078">
              <w:rPr>
                <w:lang w:val="de-DE" w:eastAsia="ja-JP"/>
              </w:rPr>
              <w:t>;</w:t>
            </w:r>
            <w:r w:rsidR="00724A5B" w:rsidRPr="00220078">
              <w:rPr>
                <w:lang w:val="de-DE" w:eastAsia="ja-JP"/>
              </w:rPr>
              <w:t xml:space="preserve"> </w:t>
            </w:r>
            <w:r w:rsidR="00B24A92" w:rsidRPr="00524B40">
              <w:rPr>
                <w:i/>
                <w:iCs/>
                <w:lang w:val="de-DE" w:eastAsia="ja-JP"/>
              </w:rPr>
              <w:t>Deutschland</w:t>
            </w:r>
            <w:r w:rsidR="00B24A92" w:rsidRPr="00524B40">
              <w:rPr>
                <w:lang w:val="de-DE" w:eastAsia="ja-JP"/>
              </w:rPr>
              <w:t xml:space="preserve">, </w:t>
            </w:r>
            <w:r w:rsidR="00B24A92" w:rsidRPr="00524B40">
              <w:rPr>
                <w:i/>
                <w:iCs/>
                <w:lang w:val="de-DE" w:eastAsia="ja-JP"/>
              </w:rPr>
              <w:t>Australien</w:t>
            </w:r>
            <w:r w:rsidR="00B24A92" w:rsidRPr="00220078">
              <w:rPr>
                <w:i/>
                <w:iCs/>
                <w:lang w:val="de-DE" w:eastAsia="ja-JP"/>
              </w:rPr>
              <w:t xml:space="preserve"> </w:t>
            </w:r>
            <w:r w:rsidR="00B24A92" w:rsidRPr="00220078">
              <w:rPr>
                <w:lang w:val="de-DE" w:eastAsia="ja-JP"/>
              </w:rPr>
              <w:t xml:space="preserve">+ countries relevant to class; </w:t>
            </w:r>
            <w:r w:rsidR="000F28A4" w:rsidRPr="00220078">
              <w:rPr>
                <w:i/>
                <w:iCs/>
                <w:lang w:val="de-DE" w:eastAsia="ja-JP"/>
              </w:rPr>
              <w:t>Ich bin [</w:t>
            </w:r>
            <w:r w:rsidR="000F28A4" w:rsidRPr="00220078">
              <w:rPr>
                <w:lang w:val="de-DE" w:eastAsia="ja-JP"/>
              </w:rPr>
              <w:t>nationality</w:t>
            </w:r>
            <w:r w:rsidR="000F28A4" w:rsidRPr="00220078">
              <w:rPr>
                <w:i/>
                <w:iCs/>
                <w:lang w:val="de-DE" w:eastAsia="ja-JP"/>
              </w:rPr>
              <w:t>]</w:t>
            </w:r>
            <w:r w:rsidR="00AD1B17" w:rsidRPr="00220078">
              <w:rPr>
                <w:lang w:val="de-DE" w:eastAsia="ja-JP"/>
              </w:rPr>
              <w:t>;</w:t>
            </w:r>
            <w:r w:rsidR="00CC0370" w:rsidRPr="00220078">
              <w:rPr>
                <w:lang w:val="de-DE" w:eastAsia="ja-JP"/>
              </w:rPr>
              <w:t xml:space="preserve"> </w:t>
            </w:r>
            <w:r w:rsidR="004E39D6" w:rsidRPr="00524B40">
              <w:rPr>
                <w:i/>
                <w:iCs/>
                <w:lang w:val="de-DE" w:eastAsia="ja-JP"/>
              </w:rPr>
              <w:t>Deutsch</w:t>
            </w:r>
            <w:r w:rsidR="00630FF2" w:rsidRPr="00524B40">
              <w:rPr>
                <w:i/>
                <w:iCs/>
                <w:lang w:val="de-DE" w:eastAsia="ja-JP"/>
              </w:rPr>
              <w:t>er/Deutsche</w:t>
            </w:r>
            <w:r w:rsidR="00630FF2" w:rsidRPr="00524B40">
              <w:rPr>
                <w:lang w:val="de-DE" w:eastAsia="ja-JP"/>
              </w:rPr>
              <w:t xml:space="preserve">, </w:t>
            </w:r>
            <w:r w:rsidR="004605BF" w:rsidRPr="00524B40">
              <w:rPr>
                <w:i/>
                <w:iCs/>
                <w:lang w:val="de-DE" w:eastAsia="ja-JP"/>
              </w:rPr>
              <w:t>Australier/Australierin</w:t>
            </w:r>
            <w:r w:rsidR="00B24A92" w:rsidRPr="00220078">
              <w:rPr>
                <w:i/>
                <w:iCs/>
                <w:lang w:val="de-DE" w:eastAsia="ja-JP"/>
              </w:rPr>
              <w:t xml:space="preserve"> </w:t>
            </w:r>
            <w:r w:rsidR="00B24A92" w:rsidRPr="00220078">
              <w:rPr>
                <w:lang w:val="de-DE" w:eastAsia="ja-JP"/>
              </w:rPr>
              <w:t>+ nationalities relevant to class</w:t>
            </w:r>
          </w:p>
          <w:p w14:paraId="2E81100C" w14:textId="2D8BAEF6" w:rsidR="00B24A92" w:rsidRPr="00220078" w:rsidRDefault="00877243" w:rsidP="00877243">
            <w:pPr>
              <w:rPr>
                <w:lang w:val="de-DE" w:eastAsia="ja-JP"/>
              </w:rPr>
            </w:pPr>
            <w:r w:rsidRPr="00220078">
              <w:rPr>
                <w:b/>
                <w:bCs/>
                <w:lang w:val="de-DE" w:eastAsia="ja-JP"/>
              </w:rPr>
              <w:t>Family:</w:t>
            </w:r>
            <w:r w:rsidRPr="00220078">
              <w:rPr>
                <w:lang w:val="de-DE" w:eastAsia="ja-JP"/>
              </w:rPr>
              <w:t xml:space="preserve"> </w:t>
            </w:r>
          </w:p>
          <w:p w14:paraId="5DCC712A" w14:textId="2196F95E" w:rsidR="00877243" w:rsidRPr="00220078" w:rsidRDefault="00601CAD" w:rsidP="00877243">
            <w:pPr>
              <w:rPr>
                <w:i/>
                <w:iCs/>
                <w:lang w:val="de-DE" w:eastAsia="ja-JP"/>
              </w:rPr>
            </w:pPr>
            <w:r w:rsidRPr="00F9559F">
              <w:rPr>
                <w:i/>
                <w:iCs/>
                <w:lang w:val="de-DE" w:eastAsia="ja-JP"/>
              </w:rPr>
              <w:t xml:space="preserve">Wie viele Personen </w:t>
            </w:r>
            <w:r w:rsidR="0033770B" w:rsidRPr="00F9559F">
              <w:rPr>
                <w:i/>
                <w:iCs/>
                <w:lang w:val="de-DE" w:eastAsia="ja-JP"/>
              </w:rPr>
              <w:t>gibt es in</w:t>
            </w:r>
            <w:r w:rsidRPr="00F9559F">
              <w:rPr>
                <w:i/>
                <w:iCs/>
                <w:lang w:val="de-DE" w:eastAsia="ja-JP"/>
              </w:rPr>
              <w:t xml:space="preserve"> deine</w:t>
            </w:r>
            <w:r w:rsidR="0033770B" w:rsidRPr="00F9559F">
              <w:rPr>
                <w:i/>
                <w:iCs/>
                <w:lang w:val="de-DE" w:eastAsia="ja-JP"/>
              </w:rPr>
              <w:t>r</w:t>
            </w:r>
            <w:r w:rsidRPr="00F9559F">
              <w:rPr>
                <w:i/>
                <w:iCs/>
                <w:lang w:val="de-DE" w:eastAsia="ja-JP"/>
              </w:rPr>
              <w:t xml:space="preserve"> Familie</w:t>
            </w:r>
            <w:r w:rsidR="00877243" w:rsidRPr="00F9559F">
              <w:rPr>
                <w:i/>
                <w:iCs/>
                <w:lang w:val="de-DE" w:eastAsia="ja-JP"/>
              </w:rPr>
              <w:t>?</w:t>
            </w:r>
            <w:r w:rsidR="0033770B" w:rsidRPr="00F9559F">
              <w:rPr>
                <w:lang w:val="de-DE" w:eastAsia="ja-JP"/>
              </w:rPr>
              <w:t>;</w:t>
            </w:r>
            <w:r w:rsidR="00877243" w:rsidRPr="00F9559F">
              <w:rPr>
                <w:lang w:val="de-DE" w:eastAsia="ja-JP"/>
              </w:rPr>
              <w:t xml:space="preserve"> </w:t>
            </w:r>
            <w:r w:rsidR="00877243" w:rsidRPr="00F9559F">
              <w:rPr>
                <w:i/>
                <w:iCs/>
                <w:lang w:val="de-DE" w:eastAsia="ja-JP"/>
              </w:rPr>
              <w:t>In meiner Familie gibt es</w:t>
            </w:r>
            <w:r w:rsidR="00877243" w:rsidRPr="00220078">
              <w:rPr>
                <w:i/>
                <w:iCs/>
                <w:lang w:val="de-DE" w:eastAsia="ja-JP"/>
              </w:rPr>
              <w:t xml:space="preserve"> [</w:t>
            </w:r>
            <w:r w:rsidR="00877243" w:rsidRPr="00220078">
              <w:rPr>
                <w:lang w:val="de-DE" w:eastAsia="ja-JP"/>
              </w:rPr>
              <w:t>number</w:t>
            </w:r>
            <w:r w:rsidR="00877243" w:rsidRPr="00220078">
              <w:rPr>
                <w:i/>
                <w:iCs/>
                <w:lang w:val="de-DE" w:eastAsia="ja-JP"/>
              </w:rPr>
              <w:t xml:space="preserve">] </w:t>
            </w:r>
            <w:r w:rsidR="00877243" w:rsidRPr="00F9559F">
              <w:rPr>
                <w:i/>
                <w:iCs/>
                <w:lang w:val="de-DE" w:eastAsia="ja-JP"/>
              </w:rPr>
              <w:t>Personen</w:t>
            </w:r>
            <w:r w:rsidR="007330A3" w:rsidRPr="00F9559F">
              <w:rPr>
                <w:lang w:val="de-DE" w:eastAsia="ja-JP"/>
              </w:rPr>
              <w:t>;</w:t>
            </w:r>
            <w:r w:rsidR="00877243" w:rsidRPr="00F9559F">
              <w:rPr>
                <w:lang w:val="de-DE" w:eastAsia="ja-JP"/>
              </w:rPr>
              <w:t xml:space="preserve"> </w:t>
            </w:r>
            <w:r w:rsidR="00D458DF" w:rsidRPr="00F9559F">
              <w:rPr>
                <w:i/>
                <w:iCs/>
                <w:lang w:val="de-DE" w:eastAsia="ja-JP"/>
              </w:rPr>
              <w:t>Hast du Geschwister?</w:t>
            </w:r>
            <w:r w:rsidR="00275DB5" w:rsidRPr="00F9559F">
              <w:rPr>
                <w:lang w:val="de-DE" w:eastAsia="ja-JP"/>
              </w:rPr>
              <w:t>;</w:t>
            </w:r>
            <w:r w:rsidR="00D458DF" w:rsidRPr="00F9559F">
              <w:rPr>
                <w:lang w:val="de-DE" w:eastAsia="ja-JP"/>
              </w:rPr>
              <w:t xml:space="preserve"> </w:t>
            </w:r>
            <w:r w:rsidR="00D458DF" w:rsidRPr="00F9559F">
              <w:rPr>
                <w:i/>
                <w:iCs/>
                <w:lang w:val="de-DE" w:eastAsia="ja-JP"/>
              </w:rPr>
              <w:t>Ja, ich habe einen Bruder</w:t>
            </w:r>
            <w:r w:rsidR="00A4069E" w:rsidRPr="00F9559F">
              <w:rPr>
                <w:lang w:val="de-DE" w:eastAsia="ja-JP"/>
              </w:rPr>
              <w:t>;</w:t>
            </w:r>
            <w:r w:rsidR="00D458DF" w:rsidRPr="00F9559F">
              <w:rPr>
                <w:lang w:val="de-DE" w:eastAsia="ja-JP"/>
              </w:rPr>
              <w:t xml:space="preserve"> </w:t>
            </w:r>
            <w:r w:rsidR="00D458DF" w:rsidRPr="00F9559F">
              <w:rPr>
                <w:i/>
                <w:iCs/>
                <w:lang w:val="de-DE" w:eastAsia="ja-JP"/>
              </w:rPr>
              <w:t>Ich habe keine Geschwister</w:t>
            </w:r>
            <w:r w:rsidR="00B24A92" w:rsidRPr="00F9559F">
              <w:rPr>
                <w:lang w:val="de-DE" w:eastAsia="ja-JP"/>
              </w:rPr>
              <w:t xml:space="preserve">, </w:t>
            </w:r>
            <w:r w:rsidR="00877243" w:rsidRPr="00F9559F">
              <w:rPr>
                <w:i/>
                <w:iCs/>
                <w:lang w:val="de-DE" w:eastAsia="ja-JP"/>
              </w:rPr>
              <w:t>mein Vater</w:t>
            </w:r>
            <w:r w:rsidR="00877243" w:rsidRPr="00F9559F">
              <w:rPr>
                <w:lang w:val="de-DE" w:eastAsia="ja-JP"/>
              </w:rPr>
              <w:t xml:space="preserve">, </w:t>
            </w:r>
            <w:r w:rsidR="00877243" w:rsidRPr="00F9559F">
              <w:rPr>
                <w:i/>
                <w:iCs/>
                <w:lang w:val="de-DE" w:eastAsia="ja-JP"/>
              </w:rPr>
              <w:t>meine Mutter</w:t>
            </w:r>
            <w:r w:rsidR="00877243" w:rsidRPr="00F9559F">
              <w:rPr>
                <w:lang w:val="de-DE" w:eastAsia="ja-JP"/>
              </w:rPr>
              <w:t xml:space="preserve">, </w:t>
            </w:r>
            <w:r w:rsidR="00877243" w:rsidRPr="00F9559F">
              <w:rPr>
                <w:i/>
                <w:iCs/>
                <w:lang w:val="de-DE" w:eastAsia="ja-JP"/>
              </w:rPr>
              <w:t>mein Bruder</w:t>
            </w:r>
            <w:r w:rsidR="00877243" w:rsidRPr="00F9559F">
              <w:rPr>
                <w:lang w:val="de-DE" w:eastAsia="ja-JP"/>
              </w:rPr>
              <w:t xml:space="preserve">, </w:t>
            </w:r>
            <w:r w:rsidR="00877243" w:rsidRPr="00F9559F">
              <w:rPr>
                <w:i/>
                <w:iCs/>
                <w:lang w:val="de-DE" w:eastAsia="ja-JP"/>
              </w:rPr>
              <w:t>meine Schwester</w:t>
            </w:r>
            <w:r w:rsidR="00877243" w:rsidRPr="00F9559F">
              <w:rPr>
                <w:lang w:val="de-DE" w:eastAsia="ja-JP"/>
              </w:rPr>
              <w:t xml:space="preserve">, </w:t>
            </w:r>
            <w:r w:rsidR="00877243" w:rsidRPr="00F9559F">
              <w:rPr>
                <w:i/>
                <w:iCs/>
                <w:lang w:val="de-DE" w:eastAsia="ja-JP"/>
              </w:rPr>
              <w:t>mein Cousin</w:t>
            </w:r>
            <w:r w:rsidR="00877243" w:rsidRPr="00F9559F">
              <w:rPr>
                <w:lang w:val="de-DE" w:eastAsia="ja-JP"/>
              </w:rPr>
              <w:t xml:space="preserve">, </w:t>
            </w:r>
            <w:r w:rsidR="00877243" w:rsidRPr="00F9559F">
              <w:rPr>
                <w:i/>
                <w:iCs/>
                <w:lang w:val="de-DE" w:eastAsia="ja-JP"/>
              </w:rPr>
              <w:t>meine Cousine</w:t>
            </w:r>
            <w:r w:rsidR="00877243" w:rsidRPr="00F9559F">
              <w:rPr>
                <w:lang w:val="de-DE" w:eastAsia="ja-JP"/>
              </w:rPr>
              <w:t xml:space="preserve">, </w:t>
            </w:r>
            <w:r w:rsidR="00877243" w:rsidRPr="00F9559F">
              <w:rPr>
                <w:i/>
                <w:iCs/>
                <w:lang w:val="de-DE" w:eastAsia="ja-JP"/>
              </w:rPr>
              <w:t>mein Onkel</w:t>
            </w:r>
            <w:r w:rsidR="00877243" w:rsidRPr="00F9559F">
              <w:rPr>
                <w:lang w:val="de-DE" w:eastAsia="ja-JP"/>
              </w:rPr>
              <w:t xml:space="preserve">, </w:t>
            </w:r>
            <w:r w:rsidR="00877243" w:rsidRPr="00F9559F">
              <w:rPr>
                <w:i/>
                <w:iCs/>
                <w:lang w:val="de-DE" w:eastAsia="ja-JP"/>
              </w:rPr>
              <w:t>meine Tante</w:t>
            </w:r>
            <w:r w:rsidR="00877243" w:rsidRPr="00F9559F">
              <w:rPr>
                <w:lang w:val="de-DE" w:eastAsia="ja-JP"/>
              </w:rPr>
              <w:t xml:space="preserve">, </w:t>
            </w:r>
            <w:r w:rsidR="00877243" w:rsidRPr="00F9559F">
              <w:rPr>
                <w:i/>
                <w:iCs/>
                <w:lang w:val="de-DE" w:eastAsia="ja-JP"/>
              </w:rPr>
              <w:t>mein Großvater</w:t>
            </w:r>
            <w:r w:rsidR="00877243" w:rsidRPr="00F9559F">
              <w:rPr>
                <w:lang w:val="de-DE" w:eastAsia="ja-JP"/>
              </w:rPr>
              <w:t xml:space="preserve">, </w:t>
            </w:r>
            <w:r w:rsidR="00877243" w:rsidRPr="00F9559F">
              <w:rPr>
                <w:i/>
                <w:iCs/>
                <w:lang w:val="de-DE" w:eastAsia="ja-JP"/>
              </w:rPr>
              <w:t>meine Großmutter</w:t>
            </w:r>
          </w:p>
          <w:p w14:paraId="4111559F" w14:textId="77777777" w:rsidR="00B24A92" w:rsidRPr="001B434E" w:rsidRDefault="00877243" w:rsidP="00877243">
            <w:pPr>
              <w:rPr>
                <w:lang w:val="de-DE" w:eastAsia="ja-JP"/>
              </w:rPr>
            </w:pPr>
            <w:r w:rsidRPr="001B434E">
              <w:rPr>
                <w:b/>
                <w:bCs/>
                <w:lang w:val="de-DE" w:eastAsia="ja-JP"/>
              </w:rPr>
              <w:t>Pets:</w:t>
            </w:r>
            <w:r w:rsidRPr="001B434E">
              <w:rPr>
                <w:lang w:val="de-DE" w:eastAsia="ja-JP"/>
              </w:rPr>
              <w:t xml:space="preserve"> </w:t>
            </w:r>
          </w:p>
          <w:p w14:paraId="071E4E6C" w14:textId="3F8088EA" w:rsidR="00877243" w:rsidRPr="00F9559F" w:rsidRDefault="00877243" w:rsidP="00877243">
            <w:pPr>
              <w:rPr>
                <w:i/>
                <w:iCs/>
                <w:lang w:val="de-DE" w:eastAsia="ja-JP"/>
              </w:rPr>
            </w:pPr>
            <w:r w:rsidRPr="00F9559F">
              <w:rPr>
                <w:i/>
                <w:iCs/>
                <w:lang w:val="de-DE" w:eastAsia="ja-JP"/>
              </w:rPr>
              <w:t>Hast du ein Haustier?</w:t>
            </w:r>
            <w:r w:rsidR="00846094" w:rsidRPr="00F9559F">
              <w:rPr>
                <w:lang w:val="de-DE" w:eastAsia="ja-JP"/>
              </w:rPr>
              <w:t>;</w:t>
            </w:r>
            <w:r w:rsidRPr="00F9559F">
              <w:rPr>
                <w:lang w:val="de-DE" w:eastAsia="ja-JP"/>
              </w:rPr>
              <w:t xml:space="preserve"> </w:t>
            </w:r>
            <w:r w:rsidRPr="00F9559F">
              <w:rPr>
                <w:i/>
                <w:iCs/>
                <w:lang w:val="de-DE" w:eastAsia="ja-JP"/>
              </w:rPr>
              <w:t>Ja, ich habe einen Hund und zwei Fische</w:t>
            </w:r>
            <w:r w:rsidR="0033770B" w:rsidRPr="00F9559F">
              <w:rPr>
                <w:lang w:val="de-DE" w:eastAsia="ja-JP"/>
              </w:rPr>
              <w:t>;</w:t>
            </w:r>
            <w:r w:rsidR="00CE75E9" w:rsidRPr="00F9559F">
              <w:rPr>
                <w:lang w:val="de-DE" w:eastAsia="ja-JP"/>
              </w:rPr>
              <w:t xml:space="preserve"> </w:t>
            </w:r>
            <w:r w:rsidR="002E1F30" w:rsidRPr="00F9559F">
              <w:rPr>
                <w:i/>
                <w:iCs/>
                <w:lang w:val="de-DE" w:eastAsia="ja-JP"/>
              </w:rPr>
              <w:t xml:space="preserve">der </w:t>
            </w:r>
            <w:r w:rsidR="002E1F30" w:rsidRPr="00F9559F">
              <w:rPr>
                <w:i/>
                <w:iCs/>
                <w:lang w:val="de-DE" w:eastAsia="ja-JP"/>
              </w:rPr>
              <w:lastRenderedPageBreak/>
              <w:t>Hund</w:t>
            </w:r>
            <w:r w:rsidR="002E1F30" w:rsidRPr="00F9559F">
              <w:rPr>
                <w:lang w:val="de-DE" w:eastAsia="ja-JP"/>
              </w:rPr>
              <w:t xml:space="preserve">, </w:t>
            </w:r>
            <w:r w:rsidR="002E1F30" w:rsidRPr="00F9559F">
              <w:rPr>
                <w:i/>
                <w:iCs/>
                <w:lang w:val="de-DE" w:eastAsia="ja-JP"/>
              </w:rPr>
              <w:t xml:space="preserve">die </w:t>
            </w:r>
            <w:r w:rsidR="00601CAD" w:rsidRPr="00F9559F">
              <w:rPr>
                <w:i/>
                <w:iCs/>
                <w:lang w:val="de-DE" w:eastAsia="ja-JP"/>
              </w:rPr>
              <w:t>K</w:t>
            </w:r>
            <w:r w:rsidR="002E1F30" w:rsidRPr="00F9559F">
              <w:rPr>
                <w:i/>
                <w:iCs/>
                <w:lang w:val="de-DE" w:eastAsia="ja-JP"/>
              </w:rPr>
              <w:t>atze</w:t>
            </w:r>
            <w:r w:rsidR="002301FA" w:rsidRPr="00F9559F">
              <w:rPr>
                <w:lang w:val="de-DE" w:eastAsia="ja-JP"/>
              </w:rPr>
              <w:t xml:space="preserve">, </w:t>
            </w:r>
            <w:r w:rsidR="002301FA" w:rsidRPr="00F9559F">
              <w:rPr>
                <w:i/>
                <w:iCs/>
                <w:lang w:val="de-DE" w:eastAsia="ja-JP"/>
              </w:rPr>
              <w:t>d</w:t>
            </w:r>
            <w:r w:rsidR="002E1F30" w:rsidRPr="00F9559F">
              <w:rPr>
                <w:i/>
                <w:iCs/>
                <w:lang w:val="de-DE" w:eastAsia="ja-JP"/>
              </w:rPr>
              <w:t>as Pferd</w:t>
            </w:r>
            <w:r w:rsidR="002301FA" w:rsidRPr="00F9559F">
              <w:rPr>
                <w:lang w:val="de-DE" w:eastAsia="ja-JP"/>
              </w:rPr>
              <w:t xml:space="preserve">, </w:t>
            </w:r>
            <w:r w:rsidR="002301FA" w:rsidRPr="00F9559F">
              <w:rPr>
                <w:i/>
                <w:iCs/>
                <w:lang w:val="de-DE" w:eastAsia="ja-JP"/>
              </w:rPr>
              <w:t>d</w:t>
            </w:r>
            <w:r w:rsidR="002E1F30" w:rsidRPr="00F9559F">
              <w:rPr>
                <w:i/>
                <w:iCs/>
                <w:lang w:val="de-DE" w:eastAsia="ja-JP"/>
              </w:rPr>
              <w:t>er Vogel</w:t>
            </w:r>
            <w:r w:rsidR="002301FA" w:rsidRPr="00F9559F">
              <w:rPr>
                <w:lang w:val="de-DE" w:eastAsia="ja-JP"/>
              </w:rPr>
              <w:t xml:space="preserve">, </w:t>
            </w:r>
            <w:r w:rsidR="002301FA" w:rsidRPr="00F9559F">
              <w:rPr>
                <w:i/>
                <w:iCs/>
                <w:lang w:val="de-DE" w:eastAsia="ja-JP"/>
              </w:rPr>
              <w:t>d</w:t>
            </w:r>
            <w:r w:rsidR="002E1F30" w:rsidRPr="00F9559F">
              <w:rPr>
                <w:i/>
                <w:iCs/>
                <w:lang w:val="de-DE" w:eastAsia="ja-JP"/>
              </w:rPr>
              <w:t>er Fisch</w:t>
            </w:r>
            <w:r w:rsidR="00D86184" w:rsidRPr="00F9559F">
              <w:rPr>
                <w:lang w:val="de-DE" w:eastAsia="ja-JP"/>
              </w:rPr>
              <w:t xml:space="preserve">, </w:t>
            </w:r>
            <w:r w:rsidR="002301FA" w:rsidRPr="00F9559F">
              <w:rPr>
                <w:i/>
                <w:iCs/>
                <w:lang w:val="de-DE" w:eastAsia="ja-JP"/>
              </w:rPr>
              <w:t>d</w:t>
            </w:r>
            <w:r w:rsidR="002E1F30" w:rsidRPr="00F9559F">
              <w:rPr>
                <w:i/>
                <w:iCs/>
                <w:lang w:val="de-DE" w:eastAsia="ja-JP"/>
              </w:rPr>
              <w:t>ie Maus</w:t>
            </w:r>
            <w:r w:rsidR="00D86184" w:rsidRPr="00F9559F">
              <w:rPr>
                <w:lang w:val="de-DE" w:eastAsia="ja-JP"/>
              </w:rPr>
              <w:t xml:space="preserve">, </w:t>
            </w:r>
            <w:r w:rsidR="002301FA" w:rsidRPr="00F9559F">
              <w:rPr>
                <w:i/>
                <w:iCs/>
                <w:lang w:val="de-DE" w:eastAsia="ja-JP"/>
              </w:rPr>
              <w:t>die Schildkröte</w:t>
            </w:r>
            <w:r w:rsidR="002301FA" w:rsidRPr="00F9559F">
              <w:rPr>
                <w:lang w:val="de-DE" w:eastAsia="ja-JP"/>
              </w:rPr>
              <w:t xml:space="preserve">, </w:t>
            </w:r>
            <w:r w:rsidR="00D833C5" w:rsidRPr="00F9559F">
              <w:rPr>
                <w:i/>
                <w:iCs/>
                <w:lang w:val="de-DE" w:eastAsia="ja-JP"/>
              </w:rPr>
              <w:t>das Meerschweinchen</w:t>
            </w:r>
            <w:r w:rsidR="00D833C5" w:rsidRPr="00F9559F">
              <w:rPr>
                <w:lang w:val="de-DE" w:eastAsia="ja-JP"/>
              </w:rPr>
              <w:t xml:space="preserve">, </w:t>
            </w:r>
            <w:r w:rsidR="00D833C5" w:rsidRPr="00F9559F">
              <w:rPr>
                <w:i/>
                <w:iCs/>
                <w:lang w:val="de-DE" w:eastAsia="ja-JP"/>
              </w:rPr>
              <w:t>das Kaninchen</w:t>
            </w:r>
            <w:r w:rsidR="00D833C5" w:rsidRPr="00F9559F">
              <w:rPr>
                <w:lang w:val="de-DE" w:eastAsia="ja-JP"/>
              </w:rPr>
              <w:t xml:space="preserve">, </w:t>
            </w:r>
            <w:r w:rsidR="00D833C5" w:rsidRPr="00F9559F">
              <w:rPr>
                <w:i/>
                <w:iCs/>
                <w:lang w:val="de-DE" w:eastAsia="ja-JP"/>
              </w:rPr>
              <w:t>die Schlange</w:t>
            </w:r>
          </w:p>
          <w:p w14:paraId="33AD1C35" w14:textId="77777777" w:rsidR="00B24A92" w:rsidRPr="00220078" w:rsidRDefault="00A956C9" w:rsidP="00402DE4">
            <w:pPr>
              <w:rPr>
                <w:lang w:val="de-DE" w:eastAsia="ja-JP"/>
              </w:rPr>
            </w:pPr>
            <w:r w:rsidRPr="00220078">
              <w:rPr>
                <w:b/>
                <w:bCs/>
                <w:lang w:val="de-DE" w:eastAsia="ja-JP"/>
              </w:rPr>
              <w:t>Personal pronouns:</w:t>
            </w:r>
            <w:r w:rsidRPr="00220078">
              <w:rPr>
                <w:lang w:val="de-DE" w:eastAsia="ja-JP"/>
              </w:rPr>
              <w:t xml:space="preserve"> </w:t>
            </w:r>
          </w:p>
          <w:p w14:paraId="0A567473" w14:textId="510E7BB8" w:rsidR="00877243" w:rsidRPr="00F9559F" w:rsidRDefault="00A956C9" w:rsidP="00402DE4">
            <w:pPr>
              <w:rPr>
                <w:i/>
                <w:iCs/>
                <w:lang w:val="de-DE" w:eastAsia="ja-JP"/>
              </w:rPr>
            </w:pPr>
            <w:r w:rsidRPr="00F9559F">
              <w:rPr>
                <w:i/>
                <w:iCs/>
                <w:lang w:val="de-DE" w:eastAsia="ja-JP"/>
              </w:rPr>
              <w:t>ich</w:t>
            </w:r>
            <w:r w:rsidRPr="00F9559F">
              <w:rPr>
                <w:lang w:val="de-DE" w:eastAsia="ja-JP"/>
              </w:rPr>
              <w:t xml:space="preserve">, </w:t>
            </w:r>
            <w:r w:rsidRPr="00F9559F">
              <w:rPr>
                <w:i/>
                <w:iCs/>
                <w:lang w:val="de-DE" w:eastAsia="ja-JP"/>
              </w:rPr>
              <w:t>du</w:t>
            </w:r>
            <w:r w:rsidRPr="00F9559F">
              <w:rPr>
                <w:lang w:val="de-DE" w:eastAsia="ja-JP"/>
              </w:rPr>
              <w:t xml:space="preserve">, </w:t>
            </w:r>
            <w:r w:rsidRPr="00F9559F">
              <w:rPr>
                <w:i/>
                <w:iCs/>
                <w:lang w:val="de-DE" w:eastAsia="ja-JP"/>
              </w:rPr>
              <w:t>er</w:t>
            </w:r>
            <w:r w:rsidRPr="00F9559F">
              <w:rPr>
                <w:lang w:val="de-DE" w:eastAsia="ja-JP"/>
              </w:rPr>
              <w:t>,</w:t>
            </w:r>
            <w:r w:rsidRPr="00F9559F">
              <w:rPr>
                <w:i/>
                <w:iCs/>
                <w:lang w:val="de-DE" w:eastAsia="ja-JP"/>
              </w:rPr>
              <w:t xml:space="preserve"> sie</w:t>
            </w:r>
          </w:p>
          <w:p w14:paraId="4CAD6183" w14:textId="77777777" w:rsidR="00B24A92" w:rsidRPr="00220078" w:rsidRDefault="00DD12D0" w:rsidP="00402DE4">
            <w:pPr>
              <w:rPr>
                <w:lang w:val="de-DE" w:eastAsia="ja-JP"/>
              </w:rPr>
            </w:pPr>
            <w:r w:rsidRPr="00220078">
              <w:rPr>
                <w:b/>
                <w:bCs/>
                <w:lang w:val="de-DE" w:eastAsia="ja-JP"/>
              </w:rPr>
              <w:t>Titles:</w:t>
            </w:r>
            <w:r w:rsidRPr="00220078">
              <w:rPr>
                <w:lang w:val="de-DE" w:eastAsia="ja-JP"/>
              </w:rPr>
              <w:t xml:space="preserve"> </w:t>
            </w:r>
          </w:p>
          <w:p w14:paraId="44513507" w14:textId="131FF958" w:rsidR="00DD12D0" w:rsidRPr="00220078" w:rsidRDefault="00B83A81" w:rsidP="00402DE4">
            <w:pPr>
              <w:rPr>
                <w:i/>
                <w:iCs/>
                <w:lang w:val="de-DE" w:eastAsia="ja-JP"/>
              </w:rPr>
            </w:pPr>
            <w:r w:rsidRPr="00220078">
              <w:rPr>
                <w:i/>
                <w:iCs/>
                <w:lang w:val="de-DE" w:eastAsia="ja-JP"/>
              </w:rPr>
              <w:t>Herr</w:t>
            </w:r>
            <w:r w:rsidRPr="00220078">
              <w:rPr>
                <w:lang w:val="de-DE" w:eastAsia="ja-JP"/>
              </w:rPr>
              <w:t xml:space="preserve">, </w:t>
            </w:r>
            <w:r w:rsidRPr="00220078">
              <w:rPr>
                <w:i/>
                <w:iCs/>
                <w:lang w:val="de-DE" w:eastAsia="ja-JP"/>
              </w:rPr>
              <w:t>Frau</w:t>
            </w:r>
          </w:p>
          <w:p w14:paraId="5A913527" w14:textId="77777777" w:rsidR="00B24A92" w:rsidRPr="00220078" w:rsidRDefault="00082C94" w:rsidP="00402DE4">
            <w:pPr>
              <w:rPr>
                <w:lang w:val="de-DE" w:eastAsia="ja-JP"/>
              </w:rPr>
            </w:pPr>
            <w:r w:rsidRPr="00220078">
              <w:rPr>
                <w:b/>
                <w:bCs/>
                <w:lang w:val="de-DE" w:eastAsia="ja-JP"/>
              </w:rPr>
              <w:t>Expressions</w:t>
            </w:r>
            <w:r w:rsidR="009564B9" w:rsidRPr="00220078">
              <w:rPr>
                <w:b/>
                <w:bCs/>
                <w:lang w:val="de-DE" w:eastAsia="ja-JP"/>
              </w:rPr>
              <w:t>:</w:t>
            </w:r>
            <w:r w:rsidR="009564B9" w:rsidRPr="00220078">
              <w:rPr>
                <w:lang w:val="de-DE" w:eastAsia="ja-JP"/>
              </w:rPr>
              <w:t xml:space="preserve"> </w:t>
            </w:r>
          </w:p>
          <w:p w14:paraId="71EF0035" w14:textId="268A1BEB" w:rsidR="00082C94" w:rsidRPr="00F9559F" w:rsidRDefault="000A7AC3" w:rsidP="00402DE4">
            <w:pPr>
              <w:rPr>
                <w:i/>
                <w:iCs/>
                <w:lang w:val="de-DE" w:eastAsia="ja-JP"/>
              </w:rPr>
            </w:pPr>
            <w:r w:rsidRPr="00F9559F">
              <w:rPr>
                <w:i/>
                <w:iCs/>
                <w:lang w:val="de-DE" w:eastAsia="ja-JP"/>
              </w:rPr>
              <w:t>D</w:t>
            </w:r>
            <w:r w:rsidR="009564B9" w:rsidRPr="00F9559F">
              <w:rPr>
                <w:i/>
                <w:iCs/>
                <w:lang w:val="de-DE" w:eastAsia="ja-JP"/>
              </w:rPr>
              <w:t>anke</w:t>
            </w:r>
            <w:r w:rsidR="00B24A92" w:rsidRPr="00F9559F">
              <w:rPr>
                <w:i/>
                <w:iCs/>
                <w:lang w:val="de-DE" w:eastAsia="ja-JP"/>
              </w:rPr>
              <w:t>!</w:t>
            </w:r>
            <w:r w:rsidR="0033770B" w:rsidRPr="00F9559F">
              <w:rPr>
                <w:lang w:val="de-DE" w:eastAsia="ja-JP"/>
              </w:rPr>
              <w:t>;</w:t>
            </w:r>
            <w:r w:rsidR="00615BD8" w:rsidRPr="00F9559F">
              <w:rPr>
                <w:lang w:val="de-DE" w:eastAsia="ja-JP"/>
              </w:rPr>
              <w:t xml:space="preserve"> </w:t>
            </w:r>
            <w:r w:rsidRPr="00F9559F">
              <w:rPr>
                <w:i/>
                <w:iCs/>
                <w:lang w:val="de-DE" w:eastAsia="ja-JP"/>
              </w:rPr>
              <w:t>D</w:t>
            </w:r>
            <w:r w:rsidR="00615BD8" w:rsidRPr="00F9559F">
              <w:rPr>
                <w:i/>
                <w:iCs/>
                <w:lang w:val="de-DE" w:eastAsia="ja-JP"/>
              </w:rPr>
              <w:t>anke schön</w:t>
            </w:r>
            <w:r w:rsidR="00B24A92" w:rsidRPr="00F9559F">
              <w:rPr>
                <w:i/>
                <w:iCs/>
                <w:lang w:val="de-DE" w:eastAsia="ja-JP"/>
              </w:rPr>
              <w:t>!</w:t>
            </w:r>
            <w:r w:rsidR="0033770B" w:rsidRPr="00F9559F">
              <w:rPr>
                <w:lang w:val="de-DE" w:eastAsia="ja-JP"/>
              </w:rPr>
              <w:t>;</w:t>
            </w:r>
            <w:r w:rsidR="00082C94" w:rsidRPr="00F9559F">
              <w:rPr>
                <w:lang w:val="de-DE" w:eastAsia="ja-JP"/>
              </w:rPr>
              <w:t xml:space="preserve"> </w:t>
            </w:r>
            <w:r w:rsidR="00082C94" w:rsidRPr="00F9559F">
              <w:rPr>
                <w:i/>
                <w:iCs/>
                <w:lang w:val="de-DE" w:eastAsia="ja-JP"/>
              </w:rPr>
              <w:t>Entschuldig</w:t>
            </w:r>
            <w:r w:rsidR="00ED05EF" w:rsidRPr="00F9559F">
              <w:rPr>
                <w:i/>
                <w:iCs/>
                <w:lang w:val="de-DE" w:eastAsia="ja-JP"/>
              </w:rPr>
              <w:t>u</w:t>
            </w:r>
            <w:r w:rsidR="00082C94" w:rsidRPr="00F9559F">
              <w:rPr>
                <w:i/>
                <w:iCs/>
                <w:lang w:val="de-DE" w:eastAsia="ja-JP"/>
              </w:rPr>
              <w:t>ng!</w:t>
            </w:r>
            <w:r w:rsidR="0033770B" w:rsidRPr="00F9559F">
              <w:rPr>
                <w:lang w:val="de-DE" w:eastAsia="ja-JP"/>
              </w:rPr>
              <w:t>;</w:t>
            </w:r>
            <w:r w:rsidR="00C14AEC" w:rsidRPr="00F9559F">
              <w:rPr>
                <w:lang w:val="de-DE" w:eastAsia="ja-JP"/>
              </w:rPr>
              <w:t xml:space="preserve"> </w:t>
            </w:r>
            <w:r w:rsidR="00C14AEC" w:rsidRPr="00F9559F">
              <w:rPr>
                <w:i/>
                <w:iCs/>
                <w:lang w:val="de-DE" w:eastAsia="ja-JP"/>
              </w:rPr>
              <w:t>Moment bitte</w:t>
            </w:r>
            <w:r w:rsidR="00B24A92" w:rsidRPr="00F9559F">
              <w:rPr>
                <w:i/>
                <w:iCs/>
                <w:lang w:val="de-DE" w:eastAsia="ja-JP"/>
              </w:rPr>
              <w:t>1</w:t>
            </w:r>
            <w:r w:rsidR="0033770B" w:rsidRPr="00F9559F">
              <w:rPr>
                <w:lang w:val="de-DE" w:eastAsia="ja-JP"/>
              </w:rPr>
              <w:t>;</w:t>
            </w:r>
            <w:r w:rsidR="00C14AEC" w:rsidRPr="00F9559F">
              <w:rPr>
                <w:lang w:val="de-DE" w:eastAsia="ja-JP"/>
              </w:rPr>
              <w:t xml:space="preserve"> </w:t>
            </w:r>
            <w:r w:rsidRPr="00F9559F">
              <w:rPr>
                <w:i/>
                <w:iCs/>
                <w:lang w:val="de-DE" w:eastAsia="ja-JP"/>
              </w:rPr>
              <w:t>W</w:t>
            </w:r>
            <w:r w:rsidR="00C14AEC" w:rsidRPr="00F9559F">
              <w:rPr>
                <w:i/>
                <w:iCs/>
                <w:lang w:val="de-DE" w:eastAsia="ja-JP"/>
              </w:rPr>
              <w:t>ie bitte?</w:t>
            </w:r>
            <w:r w:rsidR="0033770B" w:rsidRPr="00F9559F">
              <w:rPr>
                <w:lang w:val="de-DE" w:eastAsia="ja-JP"/>
              </w:rPr>
              <w:t>;</w:t>
            </w:r>
            <w:r w:rsidR="00C14AEC" w:rsidRPr="00F9559F">
              <w:rPr>
                <w:lang w:val="de-DE" w:eastAsia="ja-JP"/>
              </w:rPr>
              <w:t xml:space="preserve"> </w:t>
            </w:r>
            <w:r w:rsidR="00C14AEC" w:rsidRPr="00F9559F">
              <w:rPr>
                <w:i/>
                <w:iCs/>
                <w:lang w:val="de-DE" w:eastAsia="ja-JP"/>
              </w:rPr>
              <w:t>Okay</w:t>
            </w:r>
            <w:r w:rsidR="000A1293" w:rsidRPr="00F9559F">
              <w:rPr>
                <w:i/>
                <w:iCs/>
                <w:lang w:val="de-DE" w:eastAsia="ja-JP"/>
              </w:rPr>
              <w:t>!</w:t>
            </w:r>
            <w:r w:rsidR="0033770B" w:rsidRPr="00F9559F">
              <w:rPr>
                <w:lang w:val="de-DE" w:eastAsia="ja-JP"/>
              </w:rPr>
              <w:t>;</w:t>
            </w:r>
            <w:r w:rsidR="000A1293" w:rsidRPr="00F9559F">
              <w:rPr>
                <w:lang w:val="de-DE" w:eastAsia="ja-JP"/>
              </w:rPr>
              <w:t xml:space="preserve"> </w:t>
            </w:r>
            <w:r w:rsidR="00913CD5" w:rsidRPr="00F9559F">
              <w:rPr>
                <w:i/>
                <w:iCs/>
                <w:lang w:val="de-DE" w:eastAsia="ja-JP"/>
              </w:rPr>
              <w:t>W</w:t>
            </w:r>
            <w:r w:rsidR="000A1293" w:rsidRPr="00F9559F">
              <w:rPr>
                <w:i/>
                <w:iCs/>
                <w:lang w:val="de-DE" w:eastAsia="ja-JP"/>
              </w:rPr>
              <w:t>illkommen</w:t>
            </w:r>
            <w:r w:rsidR="0033770B" w:rsidRPr="00F9559F">
              <w:rPr>
                <w:lang w:val="de-DE" w:eastAsia="ja-JP"/>
              </w:rPr>
              <w:t>;</w:t>
            </w:r>
            <w:r w:rsidR="00480107" w:rsidRPr="00F9559F">
              <w:rPr>
                <w:lang w:val="de-DE" w:eastAsia="ja-JP"/>
              </w:rPr>
              <w:t xml:space="preserve"> </w:t>
            </w:r>
            <w:r w:rsidR="00480107" w:rsidRPr="00F9559F">
              <w:rPr>
                <w:i/>
                <w:iCs/>
                <w:lang w:val="de-DE" w:eastAsia="ja-JP"/>
              </w:rPr>
              <w:t>Wie geht</w:t>
            </w:r>
            <w:r w:rsidR="007B08BA" w:rsidRPr="00F9559F">
              <w:rPr>
                <w:i/>
                <w:iCs/>
                <w:lang w:val="de-DE" w:eastAsia="ja-JP"/>
              </w:rPr>
              <w:t>’s (dir)?</w:t>
            </w:r>
            <w:r w:rsidR="0033770B" w:rsidRPr="00F9559F">
              <w:rPr>
                <w:lang w:val="de-DE" w:eastAsia="ja-JP"/>
              </w:rPr>
              <w:t>;</w:t>
            </w:r>
            <w:r w:rsidR="007B08BA" w:rsidRPr="00F9559F">
              <w:rPr>
                <w:lang w:val="de-DE" w:eastAsia="ja-JP"/>
              </w:rPr>
              <w:t xml:space="preserve"> </w:t>
            </w:r>
            <w:r w:rsidR="007B08BA" w:rsidRPr="00F9559F">
              <w:rPr>
                <w:i/>
                <w:iCs/>
                <w:lang w:val="de-DE" w:eastAsia="ja-JP"/>
              </w:rPr>
              <w:t>gut</w:t>
            </w:r>
            <w:r w:rsidR="007B08BA" w:rsidRPr="00F9559F">
              <w:rPr>
                <w:lang w:val="de-DE" w:eastAsia="ja-JP"/>
              </w:rPr>
              <w:t xml:space="preserve">, </w:t>
            </w:r>
            <w:r w:rsidR="007B08BA" w:rsidRPr="00F9559F">
              <w:rPr>
                <w:i/>
                <w:iCs/>
                <w:lang w:val="de-DE" w:eastAsia="ja-JP"/>
              </w:rPr>
              <w:t>nicht so gut</w:t>
            </w:r>
          </w:p>
        </w:tc>
      </w:tr>
    </w:tbl>
    <w:p w14:paraId="5C4BBE7B" w14:textId="2C5AC8B4" w:rsidR="00757DD1" w:rsidRPr="0092101B" w:rsidRDefault="00131D21" w:rsidP="00131D21">
      <w:pPr>
        <w:pStyle w:val="Caption"/>
      </w:pPr>
      <w:bookmarkStart w:id="5" w:name="_Hlk147827770"/>
      <w:r>
        <w:lastRenderedPageBreak/>
        <w:t xml:space="preserve">Table </w:t>
      </w:r>
      <w:r>
        <w:fldChar w:fldCharType="begin"/>
      </w:r>
      <w:r>
        <w:instrText xml:space="preserve"> SEQ Table \* ARABIC </w:instrText>
      </w:r>
      <w:r>
        <w:fldChar w:fldCharType="separate"/>
      </w:r>
      <w:r w:rsidR="00114905">
        <w:rPr>
          <w:noProof/>
        </w:rPr>
        <w:t>2</w:t>
      </w:r>
      <w:r>
        <w:fldChar w:fldCharType="end"/>
      </w:r>
      <w:r>
        <w:t xml:space="preserve"> – </w:t>
      </w:r>
      <w:r w:rsidR="001F4185">
        <w:t>Stage 4</w:t>
      </w:r>
      <w:r w:rsidR="000720C3">
        <w:t xml:space="preserve">, </w:t>
      </w:r>
      <w:r w:rsidR="001F4185">
        <w:t>Term 2</w:t>
      </w:r>
    </w:p>
    <w:tbl>
      <w:tblPr>
        <w:tblStyle w:val="Tableheader"/>
        <w:tblpPr w:leftFromText="180" w:rightFromText="180" w:vertAnchor="text" w:tblpY="1"/>
        <w:tblOverlap w:val="never"/>
        <w:tblW w:w="5000" w:type="pct"/>
        <w:tblLayout w:type="fixed"/>
        <w:tblLook w:val="0420" w:firstRow="1" w:lastRow="0" w:firstColumn="0" w:lastColumn="0" w:noHBand="0" w:noVBand="1"/>
      </w:tblPr>
      <w:tblGrid>
        <w:gridCol w:w="7281"/>
        <w:gridCol w:w="7281"/>
      </w:tblGrid>
      <w:tr w:rsidR="006773A8" w14:paraId="5392AA4B" w14:textId="77777777" w:rsidTr="00F9559F">
        <w:trPr>
          <w:cnfStyle w:val="100000000000" w:firstRow="1" w:lastRow="0" w:firstColumn="0" w:lastColumn="0" w:oddVBand="0" w:evenVBand="0" w:oddHBand="0" w:evenHBand="0" w:firstRowFirstColumn="0" w:firstRowLastColumn="0" w:lastRowFirstColumn="0" w:lastRowLastColumn="0"/>
        </w:trPr>
        <w:tc>
          <w:tcPr>
            <w:tcW w:w="2500" w:type="pct"/>
          </w:tcPr>
          <w:p w14:paraId="0644A77F" w14:textId="77777777" w:rsidR="006773A8" w:rsidRDefault="006773A8" w:rsidP="008B5717">
            <w:pPr>
              <w:rPr>
                <w:b w:val="0"/>
              </w:rPr>
            </w:pPr>
            <w:r>
              <w:t>Term 2</w:t>
            </w:r>
          </w:p>
          <w:p w14:paraId="15D75E79" w14:textId="782D1B40" w:rsidR="006773A8" w:rsidRPr="00AF6FE1" w:rsidRDefault="00E06CF8" w:rsidP="001F4185">
            <w:pPr>
              <w:rPr>
                <w:bCs/>
                <w:i/>
                <w:iCs/>
              </w:rPr>
            </w:pPr>
            <w:r w:rsidRPr="00E06CF8">
              <w:t>What do you like to eat?</w:t>
            </w:r>
            <w:r w:rsidR="001F4185">
              <w:t xml:space="preserve"> – </w:t>
            </w:r>
            <w:r w:rsidR="00AF6FE1" w:rsidRPr="000704C1">
              <w:rPr>
                <w:bCs/>
                <w:i/>
                <w:iCs/>
                <w:lang w:val="de-DE"/>
              </w:rPr>
              <w:t>Was isst du gern?</w:t>
            </w:r>
          </w:p>
        </w:tc>
        <w:tc>
          <w:tcPr>
            <w:tcW w:w="2500" w:type="pct"/>
          </w:tcPr>
          <w:p w14:paraId="025009C0" w14:textId="45B31ABC" w:rsidR="006773A8" w:rsidRDefault="006773A8" w:rsidP="008B5717">
            <w:r>
              <w:t>Suggested grammar, vocabulary and structures</w:t>
            </w:r>
          </w:p>
        </w:tc>
      </w:tr>
      <w:tr w:rsidR="00996BC3" w:rsidRPr="002E21A9" w14:paraId="349D6518" w14:textId="77777777" w:rsidTr="00F9559F">
        <w:trPr>
          <w:cnfStyle w:val="000000100000" w:firstRow="0" w:lastRow="0" w:firstColumn="0" w:lastColumn="0" w:oddVBand="0" w:evenVBand="0" w:oddHBand="1" w:evenHBand="0" w:firstRowFirstColumn="0" w:firstRowLastColumn="0" w:lastRowFirstColumn="0" w:lastRowLastColumn="0"/>
        </w:trPr>
        <w:tc>
          <w:tcPr>
            <w:tcW w:w="2500" w:type="pct"/>
          </w:tcPr>
          <w:p w14:paraId="199E13B1" w14:textId="77777777" w:rsidR="00996BC3" w:rsidRPr="00F9559F" w:rsidRDefault="00996BC3" w:rsidP="00996BC3">
            <w:pPr>
              <w:rPr>
                <w:b/>
                <w:bCs/>
              </w:rPr>
            </w:pPr>
            <w:r w:rsidRPr="00F9559F">
              <w:rPr>
                <w:b/>
                <w:bCs/>
              </w:rPr>
              <w:t>Assessment task</w:t>
            </w:r>
          </w:p>
          <w:p w14:paraId="60BCE2C4" w14:textId="7415F58C" w:rsidR="006011EC" w:rsidRPr="00F9559F" w:rsidRDefault="00996BC3" w:rsidP="006011EC">
            <w:pPr>
              <w:rPr>
                <w:b/>
                <w:bCs/>
              </w:rPr>
            </w:pPr>
            <w:r w:rsidRPr="00F9559F">
              <w:rPr>
                <w:b/>
                <w:bCs/>
              </w:rPr>
              <w:lastRenderedPageBreak/>
              <w:t>Interacting (ML4-INT-01)</w:t>
            </w:r>
          </w:p>
          <w:p w14:paraId="49545AE9" w14:textId="5422B6EB" w:rsidR="006011EC" w:rsidRPr="006011EC" w:rsidRDefault="006011EC" w:rsidP="006011EC">
            <w:pPr>
              <w:rPr>
                <w:b/>
                <w:bCs/>
              </w:rPr>
            </w:pPr>
            <w:r w:rsidRPr="006011EC">
              <w:rPr>
                <w:bCs/>
              </w:rPr>
              <w:t>You are on a school trip in Germany and are meeting your host family for the first time. Your host sibling</w:t>
            </w:r>
            <w:r w:rsidR="00186D99">
              <w:rPr>
                <w:rStyle w:val="FootnoteReference"/>
                <w:bCs/>
              </w:rPr>
              <w:footnoteReference w:id="1"/>
            </w:r>
            <w:r w:rsidRPr="006011EC">
              <w:rPr>
                <w:bCs/>
              </w:rPr>
              <w:t xml:space="preserve"> wants to learn a bit more about your food and drink preferences. Greet your host sibling, and then discuss</w:t>
            </w:r>
            <w:r w:rsidR="00512BA6">
              <w:rPr>
                <w:rStyle w:val="FootnoteReference"/>
                <w:bCs/>
              </w:rPr>
              <w:footnoteReference w:id="2"/>
            </w:r>
            <w:r w:rsidRPr="006011EC">
              <w:rPr>
                <w:bCs/>
              </w:rPr>
              <w:t>:</w:t>
            </w:r>
          </w:p>
          <w:p w14:paraId="0D48E780" w14:textId="0F674325" w:rsidR="002A10A2" w:rsidRPr="002A10A2" w:rsidRDefault="002A10A2" w:rsidP="00F9559F">
            <w:pPr>
              <w:pStyle w:val="ListBullet"/>
              <w:rPr>
                <w:b/>
              </w:rPr>
            </w:pPr>
            <w:r w:rsidRPr="002A10A2">
              <w:t>what you usually eat for breakfast, lunch or dinner (depending on what your host sibling asks you)</w:t>
            </w:r>
          </w:p>
          <w:p w14:paraId="40E5CE66" w14:textId="0AA22A7A" w:rsidR="002A10A2" w:rsidRPr="002A10A2" w:rsidRDefault="002A10A2" w:rsidP="00F9559F">
            <w:pPr>
              <w:pStyle w:val="ListBullet"/>
              <w:rPr>
                <w:b/>
              </w:rPr>
            </w:pPr>
            <w:r w:rsidRPr="002A10A2">
              <w:t>something you like to eat or drink, with a reason (adjective[s] to describe the food or drink)</w:t>
            </w:r>
          </w:p>
          <w:p w14:paraId="4B2C0209" w14:textId="43E53DDE" w:rsidR="002A10A2" w:rsidRPr="002A10A2" w:rsidRDefault="002A10A2" w:rsidP="00F9559F">
            <w:pPr>
              <w:pStyle w:val="ListBullet"/>
              <w:rPr>
                <w:b/>
              </w:rPr>
            </w:pPr>
            <w:r w:rsidRPr="002A10A2">
              <w:t>if you like a certain food or drink</w:t>
            </w:r>
          </w:p>
          <w:p w14:paraId="7256EB15" w14:textId="7ED6ABC1" w:rsidR="002A10A2" w:rsidRPr="002A10A2" w:rsidRDefault="002A10A2" w:rsidP="00F9559F">
            <w:pPr>
              <w:pStyle w:val="ListBullet"/>
              <w:rPr>
                <w:b/>
              </w:rPr>
            </w:pPr>
            <w:r w:rsidRPr="002A10A2">
              <w:t>your favourite food or drink.</w:t>
            </w:r>
          </w:p>
          <w:p w14:paraId="7860432F" w14:textId="117421A4" w:rsidR="00996BC3" w:rsidRPr="00996BC3" w:rsidRDefault="002A10A2" w:rsidP="002A10A2">
            <w:pPr>
              <w:rPr>
                <w:b/>
                <w:bCs/>
              </w:rPr>
            </w:pPr>
            <w:r w:rsidRPr="002A10A2">
              <w:rPr>
                <w:bCs/>
              </w:rPr>
              <w:t>During the interaction, include 2 questions for your host sibling to answer, relating to food and/or drink.</w:t>
            </w:r>
          </w:p>
          <w:p w14:paraId="1362952E" w14:textId="5CB7DE51" w:rsidR="00996BC3" w:rsidRPr="00E6389C" w:rsidRDefault="00996BC3" w:rsidP="00996BC3">
            <w:pPr>
              <w:rPr>
                <w:rStyle w:val="Strong"/>
                <w:bCs w:val="0"/>
                <w:lang w:eastAsia="zh-CN"/>
              </w:rPr>
            </w:pPr>
            <w:r w:rsidRPr="00E6389C">
              <w:rPr>
                <w:rStyle w:val="Strong"/>
                <w:bCs w:val="0"/>
                <w:lang w:eastAsia="zh-CN"/>
              </w:rPr>
              <w:lastRenderedPageBreak/>
              <w:t>Skills</w:t>
            </w:r>
          </w:p>
          <w:p w14:paraId="0F71DEEF" w14:textId="105D7FE3" w:rsidR="001C6510" w:rsidRPr="001C6510" w:rsidRDefault="001C6510" w:rsidP="00F9559F">
            <w:pPr>
              <w:pStyle w:val="ListBullet"/>
              <w:rPr>
                <w:b/>
              </w:rPr>
            </w:pPr>
            <w:r w:rsidRPr="001C6510">
              <w:t>Identify a range of common food items in singular and plural forms</w:t>
            </w:r>
            <w:r w:rsidR="00CD3E5B">
              <w:t>.</w:t>
            </w:r>
          </w:p>
          <w:p w14:paraId="1E8220DD" w14:textId="41873B72" w:rsidR="001C6510" w:rsidRPr="001C6510" w:rsidRDefault="001C6510" w:rsidP="00F9559F">
            <w:pPr>
              <w:pStyle w:val="ListBullet"/>
              <w:rPr>
                <w:b/>
              </w:rPr>
            </w:pPr>
            <w:r w:rsidRPr="001C6510">
              <w:t>Express what you do or do not like to eat and drink</w:t>
            </w:r>
            <w:r w:rsidR="00CD3E5B">
              <w:t>.</w:t>
            </w:r>
          </w:p>
          <w:p w14:paraId="01336DF2" w14:textId="49289C3B" w:rsidR="001C6510" w:rsidRPr="001C6510" w:rsidRDefault="001C6510" w:rsidP="00F9559F">
            <w:pPr>
              <w:pStyle w:val="ListBullet"/>
              <w:rPr>
                <w:b/>
              </w:rPr>
            </w:pPr>
            <w:r w:rsidRPr="001C6510">
              <w:t>Express your favourite food and drink</w:t>
            </w:r>
            <w:r w:rsidR="007274FB">
              <w:t>.</w:t>
            </w:r>
          </w:p>
          <w:p w14:paraId="2D0D7E1C" w14:textId="688F5C97" w:rsidR="001C6510" w:rsidRPr="001C6510" w:rsidRDefault="001C6510" w:rsidP="00F9559F">
            <w:pPr>
              <w:pStyle w:val="ListBullet"/>
              <w:rPr>
                <w:b/>
              </w:rPr>
            </w:pPr>
            <w:r w:rsidRPr="001C6510">
              <w:t>Exchange information about what you and others eat for breakfast, lunch and dinner</w:t>
            </w:r>
            <w:r w:rsidR="007274FB">
              <w:t>.</w:t>
            </w:r>
          </w:p>
          <w:p w14:paraId="79ABBD8E" w14:textId="77777777" w:rsidR="001C6510" w:rsidRPr="001C6510" w:rsidRDefault="001C6510" w:rsidP="00F9559F">
            <w:pPr>
              <w:pStyle w:val="ListBullet"/>
              <w:rPr>
                <w:b/>
              </w:rPr>
            </w:pPr>
            <w:r w:rsidRPr="001C6510">
              <w:t>Express that you are hungry and thirsty.</w:t>
            </w:r>
          </w:p>
          <w:p w14:paraId="4C93DD92" w14:textId="55CD3A31" w:rsidR="001C6510" w:rsidRPr="001C6510" w:rsidRDefault="001C6510" w:rsidP="00F9559F">
            <w:pPr>
              <w:pStyle w:val="ListBullet"/>
              <w:rPr>
                <w:b/>
              </w:rPr>
            </w:pPr>
            <w:r w:rsidRPr="001C6510">
              <w:t>Provide opinions and describe flavour of foods using simple adjectives</w:t>
            </w:r>
            <w:r w:rsidR="004F3384">
              <w:t>.</w:t>
            </w:r>
          </w:p>
          <w:p w14:paraId="5FA7F856" w14:textId="77777777" w:rsidR="001C6510" w:rsidRPr="001C6510" w:rsidRDefault="001C6510" w:rsidP="00F9559F">
            <w:pPr>
              <w:pStyle w:val="ListBullet"/>
              <w:rPr>
                <w:b/>
              </w:rPr>
            </w:pPr>
            <w:r w:rsidRPr="001C6510">
              <w:t xml:space="preserve">Explore the influence of German food in Australia, such as </w:t>
            </w:r>
            <w:r w:rsidRPr="00B318C5">
              <w:rPr>
                <w:i/>
                <w:iCs/>
                <w:lang w:val="de-DE"/>
              </w:rPr>
              <w:t>Gummibärchen</w:t>
            </w:r>
            <w:r w:rsidRPr="001C6510">
              <w:t xml:space="preserve"> and </w:t>
            </w:r>
            <w:r w:rsidRPr="00140301">
              <w:rPr>
                <w:i/>
                <w:iCs/>
              </w:rPr>
              <w:t>Wurst</w:t>
            </w:r>
            <w:r w:rsidRPr="001C6510">
              <w:t>.</w:t>
            </w:r>
          </w:p>
          <w:p w14:paraId="49EEF453" w14:textId="77777777" w:rsidR="001C6510" w:rsidRPr="001C6510" w:rsidRDefault="001C6510" w:rsidP="00F9559F">
            <w:pPr>
              <w:pStyle w:val="ListBullet"/>
              <w:rPr>
                <w:b/>
              </w:rPr>
            </w:pPr>
            <w:r w:rsidRPr="001C6510">
              <w:t>Explore foods and mealtime habits in Germany and other cultures.</w:t>
            </w:r>
          </w:p>
          <w:p w14:paraId="3C9BEB25" w14:textId="5BA4EF87" w:rsidR="00996BC3" w:rsidRPr="00EB5F16" w:rsidRDefault="001C6510" w:rsidP="00F9559F">
            <w:pPr>
              <w:pStyle w:val="ListBullet"/>
              <w:rPr>
                <w:b/>
              </w:rPr>
            </w:pPr>
            <w:r w:rsidRPr="001C6510">
              <w:t xml:space="preserve">Access information from authentic German websites relating to </w:t>
            </w:r>
            <w:r w:rsidRPr="001C6510">
              <w:lastRenderedPageBreak/>
              <w:t>food.</w:t>
            </w:r>
          </w:p>
        </w:tc>
        <w:tc>
          <w:tcPr>
            <w:tcW w:w="2500" w:type="pct"/>
          </w:tcPr>
          <w:p w14:paraId="11B52D6B" w14:textId="5A5B4DFB" w:rsidR="00B24A92" w:rsidRPr="00220078" w:rsidRDefault="003E6CEB" w:rsidP="00996BC3">
            <w:pPr>
              <w:rPr>
                <w:bCs/>
                <w:lang w:val="de-DE"/>
              </w:rPr>
            </w:pPr>
            <w:r w:rsidRPr="00220078">
              <w:rPr>
                <w:b/>
                <w:lang w:val="de-DE"/>
              </w:rPr>
              <w:lastRenderedPageBreak/>
              <w:t xml:space="preserve">Identifying </w:t>
            </w:r>
            <w:r w:rsidR="003B0662" w:rsidRPr="00220078">
              <w:rPr>
                <w:b/>
                <w:lang w:val="de-DE"/>
              </w:rPr>
              <w:t>food</w:t>
            </w:r>
            <w:r w:rsidR="00B24A92" w:rsidRPr="00220078">
              <w:rPr>
                <w:b/>
                <w:lang w:val="de-DE"/>
              </w:rPr>
              <w:t>s</w:t>
            </w:r>
            <w:r w:rsidR="003B0662" w:rsidRPr="00220078">
              <w:rPr>
                <w:b/>
                <w:lang w:val="de-DE"/>
              </w:rPr>
              <w:t xml:space="preserve"> and drink</w:t>
            </w:r>
            <w:r w:rsidR="00B24A92" w:rsidRPr="00220078">
              <w:rPr>
                <w:b/>
                <w:lang w:val="de-DE"/>
              </w:rPr>
              <w:t>s</w:t>
            </w:r>
            <w:r w:rsidR="00996BC3" w:rsidRPr="00220078">
              <w:rPr>
                <w:b/>
                <w:lang w:val="de-DE"/>
              </w:rPr>
              <w:t>:</w:t>
            </w:r>
          </w:p>
          <w:p w14:paraId="0336B9CC" w14:textId="0FB0EE5D" w:rsidR="00996BC3" w:rsidRPr="00220078" w:rsidRDefault="00725D5F" w:rsidP="00996BC3">
            <w:pPr>
              <w:rPr>
                <w:bCs/>
                <w:lang w:val="de-DE"/>
              </w:rPr>
            </w:pPr>
            <w:r w:rsidRPr="00F9559F">
              <w:rPr>
                <w:i/>
                <w:iCs/>
                <w:lang w:val="de-DE"/>
              </w:rPr>
              <w:lastRenderedPageBreak/>
              <w:t>Was ist das?</w:t>
            </w:r>
            <w:r w:rsidR="000D27D4" w:rsidRPr="00F9559F">
              <w:rPr>
                <w:lang w:val="de-DE"/>
              </w:rPr>
              <w:t>;</w:t>
            </w:r>
            <w:r w:rsidRPr="00F9559F">
              <w:rPr>
                <w:lang w:val="de-DE"/>
              </w:rPr>
              <w:t xml:space="preserve"> </w:t>
            </w:r>
            <w:r w:rsidRPr="00F9559F">
              <w:rPr>
                <w:i/>
                <w:iCs/>
                <w:lang w:val="de-DE"/>
              </w:rPr>
              <w:t>Das ist</w:t>
            </w:r>
            <w:r w:rsidRPr="00220078">
              <w:rPr>
                <w:i/>
                <w:iCs/>
                <w:lang w:val="de-DE"/>
              </w:rPr>
              <w:t xml:space="preserve"> [</w:t>
            </w:r>
            <w:r w:rsidRPr="00220078">
              <w:rPr>
                <w:lang w:val="de-DE"/>
              </w:rPr>
              <w:t>food/drink</w:t>
            </w:r>
            <w:r w:rsidRPr="00220078">
              <w:rPr>
                <w:i/>
                <w:iCs/>
                <w:lang w:val="de-DE"/>
              </w:rPr>
              <w:t>]</w:t>
            </w:r>
            <w:r w:rsidR="0000159D" w:rsidRPr="00220078">
              <w:rPr>
                <w:lang w:val="de-DE"/>
              </w:rPr>
              <w:t>;</w:t>
            </w:r>
            <w:r w:rsidRPr="00220078">
              <w:rPr>
                <w:lang w:val="de-DE"/>
              </w:rPr>
              <w:t xml:space="preserve"> </w:t>
            </w:r>
            <w:r w:rsidRPr="00F9559F">
              <w:rPr>
                <w:i/>
                <w:iCs/>
                <w:lang w:val="de-DE"/>
              </w:rPr>
              <w:t>Was sind das?</w:t>
            </w:r>
            <w:r w:rsidR="000D27D4" w:rsidRPr="00F9559F">
              <w:rPr>
                <w:lang w:val="de-DE"/>
              </w:rPr>
              <w:t>;</w:t>
            </w:r>
            <w:r w:rsidRPr="00F9559F">
              <w:rPr>
                <w:lang w:val="de-DE"/>
              </w:rPr>
              <w:t xml:space="preserve"> </w:t>
            </w:r>
            <w:r w:rsidRPr="00F9559F">
              <w:rPr>
                <w:i/>
                <w:iCs/>
                <w:lang w:val="de-DE"/>
              </w:rPr>
              <w:t>Das sind</w:t>
            </w:r>
            <w:r w:rsidRPr="00220078">
              <w:rPr>
                <w:i/>
                <w:iCs/>
                <w:lang w:val="de-DE"/>
              </w:rPr>
              <w:t xml:space="preserve"> [</w:t>
            </w:r>
            <w:r w:rsidRPr="00220078">
              <w:rPr>
                <w:lang w:val="de-DE"/>
              </w:rPr>
              <w:t>food/drink</w:t>
            </w:r>
            <w:r w:rsidRPr="00220078">
              <w:rPr>
                <w:i/>
                <w:iCs/>
                <w:lang w:val="de-DE"/>
              </w:rPr>
              <w:t>]</w:t>
            </w:r>
          </w:p>
          <w:p w14:paraId="7B3FF178" w14:textId="2F4C23D7" w:rsidR="00B24A92" w:rsidRPr="00220078" w:rsidRDefault="00D33278" w:rsidP="00996BC3">
            <w:pPr>
              <w:rPr>
                <w:lang w:val="de-DE"/>
              </w:rPr>
            </w:pPr>
            <w:r w:rsidRPr="00220078">
              <w:rPr>
                <w:b/>
                <w:lang w:val="de-DE"/>
              </w:rPr>
              <w:t>Expressing likes and dislikes:</w:t>
            </w:r>
          </w:p>
          <w:p w14:paraId="2DBBC0C2" w14:textId="17DC589B" w:rsidR="00D33278" w:rsidRPr="00220078" w:rsidRDefault="003B0662" w:rsidP="00996BC3">
            <w:pPr>
              <w:rPr>
                <w:bCs/>
                <w:i/>
                <w:iCs/>
                <w:lang w:val="de-DE"/>
              </w:rPr>
            </w:pPr>
            <w:r w:rsidRPr="00B37041">
              <w:rPr>
                <w:i/>
                <w:iCs/>
                <w:lang w:val="de-DE"/>
              </w:rPr>
              <w:t>Isst du/Trinkst du gern</w:t>
            </w:r>
            <w:r w:rsidRPr="00220078">
              <w:rPr>
                <w:i/>
                <w:iCs/>
                <w:lang w:val="de-DE"/>
              </w:rPr>
              <w:t xml:space="preserve"> [</w:t>
            </w:r>
            <w:r w:rsidRPr="00220078">
              <w:rPr>
                <w:lang w:val="de-DE"/>
              </w:rPr>
              <w:t>food/drink</w:t>
            </w:r>
            <w:r w:rsidRPr="00220078">
              <w:rPr>
                <w:i/>
                <w:iCs/>
                <w:lang w:val="de-DE"/>
              </w:rPr>
              <w:t>]?</w:t>
            </w:r>
            <w:r w:rsidRPr="00220078">
              <w:rPr>
                <w:lang w:val="de-DE"/>
              </w:rPr>
              <w:t xml:space="preserve">; </w:t>
            </w:r>
            <w:r w:rsidRPr="00B37041">
              <w:rPr>
                <w:i/>
                <w:iCs/>
                <w:lang w:val="de-DE"/>
              </w:rPr>
              <w:t>Ja, ich esse/trinke gern</w:t>
            </w:r>
            <w:r w:rsidRPr="00220078">
              <w:rPr>
                <w:i/>
                <w:iCs/>
                <w:lang w:val="de-DE"/>
              </w:rPr>
              <w:t xml:space="preserve"> [</w:t>
            </w:r>
            <w:r w:rsidRPr="00220078">
              <w:rPr>
                <w:lang w:val="de-DE"/>
              </w:rPr>
              <w:t>food/drink</w:t>
            </w:r>
            <w:r w:rsidRPr="00220078">
              <w:rPr>
                <w:i/>
                <w:iCs/>
                <w:lang w:val="de-DE"/>
              </w:rPr>
              <w:t>]</w:t>
            </w:r>
            <w:r w:rsidR="0000159D" w:rsidRPr="00220078">
              <w:rPr>
                <w:lang w:val="de-DE"/>
              </w:rPr>
              <w:t>;</w:t>
            </w:r>
            <w:r w:rsidRPr="00220078">
              <w:rPr>
                <w:lang w:val="de-DE"/>
              </w:rPr>
              <w:t xml:space="preserve"> </w:t>
            </w:r>
            <w:r w:rsidRPr="00B37041">
              <w:rPr>
                <w:i/>
                <w:iCs/>
                <w:lang w:val="de-DE"/>
              </w:rPr>
              <w:t>Ich esse/trinke nicht gern</w:t>
            </w:r>
            <w:r w:rsidRPr="00220078">
              <w:rPr>
                <w:i/>
                <w:iCs/>
                <w:lang w:val="de-DE"/>
              </w:rPr>
              <w:t xml:space="preserve"> [</w:t>
            </w:r>
            <w:r w:rsidRPr="00220078">
              <w:rPr>
                <w:lang w:val="de-DE"/>
              </w:rPr>
              <w:t>food/drink</w:t>
            </w:r>
            <w:r w:rsidRPr="00220078">
              <w:rPr>
                <w:i/>
                <w:iCs/>
                <w:lang w:val="de-DE"/>
              </w:rPr>
              <w:t>]</w:t>
            </w:r>
          </w:p>
          <w:p w14:paraId="5884E3C8" w14:textId="12333FE3" w:rsidR="00B24A92" w:rsidRDefault="00D6171A" w:rsidP="00996BC3">
            <w:pPr>
              <w:rPr>
                <w:bCs/>
              </w:rPr>
            </w:pPr>
            <w:r w:rsidRPr="007C57C6">
              <w:rPr>
                <w:b/>
              </w:rPr>
              <w:t>Expressing favourites, in relation to food and drink:</w:t>
            </w:r>
          </w:p>
          <w:p w14:paraId="2BD5C939" w14:textId="5F1F8D84" w:rsidR="00D6171A" w:rsidRPr="00220078" w:rsidRDefault="00D6171A" w:rsidP="00996BC3">
            <w:pPr>
              <w:rPr>
                <w:b/>
                <w:lang w:val="de-DE"/>
              </w:rPr>
            </w:pPr>
            <w:r w:rsidRPr="00B37041">
              <w:rPr>
                <w:bCs/>
                <w:i/>
                <w:iCs/>
                <w:lang w:val="de-DE"/>
              </w:rPr>
              <w:t>Was ist dein Lieblingsessen/Lieblingsgetränk?</w:t>
            </w:r>
            <w:r w:rsidRPr="00B37041">
              <w:rPr>
                <w:bCs/>
                <w:lang w:val="de-DE"/>
              </w:rPr>
              <w:t xml:space="preserve">; </w:t>
            </w:r>
            <w:r w:rsidRPr="00B37041">
              <w:rPr>
                <w:bCs/>
                <w:i/>
                <w:iCs/>
                <w:lang w:val="de-DE"/>
              </w:rPr>
              <w:t>Mein Lieblingsessen/Lieblingsgetränk ist</w:t>
            </w:r>
            <w:r w:rsidRPr="00220078">
              <w:rPr>
                <w:bCs/>
                <w:i/>
                <w:iCs/>
                <w:lang w:val="de-DE"/>
              </w:rPr>
              <w:t xml:space="preserve"> [</w:t>
            </w:r>
            <w:r w:rsidRPr="00220078">
              <w:rPr>
                <w:bCs/>
                <w:lang w:val="de-DE"/>
              </w:rPr>
              <w:t>food/drink</w:t>
            </w:r>
            <w:r w:rsidRPr="00220078">
              <w:rPr>
                <w:bCs/>
                <w:i/>
                <w:iCs/>
                <w:lang w:val="de-DE"/>
              </w:rPr>
              <w:t>]</w:t>
            </w:r>
            <w:r w:rsidR="0000159D" w:rsidRPr="00220078">
              <w:rPr>
                <w:bCs/>
                <w:lang w:val="de-DE"/>
              </w:rPr>
              <w:t>;</w:t>
            </w:r>
            <w:r w:rsidRPr="00220078">
              <w:rPr>
                <w:bCs/>
                <w:lang w:val="de-DE"/>
              </w:rPr>
              <w:t xml:space="preserve"> </w:t>
            </w:r>
            <w:r w:rsidRPr="00B37041">
              <w:rPr>
                <w:bCs/>
                <w:i/>
                <w:iCs/>
                <w:lang w:val="de-DE"/>
              </w:rPr>
              <w:t xml:space="preserve">Mein Lieblingsessen sind </w:t>
            </w:r>
            <w:r w:rsidRPr="00220078">
              <w:rPr>
                <w:bCs/>
                <w:i/>
                <w:iCs/>
                <w:lang w:val="de-DE"/>
              </w:rPr>
              <w:t>[</w:t>
            </w:r>
            <w:r w:rsidRPr="00220078">
              <w:rPr>
                <w:bCs/>
                <w:lang w:val="de-DE"/>
              </w:rPr>
              <w:t>food</w:t>
            </w:r>
            <w:r w:rsidRPr="00220078">
              <w:rPr>
                <w:bCs/>
                <w:i/>
                <w:iCs/>
                <w:lang w:val="de-DE"/>
              </w:rPr>
              <w:t>]</w:t>
            </w:r>
          </w:p>
          <w:p w14:paraId="5122D824" w14:textId="3AC878E5" w:rsidR="00B24A92" w:rsidRPr="00220078" w:rsidRDefault="008872C6" w:rsidP="00996BC3">
            <w:pPr>
              <w:rPr>
                <w:bCs/>
                <w:lang w:val="de-DE"/>
              </w:rPr>
            </w:pPr>
            <w:r w:rsidRPr="00220078">
              <w:rPr>
                <w:b/>
                <w:lang w:val="de-DE"/>
              </w:rPr>
              <w:t>Expressing feelings:</w:t>
            </w:r>
          </w:p>
          <w:p w14:paraId="69711271" w14:textId="73C3D3E5" w:rsidR="008872C6" w:rsidRPr="00B37041" w:rsidRDefault="00B8589E" w:rsidP="00996BC3">
            <w:pPr>
              <w:rPr>
                <w:bCs/>
                <w:i/>
                <w:iCs/>
                <w:lang w:val="de-DE"/>
              </w:rPr>
            </w:pPr>
            <w:r w:rsidRPr="00B37041">
              <w:rPr>
                <w:bCs/>
                <w:i/>
                <w:iCs/>
                <w:lang w:val="de-DE"/>
              </w:rPr>
              <w:t>Ich habe Hunger</w:t>
            </w:r>
            <w:r w:rsidR="00B24A92" w:rsidRPr="00B37041">
              <w:rPr>
                <w:bCs/>
                <w:lang w:val="de-DE"/>
              </w:rPr>
              <w:t>;</w:t>
            </w:r>
            <w:r w:rsidRPr="00B37041">
              <w:rPr>
                <w:bCs/>
                <w:lang w:val="de-DE"/>
              </w:rPr>
              <w:t xml:space="preserve"> </w:t>
            </w:r>
            <w:r w:rsidR="008872C6" w:rsidRPr="00B37041">
              <w:rPr>
                <w:bCs/>
                <w:i/>
                <w:iCs/>
                <w:lang w:val="de-DE"/>
              </w:rPr>
              <w:t>Ich bin hungrig</w:t>
            </w:r>
            <w:r w:rsidR="00B24A92" w:rsidRPr="00B37041">
              <w:rPr>
                <w:bCs/>
                <w:lang w:val="de-DE"/>
              </w:rPr>
              <w:t>;</w:t>
            </w:r>
            <w:r w:rsidR="008872C6" w:rsidRPr="00B37041">
              <w:rPr>
                <w:bCs/>
                <w:lang w:val="de-DE"/>
              </w:rPr>
              <w:t xml:space="preserve"> </w:t>
            </w:r>
            <w:r w:rsidR="008872C6" w:rsidRPr="00B37041">
              <w:rPr>
                <w:bCs/>
                <w:i/>
                <w:iCs/>
                <w:lang w:val="de-DE"/>
              </w:rPr>
              <w:t>Ich habe Durst</w:t>
            </w:r>
          </w:p>
          <w:p w14:paraId="3B1A6F94" w14:textId="29B50CB1" w:rsidR="00B24A92" w:rsidRPr="00220078" w:rsidRDefault="007274FB" w:rsidP="00996BC3">
            <w:pPr>
              <w:rPr>
                <w:bCs/>
                <w:lang w:val="de-DE"/>
              </w:rPr>
            </w:pPr>
            <w:r w:rsidRPr="00220078">
              <w:rPr>
                <w:b/>
                <w:lang w:val="de-DE"/>
              </w:rPr>
              <w:t>Exchanging information</w:t>
            </w:r>
            <w:r w:rsidR="00B24A92" w:rsidRPr="00220078">
              <w:rPr>
                <w:b/>
                <w:lang w:val="de-DE"/>
              </w:rPr>
              <w:t xml:space="preserve"> about mealtimes</w:t>
            </w:r>
            <w:r w:rsidRPr="00220078">
              <w:rPr>
                <w:b/>
                <w:lang w:val="de-DE"/>
              </w:rPr>
              <w:t>:</w:t>
            </w:r>
          </w:p>
          <w:p w14:paraId="65826FDE" w14:textId="00375D9B" w:rsidR="00996BC3" w:rsidRPr="00B37041" w:rsidRDefault="007274FB" w:rsidP="00996BC3">
            <w:pPr>
              <w:rPr>
                <w:bCs/>
                <w:lang w:val="de-DE"/>
              </w:rPr>
            </w:pPr>
            <w:r w:rsidRPr="00B37041">
              <w:rPr>
                <w:i/>
                <w:iCs/>
                <w:lang w:val="de-DE"/>
              </w:rPr>
              <w:lastRenderedPageBreak/>
              <w:t>Was isst/trinkst du zum Frühstück</w:t>
            </w:r>
            <w:r w:rsidR="00DD6B01" w:rsidRPr="00B37041">
              <w:rPr>
                <w:i/>
                <w:iCs/>
                <w:lang w:val="de-DE"/>
              </w:rPr>
              <w:t>/Mittagessen/Abendessen?</w:t>
            </w:r>
            <w:r w:rsidRPr="00B37041">
              <w:rPr>
                <w:lang w:val="de-DE"/>
              </w:rPr>
              <w:t xml:space="preserve">; </w:t>
            </w:r>
            <w:r w:rsidRPr="00B37041">
              <w:rPr>
                <w:i/>
                <w:iCs/>
                <w:lang w:val="de-DE"/>
              </w:rPr>
              <w:t>Ich esse Brot und trinke Kaffee zum Frühstück</w:t>
            </w:r>
          </w:p>
          <w:p w14:paraId="3AD4AB34" w14:textId="64D04135" w:rsidR="00B24A92" w:rsidRDefault="00E44A5B" w:rsidP="00996BC3">
            <w:r w:rsidRPr="007C57C6">
              <w:rPr>
                <w:b/>
              </w:rPr>
              <w:t>Providing opinions:</w:t>
            </w:r>
          </w:p>
          <w:p w14:paraId="56FFD628" w14:textId="670EB8CE" w:rsidR="00E44A5B" w:rsidRPr="00ED05EF" w:rsidRDefault="00954DFC" w:rsidP="00996BC3">
            <w:pPr>
              <w:rPr>
                <w:bCs/>
              </w:rPr>
            </w:pPr>
            <w:r w:rsidRPr="007C57C6">
              <w:rPr>
                <w:i/>
                <w:iCs/>
              </w:rPr>
              <w:t>[</w:t>
            </w:r>
            <w:r w:rsidRPr="00394A45">
              <w:t>food</w:t>
            </w:r>
            <w:r w:rsidRPr="007C57C6">
              <w:rPr>
                <w:i/>
                <w:iCs/>
              </w:rPr>
              <w:t>]</w:t>
            </w:r>
            <w:r w:rsidR="00E44A5B" w:rsidRPr="007C57C6">
              <w:rPr>
                <w:bCs/>
                <w:i/>
                <w:iCs/>
              </w:rPr>
              <w:t xml:space="preserve"> </w:t>
            </w:r>
            <w:r w:rsidR="00E44A5B" w:rsidRPr="00B318C5">
              <w:rPr>
                <w:bCs/>
                <w:i/>
                <w:iCs/>
                <w:lang w:val="de-DE"/>
              </w:rPr>
              <w:t>ist</w:t>
            </w:r>
            <w:r w:rsidR="00CE281A" w:rsidRPr="007C57C6">
              <w:rPr>
                <w:bCs/>
                <w:i/>
                <w:iCs/>
              </w:rPr>
              <w:t xml:space="preserve"> [</w:t>
            </w:r>
            <w:r w:rsidR="00CE281A" w:rsidRPr="00394A45">
              <w:rPr>
                <w:bCs/>
              </w:rPr>
              <w:t>adjective</w:t>
            </w:r>
            <w:r w:rsidR="00CE281A" w:rsidRPr="007C57C6">
              <w:rPr>
                <w:bCs/>
                <w:i/>
                <w:iCs/>
              </w:rPr>
              <w:t>]</w:t>
            </w:r>
          </w:p>
          <w:p w14:paraId="4723322C" w14:textId="20EE4535" w:rsidR="00B24A92" w:rsidRPr="00220078" w:rsidRDefault="00996BC3" w:rsidP="00996BC3">
            <w:pPr>
              <w:rPr>
                <w:lang w:val="de-DE"/>
              </w:rPr>
            </w:pPr>
            <w:r w:rsidRPr="00220078">
              <w:rPr>
                <w:b/>
                <w:lang w:val="de-DE"/>
              </w:rPr>
              <w:t>Adjectives</w:t>
            </w:r>
            <w:r w:rsidR="00C67479" w:rsidRPr="00220078">
              <w:rPr>
                <w:b/>
                <w:lang w:val="de-DE"/>
              </w:rPr>
              <w:t>:</w:t>
            </w:r>
          </w:p>
          <w:p w14:paraId="580A90A9" w14:textId="0BB8AF21" w:rsidR="00996BC3" w:rsidRPr="00717886" w:rsidRDefault="00C67479" w:rsidP="00996BC3">
            <w:pPr>
              <w:rPr>
                <w:bCs/>
                <w:i/>
                <w:iCs/>
                <w:lang w:val="de-DE"/>
              </w:rPr>
            </w:pPr>
            <w:r w:rsidRPr="00717886">
              <w:rPr>
                <w:bCs/>
                <w:i/>
                <w:iCs/>
                <w:lang w:val="de-DE"/>
              </w:rPr>
              <w:t>lecker</w:t>
            </w:r>
            <w:r w:rsidRPr="00717886">
              <w:rPr>
                <w:bCs/>
                <w:lang w:val="de-DE"/>
              </w:rPr>
              <w:t xml:space="preserve">, </w:t>
            </w:r>
            <w:r w:rsidRPr="00717886">
              <w:rPr>
                <w:bCs/>
                <w:i/>
                <w:iCs/>
                <w:lang w:val="de-DE"/>
              </w:rPr>
              <w:t>eklig</w:t>
            </w:r>
            <w:r w:rsidRPr="00717886">
              <w:rPr>
                <w:bCs/>
                <w:lang w:val="de-DE"/>
              </w:rPr>
              <w:t xml:space="preserve">, </w:t>
            </w:r>
            <w:r w:rsidRPr="00717886">
              <w:rPr>
                <w:bCs/>
                <w:i/>
                <w:iCs/>
                <w:lang w:val="de-DE"/>
              </w:rPr>
              <w:t>salzig</w:t>
            </w:r>
            <w:r w:rsidRPr="00717886">
              <w:rPr>
                <w:bCs/>
                <w:lang w:val="de-DE"/>
              </w:rPr>
              <w:t xml:space="preserve">, </w:t>
            </w:r>
            <w:r w:rsidRPr="00717886">
              <w:rPr>
                <w:bCs/>
                <w:i/>
                <w:iCs/>
                <w:lang w:val="de-DE"/>
              </w:rPr>
              <w:t>sauer</w:t>
            </w:r>
            <w:r w:rsidRPr="00717886">
              <w:rPr>
                <w:bCs/>
                <w:lang w:val="de-DE"/>
              </w:rPr>
              <w:t xml:space="preserve">, </w:t>
            </w:r>
            <w:r w:rsidRPr="00717886">
              <w:rPr>
                <w:bCs/>
                <w:i/>
                <w:iCs/>
                <w:lang w:val="de-DE"/>
              </w:rPr>
              <w:t>süß</w:t>
            </w:r>
            <w:r w:rsidRPr="00717886">
              <w:rPr>
                <w:bCs/>
                <w:lang w:val="de-DE"/>
              </w:rPr>
              <w:t xml:space="preserve">, </w:t>
            </w:r>
            <w:r w:rsidRPr="00717886">
              <w:rPr>
                <w:bCs/>
                <w:i/>
                <w:iCs/>
                <w:lang w:val="de-DE"/>
              </w:rPr>
              <w:t>würzig</w:t>
            </w:r>
            <w:r w:rsidRPr="00717886">
              <w:rPr>
                <w:bCs/>
                <w:lang w:val="de-DE"/>
              </w:rPr>
              <w:t xml:space="preserve">, </w:t>
            </w:r>
            <w:r w:rsidRPr="00717886">
              <w:rPr>
                <w:bCs/>
                <w:i/>
                <w:iCs/>
                <w:lang w:val="de-DE"/>
              </w:rPr>
              <w:t>gesund</w:t>
            </w:r>
            <w:r w:rsidRPr="00717886">
              <w:rPr>
                <w:bCs/>
                <w:lang w:val="de-DE"/>
              </w:rPr>
              <w:t xml:space="preserve">, </w:t>
            </w:r>
            <w:r w:rsidRPr="00717886">
              <w:rPr>
                <w:bCs/>
                <w:i/>
                <w:iCs/>
                <w:lang w:val="de-DE"/>
              </w:rPr>
              <w:t>ungesund</w:t>
            </w:r>
            <w:r w:rsidRPr="00717886">
              <w:rPr>
                <w:bCs/>
                <w:lang w:val="de-DE"/>
              </w:rPr>
              <w:t xml:space="preserve">, </w:t>
            </w:r>
            <w:r w:rsidR="005D553A" w:rsidRPr="00717886">
              <w:rPr>
                <w:bCs/>
                <w:i/>
                <w:iCs/>
                <w:lang w:val="de-DE"/>
              </w:rPr>
              <w:t>frisch</w:t>
            </w:r>
            <w:r w:rsidR="005D553A" w:rsidRPr="00717886">
              <w:rPr>
                <w:bCs/>
                <w:lang w:val="de-DE"/>
              </w:rPr>
              <w:t xml:space="preserve">, </w:t>
            </w:r>
            <w:r w:rsidR="005D553A" w:rsidRPr="00717886">
              <w:rPr>
                <w:bCs/>
                <w:i/>
                <w:iCs/>
                <w:lang w:val="de-DE"/>
              </w:rPr>
              <w:t>scharf</w:t>
            </w:r>
          </w:p>
          <w:p w14:paraId="75D9FE7D" w14:textId="10F10BCA" w:rsidR="00B24A92" w:rsidRPr="00220078" w:rsidRDefault="0035117C" w:rsidP="00996BC3">
            <w:pPr>
              <w:rPr>
                <w:bCs/>
                <w:lang w:val="de-DE"/>
              </w:rPr>
            </w:pPr>
            <w:r w:rsidRPr="00220078">
              <w:rPr>
                <w:b/>
                <w:lang w:val="de-DE"/>
              </w:rPr>
              <w:t>Coordinating conjunctions:</w:t>
            </w:r>
          </w:p>
          <w:p w14:paraId="3E44B2AB" w14:textId="2C4889C4" w:rsidR="00996BC3" w:rsidRPr="00717886" w:rsidRDefault="0035117C" w:rsidP="00996BC3">
            <w:pPr>
              <w:rPr>
                <w:bCs/>
                <w:i/>
                <w:iCs/>
                <w:lang w:val="de-DE"/>
              </w:rPr>
            </w:pPr>
            <w:r w:rsidRPr="00717886">
              <w:rPr>
                <w:bCs/>
                <w:i/>
                <w:iCs/>
                <w:lang w:val="de-DE"/>
              </w:rPr>
              <w:t>und</w:t>
            </w:r>
            <w:r w:rsidRPr="00717886">
              <w:rPr>
                <w:bCs/>
                <w:lang w:val="de-DE"/>
              </w:rPr>
              <w:t xml:space="preserve">, </w:t>
            </w:r>
            <w:r w:rsidRPr="00717886">
              <w:rPr>
                <w:bCs/>
                <w:i/>
                <w:iCs/>
                <w:lang w:val="de-DE"/>
              </w:rPr>
              <w:t>oder</w:t>
            </w:r>
            <w:r w:rsidRPr="00717886">
              <w:rPr>
                <w:bCs/>
                <w:lang w:val="de-DE"/>
              </w:rPr>
              <w:t xml:space="preserve">, </w:t>
            </w:r>
            <w:r w:rsidRPr="00717886">
              <w:rPr>
                <w:bCs/>
                <w:i/>
                <w:iCs/>
                <w:lang w:val="de-DE"/>
              </w:rPr>
              <w:t>aber</w:t>
            </w:r>
          </w:p>
          <w:p w14:paraId="25669DDB" w14:textId="4B46131B" w:rsidR="00B24A92" w:rsidRPr="00220078" w:rsidRDefault="00FC715B" w:rsidP="00996BC3">
            <w:pPr>
              <w:rPr>
                <w:bCs/>
                <w:lang w:val="de-DE"/>
              </w:rPr>
            </w:pPr>
            <w:r w:rsidRPr="00220078">
              <w:rPr>
                <w:b/>
                <w:lang w:val="de-DE"/>
              </w:rPr>
              <w:t>Verbs:</w:t>
            </w:r>
          </w:p>
          <w:p w14:paraId="7F5F481E" w14:textId="4704FCE4" w:rsidR="00FC715B" w:rsidRPr="00220078" w:rsidRDefault="00FC715B" w:rsidP="00996BC3">
            <w:pPr>
              <w:rPr>
                <w:bCs/>
                <w:i/>
                <w:iCs/>
                <w:lang w:val="de-DE"/>
              </w:rPr>
            </w:pPr>
            <w:r w:rsidRPr="00220078">
              <w:rPr>
                <w:bCs/>
                <w:i/>
                <w:iCs/>
                <w:lang w:val="de-DE"/>
              </w:rPr>
              <w:t xml:space="preserve">ich </w:t>
            </w:r>
            <w:r w:rsidRPr="00220078">
              <w:rPr>
                <w:bCs/>
                <w:lang w:val="de-DE"/>
              </w:rPr>
              <w:t>and</w:t>
            </w:r>
            <w:r w:rsidRPr="00220078">
              <w:rPr>
                <w:bCs/>
                <w:i/>
                <w:iCs/>
                <w:lang w:val="de-DE"/>
              </w:rPr>
              <w:t xml:space="preserve"> du </w:t>
            </w:r>
            <w:r w:rsidRPr="00220078">
              <w:rPr>
                <w:bCs/>
                <w:lang w:val="de-DE"/>
              </w:rPr>
              <w:t>forms of</w:t>
            </w:r>
            <w:r w:rsidRPr="00220078">
              <w:rPr>
                <w:bCs/>
                <w:i/>
                <w:iCs/>
                <w:lang w:val="de-DE"/>
              </w:rPr>
              <w:t xml:space="preserve"> </w:t>
            </w:r>
            <w:r w:rsidRPr="00717886">
              <w:rPr>
                <w:bCs/>
                <w:i/>
                <w:iCs/>
                <w:lang w:val="de-DE"/>
              </w:rPr>
              <w:t>essen</w:t>
            </w:r>
            <w:r w:rsidRPr="00220078">
              <w:rPr>
                <w:bCs/>
                <w:i/>
                <w:iCs/>
                <w:lang w:val="de-DE"/>
              </w:rPr>
              <w:t xml:space="preserve"> and </w:t>
            </w:r>
            <w:r w:rsidRPr="00717886">
              <w:rPr>
                <w:bCs/>
                <w:i/>
                <w:iCs/>
                <w:lang w:val="de-DE"/>
              </w:rPr>
              <w:t>trinken</w:t>
            </w:r>
          </w:p>
          <w:p w14:paraId="03282EE5" w14:textId="77777777" w:rsidR="00B24A92" w:rsidRPr="00220078" w:rsidRDefault="00DF4428" w:rsidP="00996BC3">
            <w:pPr>
              <w:rPr>
                <w:bCs/>
                <w:lang w:val="de-DE"/>
              </w:rPr>
            </w:pPr>
            <w:r w:rsidRPr="00220078">
              <w:rPr>
                <w:b/>
                <w:lang w:val="de-DE"/>
              </w:rPr>
              <w:t>Mealtimes:</w:t>
            </w:r>
            <w:r w:rsidRPr="00220078">
              <w:rPr>
                <w:bCs/>
                <w:lang w:val="de-DE"/>
              </w:rPr>
              <w:t xml:space="preserve"> </w:t>
            </w:r>
          </w:p>
          <w:p w14:paraId="5DCDA179" w14:textId="6CC2AB07" w:rsidR="00DF4428" w:rsidRPr="00717886" w:rsidRDefault="00DF4428" w:rsidP="00996BC3">
            <w:pPr>
              <w:rPr>
                <w:bCs/>
                <w:lang w:val="de-DE"/>
              </w:rPr>
            </w:pPr>
            <w:r w:rsidRPr="00717886">
              <w:rPr>
                <w:bCs/>
                <w:i/>
                <w:iCs/>
                <w:lang w:val="de-DE"/>
              </w:rPr>
              <w:t>das Frühstück</w:t>
            </w:r>
            <w:r w:rsidRPr="00717886">
              <w:rPr>
                <w:bCs/>
                <w:lang w:val="de-DE"/>
              </w:rPr>
              <w:t xml:space="preserve">, </w:t>
            </w:r>
            <w:r w:rsidRPr="00717886">
              <w:rPr>
                <w:bCs/>
                <w:i/>
                <w:iCs/>
                <w:lang w:val="de-DE"/>
              </w:rPr>
              <w:t>das Mittagessen</w:t>
            </w:r>
            <w:r w:rsidRPr="00717886">
              <w:rPr>
                <w:bCs/>
                <w:lang w:val="de-DE"/>
              </w:rPr>
              <w:t xml:space="preserve">, </w:t>
            </w:r>
            <w:r w:rsidRPr="00717886">
              <w:rPr>
                <w:bCs/>
                <w:i/>
                <w:iCs/>
                <w:lang w:val="de-DE"/>
              </w:rPr>
              <w:t>das Abendessen</w:t>
            </w:r>
          </w:p>
          <w:p w14:paraId="6EBC281E" w14:textId="77777777" w:rsidR="00B24A92" w:rsidRPr="00220078" w:rsidRDefault="00602732" w:rsidP="00996BC3">
            <w:pPr>
              <w:rPr>
                <w:bCs/>
                <w:lang w:val="de-DE"/>
              </w:rPr>
            </w:pPr>
            <w:r w:rsidRPr="00220078">
              <w:rPr>
                <w:b/>
                <w:lang w:val="de-DE"/>
              </w:rPr>
              <w:lastRenderedPageBreak/>
              <w:t>Time words:</w:t>
            </w:r>
            <w:r w:rsidRPr="00220078">
              <w:rPr>
                <w:bCs/>
                <w:lang w:val="de-DE"/>
              </w:rPr>
              <w:t xml:space="preserve"> </w:t>
            </w:r>
          </w:p>
          <w:p w14:paraId="525C2DA7" w14:textId="379BCAB4" w:rsidR="00602732" w:rsidRPr="00717886" w:rsidRDefault="00602732" w:rsidP="00996BC3">
            <w:pPr>
              <w:rPr>
                <w:bCs/>
                <w:i/>
                <w:iCs/>
                <w:lang w:val="de-DE"/>
              </w:rPr>
            </w:pPr>
            <w:r w:rsidRPr="00717886">
              <w:rPr>
                <w:bCs/>
                <w:i/>
                <w:iCs/>
                <w:lang w:val="de-DE"/>
              </w:rPr>
              <w:t>zum Frushtuck</w:t>
            </w:r>
            <w:r w:rsidR="007B311C" w:rsidRPr="00717886">
              <w:rPr>
                <w:bCs/>
                <w:lang w:val="de-DE"/>
              </w:rPr>
              <w:t xml:space="preserve">, </w:t>
            </w:r>
            <w:r w:rsidRPr="00717886">
              <w:rPr>
                <w:bCs/>
                <w:i/>
                <w:iCs/>
                <w:lang w:val="de-DE"/>
              </w:rPr>
              <w:t>zum Mittagessen</w:t>
            </w:r>
            <w:r w:rsidR="007B311C" w:rsidRPr="00717886">
              <w:rPr>
                <w:bCs/>
                <w:lang w:val="de-DE"/>
              </w:rPr>
              <w:t>,</w:t>
            </w:r>
            <w:r w:rsidRPr="00717886">
              <w:rPr>
                <w:bCs/>
                <w:lang w:val="de-DE"/>
              </w:rPr>
              <w:t xml:space="preserve"> </w:t>
            </w:r>
            <w:r w:rsidRPr="00717886">
              <w:rPr>
                <w:bCs/>
                <w:i/>
                <w:iCs/>
                <w:lang w:val="de-DE"/>
              </w:rPr>
              <w:t>zum Abendessen</w:t>
            </w:r>
            <w:r w:rsidR="007B311C" w:rsidRPr="00717886">
              <w:rPr>
                <w:bCs/>
                <w:lang w:val="de-DE"/>
              </w:rPr>
              <w:t>,</w:t>
            </w:r>
            <w:r w:rsidR="00224C16" w:rsidRPr="00717886">
              <w:rPr>
                <w:bCs/>
                <w:lang w:val="de-DE"/>
              </w:rPr>
              <w:t xml:space="preserve"> </w:t>
            </w:r>
            <w:r w:rsidRPr="00717886">
              <w:rPr>
                <w:bCs/>
                <w:i/>
                <w:iCs/>
                <w:lang w:val="de-DE"/>
              </w:rPr>
              <w:t>in der Pause</w:t>
            </w:r>
          </w:p>
          <w:p w14:paraId="3A3BFCC8" w14:textId="57644952" w:rsidR="00B24A92" w:rsidRPr="00220078" w:rsidRDefault="00116079" w:rsidP="00996BC3">
            <w:pPr>
              <w:rPr>
                <w:lang w:val="de-DE"/>
              </w:rPr>
            </w:pPr>
            <w:r w:rsidRPr="00220078">
              <w:rPr>
                <w:b/>
                <w:bCs/>
                <w:lang w:val="de-DE"/>
              </w:rPr>
              <w:t>Food</w:t>
            </w:r>
            <w:r w:rsidR="00B24A92" w:rsidRPr="00220078">
              <w:rPr>
                <w:b/>
                <w:bCs/>
                <w:lang w:val="de-DE"/>
              </w:rPr>
              <w:t>s</w:t>
            </w:r>
            <w:r w:rsidRPr="00220078">
              <w:rPr>
                <w:b/>
                <w:bCs/>
                <w:lang w:val="de-DE"/>
              </w:rPr>
              <w:t xml:space="preserve"> and drink</w:t>
            </w:r>
            <w:r w:rsidR="00B24A92" w:rsidRPr="00220078">
              <w:rPr>
                <w:b/>
                <w:bCs/>
                <w:lang w:val="de-DE"/>
              </w:rPr>
              <w:t>s</w:t>
            </w:r>
            <w:r w:rsidRPr="00220078">
              <w:rPr>
                <w:b/>
                <w:bCs/>
                <w:lang w:val="de-DE"/>
              </w:rPr>
              <w:t>:</w:t>
            </w:r>
            <w:r w:rsidRPr="00220078">
              <w:rPr>
                <w:lang w:val="de-DE"/>
              </w:rPr>
              <w:t xml:space="preserve"> </w:t>
            </w:r>
          </w:p>
          <w:p w14:paraId="054CAB89" w14:textId="435BF7BE" w:rsidR="00116079" w:rsidRPr="00717886" w:rsidRDefault="00116079" w:rsidP="00996BC3">
            <w:pPr>
              <w:rPr>
                <w:i/>
                <w:iCs/>
                <w:lang w:val="de-DE"/>
              </w:rPr>
            </w:pPr>
            <w:r w:rsidRPr="00717886">
              <w:rPr>
                <w:i/>
                <w:iCs/>
                <w:lang w:val="de-DE"/>
              </w:rPr>
              <w:t>der Reis</w:t>
            </w:r>
            <w:r w:rsidRPr="00717886">
              <w:rPr>
                <w:lang w:val="de-DE"/>
              </w:rPr>
              <w:t xml:space="preserve">, </w:t>
            </w:r>
            <w:r w:rsidRPr="00717886">
              <w:rPr>
                <w:i/>
                <w:iCs/>
                <w:lang w:val="de-DE"/>
              </w:rPr>
              <w:t>der Joghurt</w:t>
            </w:r>
            <w:r w:rsidRPr="00717886">
              <w:rPr>
                <w:lang w:val="de-DE"/>
              </w:rPr>
              <w:t xml:space="preserve">, </w:t>
            </w:r>
            <w:r w:rsidRPr="00717886">
              <w:rPr>
                <w:i/>
                <w:iCs/>
                <w:lang w:val="de-DE"/>
              </w:rPr>
              <w:t>der Lebkuchen</w:t>
            </w:r>
            <w:r w:rsidRPr="00717886">
              <w:rPr>
                <w:lang w:val="de-DE"/>
              </w:rPr>
              <w:t xml:space="preserve">, </w:t>
            </w:r>
            <w:r w:rsidRPr="00717886">
              <w:rPr>
                <w:i/>
                <w:iCs/>
                <w:lang w:val="de-DE"/>
              </w:rPr>
              <w:t>der Apfelstrudel</w:t>
            </w:r>
            <w:r w:rsidRPr="00717886">
              <w:rPr>
                <w:lang w:val="de-DE"/>
              </w:rPr>
              <w:t xml:space="preserve">, </w:t>
            </w:r>
            <w:r w:rsidRPr="00717886">
              <w:rPr>
                <w:i/>
                <w:iCs/>
                <w:lang w:val="de-DE"/>
              </w:rPr>
              <w:t>der Schinken</w:t>
            </w:r>
            <w:r w:rsidRPr="00717886">
              <w:rPr>
                <w:lang w:val="de-DE"/>
              </w:rPr>
              <w:t xml:space="preserve">, </w:t>
            </w:r>
            <w:r w:rsidRPr="00717886">
              <w:rPr>
                <w:i/>
                <w:iCs/>
                <w:lang w:val="de-DE"/>
              </w:rPr>
              <w:t>der Fisch</w:t>
            </w:r>
            <w:r w:rsidRPr="00717886">
              <w:rPr>
                <w:lang w:val="de-DE"/>
              </w:rPr>
              <w:t xml:space="preserve">, </w:t>
            </w:r>
            <w:r w:rsidRPr="00717886">
              <w:rPr>
                <w:i/>
                <w:iCs/>
                <w:lang w:val="de-DE"/>
              </w:rPr>
              <w:t>der Salat</w:t>
            </w:r>
            <w:r w:rsidRPr="00717886">
              <w:rPr>
                <w:lang w:val="de-DE"/>
              </w:rPr>
              <w:t xml:space="preserve">, </w:t>
            </w:r>
            <w:r w:rsidRPr="00717886">
              <w:rPr>
                <w:i/>
                <w:iCs/>
                <w:lang w:val="de-DE"/>
              </w:rPr>
              <w:t>der Kartoffelsalat</w:t>
            </w:r>
            <w:r w:rsidRPr="00717886">
              <w:rPr>
                <w:lang w:val="de-DE"/>
              </w:rPr>
              <w:t xml:space="preserve">, </w:t>
            </w:r>
            <w:r w:rsidRPr="00717886">
              <w:rPr>
                <w:i/>
                <w:iCs/>
                <w:lang w:val="de-DE"/>
              </w:rPr>
              <w:t>der Saft</w:t>
            </w:r>
            <w:r w:rsidRPr="00717886">
              <w:rPr>
                <w:lang w:val="de-DE"/>
              </w:rPr>
              <w:t xml:space="preserve">, </w:t>
            </w:r>
            <w:r w:rsidRPr="00717886">
              <w:rPr>
                <w:i/>
                <w:iCs/>
                <w:lang w:val="de-DE"/>
              </w:rPr>
              <w:t>der Kaffee</w:t>
            </w:r>
            <w:r w:rsidRPr="00717886">
              <w:rPr>
                <w:lang w:val="de-DE"/>
              </w:rPr>
              <w:t xml:space="preserve">, </w:t>
            </w:r>
            <w:r w:rsidRPr="00717886">
              <w:rPr>
                <w:i/>
                <w:iCs/>
                <w:lang w:val="de-DE"/>
              </w:rPr>
              <w:t>der Tee</w:t>
            </w:r>
            <w:r w:rsidRPr="00717886">
              <w:rPr>
                <w:lang w:val="de-DE"/>
              </w:rPr>
              <w:t xml:space="preserve">, </w:t>
            </w:r>
            <w:r w:rsidRPr="00717886">
              <w:rPr>
                <w:i/>
                <w:iCs/>
                <w:lang w:val="de-DE"/>
              </w:rPr>
              <w:t>die Apfelschorle</w:t>
            </w:r>
            <w:r w:rsidRPr="00717886">
              <w:rPr>
                <w:lang w:val="de-DE"/>
              </w:rPr>
              <w:t xml:space="preserve">, </w:t>
            </w:r>
            <w:r w:rsidRPr="00717886">
              <w:rPr>
                <w:i/>
                <w:iCs/>
                <w:lang w:val="de-DE"/>
              </w:rPr>
              <w:t>die Schnitzel</w:t>
            </w:r>
            <w:r w:rsidRPr="00717886">
              <w:rPr>
                <w:lang w:val="de-DE"/>
              </w:rPr>
              <w:t xml:space="preserve">, </w:t>
            </w:r>
            <w:r w:rsidRPr="00717886">
              <w:rPr>
                <w:i/>
                <w:iCs/>
                <w:lang w:val="de-DE"/>
              </w:rPr>
              <w:t>die Bratwurst</w:t>
            </w:r>
            <w:r w:rsidRPr="00717886">
              <w:rPr>
                <w:lang w:val="de-DE"/>
              </w:rPr>
              <w:t xml:space="preserve">, </w:t>
            </w:r>
            <w:r w:rsidRPr="00717886">
              <w:rPr>
                <w:i/>
                <w:iCs/>
                <w:lang w:val="de-DE"/>
              </w:rPr>
              <w:t>die Currywurst</w:t>
            </w:r>
            <w:r w:rsidRPr="00717886">
              <w:rPr>
                <w:lang w:val="de-DE"/>
              </w:rPr>
              <w:t xml:space="preserve">, </w:t>
            </w:r>
            <w:r w:rsidRPr="00717886">
              <w:rPr>
                <w:i/>
                <w:iCs/>
                <w:lang w:val="de-DE"/>
              </w:rPr>
              <w:t>die Schwarzwälder Kirschtorte</w:t>
            </w:r>
            <w:r w:rsidRPr="00717886">
              <w:rPr>
                <w:lang w:val="de-DE"/>
              </w:rPr>
              <w:t xml:space="preserve">, </w:t>
            </w:r>
            <w:r w:rsidRPr="00717886">
              <w:rPr>
                <w:i/>
                <w:iCs/>
                <w:lang w:val="de-DE"/>
              </w:rPr>
              <w:t>die Schokolade</w:t>
            </w:r>
            <w:r w:rsidRPr="00717886">
              <w:rPr>
                <w:lang w:val="de-DE"/>
              </w:rPr>
              <w:t xml:space="preserve">, </w:t>
            </w:r>
            <w:r w:rsidRPr="00717886">
              <w:rPr>
                <w:i/>
                <w:iCs/>
                <w:lang w:val="de-DE"/>
              </w:rPr>
              <w:t>die Milch</w:t>
            </w:r>
            <w:r w:rsidRPr="00717886">
              <w:rPr>
                <w:lang w:val="de-DE"/>
              </w:rPr>
              <w:t xml:space="preserve">, </w:t>
            </w:r>
            <w:r w:rsidRPr="00717886">
              <w:rPr>
                <w:i/>
                <w:iCs/>
                <w:lang w:val="de-DE"/>
              </w:rPr>
              <w:t>das Sauerkraut</w:t>
            </w:r>
            <w:r w:rsidRPr="00717886">
              <w:rPr>
                <w:lang w:val="de-DE"/>
              </w:rPr>
              <w:t xml:space="preserve">, </w:t>
            </w:r>
            <w:r w:rsidRPr="00717886">
              <w:rPr>
                <w:i/>
                <w:iCs/>
                <w:lang w:val="de-DE"/>
              </w:rPr>
              <w:t>das Brot</w:t>
            </w:r>
            <w:r w:rsidRPr="00717886">
              <w:rPr>
                <w:lang w:val="de-DE"/>
              </w:rPr>
              <w:t xml:space="preserve">, </w:t>
            </w:r>
            <w:r w:rsidRPr="00717886">
              <w:rPr>
                <w:i/>
                <w:iCs/>
                <w:lang w:val="de-DE"/>
              </w:rPr>
              <w:t>das Gemüse</w:t>
            </w:r>
            <w:r w:rsidRPr="00717886">
              <w:rPr>
                <w:lang w:val="de-DE"/>
              </w:rPr>
              <w:t xml:space="preserve">, </w:t>
            </w:r>
            <w:r w:rsidRPr="00717886">
              <w:rPr>
                <w:i/>
                <w:iCs/>
                <w:lang w:val="de-DE"/>
              </w:rPr>
              <w:t>das Obst</w:t>
            </w:r>
            <w:r w:rsidRPr="00717886">
              <w:rPr>
                <w:lang w:val="de-DE"/>
              </w:rPr>
              <w:t xml:space="preserve">, </w:t>
            </w:r>
            <w:r w:rsidRPr="00717886">
              <w:rPr>
                <w:i/>
                <w:iCs/>
                <w:lang w:val="de-DE"/>
              </w:rPr>
              <w:t>das Müsli</w:t>
            </w:r>
            <w:r w:rsidRPr="00717886">
              <w:rPr>
                <w:lang w:val="de-DE"/>
              </w:rPr>
              <w:t xml:space="preserve">, </w:t>
            </w:r>
            <w:r w:rsidRPr="00717886">
              <w:rPr>
                <w:i/>
                <w:iCs/>
                <w:lang w:val="de-DE"/>
              </w:rPr>
              <w:t>d</w:t>
            </w:r>
            <w:r w:rsidR="00601CAD" w:rsidRPr="00717886">
              <w:rPr>
                <w:i/>
                <w:iCs/>
                <w:lang w:val="de-DE"/>
              </w:rPr>
              <w:t>er</w:t>
            </w:r>
            <w:r w:rsidRPr="00717886">
              <w:rPr>
                <w:i/>
                <w:iCs/>
                <w:lang w:val="de-DE"/>
              </w:rPr>
              <w:t xml:space="preserve"> Toast</w:t>
            </w:r>
            <w:r w:rsidRPr="00717886">
              <w:rPr>
                <w:lang w:val="de-DE"/>
              </w:rPr>
              <w:t xml:space="preserve">, </w:t>
            </w:r>
            <w:r w:rsidRPr="00717886">
              <w:rPr>
                <w:i/>
                <w:iCs/>
                <w:lang w:val="de-DE"/>
              </w:rPr>
              <w:t>das Steak</w:t>
            </w:r>
            <w:r w:rsidRPr="00717886">
              <w:rPr>
                <w:lang w:val="de-DE"/>
              </w:rPr>
              <w:t xml:space="preserve">, </w:t>
            </w:r>
            <w:r w:rsidRPr="00717886">
              <w:rPr>
                <w:i/>
                <w:iCs/>
                <w:lang w:val="de-DE"/>
              </w:rPr>
              <w:t>das Fleisch</w:t>
            </w:r>
            <w:r w:rsidRPr="00717886">
              <w:rPr>
                <w:lang w:val="de-DE"/>
              </w:rPr>
              <w:t xml:space="preserve">, </w:t>
            </w:r>
            <w:r w:rsidRPr="00717886">
              <w:rPr>
                <w:i/>
                <w:iCs/>
                <w:lang w:val="de-DE"/>
              </w:rPr>
              <w:t>das Hähnchen</w:t>
            </w:r>
            <w:r w:rsidRPr="00717886">
              <w:rPr>
                <w:lang w:val="de-DE"/>
              </w:rPr>
              <w:t xml:space="preserve">, </w:t>
            </w:r>
            <w:r w:rsidRPr="00717886">
              <w:rPr>
                <w:i/>
                <w:iCs/>
                <w:lang w:val="de-DE"/>
              </w:rPr>
              <w:t>das Wasser</w:t>
            </w:r>
            <w:r w:rsidRPr="00717886">
              <w:rPr>
                <w:lang w:val="de-DE"/>
              </w:rPr>
              <w:t xml:space="preserve">, </w:t>
            </w:r>
            <w:r w:rsidRPr="00717886">
              <w:rPr>
                <w:i/>
                <w:iCs/>
                <w:lang w:val="de-DE"/>
              </w:rPr>
              <w:t>die Eier (pl)</w:t>
            </w:r>
            <w:r w:rsidRPr="00717886">
              <w:rPr>
                <w:lang w:val="de-DE"/>
              </w:rPr>
              <w:t xml:space="preserve">, </w:t>
            </w:r>
            <w:r w:rsidRPr="00717886">
              <w:rPr>
                <w:i/>
                <w:iCs/>
                <w:lang w:val="de-DE"/>
              </w:rPr>
              <w:t>die Pfannkuchen (pl)</w:t>
            </w:r>
            <w:r w:rsidRPr="00717886">
              <w:rPr>
                <w:lang w:val="de-DE"/>
              </w:rPr>
              <w:t xml:space="preserve">, </w:t>
            </w:r>
            <w:r w:rsidR="00394A45" w:rsidRPr="00717886">
              <w:rPr>
                <w:i/>
                <w:iCs/>
                <w:lang w:val="de-DE"/>
              </w:rPr>
              <w:t xml:space="preserve">die </w:t>
            </w:r>
            <w:r w:rsidRPr="00717886">
              <w:rPr>
                <w:i/>
                <w:iCs/>
                <w:lang w:val="de-DE"/>
              </w:rPr>
              <w:t>Nudeln (pl)</w:t>
            </w:r>
            <w:r w:rsidRPr="00717886">
              <w:rPr>
                <w:lang w:val="de-DE"/>
              </w:rPr>
              <w:t xml:space="preserve">, </w:t>
            </w:r>
            <w:r w:rsidRPr="00717886">
              <w:rPr>
                <w:i/>
                <w:iCs/>
                <w:lang w:val="de-DE"/>
              </w:rPr>
              <w:t>die Sandwiches (pl)</w:t>
            </w:r>
            <w:r w:rsidRPr="00717886">
              <w:rPr>
                <w:lang w:val="de-DE"/>
              </w:rPr>
              <w:t xml:space="preserve">, </w:t>
            </w:r>
            <w:r w:rsidRPr="00717886">
              <w:rPr>
                <w:i/>
                <w:iCs/>
                <w:lang w:val="de-DE"/>
              </w:rPr>
              <w:t>die Hamburger (pl)</w:t>
            </w:r>
            <w:r w:rsidRPr="00717886">
              <w:rPr>
                <w:lang w:val="de-DE"/>
              </w:rPr>
              <w:t xml:space="preserve">, </w:t>
            </w:r>
            <w:r w:rsidRPr="00717886">
              <w:rPr>
                <w:i/>
                <w:iCs/>
                <w:lang w:val="de-DE"/>
              </w:rPr>
              <w:t>die Frankfurter (pl)</w:t>
            </w:r>
            <w:r w:rsidRPr="00717886">
              <w:rPr>
                <w:lang w:val="de-DE"/>
              </w:rPr>
              <w:t xml:space="preserve">, </w:t>
            </w:r>
            <w:r w:rsidRPr="00717886">
              <w:rPr>
                <w:i/>
                <w:iCs/>
                <w:lang w:val="de-DE"/>
              </w:rPr>
              <w:t>die Frikadellen (pl)</w:t>
            </w:r>
            <w:r w:rsidRPr="00717886">
              <w:rPr>
                <w:lang w:val="de-DE"/>
              </w:rPr>
              <w:t xml:space="preserve">, </w:t>
            </w:r>
            <w:r w:rsidRPr="00717886">
              <w:rPr>
                <w:i/>
                <w:iCs/>
                <w:lang w:val="de-DE"/>
              </w:rPr>
              <w:t>die Brezeln (pl)</w:t>
            </w:r>
            <w:r w:rsidRPr="00717886">
              <w:rPr>
                <w:lang w:val="de-DE"/>
              </w:rPr>
              <w:t xml:space="preserve">, </w:t>
            </w:r>
            <w:r w:rsidRPr="00717886">
              <w:rPr>
                <w:i/>
                <w:iCs/>
                <w:lang w:val="de-DE"/>
              </w:rPr>
              <w:t>die Döner(pl)</w:t>
            </w:r>
            <w:r w:rsidRPr="00717886">
              <w:rPr>
                <w:lang w:val="de-DE"/>
              </w:rPr>
              <w:t xml:space="preserve">, </w:t>
            </w:r>
            <w:r w:rsidRPr="00717886">
              <w:rPr>
                <w:i/>
                <w:iCs/>
                <w:lang w:val="de-DE"/>
              </w:rPr>
              <w:t>die Brötchen (pl)</w:t>
            </w:r>
            <w:r w:rsidRPr="00717886">
              <w:rPr>
                <w:lang w:val="de-DE"/>
              </w:rPr>
              <w:t xml:space="preserve">, </w:t>
            </w:r>
            <w:r w:rsidRPr="00717886">
              <w:rPr>
                <w:i/>
                <w:iCs/>
                <w:lang w:val="de-DE"/>
              </w:rPr>
              <w:t>die Kartoffeln (pl)</w:t>
            </w:r>
            <w:r w:rsidRPr="00717886">
              <w:rPr>
                <w:lang w:val="de-DE"/>
              </w:rPr>
              <w:t xml:space="preserve">, </w:t>
            </w:r>
            <w:r w:rsidRPr="00717886">
              <w:rPr>
                <w:i/>
                <w:iCs/>
                <w:lang w:val="de-DE"/>
              </w:rPr>
              <w:t>die Pommes frites (pl)</w:t>
            </w:r>
          </w:p>
          <w:p w14:paraId="4FCFBAFE" w14:textId="77777777" w:rsidR="00B24A92" w:rsidRPr="00220078" w:rsidRDefault="0059296D" w:rsidP="00996BC3">
            <w:pPr>
              <w:rPr>
                <w:lang w:val="de-DE"/>
              </w:rPr>
            </w:pPr>
            <w:r w:rsidRPr="00220078">
              <w:rPr>
                <w:b/>
                <w:bCs/>
                <w:lang w:val="de-DE"/>
              </w:rPr>
              <w:t>Other food expressions:</w:t>
            </w:r>
            <w:r w:rsidRPr="00220078">
              <w:rPr>
                <w:lang w:val="de-DE"/>
              </w:rPr>
              <w:t xml:space="preserve"> </w:t>
            </w:r>
          </w:p>
          <w:p w14:paraId="4498CA80" w14:textId="3D5DBAB0" w:rsidR="0059296D" w:rsidRPr="00220078" w:rsidRDefault="0059296D" w:rsidP="00996BC3">
            <w:pPr>
              <w:rPr>
                <w:lang w:val="de-DE"/>
              </w:rPr>
            </w:pPr>
            <w:r w:rsidRPr="00717886">
              <w:rPr>
                <w:i/>
                <w:iCs/>
                <w:lang w:val="de-DE"/>
              </w:rPr>
              <w:t>Ich habe</w:t>
            </w:r>
            <w:r w:rsidR="00601CAD" w:rsidRPr="00717886">
              <w:rPr>
                <w:i/>
                <w:iCs/>
                <w:lang w:val="de-DE"/>
              </w:rPr>
              <w:t xml:space="preserve"> einen Riesenhunger</w:t>
            </w:r>
            <w:r w:rsidRPr="00717886">
              <w:rPr>
                <w:lang w:val="de-DE"/>
              </w:rPr>
              <w:t xml:space="preserve">; </w:t>
            </w:r>
            <w:r w:rsidRPr="00717886">
              <w:rPr>
                <w:i/>
                <w:iCs/>
                <w:lang w:val="de-DE"/>
              </w:rPr>
              <w:t>Ich sterbe vor Hunger</w:t>
            </w:r>
            <w:r w:rsidRPr="00717886">
              <w:rPr>
                <w:lang w:val="de-DE"/>
              </w:rPr>
              <w:t xml:space="preserve">; </w:t>
            </w:r>
            <w:r w:rsidRPr="00717886">
              <w:rPr>
                <w:i/>
                <w:iCs/>
                <w:lang w:val="de-DE"/>
              </w:rPr>
              <w:t>Das schmeckt gut</w:t>
            </w:r>
            <w:r w:rsidRPr="00220078">
              <w:rPr>
                <w:lang w:val="de-DE"/>
              </w:rPr>
              <w:t xml:space="preserve">; </w:t>
            </w:r>
            <w:r w:rsidRPr="00717886">
              <w:rPr>
                <w:i/>
                <w:iCs/>
                <w:lang w:val="de-DE"/>
              </w:rPr>
              <w:t>Das schmeckt total lecker</w:t>
            </w:r>
            <w:r w:rsidRPr="00717886">
              <w:rPr>
                <w:lang w:val="de-DE"/>
              </w:rPr>
              <w:t xml:space="preserve">; </w:t>
            </w:r>
            <w:r w:rsidRPr="00717886">
              <w:rPr>
                <w:i/>
                <w:iCs/>
                <w:lang w:val="de-DE"/>
              </w:rPr>
              <w:t>Lecker!</w:t>
            </w:r>
            <w:r w:rsidRPr="00717886">
              <w:rPr>
                <w:lang w:val="de-DE"/>
              </w:rPr>
              <w:t xml:space="preserve">; </w:t>
            </w:r>
            <w:r w:rsidRPr="00717886">
              <w:rPr>
                <w:i/>
                <w:iCs/>
                <w:lang w:val="de-DE"/>
              </w:rPr>
              <w:t>Guten Appetit!</w:t>
            </w:r>
            <w:r w:rsidRPr="00717886">
              <w:rPr>
                <w:lang w:val="de-DE"/>
              </w:rPr>
              <w:t xml:space="preserve">; </w:t>
            </w:r>
            <w:r w:rsidRPr="00717886">
              <w:rPr>
                <w:i/>
                <w:iCs/>
                <w:lang w:val="de-DE"/>
              </w:rPr>
              <w:t>Guten Appetit ich hab euch alle lieb!</w:t>
            </w:r>
            <w:r w:rsidRPr="00717886">
              <w:rPr>
                <w:lang w:val="de-DE"/>
              </w:rPr>
              <w:t xml:space="preserve">; </w:t>
            </w:r>
            <w:r w:rsidRPr="00717886">
              <w:rPr>
                <w:i/>
                <w:iCs/>
                <w:lang w:val="de-DE"/>
              </w:rPr>
              <w:t>Guten Appetit wir haben uns alle lieb!</w:t>
            </w:r>
          </w:p>
        </w:tc>
      </w:tr>
    </w:tbl>
    <w:p w14:paraId="0B904F59" w14:textId="0424FBAF" w:rsidR="008677A8" w:rsidRPr="001F4185" w:rsidRDefault="00131D21" w:rsidP="00131D21">
      <w:pPr>
        <w:pStyle w:val="Caption"/>
        <w:rPr>
          <w:rStyle w:val="Strong"/>
          <w:b w:val="0"/>
          <w:bCs w:val="0"/>
          <w:iCs w:val="0"/>
        </w:rPr>
      </w:pPr>
      <w:r>
        <w:lastRenderedPageBreak/>
        <w:t xml:space="preserve">Table </w:t>
      </w:r>
      <w:r>
        <w:fldChar w:fldCharType="begin"/>
      </w:r>
      <w:r>
        <w:instrText xml:space="preserve"> SEQ Table \* ARABIC </w:instrText>
      </w:r>
      <w:r>
        <w:fldChar w:fldCharType="separate"/>
      </w:r>
      <w:r w:rsidR="00114905">
        <w:rPr>
          <w:noProof/>
        </w:rPr>
        <w:t>3</w:t>
      </w:r>
      <w:r>
        <w:fldChar w:fldCharType="end"/>
      </w:r>
      <w:r>
        <w:t xml:space="preserve"> – </w:t>
      </w:r>
      <w:r w:rsidR="001F4185" w:rsidRPr="001F4185">
        <w:rPr>
          <w:rStyle w:val="Strong"/>
          <w:b w:val="0"/>
          <w:bCs w:val="0"/>
          <w:iCs w:val="0"/>
        </w:rPr>
        <w:t>Stage 4</w:t>
      </w:r>
      <w:r w:rsidR="000720C3">
        <w:rPr>
          <w:rStyle w:val="Strong"/>
          <w:b w:val="0"/>
          <w:bCs w:val="0"/>
          <w:iCs w:val="0"/>
        </w:rPr>
        <w:t>,</w:t>
      </w:r>
      <w:r w:rsidR="001F4185" w:rsidRPr="001F4185">
        <w:rPr>
          <w:rStyle w:val="Strong"/>
          <w:b w:val="0"/>
          <w:bCs w:val="0"/>
          <w:iCs w:val="0"/>
        </w:rPr>
        <w:t xml:space="preserve"> Term 3</w:t>
      </w:r>
    </w:p>
    <w:tbl>
      <w:tblPr>
        <w:tblStyle w:val="Tableheader"/>
        <w:tblW w:w="14596" w:type="dxa"/>
        <w:tblLook w:val="0420" w:firstRow="1" w:lastRow="0" w:firstColumn="0" w:lastColumn="0" w:noHBand="0" w:noVBand="1"/>
      </w:tblPr>
      <w:tblGrid>
        <w:gridCol w:w="7225"/>
        <w:gridCol w:w="7371"/>
      </w:tblGrid>
      <w:tr w:rsidR="006773A8" w14:paraId="0629A1A9" w14:textId="77777777" w:rsidTr="006B7770">
        <w:trPr>
          <w:cnfStyle w:val="100000000000" w:firstRow="1" w:lastRow="0" w:firstColumn="0" w:lastColumn="0" w:oddVBand="0" w:evenVBand="0" w:oddHBand="0" w:evenHBand="0" w:firstRowFirstColumn="0" w:firstRowLastColumn="0" w:lastRowFirstColumn="0" w:lastRowLastColumn="0"/>
        </w:trPr>
        <w:tc>
          <w:tcPr>
            <w:tcW w:w="7225" w:type="dxa"/>
          </w:tcPr>
          <w:p w14:paraId="144031DA" w14:textId="77777777" w:rsidR="006773A8" w:rsidRDefault="006773A8" w:rsidP="006773A8">
            <w:pPr>
              <w:rPr>
                <w:b w:val="0"/>
              </w:rPr>
            </w:pPr>
            <w:r>
              <w:t>Term 3</w:t>
            </w:r>
          </w:p>
          <w:p w14:paraId="066810C4" w14:textId="38247931" w:rsidR="006773A8" w:rsidRPr="002104D6" w:rsidRDefault="00A96C6A" w:rsidP="001F4185">
            <w:pPr>
              <w:spacing w:line="240" w:lineRule="auto"/>
              <w:rPr>
                <w:b w:val="0"/>
                <w:i/>
                <w:iCs/>
              </w:rPr>
            </w:pPr>
            <w:r w:rsidRPr="00A96C6A">
              <w:t>What do you like to do?</w:t>
            </w:r>
            <w:r w:rsidR="001F4185">
              <w:t xml:space="preserve"> – </w:t>
            </w:r>
            <w:r w:rsidR="007371F8" w:rsidRPr="007B54D6">
              <w:rPr>
                <w:i/>
                <w:iCs/>
                <w:lang w:val="de-DE"/>
              </w:rPr>
              <w:t>Was machst du gern?</w:t>
            </w:r>
          </w:p>
        </w:tc>
        <w:tc>
          <w:tcPr>
            <w:tcW w:w="7371" w:type="dxa"/>
          </w:tcPr>
          <w:p w14:paraId="6157F39C" w14:textId="3B9C4D25" w:rsidR="006773A8" w:rsidRDefault="006773A8" w:rsidP="00757DD1">
            <w:r>
              <w:t>Suggested grammar, vocabulary and structures</w:t>
            </w:r>
          </w:p>
        </w:tc>
      </w:tr>
      <w:tr w:rsidR="005743B3" w:rsidRPr="002E21A9" w14:paraId="4C068225" w14:textId="77777777" w:rsidTr="006B7770">
        <w:trPr>
          <w:cnfStyle w:val="000000100000" w:firstRow="0" w:lastRow="0" w:firstColumn="0" w:lastColumn="0" w:oddVBand="0" w:evenVBand="0" w:oddHBand="1" w:evenHBand="0" w:firstRowFirstColumn="0" w:firstRowLastColumn="0" w:lastRowFirstColumn="0" w:lastRowLastColumn="0"/>
        </w:trPr>
        <w:tc>
          <w:tcPr>
            <w:tcW w:w="7225" w:type="dxa"/>
          </w:tcPr>
          <w:p w14:paraId="6C15E19B" w14:textId="77777777" w:rsidR="005743B3" w:rsidRPr="006B7770" w:rsidRDefault="005743B3" w:rsidP="005743B3">
            <w:pPr>
              <w:rPr>
                <w:b/>
                <w:bCs/>
              </w:rPr>
            </w:pPr>
            <w:r w:rsidRPr="006B7770">
              <w:rPr>
                <w:b/>
                <w:bCs/>
              </w:rPr>
              <w:t>Assessment task</w:t>
            </w:r>
          </w:p>
          <w:p w14:paraId="1ED5B81D" w14:textId="77777777" w:rsidR="005743B3" w:rsidRPr="006B7770" w:rsidRDefault="005743B3" w:rsidP="005743B3">
            <w:pPr>
              <w:rPr>
                <w:rStyle w:val="Strong"/>
                <w:lang w:val="en-GB"/>
              </w:rPr>
            </w:pPr>
            <w:r w:rsidRPr="006B7770">
              <w:rPr>
                <w:rStyle w:val="Strong"/>
                <w:lang w:val="en-GB"/>
              </w:rPr>
              <w:t>Part A: Understanding texts (</w:t>
            </w:r>
            <w:r w:rsidRPr="006B7770">
              <w:rPr>
                <w:b/>
                <w:bCs/>
              </w:rPr>
              <w:t>ML4-UND-01</w:t>
            </w:r>
            <w:r w:rsidRPr="006B7770">
              <w:rPr>
                <w:rStyle w:val="Strong"/>
                <w:lang w:val="en-GB"/>
              </w:rPr>
              <w:t>)</w:t>
            </w:r>
          </w:p>
          <w:p w14:paraId="57D5FA50" w14:textId="4F70D8B7" w:rsidR="00B776B0" w:rsidRPr="000D662B" w:rsidRDefault="00B776B0" w:rsidP="00B776B0">
            <w:pPr>
              <w:widowControl/>
              <w:mirrorIndents w:val="0"/>
              <w:rPr>
                <w:b/>
                <w:bCs/>
              </w:rPr>
            </w:pPr>
            <w:r w:rsidRPr="00B776B0">
              <w:rPr>
                <w:bCs/>
              </w:rPr>
              <w:t>Your class will be hosting students from Austria on exchange. Your teacher has given you 4 student profiles from your class and 4 student profiles from the visiting class. Provide the best match for each visiting</w:t>
            </w:r>
            <w:r w:rsidRPr="00B776B0">
              <w:t xml:space="preserve"> </w:t>
            </w:r>
            <w:r w:rsidRPr="00B776B0">
              <w:rPr>
                <w:bCs/>
              </w:rPr>
              <w:t>student and, using your preferred method of communication</w:t>
            </w:r>
            <w:r w:rsidRPr="00B776B0">
              <w:rPr>
                <w:bCs/>
                <w:vertAlign w:val="superscript"/>
              </w:rPr>
              <w:footnoteReference w:id="3"/>
            </w:r>
            <w:r w:rsidRPr="00B776B0">
              <w:rPr>
                <w:bCs/>
              </w:rPr>
              <w:t>, provide 2 reasons for each match.</w:t>
            </w:r>
          </w:p>
          <w:p w14:paraId="3A8729AE" w14:textId="77777777" w:rsidR="005743B3" w:rsidRPr="006B7770" w:rsidRDefault="005743B3" w:rsidP="005743B3">
            <w:pPr>
              <w:rPr>
                <w:b/>
                <w:bCs/>
              </w:rPr>
            </w:pPr>
            <w:r w:rsidRPr="006B7770">
              <w:rPr>
                <w:b/>
                <w:bCs/>
              </w:rPr>
              <w:t>Part B: Creating texts (ML4-CRT-01)</w:t>
            </w:r>
          </w:p>
          <w:p w14:paraId="4913442C" w14:textId="3D4F25EE" w:rsidR="00C15BE6" w:rsidRPr="00C15BE6" w:rsidRDefault="00C15BE6" w:rsidP="00C15BE6">
            <w:pPr>
              <w:rPr>
                <w:b/>
                <w:bCs/>
              </w:rPr>
            </w:pPr>
            <w:r w:rsidRPr="00C15BE6">
              <w:rPr>
                <w:bCs/>
              </w:rPr>
              <w:t>You have been matched with one of the Austrian students. Write an email</w:t>
            </w:r>
            <w:r w:rsidR="00186D99">
              <w:rPr>
                <w:rStyle w:val="FootnoteReference"/>
                <w:bCs/>
              </w:rPr>
              <w:footnoteReference w:id="4"/>
            </w:r>
            <w:r w:rsidRPr="00C15BE6">
              <w:rPr>
                <w:bCs/>
              </w:rPr>
              <w:t xml:space="preserve"> to them, introducing yourself and your family. Include:</w:t>
            </w:r>
          </w:p>
          <w:p w14:paraId="032B1558" w14:textId="51E55F99" w:rsidR="00C15BE6" w:rsidRPr="00C15BE6" w:rsidRDefault="00C15BE6" w:rsidP="006B7770">
            <w:pPr>
              <w:pStyle w:val="ListBullet"/>
              <w:rPr>
                <w:b/>
              </w:rPr>
            </w:pPr>
            <w:r w:rsidRPr="00C15BE6">
              <w:t>your name, age and where you live</w:t>
            </w:r>
          </w:p>
          <w:p w14:paraId="13100FEB" w14:textId="6671116B" w:rsidR="00C15BE6" w:rsidRPr="00C15BE6" w:rsidRDefault="00C15BE6" w:rsidP="006B7770">
            <w:pPr>
              <w:pStyle w:val="ListBullet"/>
              <w:rPr>
                <w:b/>
              </w:rPr>
            </w:pPr>
            <w:r w:rsidRPr="00C15BE6">
              <w:t xml:space="preserve">3 activities you do in your free time and when, with reasons why </w:t>
            </w:r>
            <w:r w:rsidRPr="00C15BE6">
              <w:lastRenderedPageBreak/>
              <w:t>you</w:t>
            </w:r>
            <w:r w:rsidR="009A2728">
              <w:t xml:space="preserve"> do or do not</w:t>
            </w:r>
            <w:r w:rsidRPr="00C15BE6">
              <w:t xml:space="preserve"> like them.</w:t>
            </w:r>
          </w:p>
          <w:p w14:paraId="022723C4" w14:textId="03133620" w:rsidR="005743B3" w:rsidRPr="008B5717" w:rsidRDefault="005743B3" w:rsidP="00C15BE6">
            <w:pPr>
              <w:rPr>
                <w:b/>
              </w:rPr>
            </w:pPr>
            <w:r w:rsidRPr="008B5717">
              <w:rPr>
                <w:rStyle w:val="Strong"/>
                <w:lang w:val="en-GB"/>
              </w:rPr>
              <w:t>Skills</w:t>
            </w:r>
          </w:p>
          <w:p w14:paraId="07A233E3" w14:textId="219920CF" w:rsidR="00E542B2" w:rsidRPr="006B7770" w:rsidRDefault="00E542B2" w:rsidP="006B7770">
            <w:pPr>
              <w:pStyle w:val="ListBullet"/>
            </w:pPr>
            <w:r w:rsidRPr="006B7770">
              <w:t>Exchange information about hobbies and free time activities</w:t>
            </w:r>
            <w:r w:rsidR="000276AD" w:rsidRPr="006B7770">
              <w:t xml:space="preserve"> including preferences</w:t>
            </w:r>
            <w:r w:rsidR="009D0A3C" w:rsidRPr="006B7770">
              <w:t>.</w:t>
            </w:r>
          </w:p>
          <w:p w14:paraId="74AD3E7D" w14:textId="4709CBBD" w:rsidR="00E542B2" w:rsidRPr="006B7770" w:rsidRDefault="00E542B2" w:rsidP="006B7770">
            <w:pPr>
              <w:pStyle w:val="ListBullet"/>
            </w:pPr>
            <w:r w:rsidRPr="006B7770">
              <w:t>Describe sports and activities using adjectives</w:t>
            </w:r>
            <w:r w:rsidR="00251DDB" w:rsidRPr="006B7770">
              <w:t>.</w:t>
            </w:r>
          </w:p>
          <w:p w14:paraId="35433600" w14:textId="0EB5A116" w:rsidR="00E542B2" w:rsidRPr="006B7770" w:rsidRDefault="00E542B2" w:rsidP="006B7770">
            <w:pPr>
              <w:pStyle w:val="ListBullet"/>
            </w:pPr>
            <w:r w:rsidRPr="006B7770">
              <w:t>Describe when and how often you do activities</w:t>
            </w:r>
            <w:r w:rsidR="00251DDB" w:rsidRPr="006B7770">
              <w:t>.</w:t>
            </w:r>
          </w:p>
          <w:p w14:paraId="062B78C9" w14:textId="40AD9AC0" w:rsidR="005743B3" w:rsidRPr="001F4185" w:rsidRDefault="00E542B2" w:rsidP="006B7770">
            <w:pPr>
              <w:pStyle w:val="ListBullet"/>
              <w:rPr>
                <w:b/>
              </w:rPr>
            </w:pPr>
            <w:r w:rsidRPr="006B7770">
              <w:t>Describe what people like and dislike</w:t>
            </w:r>
            <w:r w:rsidR="00251DDB" w:rsidRPr="006B7770">
              <w:t>.</w:t>
            </w:r>
          </w:p>
        </w:tc>
        <w:tc>
          <w:tcPr>
            <w:tcW w:w="7371" w:type="dxa"/>
          </w:tcPr>
          <w:p w14:paraId="5849CF9C" w14:textId="77777777" w:rsidR="00B24A92" w:rsidRDefault="009D0A3C" w:rsidP="005743B3">
            <w:pPr>
              <w:rPr>
                <w:rStyle w:val="Strong"/>
                <w:b w:val="0"/>
                <w:bCs w:val="0"/>
                <w:lang w:val="en-GB"/>
              </w:rPr>
            </w:pPr>
            <w:r w:rsidRPr="009D0A3C">
              <w:rPr>
                <w:rStyle w:val="Strong"/>
                <w:lang w:val="en-GB"/>
              </w:rPr>
              <w:lastRenderedPageBreak/>
              <w:t>Exchange information about hobbies and free time activities</w:t>
            </w:r>
            <w:r>
              <w:rPr>
                <w:rStyle w:val="Strong"/>
                <w:lang w:val="en-GB"/>
              </w:rPr>
              <w:t>:</w:t>
            </w:r>
            <w:r w:rsidRPr="00657872">
              <w:rPr>
                <w:rStyle w:val="Strong"/>
                <w:b w:val="0"/>
                <w:bCs w:val="0"/>
                <w:lang w:val="en-GB"/>
              </w:rPr>
              <w:t xml:space="preserve"> </w:t>
            </w:r>
          </w:p>
          <w:p w14:paraId="0C4BAE04" w14:textId="6F457FEE" w:rsidR="009D0A3C" w:rsidRPr="00220078" w:rsidRDefault="007E2A2B" w:rsidP="005743B3">
            <w:pPr>
              <w:rPr>
                <w:bCs/>
                <w:i/>
                <w:iCs/>
                <w:lang w:val="de-DE"/>
              </w:rPr>
            </w:pPr>
            <w:r w:rsidRPr="006B7770">
              <w:rPr>
                <w:rStyle w:val="Strong"/>
                <w:b w:val="0"/>
                <w:bCs w:val="0"/>
                <w:i/>
                <w:iCs/>
                <w:lang w:val="de-DE"/>
              </w:rPr>
              <w:t>Was machst du gern?</w:t>
            </w:r>
            <w:r w:rsidR="0000159D" w:rsidRPr="006B7770">
              <w:rPr>
                <w:rStyle w:val="Strong"/>
                <w:b w:val="0"/>
                <w:bCs w:val="0"/>
                <w:lang w:val="de-DE"/>
              </w:rPr>
              <w:t>;</w:t>
            </w:r>
            <w:r w:rsidRPr="006B7770">
              <w:rPr>
                <w:rStyle w:val="Strong"/>
                <w:b w:val="0"/>
                <w:bCs w:val="0"/>
                <w:lang w:val="de-DE"/>
              </w:rPr>
              <w:t xml:space="preserve"> </w:t>
            </w:r>
            <w:r w:rsidRPr="006B7770">
              <w:rPr>
                <w:rStyle w:val="Strong"/>
                <w:b w:val="0"/>
                <w:bCs w:val="0"/>
                <w:i/>
                <w:iCs/>
                <w:lang w:val="de-DE"/>
              </w:rPr>
              <w:t>Was machst du in deiner Freizeit?</w:t>
            </w:r>
            <w:r w:rsidR="0000159D" w:rsidRPr="006B7770">
              <w:rPr>
                <w:rStyle w:val="Strong"/>
                <w:b w:val="0"/>
                <w:bCs w:val="0"/>
                <w:lang w:val="de-DE"/>
              </w:rPr>
              <w:t>;</w:t>
            </w:r>
            <w:r w:rsidRPr="006B7770">
              <w:rPr>
                <w:rStyle w:val="Strong"/>
                <w:b w:val="0"/>
                <w:bCs w:val="0"/>
                <w:lang w:val="de-DE"/>
              </w:rPr>
              <w:t xml:space="preserve"> </w:t>
            </w:r>
            <w:r w:rsidRPr="006B7770">
              <w:rPr>
                <w:rStyle w:val="Strong"/>
                <w:b w:val="0"/>
                <w:bCs w:val="0"/>
                <w:i/>
                <w:iCs/>
                <w:lang w:val="de-DE"/>
              </w:rPr>
              <w:t>Ich spiele gern</w:t>
            </w:r>
            <w:r w:rsidR="00357AC8" w:rsidRPr="00220078">
              <w:rPr>
                <w:rStyle w:val="Strong"/>
                <w:b w:val="0"/>
                <w:bCs w:val="0"/>
                <w:i/>
                <w:iCs/>
                <w:lang w:val="de-DE"/>
              </w:rPr>
              <w:t xml:space="preserve"> </w:t>
            </w:r>
            <w:r w:rsidRPr="00220078">
              <w:rPr>
                <w:rStyle w:val="Strong"/>
                <w:b w:val="0"/>
                <w:bCs w:val="0"/>
                <w:i/>
                <w:iCs/>
                <w:lang w:val="de-DE"/>
              </w:rPr>
              <w:t>[</w:t>
            </w:r>
            <w:r w:rsidRPr="00220078">
              <w:rPr>
                <w:rStyle w:val="Strong"/>
                <w:b w:val="0"/>
                <w:bCs w:val="0"/>
                <w:lang w:val="de-DE"/>
              </w:rPr>
              <w:t>activity</w:t>
            </w:r>
            <w:r w:rsidRPr="00220078">
              <w:rPr>
                <w:rStyle w:val="Strong"/>
                <w:b w:val="0"/>
                <w:bCs w:val="0"/>
                <w:i/>
                <w:iCs/>
                <w:lang w:val="de-DE"/>
              </w:rPr>
              <w:t>]</w:t>
            </w:r>
            <w:r w:rsidR="0000159D" w:rsidRPr="00220078">
              <w:rPr>
                <w:rStyle w:val="Strong"/>
                <w:b w:val="0"/>
                <w:bCs w:val="0"/>
                <w:lang w:val="de-DE"/>
              </w:rPr>
              <w:t>;</w:t>
            </w:r>
            <w:r w:rsidR="00357AC8" w:rsidRPr="00220078">
              <w:rPr>
                <w:rStyle w:val="Strong"/>
                <w:b w:val="0"/>
                <w:bCs w:val="0"/>
                <w:lang w:val="de-DE"/>
              </w:rPr>
              <w:t xml:space="preserve"> </w:t>
            </w:r>
            <w:r w:rsidRPr="006B7770">
              <w:rPr>
                <w:rStyle w:val="Strong"/>
                <w:b w:val="0"/>
                <w:bCs w:val="0"/>
                <w:i/>
                <w:iCs/>
                <w:lang w:val="de-DE"/>
              </w:rPr>
              <w:t>Ich spiele nicht gern</w:t>
            </w:r>
            <w:r w:rsidR="00357AC8" w:rsidRPr="00220078">
              <w:rPr>
                <w:rStyle w:val="Strong"/>
                <w:b w:val="0"/>
                <w:bCs w:val="0"/>
                <w:i/>
                <w:iCs/>
                <w:lang w:val="de-DE"/>
              </w:rPr>
              <w:t xml:space="preserve"> [</w:t>
            </w:r>
            <w:r w:rsidR="00357AC8" w:rsidRPr="00220078">
              <w:rPr>
                <w:rStyle w:val="Strong"/>
                <w:b w:val="0"/>
                <w:bCs w:val="0"/>
                <w:lang w:val="de-DE"/>
              </w:rPr>
              <w:t>activity</w:t>
            </w:r>
            <w:r w:rsidR="00357AC8" w:rsidRPr="00220078">
              <w:rPr>
                <w:rStyle w:val="Strong"/>
                <w:b w:val="0"/>
                <w:bCs w:val="0"/>
                <w:i/>
                <w:iCs/>
                <w:lang w:val="de-DE"/>
              </w:rPr>
              <w:t>]</w:t>
            </w:r>
            <w:r w:rsidR="0000159D" w:rsidRPr="00220078">
              <w:rPr>
                <w:rStyle w:val="Strong"/>
                <w:b w:val="0"/>
                <w:bCs w:val="0"/>
                <w:lang w:val="de-DE"/>
              </w:rPr>
              <w:t>;</w:t>
            </w:r>
            <w:r w:rsidR="00357AC8" w:rsidRPr="00220078">
              <w:rPr>
                <w:rStyle w:val="Strong"/>
                <w:b w:val="0"/>
                <w:bCs w:val="0"/>
                <w:lang w:val="de-DE"/>
              </w:rPr>
              <w:t xml:space="preserve"> </w:t>
            </w:r>
            <w:r w:rsidR="00357AC8" w:rsidRPr="006B7770">
              <w:rPr>
                <w:rStyle w:val="Strong"/>
                <w:b w:val="0"/>
                <w:bCs w:val="0"/>
                <w:i/>
                <w:iCs/>
                <w:lang w:val="de-DE"/>
              </w:rPr>
              <w:t>I</w:t>
            </w:r>
            <w:r w:rsidR="009D0A3C" w:rsidRPr="006B7770">
              <w:rPr>
                <w:bCs/>
                <w:i/>
                <w:iCs/>
                <w:lang w:val="de-DE"/>
              </w:rPr>
              <w:t>ch spiele Fußball</w:t>
            </w:r>
            <w:r w:rsidR="005A1E33" w:rsidRPr="006B7770">
              <w:rPr>
                <w:bCs/>
                <w:lang w:val="de-DE"/>
              </w:rPr>
              <w:t>,</w:t>
            </w:r>
            <w:r w:rsidR="009D0A3C" w:rsidRPr="006B7770">
              <w:rPr>
                <w:bCs/>
                <w:lang w:val="de-DE"/>
              </w:rPr>
              <w:t xml:space="preserve"> </w:t>
            </w:r>
            <w:r w:rsidR="009D0A3C" w:rsidRPr="006B7770">
              <w:rPr>
                <w:bCs/>
                <w:i/>
                <w:iCs/>
                <w:lang w:val="de-DE"/>
              </w:rPr>
              <w:t>Ich spiele nicht Tennis</w:t>
            </w:r>
            <w:r w:rsidR="0000159D" w:rsidRPr="006B7770">
              <w:rPr>
                <w:bCs/>
                <w:lang w:val="de-DE"/>
              </w:rPr>
              <w:t>;</w:t>
            </w:r>
            <w:r w:rsidR="009D0A3C" w:rsidRPr="006B7770">
              <w:rPr>
                <w:bCs/>
                <w:lang w:val="de-DE"/>
              </w:rPr>
              <w:t xml:space="preserve"> </w:t>
            </w:r>
            <w:r w:rsidR="009D0A3C" w:rsidRPr="006B7770">
              <w:rPr>
                <w:bCs/>
                <w:i/>
                <w:iCs/>
                <w:lang w:val="de-DE"/>
              </w:rPr>
              <w:t>Ich lese gern</w:t>
            </w:r>
            <w:r w:rsidR="0000159D" w:rsidRPr="006B7770">
              <w:rPr>
                <w:bCs/>
                <w:lang w:val="de-DE"/>
              </w:rPr>
              <w:t>;</w:t>
            </w:r>
            <w:r w:rsidR="009D0A3C" w:rsidRPr="006B7770">
              <w:rPr>
                <w:bCs/>
                <w:lang w:val="de-DE"/>
              </w:rPr>
              <w:t xml:space="preserve"> </w:t>
            </w:r>
            <w:r w:rsidR="009D0A3C" w:rsidRPr="006B7770">
              <w:rPr>
                <w:bCs/>
                <w:i/>
                <w:iCs/>
                <w:lang w:val="de-DE"/>
              </w:rPr>
              <w:t>Ich scrolle nicht gern durch Instagram</w:t>
            </w:r>
          </w:p>
          <w:p w14:paraId="1B9D2A61" w14:textId="77777777" w:rsidR="00B24A92" w:rsidRPr="00220078" w:rsidRDefault="00251DDB" w:rsidP="008D7F01">
            <w:pPr>
              <w:rPr>
                <w:bCs/>
                <w:lang w:val="de-DE"/>
              </w:rPr>
            </w:pPr>
            <w:r w:rsidRPr="00220078">
              <w:rPr>
                <w:b/>
                <w:lang w:val="de-DE"/>
              </w:rPr>
              <w:t>Describ</w:t>
            </w:r>
            <w:r w:rsidR="003833B5" w:rsidRPr="00220078">
              <w:rPr>
                <w:b/>
                <w:lang w:val="de-DE"/>
              </w:rPr>
              <w:t>ing</w:t>
            </w:r>
            <w:r w:rsidRPr="00220078">
              <w:rPr>
                <w:b/>
                <w:lang w:val="de-DE"/>
              </w:rPr>
              <w:t xml:space="preserve"> sports and activities:</w:t>
            </w:r>
            <w:r w:rsidRPr="00220078">
              <w:rPr>
                <w:bCs/>
                <w:lang w:val="de-DE"/>
              </w:rPr>
              <w:t xml:space="preserve"> </w:t>
            </w:r>
          </w:p>
          <w:p w14:paraId="23C05E24" w14:textId="22EB8F5C" w:rsidR="008D7F01" w:rsidRPr="00F0121A" w:rsidRDefault="00251DDB" w:rsidP="008D7F01">
            <w:pPr>
              <w:rPr>
                <w:i/>
                <w:iCs/>
                <w:lang w:val="de-DE"/>
              </w:rPr>
            </w:pPr>
            <w:r w:rsidRPr="00F0121A">
              <w:rPr>
                <w:bCs/>
                <w:i/>
                <w:iCs/>
                <w:lang w:val="de-DE"/>
              </w:rPr>
              <w:t>Fußball ist spannend</w:t>
            </w:r>
            <w:r w:rsidR="0033770B" w:rsidRPr="00F0121A">
              <w:rPr>
                <w:bCs/>
                <w:lang w:val="de-DE"/>
              </w:rPr>
              <w:t>;</w:t>
            </w:r>
            <w:r w:rsidRPr="00F0121A">
              <w:rPr>
                <w:bCs/>
                <w:lang w:val="de-DE"/>
              </w:rPr>
              <w:t xml:space="preserve"> </w:t>
            </w:r>
            <w:r w:rsidRPr="00F0121A">
              <w:rPr>
                <w:bCs/>
                <w:i/>
                <w:iCs/>
                <w:lang w:val="de-DE"/>
              </w:rPr>
              <w:t>Basketball macht Spaß</w:t>
            </w:r>
            <w:r w:rsidR="0033770B" w:rsidRPr="00F0121A">
              <w:rPr>
                <w:bCs/>
                <w:lang w:val="de-DE"/>
              </w:rPr>
              <w:t>;</w:t>
            </w:r>
            <w:r w:rsidRPr="00F0121A">
              <w:rPr>
                <w:bCs/>
                <w:lang w:val="de-DE"/>
              </w:rPr>
              <w:t xml:space="preserve"> </w:t>
            </w:r>
            <w:r w:rsidRPr="00F0121A">
              <w:rPr>
                <w:bCs/>
                <w:i/>
                <w:iCs/>
                <w:lang w:val="de-DE"/>
              </w:rPr>
              <w:t>Ich finde Tennis langweilig</w:t>
            </w:r>
            <w:r w:rsidR="00364066" w:rsidRPr="00F0121A">
              <w:rPr>
                <w:bCs/>
                <w:i/>
                <w:iCs/>
                <w:lang w:val="de-DE"/>
              </w:rPr>
              <w:t>/</w:t>
            </w:r>
            <w:r w:rsidR="00140A4D" w:rsidRPr="00F0121A">
              <w:rPr>
                <w:bCs/>
                <w:i/>
                <w:iCs/>
                <w:lang w:val="de-DE"/>
              </w:rPr>
              <w:t>int</w:t>
            </w:r>
            <w:r w:rsidR="00601CAD" w:rsidRPr="00F0121A">
              <w:rPr>
                <w:bCs/>
                <w:i/>
                <w:iCs/>
                <w:lang w:val="de-DE"/>
              </w:rPr>
              <w:t>e</w:t>
            </w:r>
            <w:r w:rsidR="00140A4D" w:rsidRPr="00F0121A">
              <w:rPr>
                <w:bCs/>
                <w:i/>
                <w:iCs/>
                <w:lang w:val="de-DE"/>
              </w:rPr>
              <w:t>ressant</w:t>
            </w:r>
            <w:r w:rsidR="00364066" w:rsidRPr="00F0121A">
              <w:rPr>
                <w:bCs/>
                <w:i/>
                <w:iCs/>
                <w:lang w:val="de-DE"/>
              </w:rPr>
              <w:t>/</w:t>
            </w:r>
            <w:r w:rsidR="00C14AFE" w:rsidRPr="00F0121A">
              <w:rPr>
                <w:bCs/>
                <w:i/>
                <w:iCs/>
                <w:lang w:val="de-DE"/>
              </w:rPr>
              <w:t>anstrengend</w:t>
            </w:r>
            <w:r w:rsidR="00364066" w:rsidRPr="00F0121A">
              <w:rPr>
                <w:bCs/>
                <w:i/>
                <w:iCs/>
                <w:lang w:val="de-DE"/>
              </w:rPr>
              <w:t>/</w:t>
            </w:r>
            <w:r w:rsidR="00CE32DD" w:rsidRPr="00F0121A">
              <w:rPr>
                <w:bCs/>
                <w:i/>
                <w:iCs/>
                <w:lang w:val="de-DE"/>
              </w:rPr>
              <w:t>herausfordernd</w:t>
            </w:r>
            <w:r w:rsidR="00364066" w:rsidRPr="00F0121A">
              <w:rPr>
                <w:bCs/>
                <w:i/>
                <w:iCs/>
                <w:lang w:val="de-DE"/>
              </w:rPr>
              <w:t>/</w:t>
            </w:r>
            <w:r w:rsidR="00CE32DD" w:rsidRPr="00F0121A">
              <w:rPr>
                <w:bCs/>
                <w:i/>
                <w:iCs/>
                <w:lang w:val="de-DE"/>
              </w:rPr>
              <w:t>intensiv</w:t>
            </w:r>
            <w:r w:rsidR="00364066" w:rsidRPr="00F0121A">
              <w:rPr>
                <w:bCs/>
                <w:i/>
                <w:iCs/>
                <w:lang w:val="de-DE"/>
              </w:rPr>
              <w:t>/</w:t>
            </w:r>
            <w:r w:rsidR="00CE32DD" w:rsidRPr="00F0121A">
              <w:rPr>
                <w:bCs/>
                <w:i/>
                <w:iCs/>
                <w:lang w:val="de-DE"/>
              </w:rPr>
              <w:t>entspannend</w:t>
            </w:r>
          </w:p>
          <w:p w14:paraId="1036CC49" w14:textId="77777777" w:rsidR="00B24A92" w:rsidRDefault="008D7F01" w:rsidP="008D7F01">
            <w:pPr>
              <w:rPr>
                <w:bCs/>
                <w:lang w:val="en-GB"/>
              </w:rPr>
            </w:pPr>
            <w:r w:rsidRPr="001F4185">
              <w:rPr>
                <w:b/>
              </w:rPr>
              <w:t>Describ</w:t>
            </w:r>
            <w:r w:rsidR="005B1012" w:rsidRPr="001F4185">
              <w:rPr>
                <w:b/>
              </w:rPr>
              <w:t>ing</w:t>
            </w:r>
            <w:r w:rsidRPr="001F4185">
              <w:rPr>
                <w:b/>
              </w:rPr>
              <w:t xml:space="preserve"> when and how often you do activities:</w:t>
            </w:r>
            <w:r w:rsidRPr="00364066">
              <w:rPr>
                <w:bCs/>
                <w:lang w:val="en-GB"/>
              </w:rPr>
              <w:t xml:space="preserve"> </w:t>
            </w:r>
          </w:p>
          <w:p w14:paraId="5E82E7E8" w14:textId="776F9F14" w:rsidR="008D7F01" w:rsidRPr="00F0121A" w:rsidRDefault="001E2AF4" w:rsidP="008D7F01">
            <w:pPr>
              <w:rPr>
                <w:bCs/>
                <w:i/>
                <w:iCs/>
                <w:lang w:val="de-DE"/>
              </w:rPr>
            </w:pPr>
            <w:r w:rsidRPr="00F0121A">
              <w:rPr>
                <w:bCs/>
                <w:i/>
                <w:iCs/>
                <w:lang w:val="de-DE"/>
              </w:rPr>
              <w:t>Wann fäh</w:t>
            </w:r>
            <w:r w:rsidR="00601CAD" w:rsidRPr="00F0121A">
              <w:rPr>
                <w:bCs/>
                <w:i/>
                <w:iCs/>
                <w:lang w:val="de-DE"/>
              </w:rPr>
              <w:t>r</w:t>
            </w:r>
            <w:r w:rsidRPr="00F0121A">
              <w:rPr>
                <w:bCs/>
                <w:i/>
                <w:iCs/>
                <w:lang w:val="de-DE"/>
              </w:rPr>
              <w:t>st du Rad?</w:t>
            </w:r>
            <w:r w:rsidR="00812FF9" w:rsidRPr="00F0121A">
              <w:rPr>
                <w:bCs/>
                <w:lang w:val="de-DE"/>
              </w:rPr>
              <w:t>;</w:t>
            </w:r>
            <w:r w:rsidRPr="00F0121A">
              <w:rPr>
                <w:bCs/>
                <w:lang w:val="de-DE"/>
              </w:rPr>
              <w:t xml:space="preserve"> </w:t>
            </w:r>
            <w:r w:rsidR="008D7F01" w:rsidRPr="00F0121A">
              <w:rPr>
                <w:bCs/>
                <w:i/>
                <w:iCs/>
                <w:lang w:val="de-DE"/>
              </w:rPr>
              <w:t>Ich fahre jeden Tag R</w:t>
            </w:r>
            <w:r w:rsidR="008D7F01" w:rsidRPr="00F0121A">
              <w:rPr>
                <w:i/>
                <w:iCs/>
                <w:lang w:val="de-DE"/>
              </w:rPr>
              <w:t>ad</w:t>
            </w:r>
            <w:r w:rsidR="0000159D" w:rsidRPr="00F0121A">
              <w:rPr>
                <w:lang w:val="de-DE"/>
              </w:rPr>
              <w:t>;</w:t>
            </w:r>
            <w:r w:rsidR="008D7F01" w:rsidRPr="00F0121A">
              <w:rPr>
                <w:bCs/>
                <w:lang w:val="de-DE"/>
              </w:rPr>
              <w:t xml:space="preserve"> </w:t>
            </w:r>
            <w:r w:rsidR="008D7F01" w:rsidRPr="00F0121A">
              <w:rPr>
                <w:bCs/>
                <w:i/>
                <w:iCs/>
                <w:lang w:val="de-DE"/>
              </w:rPr>
              <w:t>Ich chatte immer online</w:t>
            </w:r>
            <w:r w:rsidR="0000159D" w:rsidRPr="00F0121A">
              <w:rPr>
                <w:bCs/>
                <w:lang w:val="de-DE"/>
              </w:rPr>
              <w:t>;</w:t>
            </w:r>
            <w:r w:rsidR="008D7F01" w:rsidRPr="00F0121A">
              <w:rPr>
                <w:bCs/>
                <w:lang w:val="de-DE"/>
              </w:rPr>
              <w:t xml:space="preserve"> </w:t>
            </w:r>
            <w:r w:rsidR="008D7F01" w:rsidRPr="00F0121A">
              <w:rPr>
                <w:bCs/>
                <w:i/>
                <w:iCs/>
                <w:lang w:val="de-DE"/>
              </w:rPr>
              <w:t>Samstags spiele ich Fußball</w:t>
            </w:r>
          </w:p>
          <w:p w14:paraId="5BFBC482" w14:textId="77777777" w:rsidR="00B24A92" w:rsidRPr="00220078" w:rsidRDefault="008551A9" w:rsidP="008D7F01">
            <w:pPr>
              <w:rPr>
                <w:lang w:val="de-DE"/>
              </w:rPr>
            </w:pPr>
            <w:r w:rsidRPr="00220078">
              <w:rPr>
                <w:b/>
                <w:lang w:val="de-DE"/>
              </w:rPr>
              <w:t>Times:</w:t>
            </w:r>
            <w:r w:rsidRPr="00220078">
              <w:rPr>
                <w:lang w:val="de-DE"/>
              </w:rPr>
              <w:t xml:space="preserve"> </w:t>
            </w:r>
          </w:p>
          <w:p w14:paraId="2D540CB7" w14:textId="2147D67A" w:rsidR="008551A9" w:rsidRPr="00F0121A" w:rsidRDefault="008551A9" w:rsidP="008D7F01">
            <w:pPr>
              <w:rPr>
                <w:bCs/>
                <w:lang w:val="de-DE"/>
              </w:rPr>
            </w:pPr>
            <w:r w:rsidRPr="00F0121A">
              <w:rPr>
                <w:bCs/>
                <w:i/>
                <w:iCs/>
                <w:lang w:val="de-DE"/>
              </w:rPr>
              <w:t>vormittag</w:t>
            </w:r>
            <w:r w:rsidR="00601CAD" w:rsidRPr="00F0121A">
              <w:rPr>
                <w:bCs/>
                <w:i/>
                <w:iCs/>
                <w:lang w:val="de-DE"/>
              </w:rPr>
              <w:t>s</w:t>
            </w:r>
            <w:r w:rsidRPr="00F0121A">
              <w:rPr>
                <w:bCs/>
                <w:lang w:val="de-DE"/>
              </w:rPr>
              <w:t xml:space="preserve">, </w:t>
            </w:r>
            <w:r w:rsidRPr="00F0121A">
              <w:rPr>
                <w:bCs/>
                <w:i/>
                <w:iCs/>
                <w:lang w:val="de-DE"/>
              </w:rPr>
              <w:t>nachmittag</w:t>
            </w:r>
            <w:r w:rsidR="00601CAD" w:rsidRPr="00F0121A">
              <w:rPr>
                <w:bCs/>
                <w:i/>
                <w:iCs/>
                <w:lang w:val="de-DE"/>
              </w:rPr>
              <w:t>s</w:t>
            </w:r>
            <w:r w:rsidRPr="00F0121A">
              <w:rPr>
                <w:bCs/>
                <w:lang w:val="de-DE"/>
              </w:rPr>
              <w:t xml:space="preserve">, </w:t>
            </w:r>
            <w:r w:rsidRPr="00F0121A">
              <w:rPr>
                <w:bCs/>
                <w:i/>
                <w:iCs/>
                <w:lang w:val="de-DE"/>
              </w:rPr>
              <w:t>abend</w:t>
            </w:r>
            <w:r w:rsidR="00601CAD" w:rsidRPr="00F0121A">
              <w:rPr>
                <w:bCs/>
                <w:i/>
                <w:iCs/>
                <w:lang w:val="de-DE"/>
              </w:rPr>
              <w:t>s</w:t>
            </w:r>
            <w:r w:rsidR="00E42505" w:rsidRPr="00F0121A">
              <w:rPr>
                <w:bCs/>
                <w:lang w:val="de-DE"/>
              </w:rPr>
              <w:t xml:space="preserve">, </w:t>
            </w:r>
            <w:r w:rsidR="0033770B" w:rsidRPr="00F0121A">
              <w:rPr>
                <w:bCs/>
                <w:i/>
                <w:iCs/>
                <w:lang w:val="de-DE"/>
              </w:rPr>
              <w:t xml:space="preserve">am </w:t>
            </w:r>
            <w:r w:rsidR="00E42505" w:rsidRPr="00F0121A">
              <w:rPr>
                <w:bCs/>
                <w:i/>
                <w:iCs/>
                <w:lang w:val="de-DE"/>
              </w:rPr>
              <w:t>Montag</w:t>
            </w:r>
            <w:r w:rsidR="0033770B" w:rsidRPr="00F0121A">
              <w:rPr>
                <w:bCs/>
                <w:i/>
                <w:iCs/>
                <w:lang w:val="de-DE"/>
              </w:rPr>
              <w:t>/</w:t>
            </w:r>
            <w:r w:rsidR="00E42505" w:rsidRPr="00F0121A">
              <w:rPr>
                <w:bCs/>
                <w:i/>
                <w:iCs/>
                <w:lang w:val="de-DE"/>
              </w:rPr>
              <w:t>Dienstag</w:t>
            </w:r>
            <w:r w:rsidR="0033770B" w:rsidRPr="00F0121A">
              <w:rPr>
                <w:bCs/>
                <w:i/>
                <w:iCs/>
                <w:lang w:val="de-DE"/>
              </w:rPr>
              <w:t>/</w:t>
            </w:r>
            <w:r w:rsidR="00E42505" w:rsidRPr="00F0121A">
              <w:rPr>
                <w:bCs/>
                <w:i/>
                <w:iCs/>
                <w:lang w:val="de-DE"/>
              </w:rPr>
              <w:t>Mittwoch</w:t>
            </w:r>
            <w:r w:rsidR="0033770B" w:rsidRPr="00F0121A">
              <w:rPr>
                <w:bCs/>
                <w:i/>
                <w:iCs/>
                <w:lang w:val="de-DE"/>
              </w:rPr>
              <w:t>/</w:t>
            </w:r>
            <w:r w:rsidR="0033770B" w:rsidRPr="00F0121A">
              <w:rPr>
                <w:bCs/>
                <w:i/>
                <w:iCs/>
                <w:lang w:val="de-DE"/>
              </w:rPr>
              <w:br/>
            </w:r>
            <w:r w:rsidR="00E42505" w:rsidRPr="00F0121A">
              <w:rPr>
                <w:bCs/>
                <w:i/>
                <w:iCs/>
                <w:lang w:val="de-DE"/>
              </w:rPr>
              <w:lastRenderedPageBreak/>
              <w:t>Donnerstag</w:t>
            </w:r>
            <w:r w:rsidR="0033770B" w:rsidRPr="00F0121A">
              <w:rPr>
                <w:bCs/>
                <w:i/>
                <w:iCs/>
                <w:lang w:val="de-DE"/>
              </w:rPr>
              <w:t>/</w:t>
            </w:r>
            <w:r w:rsidR="00E42505" w:rsidRPr="00F0121A">
              <w:rPr>
                <w:bCs/>
                <w:i/>
                <w:iCs/>
                <w:lang w:val="de-DE"/>
              </w:rPr>
              <w:t>Freitag</w:t>
            </w:r>
            <w:r w:rsidR="0033770B" w:rsidRPr="00F0121A">
              <w:rPr>
                <w:bCs/>
                <w:i/>
                <w:iCs/>
                <w:lang w:val="de-DE"/>
              </w:rPr>
              <w:t>/</w:t>
            </w:r>
            <w:r w:rsidR="00E42505" w:rsidRPr="00F0121A">
              <w:rPr>
                <w:bCs/>
                <w:i/>
                <w:iCs/>
                <w:lang w:val="de-DE"/>
              </w:rPr>
              <w:t>Samstag</w:t>
            </w:r>
            <w:r w:rsidR="0033770B" w:rsidRPr="00F0121A">
              <w:rPr>
                <w:bCs/>
                <w:i/>
                <w:iCs/>
                <w:lang w:val="de-DE"/>
              </w:rPr>
              <w:t>/</w:t>
            </w:r>
            <w:r w:rsidR="00E42505" w:rsidRPr="00F0121A">
              <w:rPr>
                <w:bCs/>
                <w:i/>
                <w:iCs/>
                <w:lang w:val="de-DE"/>
              </w:rPr>
              <w:t>Sonntag</w:t>
            </w:r>
          </w:p>
          <w:p w14:paraId="1B2E306A" w14:textId="77777777" w:rsidR="00B24A92" w:rsidRDefault="005743B3" w:rsidP="008D7F01">
            <w:pPr>
              <w:rPr>
                <w:rStyle w:val="Strong"/>
                <w:b w:val="0"/>
                <w:bCs w:val="0"/>
                <w:lang w:val="en-GB"/>
              </w:rPr>
            </w:pPr>
            <w:r w:rsidRPr="005743B3">
              <w:rPr>
                <w:rStyle w:val="Strong"/>
                <w:lang w:val="en-GB"/>
              </w:rPr>
              <w:t>Describing w</w:t>
            </w:r>
            <w:r w:rsidR="00251DDB">
              <w:rPr>
                <w:rStyle w:val="Strong"/>
                <w:lang w:val="en-GB"/>
              </w:rPr>
              <w:t>hat people like and dislike:</w:t>
            </w:r>
            <w:r w:rsidR="00251DDB" w:rsidRPr="00364066">
              <w:rPr>
                <w:rStyle w:val="Strong"/>
                <w:b w:val="0"/>
                <w:bCs w:val="0"/>
                <w:lang w:val="en-GB"/>
              </w:rPr>
              <w:t xml:space="preserve"> </w:t>
            </w:r>
          </w:p>
          <w:p w14:paraId="1E006B55" w14:textId="64AEA649" w:rsidR="00251DDB" w:rsidRPr="00F0121A" w:rsidRDefault="00251DDB" w:rsidP="008D7F01">
            <w:pPr>
              <w:rPr>
                <w:bCs/>
                <w:lang w:val="de-DE"/>
              </w:rPr>
            </w:pPr>
            <w:r w:rsidRPr="00F0121A">
              <w:rPr>
                <w:bCs/>
                <w:i/>
                <w:iCs/>
                <w:lang w:val="de-DE"/>
              </w:rPr>
              <w:t>Meine Schwester mag Sport</w:t>
            </w:r>
          </w:p>
          <w:p w14:paraId="73F06002" w14:textId="77777777" w:rsidR="00B24A92" w:rsidRPr="00220078" w:rsidRDefault="00B93BAD" w:rsidP="00C23F24">
            <w:pPr>
              <w:rPr>
                <w:lang w:val="de-DE"/>
              </w:rPr>
            </w:pPr>
            <w:r w:rsidRPr="00220078">
              <w:rPr>
                <w:b/>
                <w:bCs/>
                <w:lang w:val="de-DE"/>
              </w:rPr>
              <w:t>Describing people:</w:t>
            </w:r>
            <w:r w:rsidRPr="00220078">
              <w:rPr>
                <w:lang w:val="de-DE"/>
              </w:rPr>
              <w:t xml:space="preserve"> </w:t>
            </w:r>
          </w:p>
          <w:p w14:paraId="58F1784A" w14:textId="56040994" w:rsidR="005743B3" w:rsidRPr="00F0121A" w:rsidRDefault="00863C2A" w:rsidP="00C23F24">
            <w:pPr>
              <w:rPr>
                <w:i/>
                <w:iCs/>
                <w:lang w:val="de-DE"/>
              </w:rPr>
            </w:pPr>
            <w:r w:rsidRPr="00F0121A">
              <w:rPr>
                <w:i/>
                <w:iCs/>
                <w:lang w:val="de-DE"/>
              </w:rPr>
              <w:t>Meine Schwester ist sportlich</w:t>
            </w:r>
            <w:r w:rsidR="0000159D" w:rsidRPr="00F0121A">
              <w:rPr>
                <w:lang w:val="de-DE"/>
              </w:rPr>
              <w:t>;</w:t>
            </w:r>
            <w:r w:rsidR="00C23F24" w:rsidRPr="00F0121A">
              <w:rPr>
                <w:lang w:val="de-DE"/>
              </w:rPr>
              <w:t xml:space="preserve"> </w:t>
            </w:r>
            <w:r w:rsidRPr="00F0121A">
              <w:rPr>
                <w:i/>
                <w:iCs/>
                <w:lang w:val="de-DE"/>
              </w:rPr>
              <w:t>Sie liest gern</w:t>
            </w:r>
            <w:r w:rsidR="0000159D" w:rsidRPr="00F0121A">
              <w:rPr>
                <w:lang w:val="de-DE"/>
              </w:rPr>
              <w:t>;</w:t>
            </w:r>
            <w:r w:rsidR="002305FF" w:rsidRPr="00F0121A">
              <w:rPr>
                <w:lang w:val="de-DE"/>
              </w:rPr>
              <w:t xml:space="preserve"> </w:t>
            </w:r>
            <w:r w:rsidR="002305FF" w:rsidRPr="00F0121A">
              <w:rPr>
                <w:i/>
                <w:iCs/>
                <w:lang w:val="de-DE"/>
              </w:rPr>
              <w:t>f</w:t>
            </w:r>
            <w:r w:rsidR="00C23F24" w:rsidRPr="00F0121A">
              <w:rPr>
                <w:i/>
                <w:iCs/>
                <w:lang w:val="de-DE"/>
              </w:rPr>
              <w:t>reundlich</w:t>
            </w:r>
            <w:r w:rsidR="00C23F24" w:rsidRPr="00F0121A">
              <w:rPr>
                <w:lang w:val="de-DE"/>
              </w:rPr>
              <w:t xml:space="preserve">, </w:t>
            </w:r>
            <w:r w:rsidR="00C23F24" w:rsidRPr="00F0121A">
              <w:rPr>
                <w:i/>
                <w:iCs/>
                <w:lang w:val="de-DE"/>
              </w:rPr>
              <w:t>humorvoll</w:t>
            </w:r>
            <w:r w:rsidR="00C23F24" w:rsidRPr="00F0121A">
              <w:rPr>
                <w:lang w:val="de-DE"/>
              </w:rPr>
              <w:t xml:space="preserve">, </w:t>
            </w:r>
            <w:r w:rsidR="00C23F24" w:rsidRPr="00F0121A">
              <w:rPr>
                <w:i/>
                <w:iCs/>
                <w:lang w:val="de-DE"/>
              </w:rPr>
              <w:t>intelligent</w:t>
            </w:r>
            <w:r w:rsidR="00C23F24" w:rsidRPr="00F0121A">
              <w:rPr>
                <w:lang w:val="de-DE"/>
              </w:rPr>
              <w:t xml:space="preserve">, </w:t>
            </w:r>
            <w:r w:rsidR="00C23F24" w:rsidRPr="00F0121A">
              <w:rPr>
                <w:i/>
                <w:iCs/>
                <w:lang w:val="de-DE"/>
              </w:rPr>
              <w:t>kreativ</w:t>
            </w:r>
            <w:r w:rsidR="00C23F24" w:rsidRPr="00F0121A">
              <w:rPr>
                <w:lang w:val="de-DE"/>
              </w:rPr>
              <w:t xml:space="preserve">, </w:t>
            </w:r>
            <w:r w:rsidR="00C23F24" w:rsidRPr="00F0121A">
              <w:rPr>
                <w:i/>
                <w:iCs/>
                <w:lang w:val="de-DE"/>
              </w:rPr>
              <w:t>geduldig</w:t>
            </w:r>
            <w:r w:rsidR="00C23F24" w:rsidRPr="00F0121A">
              <w:rPr>
                <w:lang w:val="de-DE"/>
              </w:rPr>
              <w:t xml:space="preserve">, </w:t>
            </w:r>
            <w:r w:rsidR="00C23F24" w:rsidRPr="00F0121A">
              <w:rPr>
                <w:i/>
                <w:iCs/>
                <w:lang w:val="de-DE"/>
              </w:rPr>
              <w:t>energisch</w:t>
            </w:r>
            <w:r w:rsidR="00C23F24" w:rsidRPr="00F0121A">
              <w:rPr>
                <w:lang w:val="de-DE"/>
              </w:rPr>
              <w:t xml:space="preserve">, </w:t>
            </w:r>
            <w:r w:rsidR="00C23F24" w:rsidRPr="00F0121A">
              <w:rPr>
                <w:i/>
                <w:iCs/>
                <w:lang w:val="de-DE"/>
              </w:rPr>
              <w:t>extrovertiert</w:t>
            </w:r>
            <w:r w:rsidR="00C23F24" w:rsidRPr="00F0121A">
              <w:rPr>
                <w:lang w:val="de-DE"/>
              </w:rPr>
              <w:t xml:space="preserve">, </w:t>
            </w:r>
            <w:r w:rsidR="00C23F24" w:rsidRPr="00F0121A">
              <w:rPr>
                <w:i/>
                <w:iCs/>
                <w:lang w:val="de-DE"/>
              </w:rPr>
              <w:t>introvertiert</w:t>
            </w:r>
            <w:r w:rsidR="00C23F24" w:rsidRPr="00F0121A">
              <w:rPr>
                <w:lang w:val="de-DE"/>
              </w:rPr>
              <w:t xml:space="preserve">, </w:t>
            </w:r>
            <w:r w:rsidR="00C23F24" w:rsidRPr="00F0121A">
              <w:rPr>
                <w:i/>
                <w:iCs/>
                <w:lang w:val="de-DE"/>
              </w:rPr>
              <w:t>ordentlich</w:t>
            </w:r>
            <w:r w:rsidR="009C0B5E" w:rsidRPr="00F0121A">
              <w:rPr>
                <w:lang w:val="de-DE"/>
              </w:rPr>
              <w:t xml:space="preserve">, </w:t>
            </w:r>
            <w:r w:rsidR="009C0B5E" w:rsidRPr="00F0121A">
              <w:rPr>
                <w:i/>
                <w:iCs/>
                <w:lang w:val="de-DE"/>
              </w:rPr>
              <w:t>streng</w:t>
            </w:r>
            <w:r w:rsidR="009C0B5E" w:rsidRPr="00F0121A">
              <w:rPr>
                <w:lang w:val="de-DE"/>
              </w:rPr>
              <w:t xml:space="preserve">, </w:t>
            </w:r>
            <w:r w:rsidR="00067CB9" w:rsidRPr="00F0121A">
              <w:rPr>
                <w:i/>
                <w:iCs/>
                <w:lang w:val="de-DE"/>
              </w:rPr>
              <w:t>müde</w:t>
            </w:r>
          </w:p>
          <w:p w14:paraId="05F14355" w14:textId="77777777" w:rsidR="00B24A92" w:rsidRPr="00220078" w:rsidRDefault="00D54E48" w:rsidP="00CE186E">
            <w:pPr>
              <w:rPr>
                <w:lang w:val="de-DE"/>
              </w:rPr>
            </w:pPr>
            <w:r w:rsidRPr="00220078">
              <w:rPr>
                <w:b/>
                <w:bCs/>
                <w:lang w:val="de-DE"/>
              </w:rPr>
              <w:t>Sports and hobbies:</w:t>
            </w:r>
            <w:r w:rsidRPr="00220078">
              <w:rPr>
                <w:lang w:val="de-DE"/>
              </w:rPr>
              <w:t xml:space="preserve"> </w:t>
            </w:r>
          </w:p>
          <w:p w14:paraId="4CC566D3" w14:textId="67A0267C" w:rsidR="00D54E48" w:rsidRPr="00F0121A" w:rsidRDefault="00D61219" w:rsidP="00CE186E">
            <w:pPr>
              <w:rPr>
                <w:b/>
                <w:bCs/>
                <w:lang w:val="de-DE"/>
              </w:rPr>
            </w:pPr>
            <w:r w:rsidRPr="00F0121A">
              <w:rPr>
                <w:i/>
                <w:iCs/>
                <w:lang w:val="de-DE"/>
              </w:rPr>
              <w:t>Fußball</w:t>
            </w:r>
            <w:r w:rsidRPr="00F0121A">
              <w:rPr>
                <w:lang w:val="de-DE"/>
              </w:rPr>
              <w:t xml:space="preserve">, </w:t>
            </w:r>
            <w:r w:rsidRPr="00F0121A">
              <w:rPr>
                <w:i/>
                <w:iCs/>
                <w:lang w:val="de-DE"/>
              </w:rPr>
              <w:t>Basketball</w:t>
            </w:r>
            <w:r w:rsidRPr="00F0121A">
              <w:rPr>
                <w:lang w:val="de-DE"/>
              </w:rPr>
              <w:t xml:space="preserve">, </w:t>
            </w:r>
            <w:r w:rsidRPr="00F0121A">
              <w:rPr>
                <w:i/>
                <w:iCs/>
                <w:lang w:val="de-DE"/>
              </w:rPr>
              <w:t>Tennis</w:t>
            </w:r>
            <w:r w:rsidRPr="00F0121A">
              <w:rPr>
                <w:lang w:val="de-DE"/>
              </w:rPr>
              <w:t xml:space="preserve">, </w:t>
            </w:r>
            <w:r w:rsidRPr="00F0121A">
              <w:rPr>
                <w:i/>
                <w:iCs/>
                <w:lang w:val="de-DE"/>
              </w:rPr>
              <w:t>Schwimmen</w:t>
            </w:r>
            <w:r w:rsidRPr="00F0121A">
              <w:rPr>
                <w:lang w:val="de-DE"/>
              </w:rPr>
              <w:t xml:space="preserve">, </w:t>
            </w:r>
            <w:r w:rsidRPr="00F0121A">
              <w:rPr>
                <w:i/>
                <w:iCs/>
                <w:lang w:val="de-DE"/>
              </w:rPr>
              <w:t>Volleyball</w:t>
            </w:r>
            <w:r w:rsidRPr="00F0121A">
              <w:rPr>
                <w:lang w:val="de-DE"/>
              </w:rPr>
              <w:t xml:space="preserve">, </w:t>
            </w:r>
            <w:r w:rsidRPr="00F0121A">
              <w:rPr>
                <w:i/>
                <w:iCs/>
                <w:lang w:val="de-DE"/>
              </w:rPr>
              <w:t>Golf</w:t>
            </w:r>
            <w:r w:rsidRPr="00F0121A">
              <w:rPr>
                <w:lang w:val="de-DE"/>
              </w:rPr>
              <w:t xml:space="preserve">, </w:t>
            </w:r>
            <w:r w:rsidRPr="00F0121A">
              <w:rPr>
                <w:i/>
                <w:iCs/>
                <w:lang w:val="de-DE"/>
              </w:rPr>
              <w:t>Laufen</w:t>
            </w:r>
            <w:r w:rsidRPr="00F0121A">
              <w:rPr>
                <w:lang w:val="de-DE"/>
              </w:rPr>
              <w:t xml:space="preserve">, </w:t>
            </w:r>
            <w:r w:rsidRPr="00F0121A">
              <w:rPr>
                <w:i/>
                <w:iCs/>
                <w:lang w:val="de-DE"/>
              </w:rPr>
              <w:t>Radfahren</w:t>
            </w:r>
            <w:r w:rsidRPr="00F0121A">
              <w:rPr>
                <w:lang w:val="de-DE"/>
              </w:rPr>
              <w:t xml:space="preserve">, </w:t>
            </w:r>
            <w:r w:rsidRPr="00F0121A">
              <w:rPr>
                <w:i/>
                <w:iCs/>
                <w:lang w:val="de-DE"/>
              </w:rPr>
              <w:t>Boxen</w:t>
            </w:r>
            <w:r w:rsidRPr="00F0121A">
              <w:rPr>
                <w:lang w:val="de-DE"/>
              </w:rPr>
              <w:t xml:space="preserve">, </w:t>
            </w:r>
            <w:r w:rsidRPr="00F0121A">
              <w:rPr>
                <w:i/>
                <w:iCs/>
                <w:lang w:val="de-DE"/>
              </w:rPr>
              <w:t>Rudern</w:t>
            </w:r>
            <w:r w:rsidRPr="00F0121A">
              <w:rPr>
                <w:lang w:val="de-DE"/>
              </w:rPr>
              <w:t xml:space="preserve">, </w:t>
            </w:r>
            <w:r w:rsidRPr="00F0121A">
              <w:rPr>
                <w:i/>
                <w:iCs/>
                <w:lang w:val="de-DE"/>
              </w:rPr>
              <w:t>Malen</w:t>
            </w:r>
            <w:r w:rsidRPr="00F0121A">
              <w:rPr>
                <w:lang w:val="de-DE"/>
              </w:rPr>
              <w:t xml:space="preserve">, </w:t>
            </w:r>
            <w:r w:rsidRPr="00F0121A">
              <w:rPr>
                <w:i/>
                <w:iCs/>
                <w:lang w:val="de-DE"/>
              </w:rPr>
              <w:t>Lesen</w:t>
            </w:r>
            <w:r w:rsidRPr="00F0121A">
              <w:rPr>
                <w:lang w:val="de-DE"/>
              </w:rPr>
              <w:t xml:space="preserve">, </w:t>
            </w:r>
            <w:r w:rsidRPr="00F0121A">
              <w:rPr>
                <w:i/>
                <w:iCs/>
                <w:lang w:val="de-DE"/>
              </w:rPr>
              <w:t>Schreiben</w:t>
            </w:r>
            <w:r w:rsidRPr="00F0121A">
              <w:rPr>
                <w:lang w:val="de-DE"/>
              </w:rPr>
              <w:t xml:space="preserve">, </w:t>
            </w:r>
            <w:r w:rsidRPr="00F0121A">
              <w:rPr>
                <w:i/>
                <w:iCs/>
                <w:lang w:val="de-DE"/>
              </w:rPr>
              <w:t>Kochen</w:t>
            </w:r>
            <w:r w:rsidRPr="00F0121A">
              <w:rPr>
                <w:lang w:val="de-DE"/>
              </w:rPr>
              <w:t xml:space="preserve">, </w:t>
            </w:r>
            <w:r w:rsidRPr="00F0121A">
              <w:rPr>
                <w:i/>
                <w:iCs/>
                <w:lang w:val="de-DE"/>
              </w:rPr>
              <w:t>Tanzen</w:t>
            </w:r>
            <w:r w:rsidRPr="00F0121A">
              <w:rPr>
                <w:lang w:val="de-DE"/>
              </w:rPr>
              <w:t xml:space="preserve">, </w:t>
            </w:r>
            <w:r w:rsidRPr="00F0121A">
              <w:rPr>
                <w:i/>
                <w:iCs/>
                <w:lang w:val="de-DE"/>
              </w:rPr>
              <w:t>Fotografieren</w:t>
            </w:r>
            <w:r w:rsidRPr="00F0121A">
              <w:rPr>
                <w:lang w:val="de-DE"/>
              </w:rPr>
              <w:t xml:space="preserve">, </w:t>
            </w:r>
            <w:r w:rsidRPr="00F0121A">
              <w:rPr>
                <w:i/>
                <w:iCs/>
                <w:lang w:val="de-DE"/>
              </w:rPr>
              <w:t>Basteln</w:t>
            </w:r>
            <w:r w:rsidRPr="00F0121A">
              <w:rPr>
                <w:lang w:val="de-DE"/>
              </w:rPr>
              <w:t xml:space="preserve">, </w:t>
            </w:r>
            <w:r w:rsidRPr="00F0121A">
              <w:rPr>
                <w:i/>
                <w:iCs/>
                <w:lang w:val="de-DE"/>
              </w:rPr>
              <w:t>Musizieren</w:t>
            </w:r>
            <w:r w:rsidRPr="00F0121A">
              <w:rPr>
                <w:lang w:val="de-DE"/>
              </w:rPr>
              <w:t xml:space="preserve">, </w:t>
            </w:r>
            <w:r w:rsidR="00F2627F" w:rsidRPr="00F0121A">
              <w:rPr>
                <w:i/>
                <w:iCs/>
                <w:lang w:val="de-DE"/>
              </w:rPr>
              <w:t>Singen</w:t>
            </w:r>
            <w:r w:rsidR="00F2627F" w:rsidRPr="00F0121A">
              <w:rPr>
                <w:lang w:val="de-DE"/>
              </w:rPr>
              <w:t xml:space="preserve">, </w:t>
            </w:r>
            <w:r w:rsidR="00F2627F" w:rsidRPr="00F0121A">
              <w:rPr>
                <w:i/>
                <w:iCs/>
                <w:lang w:val="de-DE"/>
              </w:rPr>
              <w:t>Surfen</w:t>
            </w:r>
            <w:r w:rsidR="00F2627F" w:rsidRPr="00F0121A">
              <w:rPr>
                <w:lang w:val="de-DE"/>
              </w:rPr>
              <w:t xml:space="preserve">, </w:t>
            </w:r>
            <w:r w:rsidR="00F2627F" w:rsidRPr="00F0121A">
              <w:rPr>
                <w:i/>
                <w:iCs/>
                <w:lang w:val="de-DE"/>
              </w:rPr>
              <w:t>Tanzen</w:t>
            </w:r>
            <w:r w:rsidR="00F2627F" w:rsidRPr="00F0121A">
              <w:rPr>
                <w:lang w:val="de-DE"/>
              </w:rPr>
              <w:t xml:space="preserve">, </w:t>
            </w:r>
            <w:r w:rsidRPr="00F0121A">
              <w:rPr>
                <w:i/>
                <w:iCs/>
                <w:lang w:val="de-DE"/>
              </w:rPr>
              <w:t>Gartenarbeit</w:t>
            </w:r>
            <w:r w:rsidRPr="00F0121A">
              <w:rPr>
                <w:lang w:val="de-DE"/>
              </w:rPr>
              <w:t xml:space="preserve">, </w:t>
            </w:r>
            <w:r w:rsidRPr="00F0121A">
              <w:rPr>
                <w:i/>
                <w:iCs/>
                <w:lang w:val="de-DE"/>
              </w:rPr>
              <w:t>Wandern</w:t>
            </w:r>
            <w:r w:rsidRPr="00F0121A">
              <w:rPr>
                <w:lang w:val="de-DE"/>
              </w:rPr>
              <w:t xml:space="preserve">, </w:t>
            </w:r>
            <w:r w:rsidR="00E43F30" w:rsidRPr="00F0121A">
              <w:rPr>
                <w:i/>
                <w:iCs/>
                <w:lang w:val="de-DE"/>
              </w:rPr>
              <w:t>Internet surfen</w:t>
            </w:r>
            <w:r w:rsidR="001B1E8D" w:rsidRPr="00F0121A">
              <w:rPr>
                <w:lang w:val="de-DE"/>
              </w:rPr>
              <w:t xml:space="preserve">, </w:t>
            </w:r>
            <w:r w:rsidR="001B1E8D" w:rsidRPr="00F0121A">
              <w:rPr>
                <w:i/>
                <w:iCs/>
                <w:lang w:val="de-DE"/>
              </w:rPr>
              <w:t>Instagram durchscrollen</w:t>
            </w:r>
            <w:r w:rsidR="001B1E8D" w:rsidRPr="00F0121A">
              <w:rPr>
                <w:lang w:val="de-DE"/>
              </w:rPr>
              <w:t xml:space="preserve">, </w:t>
            </w:r>
            <w:r w:rsidR="001B1E8D" w:rsidRPr="00F0121A">
              <w:rPr>
                <w:i/>
                <w:iCs/>
                <w:lang w:val="de-DE"/>
              </w:rPr>
              <w:t>YouTube anschauen</w:t>
            </w:r>
            <w:r w:rsidR="00D411F8" w:rsidRPr="00F0121A">
              <w:rPr>
                <w:lang w:val="de-DE"/>
              </w:rPr>
              <w:t xml:space="preserve">, </w:t>
            </w:r>
            <w:r w:rsidR="00D411F8" w:rsidRPr="00F0121A">
              <w:rPr>
                <w:i/>
                <w:iCs/>
                <w:lang w:val="de-DE"/>
              </w:rPr>
              <w:t>TikToks erstellen</w:t>
            </w:r>
          </w:p>
        </w:tc>
      </w:tr>
    </w:tbl>
    <w:p w14:paraId="27FA0457" w14:textId="7CD86D17" w:rsidR="00757DD1" w:rsidRDefault="00131D21" w:rsidP="00131D21">
      <w:pPr>
        <w:pStyle w:val="Caption"/>
      </w:pPr>
      <w:r>
        <w:lastRenderedPageBreak/>
        <w:t xml:space="preserve">Table </w:t>
      </w:r>
      <w:r>
        <w:fldChar w:fldCharType="begin"/>
      </w:r>
      <w:r>
        <w:instrText xml:space="preserve"> SEQ Table \* ARABIC </w:instrText>
      </w:r>
      <w:r>
        <w:fldChar w:fldCharType="separate"/>
      </w:r>
      <w:r w:rsidR="00114905">
        <w:rPr>
          <w:noProof/>
        </w:rPr>
        <w:t>4</w:t>
      </w:r>
      <w:r>
        <w:fldChar w:fldCharType="end"/>
      </w:r>
      <w:r>
        <w:t xml:space="preserve"> – </w:t>
      </w:r>
      <w:r w:rsidR="001F4185">
        <w:t>Stage 4</w:t>
      </w:r>
      <w:r w:rsidR="000720C3">
        <w:t xml:space="preserve">, </w:t>
      </w:r>
      <w:r w:rsidR="001F4185">
        <w:t>Term 4</w:t>
      </w:r>
    </w:p>
    <w:tbl>
      <w:tblPr>
        <w:tblStyle w:val="Tableheader"/>
        <w:tblW w:w="14596" w:type="dxa"/>
        <w:tblLook w:val="0420" w:firstRow="1" w:lastRow="0" w:firstColumn="0" w:lastColumn="0" w:noHBand="0" w:noVBand="1"/>
      </w:tblPr>
      <w:tblGrid>
        <w:gridCol w:w="7225"/>
        <w:gridCol w:w="7371"/>
      </w:tblGrid>
      <w:tr w:rsidR="006773A8" w14:paraId="59B3704F" w14:textId="77777777" w:rsidTr="007144D5">
        <w:trPr>
          <w:cnfStyle w:val="100000000000" w:firstRow="1" w:lastRow="0" w:firstColumn="0" w:lastColumn="0" w:oddVBand="0" w:evenVBand="0" w:oddHBand="0" w:evenHBand="0" w:firstRowFirstColumn="0" w:firstRowLastColumn="0" w:lastRowFirstColumn="0" w:lastRowLastColumn="0"/>
        </w:trPr>
        <w:tc>
          <w:tcPr>
            <w:tcW w:w="7225" w:type="dxa"/>
          </w:tcPr>
          <w:p w14:paraId="7E9C70EF" w14:textId="2F4F060A" w:rsidR="006773A8" w:rsidRDefault="006773A8" w:rsidP="006773A8">
            <w:pPr>
              <w:rPr>
                <w:b w:val="0"/>
              </w:rPr>
            </w:pPr>
            <w:r>
              <w:t>Term 4</w:t>
            </w:r>
          </w:p>
          <w:p w14:paraId="73D8145D" w14:textId="32D49D15" w:rsidR="006773A8" w:rsidRPr="00053C02" w:rsidRDefault="006901C0" w:rsidP="001F4185">
            <w:pPr>
              <w:rPr>
                <w:bCs/>
                <w:i/>
                <w:iCs/>
                <w:lang w:val="de-DE"/>
              </w:rPr>
            </w:pPr>
            <w:r w:rsidRPr="006901C0">
              <w:rPr>
                <w:bCs/>
                <w:lang w:val="de-DE"/>
              </w:rPr>
              <w:t>Let’s celebrate!</w:t>
            </w:r>
            <w:r w:rsidR="001F4185">
              <w:rPr>
                <w:bCs/>
                <w:lang w:val="de-DE"/>
              </w:rPr>
              <w:t xml:space="preserve"> </w:t>
            </w:r>
            <w:r w:rsidR="001F4185">
              <w:rPr>
                <w:lang w:val="de-DE"/>
              </w:rPr>
              <w:t xml:space="preserve">– </w:t>
            </w:r>
            <w:r w:rsidR="00053C02" w:rsidRPr="00053C02">
              <w:rPr>
                <w:bCs/>
                <w:i/>
                <w:iCs/>
                <w:lang w:val="de-DE"/>
              </w:rPr>
              <w:t>Lasst uns feiern!</w:t>
            </w:r>
          </w:p>
        </w:tc>
        <w:tc>
          <w:tcPr>
            <w:tcW w:w="7371" w:type="dxa"/>
          </w:tcPr>
          <w:p w14:paraId="43922C1F" w14:textId="1EEC11C1" w:rsidR="006773A8" w:rsidRDefault="006773A8" w:rsidP="00757DD1">
            <w:r>
              <w:t>Suggested grammar, vocabulary and structures</w:t>
            </w:r>
          </w:p>
        </w:tc>
      </w:tr>
      <w:tr w:rsidR="005743B3" w:rsidRPr="00220078" w14:paraId="225BD5E9" w14:textId="77777777" w:rsidTr="007144D5">
        <w:trPr>
          <w:cnfStyle w:val="000000100000" w:firstRow="0" w:lastRow="0" w:firstColumn="0" w:lastColumn="0" w:oddVBand="0" w:evenVBand="0" w:oddHBand="1" w:evenHBand="0" w:firstRowFirstColumn="0" w:firstRowLastColumn="0" w:lastRowFirstColumn="0" w:lastRowLastColumn="0"/>
        </w:trPr>
        <w:tc>
          <w:tcPr>
            <w:tcW w:w="7225" w:type="dxa"/>
          </w:tcPr>
          <w:p w14:paraId="499C8929" w14:textId="5F7AEA56" w:rsidR="005743B3" w:rsidRPr="007144D5" w:rsidRDefault="005743B3" w:rsidP="005743B3">
            <w:pPr>
              <w:rPr>
                <w:b/>
                <w:lang w:eastAsia="zh-CN"/>
              </w:rPr>
            </w:pPr>
            <w:r w:rsidRPr="007144D5">
              <w:rPr>
                <w:b/>
                <w:lang w:eastAsia="zh-CN"/>
              </w:rPr>
              <w:t>Assessment task</w:t>
            </w:r>
          </w:p>
          <w:p w14:paraId="41155DEC" w14:textId="15C1DF34" w:rsidR="005743B3" w:rsidRPr="007144D5" w:rsidRDefault="005743B3" w:rsidP="005743B3">
            <w:pPr>
              <w:rPr>
                <w:b/>
              </w:rPr>
            </w:pPr>
            <w:r w:rsidRPr="007144D5">
              <w:rPr>
                <w:b/>
                <w:lang w:eastAsia="zh-CN"/>
              </w:rPr>
              <w:t>Interacting (</w:t>
            </w:r>
            <w:r w:rsidRPr="007144D5">
              <w:rPr>
                <w:b/>
              </w:rPr>
              <w:t>ML4-INT-01)</w:t>
            </w:r>
          </w:p>
          <w:p w14:paraId="39734472" w14:textId="77777777" w:rsidR="00CA1549" w:rsidRPr="000D662B" w:rsidRDefault="00CA1549" w:rsidP="00CA1549">
            <w:pPr>
              <w:rPr>
                <w:b/>
                <w:lang w:eastAsia="zh-CN"/>
              </w:rPr>
            </w:pPr>
            <w:r w:rsidRPr="00CA1549">
              <w:rPr>
                <w:lang w:eastAsia="zh-CN"/>
              </w:rPr>
              <w:t>You and your friend</w:t>
            </w:r>
            <w:r w:rsidRPr="00CA1549">
              <w:rPr>
                <w:vertAlign w:val="superscript"/>
                <w:lang w:eastAsia="zh-CN"/>
              </w:rPr>
              <w:footnoteReference w:id="5"/>
            </w:r>
            <w:r w:rsidRPr="00CA1549">
              <w:rPr>
                <w:lang w:eastAsia="zh-CN"/>
              </w:rPr>
              <w:t xml:space="preserve"> are discussing plans to attend a party. In your conversation</w:t>
            </w:r>
            <w:r w:rsidRPr="00CA1549">
              <w:rPr>
                <w:vertAlign w:val="superscript"/>
                <w:lang w:eastAsia="zh-CN"/>
              </w:rPr>
              <w:footnoteReference w:id="6"/>
            </w:r>
            <w:r w:rsidRPr="00CA1549">
              <w:rPr>
                <w:lang w:eastAsia="zh-CN"/>
              </w:rPr>
              <w:t>:</w:t>
            </w:r>
          </w:p>
          <w:p w14:paraId="16159552" w14:textId="77777777" w:rsidR="00CA1549" w:rsidRPr="00CA1549" w:rsidRDefault="00CA1549" w:rsidP="007144D5">
            <w:pPr>
              <w:pStyle w:val="ListBullet"/>
              <w:rPr>
                <w:b/>
              </w:rPr>
            </w:pPr>
            <w:r w:rsidRPr="00CA1549">
              <w:t>identify when the party is (day and date)</w:t>
            </w:r>
          </w:p>
          <w:p w14:paraId="550E1E57" w14:textId="77777777" w:rsidR="00CA1549" w:rsidRPr="00CA1549" w:rsidRDefault="00CA1549" w:rsidP="007144D5">
            <w:pPr>
              <w:pStyle w:val="ListBullet"/>
              <w:rPr>
                <w:b/>
              </w:rPr>
            </w:pPr>
            <w:r w:rsidRPr="00CA1549">
              <w:t>confirm you can both go</w:t>
            </w:r>
          </w:p>
          <w:p w14:paraId="19AEC840" w14:textId="4CAC4AB7" w:rsidR="00CA1549" w:rsidRPr="00CA1549" w:rsidRDefault="00B0501A" w:rsidP="007144D5">
            <w:pPr>
              <w:pStyle w:val="ListBullet"/>
              <w:rPr>
                <w:b/>
              </w:rPr>
            </w:pPr>
            <w:r>
              <w:t xml:space="preserve">discuss </w:t>
            </w:r>
            <w:r w:rsidR="00CA1549" w:rsidRPr="00CA1549">
              <w:t>what each of you will bring to eat or drink</w:t>
            </w:r>
          </w:p>
          <w:p w14:paraId="099ECB07" w14:textId="5FC51AED" w:rsidR="00CA1549" w:rsidRPr="00CA1549" w:rsidRDefault="00B0501A" w:rsidP="007144D5">
            <w:pPr>
              <w:pStyle w:val="ListBullet"/>
              <w:rPr>
                <w:b/>
              </w:rPr>
            </w:pPr>
            <w:r>
              <w:t xml:space="preserve">plan </w:t>
            </w:r>
            <w:r w:rsidR="00CA1549" w:rsidRPr="00CA1549">
              <w:t>what each of you will wear, with reference to the weather.</w:t>
            </w:r>
          </w:p>
          <w:p w14:paraId="7B1A6FFB" w14:textId="7560475E" w:rsidR="005743B3" w:rsidRPr="007144D5" w:rsidRDefault="005743B3" w:rsidP="00CA1549">
            <w:pPr>
              <w:rPr>
                <w:b/>
                <w:bCs/>
                <w:lang w:eastAsia="zh-CN"/>
              </w:rPr>
            </w:pPr>
            <w:r w:rsidRPr="007144D5">
              <w:rPr>
                <w:b/>
                <w:bCs/>
                <w:lang w:eastAsia="zh-CN"/>
              </w:rPr>
              <w:t>Skills</w:t>
            </w:r>
          </w:p>
          <w:p w14:paraId="0A9B605E" w14:textId="662A08EC" w:rsidR="005743B3" w:rsidRPr="000D662B" w:rsidRDefault="00052B27" w:rsidP="007144D5">
            <w:pPr>
              <w:pStyle w:val="ListBullet"/>
              <w:rPr>
                <w:b/>
              </w:rPr>
            </w:pPr>
            <w:r w:rsidRPr="00751795">
              <w:t>Express days and dates</w:t>
            </w:r>
            <w:r w:rsidR="00E247C4" w:rsidRPr="00751795">
              <w:t>.</w:t>
            </w:r>
          </w:p>
          <w:p w14:paraId="6F168C7E" w14:textId="34BC4707" w:rsidR="00146E6A" w:rsidRPr="00146E6A" w:rsidRDefault="00146E6A" w:rsidP="007144D5">
            <w:pPr>
              <w:pStyle w:val="ListBullet"/>
              <w:rPr>
                <w:b/>
              </w:rPr>
            </w:pPr>
            <w:r w:rsidRPr="00146E6A">
              <w:lastRenderedPageBreak/>
              <w:t>Exchange information about birthdays and wish someone ‘Happy birthday’.</w:t>
            </w:r>
          </w:p>
          <w:p w14:paraId="4F189E21" w14:textId="35FD97AC" w:rsidR="00146E6A" w:rsidRPr="00146E6A" w:rsidRDefault="00146E6A" w:rsidP="007144D5">
            <w:pPr>
              <w:pStyle w:val="ListBullet"/>
              <w:rPr>
                <w:b/>
              </w:rPr>
            </w:pPr>
            <w:r w:rsidRPr="00146E6A">
              <w:t>Ask someone where they are going and say where you are going</w:t>
            </w:r>
            <w:r w:rsidR="00C1639E">
              <w:t>.</w:t>
            </w:r>
          </w:p>
          <w:p w14:paraId="7E77489A" w14:textId="08E14158" w:rsidR="00146E6A" w:rsidRPr="00146E6A" w:rsidRDefault="00146E6A" w:rsidP="007144D5">
            <w:pPr>
              <w:pStyle w:val="ListBullet"/>
              <w:rPr>
                <w:b/>
              </w:rPr>
            </w:pPr>
            <w:r w:rsidRPr="00146E6A">
              <w:t>Make plans to attend an event with someone, including accepting and declining invitations</w:t>
            </w:r>
            <w:r w:rsidR="00C1639E">
              <w:t>.</w:t>
            </w:r>
          </w:p>
          <w:p w14:paraId="41293C5F" w14:textId="67D4B4D4" w:rsidR="00146E6A" w:rsidRPr="00146E6A" w:rsidRDefault="00146E6A" w:rsidP="007144D5">
            <w:pPr>
              <w:pStyle w:val="ListBullet"/>
              <w:rPr>
                <w:b/>
              </w:rPr>
            </w:pPr>
            <w:r w:rsidRPr="00146E6A">
              <w:t>Discuss what food or drink items you will bring to an event</w:t>
            </w:r>
            <w:r w:rsidR="00E247C4">
              <w:t>.</w:t>
            </w:r>
          </w:p>
          <w:p w14:paraId="65FDEF3D" w14:textId="5EC00385" w:rsidR="00146E6A" w:rsidRPr="00146E6A" w:rsidRDefault="00146E6A" w:rsidP="007144D5">
            <w:pPr>
              <w:pStyle w:val="ListBullet"/>
              <w:rPr>
                <w:b/>
              </w:rPr>
            </w:pPr>
            <w:r w:rsidRPr="00146E6A">
              <w:t>Discuss the weathe</w:t>
            </w:r>
            <w:r w:rsidR="00C1639E">
              <w:t>r.</w:t>
            </w:r>
          </w:p>
          <w:p w14:paraId="59CFD21F" w14:textId="2D5944C9" w:rsidR="00146E6A" w:rsidRPr="00146E6A" w:rsidRDefault="00146E6A" w:rsidP="007144D5">
            <w:pPr>
              <w:pStyle w:val="ListBullet"/>
              <w:rPr>
                <w:b/>
              </w:rPr>
            </w:pPr>
            <w:r w:rsidRPr="00146E6A">
              <w:t>Discuss what you will wear to a celebration</w:t>
            </w:r>
            <w:r w:rsidR="00C1639E">
              <w:t>.</w:t>
            </w:r>
          </w:p>
          <w:p w14:paraId="53E878BD" w14:textId="2A13332C" w:rsidR="00052B27" w:rsidRPr="007E1529" w:rsidRDefault="00146E6A" w:rsidP="007144D5">
            <w:pPr>
              <w:pStyle w:val="ListBullet"/>
              <w:rPr>
                <w:b/>
                <w:bCs/>
                <w:lang w:eastAsia="zh-CN"/>
              </w:rPr>
            </w:pPr>
            <w:r w:rsidRPr="00146E6A">
              <w:t>Use pronouns and express opinions about clothes</w:t>
            </w:r>
            <w:r w:rsidR="00C1639E">
              <w:t>.</w:t>
            </w:r>
          </w:p>
        </w:tc>
        <w:tc>
          <w:tcPr>
            <w:tcW w:w="7371" w:type="dxa"/>
          </w:tcPr>
          <w:p w14:paraId="023584B5" w14:textId="77777777" w:rsidR="00B24A92" w:rsidRDefault="00973E35" w:rsidP="00973E35">
            <w:pPr>
              <w:rPr>
                <w:bCs/>
                <w:lang w:eastAsia="zh-CN"/>
              </w:rPr>
            </w:pPr>
            <w:r w:rsidRPr="003903A5">
              <w:rPr>
                <w:b/>
                <w:bCs/>
                <w:lang w:eastAsia="zh-CN"/>
              </w:rPr>
              <w:lastRenderedPageBreak/>
              <w:t>Express days</w:t>
            </w:r>
            <w:r w:rsidRPr="00973E35">
              <w:rPr>
                <w:b/>
                <w:bCs/>
                <w:lang w:eastAsia="zh-CN"/>
              </w:rPr>
              <w:t xml:space="preserve"> and dates:</w:t>
            </w:r>
            <w:r w:rsidRPr="00657872">
              <w:rPr>
                <w:bCs/>
                <w:lang w:eastAsia="zh-CN"/>
              </w:rPr>
              <w:t xml:space="preserve"> </w:t>
            </w:r>
          </w:p>
          <w:p w14:paraId="5B7E38D7" w14:textId="13B0D705" w:rsidR="00973E35" w:rsidRPr="00657872" w:rsidRDefault="00973E35" w:rsidP="00973E35">
            <w:pPr>
              <w:rPr>
                <w:lang w:eastAsia="zh-CN"/>
              </w:rPr>
            </w:pPr>
            <w:r w:rsidRPr="00F31138">
              <w:rPr>
                <w:bCs/>
                <w:i/>
                <w:iCs/>
                <w:lang w:val="de-DE" w:eastAsia="zh-CN"/>
              </w:rPr>
              <w:t xml:space="preserve">Welches </w:t>
            </w:r>
            <w:r w:rsidR="00601CAD" w:rsidRPr="00F31138">
              <w:rPr>
                <w:bCs/>
                <w:i/>
                <w:iCs/>
                <w:lang w:val="de-DE" w:eastAsia="zh-CN"/>
              </w:rPr>
              <w:t>D</w:t>
            </w:r>
            <w:r w:rsidRPr="00F31138">
              <w:rPr>
                <w:bCs/>
                <w:i/>
                <w:iCs/>
                <w:lang w:val="de-DE" w:eastAsia="zh-CN"/>
              </w:rPr>
              <w:t>atum haben wir heute?</w:t>
            </w:r>
            <w:r w:rsidR="0000159D" w:rsidRPr="00F31138">
              <w:rPr>
                <w:bCs/>
                <w:lang w:val="de-DE" w:eastAsia="zh-CN"/>
              </w:rPr>
              <w:t>;</w:t>
            </w:r>
            <w:r w:rsidR="000A78AE" w:rsidRPr="00F31138">
              <w:rPr>
                <w:bCs/>
                <w:lang w:val="de-DE" w:eastAsia="zh-CN"/>
              </w:rPr>
              <w:t xml:space="preserve"> </w:t>
            </w:r>
            <w:r w:rsidRPr="00F31138">
              <w:rPr>
                <w:bCs/>
                <w:i/>
                <w:iCs/>
                <w:lang w:val="de-DE" w:eastAsia="zh-CN"/>
              </w:rPr>
              <w:t>Wir haben den</w:t>
            </w:r>
            <w:r w:rsidRPr="00973E35">
              <w:rPr>
                <w:bCs/>
                <w:i/>
                <w:iCs/>
                <w:lang w:eastAsia="zh-CN"/>
              </w:rPr>
              <w:t xml:space="preserve"> [</w:t>
            </w:r>
            <w:r w:rsidR="0033770B">
              <w:rPr>
                <w:bCs/>
                <w:lang w:eastAsia="zh-CN"/>
              </w:rPr>
              <w:t>ordinal number – accusative case</w:t>
            </w:r>
            <w:r w:rsidRPr="00973E35">
              <w:rPr>
                <w:bCs/>
                <w:i/>
                <w:iCs/>
                <w:lang w:eastAsia="zh-CN"/>
              </w:rPr>
              <w:t>]</w:t>
            </w:r>
            <w:r w:rsidR="0033770B">
              <w:rPr>
                <w:bCs/>
                <w:i/>
                <w:iCs/>
                <w:lang w:eastAsia="zh-CN"/>
              </w:rPr>
              <w:t xml:space="preserve"> [</w:t>
            </w:r>
            <w:r w:rsidR="0033770B" w:rsidRPr="0033770B">
              <w:rPr>
                <w:bCs/>
                <w:lang w:eastAsia="zh-CN"/>
              </w:rPr>
              <w:t>month</w:t>
            </w:r>
            <w:r w:rsidR="0033770B">
              <w:rPr>
                <w:bCs/>
                <w:i/>
                <w:iCs/>
                <w:lang w:eastAsia="zh-CN"/>
              </w:rPr>
              <w:t>]</w:t>
            </w:r>
          </w:p>
          <w:p w14:paraId="19AEB2C3" w14:textId="77777777" w:rsidR="00B24A92" w:rsidRDefault="00C313B6" w:rsidP="00C75D79">
            <w:pPr>
              <w:rPr>
                <w:bCs/>
                <w:lang w:eastAsia="zh-CN"/>
              </w:rPr>
            </w:pPr>
            <w:r w:rsidRPr="00C75D79">
              <w:rPr>
                <w:b/>
                <w:lang w:eastAsia="zh-CN"/>
              </w:rPr>
              <w:t>Exchange information about birthdays</w:t>
            </w:r>
            <w:r w:rsidR="00E75325" w:rsidRPr="00C75D79">
              <w:rPr>
                <w:b/>
                <w:lang w:eastAsia="zh-CN"/>
              </w:rPr>
              <w:t>:</w:t>
            </w:r>
            <w:r w:rsidRPr="00657872">
              <w:rPr>
                <w:bCs/>
                <w:lang w:eastAsia="zh-CN"/>
              </w:rPr>
              <w:t xml:space="preserve"> </w:t>
            </w:r>
          </w:p>
          <w:p w14:paraId="530144D2" w14:textId="5A30B578" w:rsidR="00DB7B63" w:rsidRPr="00220078" w:rsidRDefault="00360A89" w:rsidP="00C75D79">
            <w:pPr>
              <w:rPr>
                <w:bCs/>
                <w:lang w:val="de-DE" w:eastAsia="zh-CN"/>
              </w:rPr>
            </w:pPr>
            <w:r w:rsidRPr="007144D5">
              <w:rPr>
                <w:i/>
                <w:iCs/>
                <w:lang w:val="de-DE" w:eastAsia="zh-CN"/>
              </w:rPr>
              <w:t>Wann hast du Geburtstag?</w:t>
            </w:r>
            <w:r w:rsidR="0000159D" w:rsidRPr="007144D5">
              <w:rPr>
                <w:lang w:val="de-DE" w:eastAsia="zh-CN"/>
              </w:rPr>
              <w:t>;</w:t>
            </w:r>
            <w:r w:rsidRPr="007144D5">
              <w:rPr>
                <w:lang w:val="de-DE" w:eastAsia="zh-CN"/>
              </w:rPr>
              <w:t xml:space="preserve"> </w:t>
            </w:r>
            <w:r w:rsidRPr="007144D5">
              <w:rPr>
                <w:i/>
                <w:iCs/>
                <w:lang w:val="de-DE" w:eastAsia="zh-CN"/>
              </w:rPr>
              <w:t>Ich habe Geburtstag</w:t>
            </w:r>
            <w:r w:rsidR="00601CAD" w:rsidRPr="007144D5">
              <w:rPr>
                <w:i/>
                <w:iCs/>
                <w:lang w:val="de-DE" w:eastAsia="zh-CN"/>
              </w:rPr>
              <w:t xml:space="preserve"> am</w:t>
            </w:r>
            <w:r w:rsidR="00601CAD" w:rsidRPr="00220078">
              <w:rPr>
                <w:i/>
                <w:iCs/>
                <w:lang w:val="de-DE" w:eastAsia="zh-CN"/>
              </w:rPr>
              <w:t xml:space="preserve"> </w:t>
            </w:r>
            <w:r w:rsidR="002A5A9D" w:rsidRPr="00220078">
              <w:rPr>
                <w:bCs/>
                <w:i/>
                <w:iCs/>
                <w:lang w:val="de-DE" w:eastAsia="zh-CN"/>
              </w:rPr>
              <w:t>[</w:t>
            </w:r>
            <w:r w:rsidR="002A5A9D" w:rsidRPr="00220078">
              <w:rPr>
                <w:bCs/>
                <w:lang w:val="de-DE" w:eastAsia="zh-CN"/>
              </w:rPr>
              <w:t>ordinal number – dative case</w:t>
            </w:r>
            <w:r w:rsidR="002A5A9D" w:rsidRPr="00220078">
              <w:rPr>
                <w:bCs/>
                <w:i/>
                <w:iCs/>
                <w:lang w:val="de-DE" w:eastAsia="zh-CN"/>
              </w:rPr>
              <w:t>] [</w:t>
            </w:r>
            <w:r w:rsidR="002A5A9D" w:rsidRPr="00220078">
              <w:rPr>
                <w:bCs/>
                <w:lang w:val="de-DE" w:eastAsia="zh-CN"/>
              </w:rPr>
              <w:t>month</w:t>
            </w:r>
            <w:r w:rsidR="002A5A9D" w:rsidRPr="00220078">
              <w:rPr>
                <w:bCs/>
                <w:i/>
                <w:iCs/>
                <w:lang w:val="de-DE" w:eastAsia="zh-CN"/>
              </w:rPr>
              <w:t>]</w:t>
            </w:r>
          </w:p>
          <w:p w14:paraId="24346FFF" w14:textId="4FFA7BBE" w:rsidR="00B24A92" w:rsidRPr="00220078" w:rsidRDefault="00DB7B63" w:rsidP="00973E35">
            <w:pPr>
              <w:rPr>
                <w:bCs/>
                <w:lang w:val="de-DE" w:eastAsia="zh-CN"/>
              </w:rPr>
            </w:pPr>
            <w:r w:rsidRPr="00220078">
              <w:rPr>
                <w:b/>
                <w:lang w:val="de-DE" w:eastAsia="zh-CN"/>
              </w:rPr>
              <w:t>Months:</w:t>
            </w:r>
          </w:p>
          <w:p w14:paraId="3E5EEA52" w14:textId="5E0C981D" w:rsidR="00DB7B63" w:rsidRPr="007144D5" w:rsidRDefault="00DB7B63" w:rsidP="00973E35">
            <w:pPr>
              <w:rPr>
                <w:bCs/>
                <w:lang w:val="de-DE" w:eastAsia="zh-CN"/>
              </w:rPr>
            </w:pPr>
            <w:r w:rsidRPr="007144D5">
              <w:rPr>
                <w:bCs/>
                <w:i/>
                <w:iCs/>
                <w:lang w:val="de-DE" w:eastAsia="zh-CN"/>
              </w:rPr>
              <w:t>Januar</w:t>
            </w:r>
            <w:r w:rsidRPr="007144D5">
              <w:rPr>
                <w:bCs/>
                <w:lang w:val="de-DE" w:eastAsia="zh-CN"/>
              </w:rPr>
              <w:t xml:space="preserve">, </w:t>
            </w:r>
            <w:r w:rsidRPr="007144D5">
              <w:rPr>
                <w:bCs/>
                <w:i/>
                <w:iCs/>
                <w:lang w:val="de-DE" w:eastAsia="zh-CN"/>
              </w:rPr>
              <w:t>Februar</w:t>
            </w:r>
            <w:r w:rsidR="00433372" w:rsidRPr="007144D5">
              <w:rPr>
                <w:bCs/>
                <w:lang w:val="de-DE" w:eastAsia="zh-CN"/>
              </w:rPr>
              <w:t xml:space="preserve">, </w:t>
            </w:r>
            <w:r w:rsidRPr="007144D5">
              <w:rPr>
                <w:bCs/>
                <w:i/>
                <w:iCs/>
                <w:lang w:val="de-DE" w:eastAsia="zh-CN"/>
              </w:rPr>
              <w:t>März</w:t>
            </w:r>
            <w:r w:rsidR="00433372" w:rsidRPr="007144D5">
              <w:rPr>
                <w:bCs/>
                <w:lang w:val="de-DE" w:eastAsia="zh-CN"/>
              </w:rPr>
              <w:t xml:space="preserve">, </w:t>
            </w:r>
            <w:r w:rsidRPr="007144D5">
              <w:rPr>
                <w:bCs/>
                <w:i/>
                <w:iCs/>
                <w:lang w:val="de-DE" w:eastAsia="zh-CN"/>
              </w:rPr>
              <w:t>April</w:t>
            </w:r>
            <w:r w:rsidR="00433372" w:rsidRPr="007144D5">
              <w:rPr>
                <w:bCs/>
                <w:lang w:val="de-DE" w:eastAsia="zh-CN"/>
              </w:rPr>
              <w:t xml:space="preserve">, </w:t>
            </w:r>
            <w:r w:rsidRPr="007144D5">
              <w:rPr>
                <w:bCs/>
                <w:i/>
                <w:iCs/>
                <w:lang w:val="de-DE" w:eastAsia="zh-CN"/>
              </w:rPr>
              <w:t>Mai</w:t>
            </w:r>
            <w:r w:rsidR="00433372" w:rsidRPr="007144D5">
              <w:rPr>
                <w:bCs/>
                <w:lang w:val="de-DE" w:eastAsia="zh-CN"/>
              </w:rPr>
              <w:t xml:space="preserve">, </w:t>
            </w:r>
            <w:r w:rsidRPr="007144D5">
              <w:rPr>
                <w:bCs/>
                <w:i/>
                <w:iCs/>
                <w:lang w:val="de-DE" w:eastAsia="zh-CN"/>
              </w:rPr>
              <w:t>Juni</w:t>
            </w:r>
            <w:r w:rsidR="00433372" w:rsidRPr="007144D5">
              <w:rPr>
                <w:bCs/>
                <w:lang w:val="de-DE" w:eastAsia="zh-CN"/>
              </w:rPr>
              <w:t xml:space="preserve">, </w:t>
            </w:r>
            <w:r w:rsidRPr="007144D5">
              <w:rPr>
                <w:bCs/>
                <w:i/>
                <w:iCs/>
                <w:lang w:val="de-DE" w:eastAsia="zh-CN"/>
              </w:rPr>
              <w:t>Juli</w:t>
            </w:r>
            <w:r w:rsidR="00433372" w:rsidRPr="007144D5">
              <w:rPr>
                <w:bCs/>
                <w:lang w:val="de-DE" w:eastAsia="zh-CN"/>
              </w:rPr>
              <w:t xml:space="preserve">, </w:t>
            </w:r>
            <w:r w:rsidR="00C1085C" w:rsidRPr="007144D5">
              <w:rPr>
                <w:bCs/>
                <w:i/>
                <w:iCs/>
                <w:lang w:val="de-DE" w:eastAsia="zh-CN"/>
              </w:rPr>
              <w:t>August</w:t>
            </w:r>
            <w:r w:rsidR="00C1085C" w:rsidRPr="007144D5">
              <w:rPr>
                <w:bCs/>
                <w:lang w:val="de-DE" w:eastAsia="zh-CN"/>
              </w:rPr>
              <w:t>,</w:t>
            </w:r>
            <w:r w:rsidR="006233CF" w:rsidRPr="007144D5">
              <w:rPr>
                <w:bCs/>
                <w:lang w:val="de-DE" w:eastAsia="zh-CN"/>
              </w:rPr>
              <w:t xml:space="preserve"> </w:t>
            </w:r>
            <w:r w:rsidRPr="007144D5">
              <w:rPr>
                <w:bCs/>
                <w:i/>
                <w:iCs/>
                <w:lang w:val="de-DE" w:eastAsia="zh-CN"/>
              </w:rPr>
              <w:t>September</w:t>
            </w:r>
            <w:r w:rsidR="00433372" w:rsidRPr="007144D5">
              <w:rPr>
                <w:bCs/>
                <w:lang w:val="de-DE" w:eastAsia="zh-CN"/>
              </w:rPr>
              <w:t xml:space="preserve">, </w:t>
            </w:r>
            <w:r w:rsidRPr="007144D5">
              <w:rPr>
                <w:bCs/>
                <w:i/>
                <w:iCs/>
                <w:lang w:val="de-DE" w:eastAsia="zh-CN"/>
              </w:rPr>
              <w:t>Oktober</w:t>
            </w:r>
            <w:r w:rsidR="00433372" w:rsidRPr="007144D5">
              <w:rPr>
                <w:bCs/>
                <w:lang w:val="de-DE" w:eastAsia="zh-CN"/>
              </w:rPr>
              <w:t xml:space="preserve">, </w:t>
            </w:r>
            <w:r w:rsidRPr="007144D5">
              <w:rPr>
                <w:bCs/>
                <w:i/>
                <w:iCs/>
                <w:lang w:val="de-DE" w:eastAsia="zh-CN"/>
              </w:rPr>
              <w:t>Novembe</w:t>
            </w:r>
            <w:r w:rsidR="00433372" w:rsidRPr="007144D5">
              <w:rPr>
                <w:bCs/>
                <w:i/>
                <w:iCs/>
                <w:lang w:val="de-DE" w:eastAsia="zh-CN"/>
              </w:rPr>
              <w:t>r</w:t>
            </w:r>
            <w:r w:rsidR="00433372" w:rsidRPr="007144D5">
              <w:rPr>
                <w:bCs/>
                <w:lang w:val="de-DE" w:eastAsia="zh-CN"/>
              </w:rPr>
              <w:t xml:space="preserve">, </w:t>
            </w:r>
            <w:r w:rsidRPr="007144D5">
              <w:rPr>
                <w:bCs/>
                <w:i/>
                <w:iCs/>
                <w:lang w:val="de-DE" w:eastAsia="zh-CN"/>
              </w:rPr>
              <w:t>Dezember</w:t>
            </w:r>
          </w:p>
          <w:p w14:paraId="01C5F80D" w14:textId="59F48247" w:rsidR="00B24A92" w:rsidRPr="00220078" w:rsidRDefault="002A5A9D" w:rsidP="00973E35">
            <w:pPr>
              <w:rPr>
                <w:bCs/>
                <w:lang w:val="de-DE" w:eastAsia="zh-CN"/>
              </w:rPr>
            </w:pPr>
            <w:r w:rsidRPr="00220078">
              <w:rPr>
                <w:b/>
                <w:lang w:val="de-DE" w:eastAsia="zh-CN"/>
              </w:rPr>
              <w:t>Ordinal numbers with d</w:t>
            </w:r>
            <w:r w:rsidR="00433372" w:rsidRPr="00220078">
              <w:rPr>
                <w:b/>
                <w:lang w:val="de-DE" w:eastAsia="zh-CN"/>
              </w:rPr>
              <w:t>ates:</w:t>
            </w:r>
          </w:p>
          <w:p w14:paraId="0CD9FFA7" w14:textId="0AB94CDA" w:rsidR="00433372" w:rsidRPr="007144D5" w:rsidRDefault="007832D0" w:rsidP="00973E35">
            <w:pPr>
              <w:rPr>
                <w:bCs/>
                <w:lang w:val="de-DE" w:eastAsia="zh-CN"/>
              </w:rPr>
            </w:pPr>
            <w:r w:rsidRPr="007144D5">
              <w:rPr>
                <w:bCs/>
                <w:i/>
                <w:iCs/>
                <w:lang w:val="de-DE" w:eastAsia="zh-CN"/>
              </w:rPr>
              <w:t>d</w:t>
            </w:r>
            <w:r w:rsidR="001540A7" w:rsidRPr="007144D5">
              <w:rPr>
                <w:bCs/>
                <w:i/>
                <w:iCs/>
                <w:lang w:val="de-DE" w:eastAsia="zh-CN"/>
              </w:rPr>
              <w:t>er erste</w:t>
            </w:r>
            <w:r w:rsidRPr="007144D5">
              <w:rPr>
                <w:bCs/>
                <w:lang w:val="de-DE" w:eastAsia="zh-CN"/>
              </w:rPr>
              <w:t xml:space="preserve">, </w:t>
            </w:r>
            <w:r w:rsidR="003458D4" w:rsidRPr="007144D5">
              <w:rPr>
                <w:bCs/>
                <w:i/>
                <w:iCs/>
                <w:lang w:val="de-DE" w:eastAsia="zh-CN"/>
              </w:rPr>
              <w:t>d</w:t>
            </w:r>
            <w:r w:rsidR="001540A7" w:rsidRPr="007144D5">
              <w:rPr>
                <w:bCs/>
                <w:i/>
                <w:iCs/>
                <w:lang w:val="de-DE" w:eastAsia="zh-CN"/>
              </w:rPr>
              <w:t>er zweite</w:t>
            </w:r>
            <w:r w:rsidR="003458D4" w:rsidRPr="007144D5">
              <w:rPr>
                <w:bCs/>
                <w:lang w:val="de-DE" w:eastAsia="zh-CN"/>
              </w:rPr>
              <w:t xml:space="preserve">, </w:t>
            </w:r>
            <w:r w:rsidR="003458D4" w:rsidRPr="007144D5">
              <w:rPr>
                <w:bCs/>
                <w:i/>
                <w:iCs/>
                <w:lang w:val="de-DE" w:eastAsia="zh-CN"/>
              </w:rPr>
              <w:t>d</w:t>
            </w:r>
            <w:r w:rsidR="001540A7" w:rsidRPr="007144D5">
              <w:rPr>
                <w:bCs/>
                <w:i/>
                <w:iCs/>
                <w:lang w:val="de-DE" w:eastAsia="zh-CN"/>
              </w:rPr>
              <w:t>er dritt</w:t>
            </w:r>
            <w:r w:rsidR="003458D4" w:rsidRPr="007144D5">
              <w:rPr>
                <w:bCs/>
                <w:i/>
                <w:iCs/>
                <w:lang w:val="de-DE" w:eastAsia="zh-CN"/>
              </w:rPr>
              <w:t>e</w:t>
            </w:r>
            <w:r w:rsidR="003458D4" w:rsidRPr="007144D5">
              <w:rPr>
                <w:bCs/>
                <w:lang w:val="de-DE" w:eastAsia="zh-CN"/>
              </w:rPr>
              <w:t xml:space="preserve">, </w:t>
            </w:r>
            <w:r w:rsidR="003458D4" w:rsidRPr="007144D5">
              <w:rPr>
                <w:bCs/>
                <w:i/>
                <w:iCs/>
                <w:lang w:val="de-DE" w:eastAsia="zh-CN"/>
              </w:rPr>
              <w:t>d</w:t>
            </w:r>
            <w:r w:rsidR="001540A7" w:rsidRPr="007144D5">
              <w:rPr>
                <w:bCs/>
                <w:i/>
                <w:iCs/>
                <w:lang w:val="de-DE" w:eastAsia="zh-CN"/>
              </w:rPr>
              <w:t>er vierte</w:t>
            </w:r>
            <w:r w:rsidR="00B42DF8" w:rsidRPr="007144D5">
              <w:rPr>
                <w:bCs/>
                <w:lang w:val="de-DE" w:eastAsia="zh-CN"/>
              </w:rPr>
              <w:t xml:space="preserve">, </w:t>
            </w:r>
            <w:r w:rsidR="00B42DF8" w:rsidRPr="007144D5">
              <w:rPr>
                <w:bCs/>
                <w:i/>
                <w:iCs/>
                <w:lang w:val="de-DE" w:eastAsia="zh-CN"/>
              </w:rPr>
              <w:t>d</w:t>
            </w:r>
            <w:r w:rsidR="001540A7" w:rsidRPr="007144D5">
              <w:rPr>
                <w:bCs/>
                <w:i/>
                <w:iCs/>
                <w:lang w:val="de-DE" w:eastAsia="zh-CN"/>
              </w:rPr>
              <w:t>er fünfte</w:t>
            </w:r>
            <w:r w:rsidR="00C12835" w:rsidRPr="007144D5">
              <w:rPr>
                <w:bCs/>
                <w:lang w:val="de-DE" w:eastAsia="zh-CN"/>
              </w:rPr>
              <w:t xml:space="preserve">, </w:t>
            </w:r>
            <w:r w:rsidR="00C12835" w:rsidRPr="007144D5">
              <w:rPr>
                <w:bCs/>
                <w:i/>
                <w:iCs/>
                <w:lang w:val="de-DE" w:eastAsia="zh-CN"/>
              </w:rPr>
              <w:t>der sechste</w:t>
            </w:r>
            <w:r w:rsidR="00C12835" w:rsidRPr="007144D5">
              <w:rPr>
                <w:bCs/>
                <w:lang w:val="de-DE" w:eastAsia="zh-CN"/>
              </w:rPr>
              <w:t xml:space="preserve">, </w:t>
            </w:r>
            <w:r w:rsidR="00C12835" w:rsidRPr="007144D5">
              <w:rPr>
                <w:bCs/>
                <w:i/>
                <w:iCs/>
                <w:lang w:val="de-DE" w:eastAsia="zh-CN"/>
              </w:rPr>
              <w:t xml:space="preserve">der </w:t>
            </w:r>
            <w:r w:rsidR="00C12835" w:rsidRPr="007144D5">
              <w:rPr>
                <w:bCs/>
                <w:i/>
                <w:iCs/>
                <w:lang w:val="de-DE" w:eastAsia="zh-CN"/>
              </w:rPr>
              <w:lastRenderedPageBreak/>
              <w:t>siebte</w:t>
            </w:r>
            <w:r w:rsidR="00C12835" w:rsidRPr="007144D5">
              <w:rPr>
                <w:bCs/>
                <w:lang w:val="de-DE" w:eastAsia="zh-CN"/>
              </w:rPr>
              <w:t xml:space="preserve">, </w:t>
            </w:r>
            <w:r w:rsidR="00C12835" w:rsidRPr="007144D5">
              <w:rPr>
                <w:bCs/>
                <w:i/>
                <w:iCs/>
                <w:lang w:val="de-DE" w:eastAsia="zh-CN"/>
              </w:rPr>
              <w:t>der achte</w:t>
            </w:r>
            <w:r w:rsidR="00C12835" w:rsidRPr="007144D5">
              <w:rPr>
                <w:bCs/>
                <w:lang w:val="de-DE" w:eastAsia="zh-CN"/>
              </w:rPr>
              <w:t xml:space="preserve">, </w:t>
            </w:r>
            <w:r w:rsidR="00C12835" w:rsidRPr="007144D5">
              <w:rPr>
                <w:bCs/>
                <w:i/>
                <w:iCs/>
                <w:lang w:val="de-DE" w:eastAsia="zh-CN"/>
              </w:rPr>
              <w:t>der neunte</w:t>
            </w:r>
            <w:r w:rsidR="00C12835" w:rsidRPr="007144D5">
              <w:rPr>
                <w:bCs/>
                <w:lang w:val="de-DE" w:eastAsia="zh-CN"/>
              </w:rPr>
              <w:t xml:space="preserve">, </w:t>
            </w:r>
            <w:r w:rsidR="00C12835" w:rsidRPr="007144D5">
              <w:rPr>
                <w:bCs/>
                <w:i/>
                <w:iCs/>
                <w:lang w:val="de-DE" w:eastAsia="zh-CN"/>
              </w:rPr>
              <w:t>der zehnte</w:t>
            </w:r>
            <w:r w:rsidR="00C12835" w:rsidRPr="007144D5">
              <w:rPr>
                <w:bCs/>
                <w:lang w:val="de-DE" w:eastAsia="zh-CN"/>
              </w:rPr>
              <w:t xml:space="preserve">, </w:t>
            </w:r>
            <w:r w:rsidR="00C12835" w:rsidRPr="007144D5">
              <w:rPr>
                <w:bCs/>
                <w:i/>
                <w:iCs/>
                <w:lang w:val="de-DE" w:eastAsia="zh-CN"/>
              </w:rPr>
              <w:t>der</w:t>
            </w:r>
            <w:r w:rsidR="001540A7" w:rsidRPr="007144D5">
              <w:rPr>
                <w:bCs/>
                <w:i/>
                <w:iCs/>
                <w:lang w:val="de-DE" w:eastAsia="zh-CN"/>
              </w:rPr>
              <w:t xml:space="preserve"> </w:t>
            </w:r>
            <w:r w:rsidR="00A17526" w:rsidRPr="007144D5">
              <w:rPr>
                <w:bCs/>
                <w:i/>
                <w:iCs/>
                <w:lang w:val="de-DE" w:eastAsia="zh-CN"/>
              </w:rPr>
              <w:t>elfte</w:t>
            </w:r>
            <w:r w:rsidR="00A17526" w:rsidRPr="007144D5">
              <w:rPr>
                <w:bCs/>
                <w:lang w:val="de-DE" w:eastAsia="zh-CN"/>
              </w:rPr>
              <w:t xml:space="preserve">, </w:t>
            </w:r>
            <w:r w:rsidR="00A17526" w:rsidRPr="007144D5">
              <w:rPr>
                <w:bCs/>
                <w:i/>
                <w:iCs/>
                <w:lang w:val="de-DE" w:eastAsia="zh-CN"/>
              </w:rPr>
              <w:t>d</w:t>
            </w:r>
            <w:r w:rsidR="001540A7" w:rsidRPr="007144D5">
              <w:rPr>
                <w:bCs/>
                <w:i/>
                <w:iCs/>
                <w:lang w:val="de-DE" w:eastAsia="zh-CN"/>
              </w:rPr>
              <w:t xml:space="preserve">er </w:t>
            </w:r>
            <w:r w:rsidR="00A17526" w:rsidRPr="007144D5">
              <w:rPr>
                <w:bCs/>
                <w:i/>
                <w:iCs/>
                <w:lang w:val="de-DE" w:eastAsia="zh-CN"/>
              </w:rPr>
              <w:t>z</w:t>
            </w:r>
            <w:r w:rsidR="001540A7" w:rsidRPr="007144D5">
              <w:rPr>
                <w:bCs/>
                <w:i/>
                <w:iCs/>
                <w:lang w:val="de-DE" w:eastAsia="zh-CN"/>
              </w:rPr>
              <w:t>wanzigste</w:t>
            </w:r>
            <w:r w:rsidR="00A17526" w:rsidRPr="007144D5">
              <w:rPr>
                <w:bCs/>
                <w:lang w:val="de-DE" w:eastAsia="zh-CN"/>
              </w:rPr>
              <w:t xml:space="preserve">, </w:t>
            </w:r>
            <w:r w:rsidR="00A17526" w:rsidRPr="007144D5">
              <w:rPr>
                <w:bCs/>
                <w:i/>
                <w:iCs/>
                <w:lang w:val="de-DE" w:eastAsia="zh-CN"/>
              </w:rPr>
              <w:t>d</w:t>
            </w:r>
            <w:r w:rsidR="001540A7" w:rsidRPr="007144D5">
              <w:rPr>
                <w:bCs/>
                <w:i/>
                <w:iCs/>
                <w:lang w:val="de-DE" w:eastAsia="zh-CN"/>
              </w:rPr>
              <w:t xml:space="preserve">er </w:t>
            </w:r>
            <w:r w:rsidR="00601CAD" w:rsidRPr="007144D5">
              <w:rPr>
                <w:bCs/>
                <w:i/>
                <w:iCs/>
                <w:lang w:val="de-DE" w:eastAsia="zh-CN"/>
              </w:rPr>
              <w:t>e</w:t>
            </w:r>
            <w:r w:rsidR="001540A7" w:rsidRPr="007144D5">
              <w:rPr>
                <w:bCs/>
                <w:i/>
                <w:iCs/>
                <w:lang w:val="de-DE" w:eastAsia="zh-CN"/>
              </w:rPr>
              <w:t>inunddreißigste</w:t>
            </w:r>
          </w:p>
          <w:p w14:paraId="330ADFC0" w14:textId="649BE217" w:rsidR="00B24A92" w:rsidRPr="00220078" w:rsidRDefault="00DF3D74" w:rsidP="00973E35">
            <w:pPr>
              <w:rPr>
                <w:bCs/>
                <w:lang w:val="de-DE" w:eastAsia="zh-CN"/>
              </w:rPr>
            </w:pPr>
            <w:r w:rsidRPr="00220078">
              <w:rPr>
                <w:b/>
                <w:lang w:val="de-DE" w:eastAsia="zh-CN"/>
              </w:rPr>
              <w:t>Exchange information about plans:</w:t>
            </w:r>
          </w:p>
          <w:p w14:paraId="24EBC49F" w14:textId="22C9CEAF" w:rsidR="00C313B6" w:rsidRPr="007144D5" w:rsidRDefault="00C313B6" w:rsidP="00973E35">
            <w:pPr>
              <w:rPr>
                <w:bCs/>
                <w:i/>
                <w:iCs/>
                <w:lang w:val="de-DE" w:eastAsia="zh-CN"/>
              </w:rPr>
            </w:pPr>
            <w:r w:rsidRPr="007144D5">
              <w:rPr>
                <w:bCs/>
                <w:i/>
                <w:iCs/>
                <w:lang w:val="de-DE" w:eastAsia="zh-CN"/>
              </w:rPr>
              <w:t>Wohin gehst du am zehnten Oktober?</w:t>
            </w:r>
            <w:r w:rsidRPr="007144D5">
              <w:rPr>
                <w:bCs/>
                <w:lang w:val="de-DE" w:eastAsia="zh-CN"/>
              </w:rPr>
              <w:t xml:space="preserve">; </w:t>
            </w:r>
            <w:r w:rsidRPr="007144D5">
              <w:rPr>
                <w:bCs/>
                <w:i/>
                <w:iCs/>
                <w:lang w:val="de-DE" w:eastAsia="zh-CN"/>
              </w:rPr>
              <w:t>Ich gehe zur Geburtstagsparty</w:t>
            </w:r>
          </w:p>
          <w:p w14:paraId="21C62F81" w14:textId="1FE54FBD" w:rsidR="00B24A92" w:rsidRPr="00220078" w:rsidRDefault="009445B8" w:rsidP="009445B8">
            <w:pPr>
              <w:rPr>
                <w:bCs/>
                <w:lang w:val="de-DE" w:eastAsia="zh-CN"/>
              </w:rPr>
            </w:pPr>
            <w:r w:rsidRPr="00220078">
              <w:rPr>
                <w:b/>
                <w:lang w:val="de-DE" w:eastAsia="zh-CN"/>
              </w:rPr>
              <w:t>Accepting and declining invitations:</w:t>
            </w:r>
          </w:p>
          <w:p w14:paraId="2D295AA4" w14:textId="4336A0DE" w:rsidR="009445B8" w:rsidRPr="007144D5" w:rsidRDefault="009445B8" w:rsidP="009445B8">
            <w:pPr>
              <w:rPr>
                <w:i/>
                <w:iCs/>
                <w:lang w:val="de-DE" w:eastAsia="zh-CN"/>
              </w:rPr>
            </w:pPr>
            <w:r w:rsidRPr="007144D5">
              <w:rPr>
                <w:i/>
                <w:iCs/>
                <w:lang w:val="de-DE" w:eastAsia="zh-CN"/>
              </w:rPr>
              <w:t>Kommst du zur Party mit?</w:t>
            </w:r>
            <w:r w:rsidRPr="007144D5">
              <w:rPr>
                <w:lang w:val="de-DE" w:eastAsia="zh-CN"/>
              </w:rPr>
              <w:t xml:space="preserve">; </w:t>
            </w:r>
            <w:r w:rsidRPr="007144D5">
              <w:rPr>
                <w:i/>
                <w:iCs/>
                <w:lang w:val="de-DE" w:eastAsia="zh-CN"/>
              </w:rPr>
              <w:t>Ja, gerne</w:t>
            </w:r>
            <w:r w:rsidRPr="007144D5">
              <w:rPr>
                <w:lang w:val="de-DE" w:eastAsia="zh-CN"/>
              </w:rPr>
              <w:t xml:space="preserve">; </w:t>
            </w:r>
            <w:r w:rsidRPr="007144D5">
              <w:rPr>
                <w:i/>
                <w:iCs/>
                <w:lang w:val="de-DE" w:eastAsia="zh-CN"/>
              </w:rPr>
              <w:t>Es tut mir leid, ich kann heute nicht</w:t>
            </w:r>
          </w:p>
          <w:p w14:paraId="1FDE2BE3" w14:textId="45D4350E" w:rsidR="00B24A92" w:rsidRDefault="009445B8" w:rsidP="009445B8">
            <w:pPr>
              <w:rPr>
                <w:bCs/>
                <w:lang w:eastAsia="zh-CN"/>
              </w:rPr>
            </w:pPr>
            <w:r w:rsidRPr="009445B8">
              <w:rPr>
                <w:b/>
                <w:lang w:eastAsia="zh-CN"/>
              </w:rPr>
              <w:t>Discuss what items you will bring to an event:</w:t>
            </w:r>
          </w:p>
          <w:p w14:paraId="0141B380" w14:textId="4B192CF2" w:rsidR="009445B8" w:rsidRPr="007144D5" w:rsidRDefault="009445B8" w:rsidP="009445B8">
            <w:pPr>
              <w:rPr>
                <w:i/>
                <w:iCs/>
                <w:lang w:val="de-DE" w:eastAsia="zh-CN"/>
              </w:rPr>
            </w:pPr>
            <w:r w:rsidRPr="007144D5">
              <w:rPr>
                <w:i/>
                <w:iCs/>
                <w:lang w:val="de-DE" w:eastAsia="zh-CN"/>
              </w:rPr>
              <w:t>Was bringst du zur Party mit?</w:t>
            </w:r>
            <w:r w:rsidRPr="007144D5">
              <w:rPr>
                <w:lang w:val="de-DE" w:eastAsia="zh-CN"/>
              </w:rPr>
              <w:t>;</w:t>
            </w:r>
            <w:r w:rsidRPr="007144D5">
              <w:rPr>
                <w:i/>
                <w:iCs/>
                <w:lang w:val="de-DE" w:eastAsia="zh-CN"/>
              </w:rPr>
              <w:t xml:space="preserve"> Ich bringe einen Kartoffelsalat mit</w:t>
            </w:r>
          </w:p>
          <w:p w14:paraId="0EC95BF4" w14:textId="67B41CA4" w:rsidR="00B24A92" w:rsidRDefault="00E77A33" w:rsidP="009445B8">
            <w:r w:rsidRPr="00E77A33">
              <w:rPr>
                <w:b/>
                <w:bCs/>
                <w:lang w:eastAsia="zh-CN"/>
              </w:rPr>
              <w:t>Items to take to the party:</w:t>
            </w:r>
          </w:p>
          <w:p w14:paraId="6F1A9614" w14:textId="2946737D" w:rsidR="00E77A33" w:rsidRPr="00B56C27" w:rsidRDefault="00E77A33" w:rsidP="009445B8">
            <w:pPr>
              <w:rPr>
                <w:lang w:val="de-DE" w:eastAsia="zh-CN"/>
              </w:rPr>
            </w:pPr>
            <w:r w:rsidRPr="00B56C27">
              <w:rPr>
                <w:i/>
                <w:iCs/>
                <w:lang w:val="de-DE" w:eastAsia="zh-CN"/>
              </w:rPr>
              <w:t>der Snack</w:t>
            </w:r>
            <w:r w:rsidRPr="00B56C27">
              <w:rPr>
                <w:lang w:val="de-DE" w:eastAsia="zh-CN"/>
              </w:rPr>
              <w:t xml:space="preserve">, </w:t>
            </w:r>
            <w:r w:rsidRPr="00B56C27">
              <w:rPr>
                <w:i/>
                <w:iCs/>
                <w:lang w:val="de-DE" w:eastAsia="zh-CN"/>
              </w:rPr>
              <w:t>die Getränke</w:t>
            </w:r>
            <w:r w:rsidRPr="00B56C27">
              <w:rPr>
                <w:lang w:val="de-DE" w:eastAsia="zh-CN"/>
              </w:rPr>
              <w:t xml:space="preserve">, </w:t>
            </w:r>
            <w:r w:rsidRPr="00B56C27">
              <w:rPr>
                <w:i/>
                <w:iCs/>
                <w:lang w:val="de-DE" w:eastAsia="zh-CN"/>
              </w:rPr>
              <w:t>die Süßigkeiten</w:t>
            </w:r>
            <w:r w:rsidRPr="00B56C27">
              <w:rPr>
                <w:lang w:val="de-DE" w:eastAsia="zh-CN"/>
              </w:rPr>
              <w:t xml:space="preserve">, </w:t>
            </w:r>
            <w:r w:rsidRPr="00B56C27">
              <w:rPr>
                <w:i/>
                <w:iCs/>
                <w:lang w:val="de-DE" w:eastAsia="zh-CN"/>
              </w:rPr>
              <w:t>der Teller</w:t>
            </w:r>
            <w:r w:rsidRPr="00B56C27">
              <w:rPr>
                <w:lang w:val="de-DE" w:eastAsia="zh-CN"/>
              </w:rPr>
              <w:t xml:space="preserve">, </w:t>
            </w:r>
            <w:r w:rsidRPr="00B56C27">
              <w:rPr>
                <w:i/>
                <w:iCs/>
                <w:lang w:val="de-DE" w:eastAsia="zh-CN"/>
              </w:rPr>
              <w:t>die Gläser</w:t>
            </w:r>
            <w:r w:rsidRPr="00B56C27">
              <w:rPr>
                <w:lang w:val="de-DE" w:eastAsia="zh-CN"/>
              </w:rPr>
              <w:t xml:space="preserve">, </w:t>
            </w:r>
            <w:r w:rsidRPr="00B56C27">
              <w:rPr>
                <w:i/>
                <w:iCs/>
                <w:lang w:val="de-DE" w:eastAsia="zh-CN"/>
              </w:rPr>
              <w:t>die Servietten</w:t>
            </w:r>
            <w:r w:rsidRPr="00B56C27">
              <w:rPr>
                <w:lang w:val="de-DE" w:eastAsia="zh-CN"/>
              </w:rPr>
              <w:t xml:space="preserve">, </w:t>
            </w:r>
            <w:r w:rsidRPr="00B56C27">
              <w:rPr>
                <w:i/>
                <w:iCs/>
                <w:lang w:val="de-DE" w:eastAsia="zh-CN"/>
              </w:rPr>
              <w:t>die Dekorationen</w:t>
            </w:r>
            <w:r w:rsidRPr="00B56C27">
              <w:rPr>
                <w:lang w:val="de-DE" w:eastAsia="zh-CN"/>
              </w:rPr>
              <w:t xml:space="preserve">, </w:t>
            </w:r>
            <w:r w:rsidRPr="00B56C27">
              <w:rPr>
                <w:i/>
                <w:iCs/>
                <w:lang w:val="de-DE" w:eastAsia="zh-CN"/>
              </w:rPr>
              <w:t>die Musik</w:t>
            </w:r>
            <w:r w:rsidRPr="00B56C27">
              <w:rPr>
                <w:lang w:val="de-DE" w:eastAsia="zh-CN"/>
              </w:rPr>
              <w:t>,</w:t>
            </w:r>
            <w:r w:rsidRPr="00B56C27">
              <w:rPr>
                <w:i/>
                <w:iCs/>
                <w:lang w:val="de-DE" w:eastAsia="zh-CN"/>
              </w:rPr>
              <w:t xml:space="preserve"> die Spiele</w:t>
            </w:r>
            <w:r w:rsidRPr="00B56C27">
              <w:rPr>
                <w:lang w:val="de-DE" w:eastAsia="zh-CN"/>
              </w:rPr>
              <w:t xml:space="preserve">, </w:t>
            </w:r>
            <w:r w:rsidR="005962D1" w:rsidRPr="00B56C27">
              <w:rPr>
                <w:i/>
                <w:iCs/>
                <w:lang w:val="de-DE" w:eastAsia="zh-CN"/>
              </w:rPr>
              <w:t>die Chips</w:t>
            </w:r>
            <w:r w:rsidR="005962D1" w:rsidRPr="00B56C27">
              <w:rPr>
                <w:lang w:val="de-DE" w:eastAsia="zh-CN"/>
              </w:rPr>
              <w:t xml:space="preserve">, </w:t>
            </w:r>
            <w:r w:rsidR="005962D1" w:rsidRPr="00B56C27">
              <w:rPr>
                <w:i/>
                <w:iCs/>
                <w:lang w:val="de-DE" w:eastAsia="zh-CN"/>
              </w:rPr>
              <w:t>der Kartoffelsalat</w:t>
            </w:r>
            <w:r w:rsidR="006F2BED" w:rsidRPr="00B56C27">
              <w:rPr>
                <w:lang w:val="de-DE" w:eastAsia="zh-CN"/>
              </w:rPr>
              <w:t>,</w:t>
            </w:r>
            <w:r w:rsidR="006F2BED" w:rsidRPr="00B56C27">
              <w:rPr>
                <w:lang w:val="de-DE"/>
              </w:rPr>
              <w:t xml:space="preserve"> </w:t>
            </w:r>
            <w:r w:rsidR="006F2BED" w:rsidRPr="00B56C27">
              <w:rPr>
                <w:i/>
                <w:iCs/>
                <w:lang w:val="de-DE" w:eastAsia="zh-CN"/>
              </w:rPr>
              <w:t>der Kuchen</w:t>
            </w:r>
          </w:p>
          <w:p w14:paraId="75AF938F" w14:textId="51EF9630" w:rsidR="00B24A92" w:rsidRPr="00220078" w:rsidRDefault="009445B8" w:rsidP="009445B8">
            <w:pPr>
              <w:rPr>
                <w:bCs/>
                <w:lang w:val="de-DE" w:eastAsia="zh-CN"/>
              </w:rPr>
            </w:pPr>
            <w:r w:rsidRPr="00220078">
              <w:rPr>
                <w:b/>
                <w:lang w:val="de-DE" w:eastAsia="zh-CN"/>
              </w:rPr>
              <w:t>Discuss the weather:</w:t>
            </w:r>
          </w:p>
          <w:p w14:paraId="64F8501A" w14:textId="5DD95570" w:rsidR="0024306A" w:rsidRPr="00B64D84" w:rsidRDefault="009445B8" w:rsidP="009445B8">
            <w:pPr>
              <w:rPr>
                <w:i/>
                <w:iCs/>
                <w:lang w:val="de-DE" w:eastAsia="zh-CN"/>
              </w:rPr>
            </w:pPr>
            <w:r w:rsidRPr="00B64D84">
              <w:rPr>
                <w:i/>
                <w:iCs/>
                <w:lang w:val="de-DE" w:eastAsia="zh-CN"/>
              </w:rPr>
              <w:t>Es ist sonnig und warm</w:t>
            </w:r>
            <w:r w:rsidR="0000159D" w:rsidRPr="00B64D84">
              <w:rPr>
                <w:lang w:val="de-DE" w:eastAsia="zh-CN"/>
              </w:rPr>
              <w:t>;</w:t>
            </w:r>
            <w:r w:rsidRPr="00B64D84">
              <w:rPr>
                <w:lang w:val="de-DE" w:eastAsia="zh-CN"/>
              </w:rPr>
              <w:t xml:space="preserve"> </w:t>
            </w:r>
            <w:r w:rsidRPr="00B64D84">
              <w:rPr>
                <w:i/>
                <w:iCs/>
                <w:lang w:val="de-DE" w:eastAsia="zh-CN"/>
              </w:rPr>
              <w:t>Es ist kalt und regnet</w:t>
            </w:r>
            <w:r w:rsidR="0000159D" w:rsidRPr="00B64D84">
              <w:rPr>
                <w:lang w:val="de-DE" w:eastAsia="zh-CN"/>
              </w:rPr>
              <w:t>;</w:t>
            </w:r>
            <w:r w:rsidRPr="00B64D84">
              <w:rPr>
                <w:lang w:val="de-DE" w:eastAsia="zh-CN"/>
              </w:rPr>
              <w:t xml:space="preserve"> </w:t>
            </w:r>
            <w:r w:rsidR="0024306A" w:rsidRPr="00B64D84">
              <w:rPr>
                <w:i/>
                <w:iCs/>
                <w:lang w:val="de-DE" w:eastAsia="zh-CN"/>
              </w:rPr>
              <w:t>Die Sonne scheint</w:t>
            </w:r>
            <w:r w:rsidR="0000159D" w:rsidRPr="00B64D84">
              <w:rPr>
                <w:lang w:val="de-DE" w:eastAsia="zh-CN"/>
              </w:rPr>
              <w:t>;</w:t>
            </w:r>
            <w:r w:rsidR="0024306A" w:rsidRPr="00B64D84">
              <w:rPr>
                <w:lang w:val="de-DE" w:eastAsia="zh-CN"/>
              </w:rPr>
              <w:t xml:space="preserve"> </w:t>
            </w:r>
            <w:r w:rsidR="0024306A" w:rsidRPr="00B64D84">
              <w:rPr>
                <w:i/>
                <w:iCs/>
                <w:lang w:val="de-DE" w:eastAsia="zh-CN"/>
              </w:rPr>
              <w:t xml:space="preserve">Es </w:t>
            </w:r>
            <w:r w:rsidR="0024306A" w:rsidRPr="00B64D84">
              <w:rPr>
                <w:i/>
                <w:iCs/>
                <w:lang w:val="de-DE" w:eastAsia="zh-CN"/>
              </w:rPr>
              <w:lastRenderedPageBreak/>
              <w:t>windet</w:t>
            </w:r>
            <w:r w:rsidR="0000159D" w:rsidRPr="00B64D84">
              <w:rPr>
                <w:lang w:val="de-DE" w:eastAsia="zh-CN"/>
              </w:rPr>
              <w:t>;</w:t>
            </w:r>
            <w:r w:rsidR="0024306A" w:rsidRPr="00B64D84">
              <w:rPr>
                <w:lang w:val="de-DE" w:eastAsia="zh-CN"/>
              </w:rPr>
              <w:t xml:space="preserve"> </w:t>
            </w:r>
            <w:r w:rsidR="0024306A" w:rsidRPr="00B64D84">
              <w:rPr>
                <w:i/>
                <w:iCs/>
                <w:lang w:val="de-DE" w:eastAsia="zh-CN"/>
              </w:rPr>
              <w:t>Es schneit</w:t>
            </w:r>
          </w:p>
          <w:p w14:paraId="44530179" w14:textId="27D924AB" w:rsidR="00B24A92" w:rsidRPr="00220078" w:rsidRDefault="0024306A" w:rsidP="009445B8">
            <w:pPr>
              <w:rPr>
                <w:lang w:val="de-DE" w:eastAsia="zh-CN"/>
              </w:rPr>
            </w:pPr>
            <w:r w:rsidRPr="00220078">
              <w:rPr>
                <w:b/>
                <w:bCs/>
                <w:lang w:val="de-DE" w:eastAsia="zh-CN"/>
              </w:rPr>
              <w:t>Weather vocabulary:</w:t>
            </w:r>
          </w:p>
          <w:p w14:paraId="6ACBB5D3" w14:textId="6BBCC809" w:rsidR="009445B8" w:rsidRPr="00B64D84" w:rsidRDefault="009445B8" w:rsidP="009445B8">
            <w:pPr>
              <w:rPr>
                <w:i/>
                <w:iCs/>
                <w:lang w:val="de-DE" w:eastAsia="zh-CN"/>
              </w:rPr>
            </w:pPr>
            <w:r w:rsidRPr="00B64D84">
              <w:rPr>
                <w:i/>
                <w:iCs/>
                <w:lang w:val="de-DE" w:eastAsia="zh-CN"/>
              </w:rPr>
              <w:t>warm</w:t>
            </w:r>
            <w:r w:rsidRPr="00B64D84">
              <w:rPr>
                <w:lang w:val="de-DE" w:eastAsia="zh-CN"/>
              </w:rPr>
              <w:t xml:space="preserve">, </w:t>
            </w:r>
            <w:r w:rsidRPr="00B64D84">
              <w:rPr>
                <w:i/>
                <w:iCs/>
                <w:lang w:val="de-DE" w:eastAsia="zh-CN"/>
              </w:rPr>
              <w:t>schön</w:t>
            </w:r>
            <w:r w:rsidRPr="00B64D84">
              <w:rPr>
                <w:lang w:val="de-DE" w:eastAsia="zh-CN"/>
              </w:rPr>
              <w:t xml:space="preserve">, </w:t>
            </w:r>
            <w:r w:rsidRPr="00B64D84">
              <w:rPr>
                <w:i/>
                <w:iCs/>
                <w:lang w:val="de-DE" w:eastAsia="zh-CN"/>
              </w:rPr>
              <w:t>schlecht</w:t>
            </w:r>
            <w:r w:rsidRPr="00B64D84">
              <w:rPr>
                <w:lang w:val="de-DE" w:eastAsia="zh-CN"/>
              </w:rPr>
              <w:t xml:space="preserve">, </w:t>
            </w:r>
            <w:r w:rsidRPr="00B64D84">
              <w:rPr>
                <w:i/>
                <w:iCs/>
                <w:lang w:val="de-DE" w:eastAsia="zh-CN"/>
              </w:rPr>
              <w:t>bewölkt</w:t>
            </w:r>
            <w:r w:rsidRPr="00B64D84">
              <w:rPr>
                <w:lang w:val="de-DE" w:eastAsia="zh-CN"/>
              </w:rPr>
              <w:t xml:space="preserve">, </w:t>
            </w:r>
            <w:r w:rsidRPr="00B64D84">
              <w:rPr>
                <w:i/>
                <w:iCs/>
                <w:lang w:val="de-DE" w:eastAsia="zh-CN"/>
              </w:rPr>
              <w:t>regnerisch</w:t>
            </w:r>
            <w:r w:rsidRPr="00B64D84">
              <w:rPr>
                <w:lang w:val="de-DE" w:eastAsia="zh-CN"/>
              </w:rPr>
              <w:t xml:space="preserve">, </w:t>
            </w:r>
            <w:r w:rsidRPr="00B64D84">
              <w:rPr>
                <w:i/>
                <w:iCs/>
                <w:lang w:val="de-DE" w:eastAsia="zh-CN"/>
              </w:rPr>
              <w:t>verschneit</w:t>
            </w:r>
            <w:r w:rsidRPr="00B64D84">
              <w:rPr>
                <w:lang w:val="de-DE" w:eastAsia="zh-CN"/>
              </w:rPr>
              <w:t xml:space="preserve">, </w:t>
            </w:r>
            <w:r w:rsidRPr="00B64D84">
              <w:rPr>
                <w:i/>
                <w:iCs/>
                <w:lang w:val="de-DE" w:eastAsia="zh-CN"/>
              </w:rPr>
              <w:t>windig</w:t>
            </w:r>
            <w:r w:rsidRPr="00B64D84">
              <w:rPr>
                <w:lang w:val="de-DE" w:eastAsia="zh-CN"/>
              </w:rPr>
              <w:t xml:space="preserve">, </w:t>
            </w:r>
            <w:r w:rsidRPr="00B64D84">
              <w:rPr>
                <w:i/>
                <w:iCs/>
                <w:lang w:val="de-DE" w:eastAsia="zh-CN"/>
              </w:rPr>
              <w:t>neblig</w:t>
            </w:r>
            <w:r w:rsidRPr="00B64D84">
              <w:rPr>
                <w:lang w:val="de-DE" w:eastAsia="zh-CN"/>
              </w:rPr>
              <w:t xml:space="preserve">, </w:t>
            </w:r>
            <w:r w:rsidRPr="00B64D84">
              <w:rPr>
                <w:i/>
                <w:iCs/>
                <w:lang w:val="de-DE" w:eastAsia="zh-CN"/>
              </w:rPr>
              <w:t>trüb</w:t>
            </w:r>
            <w:r w:rsidRPr="00B64D84">
              <w:rPr>
                <w:lang w:val="de-DE" w:eastAsia="zh-CN"/>
              </w:rPr>
              <w:t xml:space="preserve">, </w:t>
            </w:r>
            <w:r w:rsidRPr="00B64D84">
              <w:rPr>
                <w:i/>
                <w:iCs/>
                <w:lang w:val="de-DE" w:eastAsia="zh-CN"/>
              </w:rPr>
              <w:t>klar</w:t>
            </w:r>
            <w:r w:rsidRPr="00B64D84">
              <w:rPr>
                <w:lang w:val="de-DE" w:eastAsia="zh-CN"/>
              </w:rPr>
              <w:t xml:space="preserve">, </w:t>
            </w:r>
            <w:r w:rsidRPr="00B64D84">
              <w:rPr>
                <w:i/>
                <w:iCs/>
                <w:lang w:val="de-DE" w:eastAsia="zh-CN"/>
              </w:rPr>
              <w:t>die Sonne</w:t>
            </w:r>
            <w:r w:rsidRPr="00B64D84">
              <w:rPr>
                <w:lang w:val="de-DE" w:eastAsia="zh-CN"/>
              </w:rPr>
              <w:t xml:space="preserve">, </w:t>
            </w:r>
            <w:r w:rsidRPr="00B64D84">
              <w:rPr>
                <w:i/>
                <w:iCs/>
                <w:lang w:val="de-DE" w:eastAsia="zh-CN"/>
              </w:rPr>
              <w:t>der Regen</w:t>
            </w:r>
            <w:r w:rsidRPr="00B64D84">
              <w:rPr>
                <w:lang w:val="de-DE" w:eastAsia="zh-CN"/>
              </w:rPr>
              <w:t xml:space="preserve">, </w:t>
            </w:r>
            <w:r w:rsidRPr="00B64D84">
              <w:rPr>
                <w:i/>
                <w:iCs/>
                <w:lang w:val="de-DE" w:eastAsia="zh-CN"/>
              </w:rPr>
              <w:t>der Schnee</w:t>
            </w:r>
            <w:r w:rsidRPr="00B64D84">
              <w:rPr>
                <w:lang w:val="de-DE" w:eastAsia="zh-CN"/>
              </w:rPr>
              <w:t xml:space="preserve">, </w:t>
            </w:r>
            <w:r w:rsidRPr="00B64D84">
              <w:rPr>
                <w:i/>
                <w:iCs/>
                <w:lang w:val="de-DE" w:eastAsia="zh-CN"/>
              </w:rPr>
              <w:t>der Blitz</w:t>
            </w:r>
            <w:r w:rsidRPr="00B64D84">
              <w:rPr>
                <w:lang w:val="de-DE" w:eastAsia="zh-CN"/>
              </w:rPr>
              <w:t xml:space="preserve">, </w:t>
            </w:r>
            <w:r w:rsidRPr="00B64D84">
              <w:rPr>
                <w:i/>
                <w:iCs/>
                <w:lang w:val="de-DE" w:eastAsia="zh-CN"/>
              </w:rPr>
              <w:t>der Donner</w:t>
            </w:r>
            <w:r w:rsidRPr="00B64D84">
              <w:rPr>
                <w:lang w:val="de-DE" w:eastAsia="zh-CN"/>
              </w:rPr>
              <w:t xml:space="preserve">, </w:t>
            </w:r>
            <w:r w:rsidRPr="00B64D84">
              <w:rPr>
                <w:i/>
                <w:iCs/>
                <w:lang w:val="de-DE" w:eastAsia="zh-CN"/>
              </w:rPr>
              <w:t>der Hagel</w:t>
            </w:r>
            <w:r w:rsidRPr="00B64D84">
              <w:rPr>
                <w:lang w:val="de-DE" w:eastAsia="zh-CN"/>
              </w:rPr>
              <w:t xml:space="preserve">, </w:t>
            </w:r>
            <w:r w:rsidRPr="00B64D84">
              <w:rPr>
                <w:i/>
                <w:iCs/>
                <w:lang w:val="de-DE" w:eastAsia="zh-CN"/>
              </w:rPr>
              <w:t>der Regenbogen</w:t>
            </w:r>
            <w:r w:rsidRPr="00B64D84">
              <w:rPr>
                <w:lang w:val="de-DE" w:eastAsia="zh-CN"/>
              </w:rPr>
              <w:t xml:space="preserve">, </w:t>
            </w:r>
            <w:r w:rsidRPr="00B64D84">
              <w:rPr>
                <w:i/>
                <w:iCs/>
                <w:lang w:val="de-DE" w:eastAsia="zh-CN"/>
              </w:rPr>
              <w:t>die Wolke</w:t>
            </w:r>
            <w:r w:rsidRPr="00B64D84">
              <w:rPr>
                <w:lang w:val="de-DE" w:eastAsia="zh-CN"/>
              </w:rPr>
              <w:t xml:space="preserve">, </w:t>
            </w:r>
            <w:r w:rsidRPr="00B64D84">
              <w:rPr>
                <w:i/>
                <w:iCs/>
                <w:lang w:val="de-DE" w:eastAsia="zh-CN"/>
              </w:rPr>
              <w:t>der Wind</w:t>
            </w:r>
            <w:r w:rsidRPr="00B64D84">
              <w:rPr>
                <w:lang w:val="de-DE" w:eastAsia="zh-CN"/>
              </w:rPr>
              <w:t xml:space="preserve">, </w:t>
            </w:r>
            <w:r w:rsidRPr="00B64D84">
              <w:rPr>
                <w:i/>
                <w:iCs/>
                <w:lang w:val="de-DE" w:eastAsia="zh-CN"/>
              </w:rPr>
              <w:t>der Sturm</w:t>
            </w:r>
            <w:r w:rsidRPr="00B64D84">
              <w:rPr>
                <w:lang w:val="de-DE" w:eastAsia="zh-CN"/>
              </w:rPr>
              <w:t xml:space="preserve">, </w:t>
            </w:r>
            <w:r w:rsidRPr="00B64D84">
              <w:rPr>
                <w:i/>
                <w:iCs/>
                <w:lang w:val="de-DE" w:eastAsia="zh-CN"/>
              </w:rPr>
              <w:t>der Himmel</w:t>
            </w:r>
          </w:p>
          <w:p w14:paraId="3960E9C0" w14:textId="523B5BAD" w:rsidR="00B24A92" w:rsidRPr="00220078" w:rsidRDefault="000F7155" w:rsidP="009445B8">
            <w:pPr>
              <w:rPr>
                <w:lang w:val="de-DE" w:eastAsia="zh-CN"/>
              </w:rPr>
            </w:pPr>
            <w:r w:rsidRPr="00220078">
              <w:rPr>
                <w:b/>
                <w:bCs/>
                <w:lang w:val="de-DE" w:eastAsia="zh-CN"/>
              </w:rPr>
              <w:t>Clothing and accessories:</w:t>
            </w:r>
          </w:p>
          <w:p w14:paraId="13A39D8D" w14:textId="3F6C50B4" w:rsidR="000F7155" w:rsidRPr="00B64D84" w:rsidRDefault="000F7155" w:rsidP="009445B8">
            <w:pPr>
              <w:rPr>
                <w:i/>
                <w:iCs/>
                <w:lang w:val="de-DE" w:eastAsia="zh-CN"/>
              </w:rPr>
            </w:pPr>
            <w:r w:rsidRPr="00B64D84">
              <w:rPr>
                <w:i/>
                <w:iCs/>
                <w:lang w:val="de-DE" w:eastAsia="zh-CN"/>
              </w:rPr>
              <w:t>die Jacke</w:t>
            </w:r>
            <w:r w:rsidRPr="00B64D84">
              <w:rPr>
                <w:lang w:val="de-DE" w:eastAsia="zh-CN"/>
              </w:rPr>
              <w:t xml:space="preserve">, </w:t>
            </w:r>
            <w:r w:rsidRPr="00B64D84">
              <w:rPr>
                <w:i/>
                <w:iCs/>
                <w:lang w:val="de-DE" w:eastAsia="zh-CN"/>
              </w:rPr>
              <w:t>der Pullover</w:t>
            </w:r>
            <w:r w:rsidRPr="00B64D84">
              <w:rPr>
                <w:lang w:val="de-DE" w:eastAsia="zh-CN"/>
              </w:rPr>
              <w:t xml:space="preserve">, </w:t>
            </w:r>
            <w:r w:rsidRPr="00B64D84">
              <w:rPr>
                <w:i/>
                <w:iCs/>
                <w:lang w:val="de-DE" w:eastAsia="zh-CN"/>
              </w:rPr>
              <w:t>das Hemd</w:t>
            </w:r>
            <w:r w:rsidRPr="00B64D84">
              <w:rPr>
                <w:lang w:val="de-DE" w:eastAsia="zh-CN"/>
              </w:rPr>
              <w:t xml:space="preserve">, </w:t>
            </w:r>
            <w:r w:rsidRPr="00B64D84">
              <w:rPr>
                <w:i/>
                <w:iCs/>
                <w:lang w:val="de-DE" w:eastAsia="zh-CN"/>
              </w:rPr>
              <w:t>die Hose</w:t>
            </w:r>
            <w:r w:rsidRPr="00B64D84">
              <w:rPr>
                <w:lang w:val="de-DE" w:eastAsia="zh-CN"/>
              </w:rPr>
              <w:t xml:space="preserve">, </w:t>
            </w:r>
            <w:r w:rsidRPr="00B64D84">
              <w:rPr>
                <w:i/>
                <w:iCs/>
                <w:lang w:val="de-DE" w:eastAsia="zh-CN"/>
              </w:rPr>
              <w:t>die Latzhose</w:t>
            </w:r>
            <w:r w:rsidRPr="00B64D84">
              <w:rPr>
                <w:lang w:val="de-DE" w:eastAsia="zh-CN"/>
              </w:rPr>
              <w:t xml:space="preserve">, </w:t>
            </w:r>
            <w:r w:rsidRPr="00B64D84">
              <w:rPr>
                <w:i/>
                <w:iCs/>
                <w:lang w:val="de-DE" w:eastAsia="zh-CN"/>
              </w:rPr>
              <w:t>der Rock</w:t>
            </w:r>
            <w:r w:rsidRPr="00B64D84">
              <w:rPr>
                <w:lang w:val="de-DE" w:eastAsia="zh-CN"/>
              </w:rPr>
              <w:t xml:space="preserve">, </w:t>
            </w:r>
            <w:r w:rsidRPr="00B64D84">
              <w:rPr>
                <w:i/>
                <w:iCs/>
                <w:lang w:val="de-DE" w:eastAsia="zh-CN"/>
              </w:rPr>
              <w:t>die Weste</w:t>
            </w:r>
            <w:r w:rsidRPr="00B64D84">
              <w:rPr>
                <w:lang w:val="de-DE" w:eastAsia="zh-CN"/>
              </w:rPr>
              <w:t xml:space="preserve">, </w:t>
            </w:r>
            <w:r w:rsidRPr="00B64D84">
              <w:rPr>
                <w:i/>
                <w:iCs/>
                <w:lang w:val="de-DE" w:eastAsia="zh-CN"/>
              </w:rPr>
              <w:t xml:space="preserve">die </w:t>
            </w:r>
            <w:r w:rsidR="00601CAD" w:rsidRPr="00B64D84">
              <w:rPr>
                <w:i/>
                <w:iCs/>
                <w:lang w:val="de-DE" w:eastAsia="zh-CN"/>
              </w:rPr>
              <w:t>Shorts</w:t>
            </w:r>
            <w:r w:rsidRPr="00B64D84">
              <w:rPr>
                <w:lang w:val="de-DE" w:eastAsia="zh-CN"/>
              </w:rPr>
              <w:t xml:space="preserve">, </w:t>
            </w:r>
            <w:r w:rsidRPr="00B64D84">
              <w:rPr>
                <w:i/>
                <w:iCs/>
                <w:lang w:val="de-DE" w:eastAsia="zh-CN"/>
              </w:rPr>
              <w:t>der Anzug</w:t>
            </w:r>
            <w:r w:rsidRPr="00B64D84">
              <w:rPr>
                <w:lang w:val="de-DE" w:eastAsia="zh-CN"/>
              </w:rPr>
              <w:t xml:space="preserve">, </w:t>
            </w:r>
            <w:r w:rsidRPr="00B64D84">
              <w:rPr>
                <w:i/>
                <w:iCs/>
                <w:lang w:val="de-DE" w:eastAsia="zh-CN"/>
              </w:rPr>
              <w:t>die Bluse</w:t>
            </w:r>
            <w:r w:rsidRPr="00B64D84">
              <w:rPr>
                <w:lang w:val="de-DE" w:eastAsia="zh-CN"/>
              </w:rPr>
              <w:t xml:space="preserve">, </w:t>
            </w:r>
            <w:r w:rsidRPr="00B64D84">
              <w:rPr>
                <w:i/>
                <w:iCs/>
                <w:lang w:val="de-DE" w:eastAsia="zh-CN"/>
              </w:rPr>
              <w:t>das Kleid</w:t>
            </w:r>
            <w:r w:rsidRPr="00B64D84">
              <w:rPr>
                <w:lang w:val="de-DE" w:eastAsia="zh-CN"/>
              </w:rPr>
              <w:t xml:space="preserve">, </w:t>
            </w:r>
            <w:r w:rsidRPr="00B64D84">
              <w:rPr>
                <w:i/>
                <w:iCs/>
                <w:lang w:val="de-DE" w:eastAsia="zh-CN"/>
              </w:rPr>
              <w:t>das T-Shirt</w:t>
            </w:r>
            <w:r w:rsidRPr="00B64D84">
              <w:rPr>
                <w:lang w:val="de-DE" w:eastAsia="zh-CN"/>
              </w:rPr>
              <w:t xml:space="preserve">, </w:t>
            </w:r>
            <w:r w:rsidRPr="00B64D84">
              <w:rPr>
                <w:i/>
                <w:iCs/>
                <w:lang w:val="de-DE" w:eastAsia="zh-CN"/>
              </w:rPr>
              <w:t>die Socke</w:t>
            </w:r>
            <w:r w:rsidRPr="00B64D84">
              <w:rPr>
                <w:lang w:val="de-DE" w:eastAsia="zh-CN"/>
              </w:rPr>
              <w:t xml:space="preserve">, </w:t>
            </w:r>
            <w:r w:rsidRPr="00B64D84">
              <w:rPr>
                <w:i/>
                <w:iCs/>
                <w:lang w:val="de-DE" w:eastAsia="zh-CN"/>
              </w:rPr>
              <w:t>die Strumpfhose</w:t>
            </w:r>
            <w:r w:rsidRPr="00B64D84">
              <w:rPr>
                <w:lang w:val="de-DE" w:eastAsia="zh-CN"/>
              </w:rPr>
              <w:t xml:space="preserve">, </w:t>
            </w:r>
            <w:r w:rsidRPr="00B64D84">
              <w:rPr>
                <w:i/>
                <w:iCs/>
                <w:lang w:val="de-DE" w:eastAsia="zh-CN"/>
              </w:rPr>
              <w:t>das Unterhemd</w:t>
            </w:r>
            <w:r w:rsidRPr="00B64D84">
              <w:rPr>
                <w:lang w:val="de-DE" w:eastAsia="zh-CN"/>
              </w:rPr>
              <w:t xml:space="preserve">, </w:t>
            </w:r>
            <w:r w:rsidRPr="00B64D84">
              <w:rPr>
                <w:i/>
                <w:iCs/>
                <w:lang w:val="de-DE" w:eastAsia="zh-CN"/>
              </w:rPr>
              <w:t>die Unterhose</w:t>
            </w:r>
            <w:r w:rsidRPr="00B64D84">
              <w:rPr>
                <w:lang w:val="de-DE" w:eastAsia="zh-CN"/>
              </w:rPr>
              <w:t xml:space="preserve">, </w:t>
            </w:r>
            <w:r w:rsidRPr="00B64D84">
              <w:rPr>
                <w:i/>
                <w:iCs/>
                <w:lang w:val="de-DE" w:eastAsia="zh-CN"/>
              </w:rPr>
              <w:t>der BH (Büstenhalter)</w:t>
            </w:r>
            <w:r w:rsidRPr="00B64D84">
              <w:rPr>
                <w:lang w:val="de-DE" w:eastAsia="zh-CN"/>
              </w:rPr>
              <w:t xml:space="preserve">, </w:t>
            </w:r>
            <w:r w:rsidRPr="00B64D84">
              <w:rPr>
                <w:i/>
                <w:iCs/>
                <w:lang w:val="de-DE" w:eastAsia="zh-CN"/>
              </w:rPr>
              <w:t>die Boxershorts</w:t>
            </w:r>
            <w:r w:rsidRPr="00B64D84">
              <w:rPr>
                <w:lang w:val="de-DE" w:eastAsia="zh-CN"/>
              </w:rPr>
              <w:t xml:space="preserve">, </w:t>
            </w:r>
            <w:r w:rsidRPr="00B64D84">
              <w:rPr>
                <w:i/>
                <w:iCs/>
                <w:lang w:val="de-DE" w:eastAsia="zh-CN"/>
              </w:rPr>
              <w:t>das Dirndl</w:t>
            </w:r>
            <w:r w:rsidRPr="00B64D84">
              <w:rPr>
                <w:lang w:val="de-DE" w:eastAsia="zh-CN"/>
              </w:rPr>
              <w:t xml:space="preserve">, </w:t>
            </w:r>
            <w:r w:rsidRPr="00B64D84">
              <w:rPr>
                <w:i/>
                <w:iCs/>
                <w:lang w:val="de-DE" w:eastAsia="zh-CN"/>
              </w:rPr>
              <w:t>die Lederhosen</w:t>
            </w:r>
            <w:r w:rsidRPr="00B64D84">
              <w:rPr>
                <w:lang w:val="de-DE" w:eastAsia="zh-CN"/>
              </w:rPr>
              <w:t xml:space="preserve">, </w:t>
            </w:r>
            <w:r w:rsidRPr="00B64D84">
              <w:rPr>
                <w:i/>
                <w:iCs/>
                <w:lang w:val="de-DE" w:eastAsia="zh-CN"/>
              </w:rPr>
              <w:t>der Schuh</w:t>
            </w:r>
            <w:r w:rsidRPr="00B64D84">
              <w:rPr>
                <w:lang w:val="de-DE" w:eastAsia="zh-CN"/>
              </w:rPr>
              <w:t xml:space="preserve">, </w:t>
            </w:r>
            <w:r w:rsidRPr="00B64D84">
              <w:rPr>
                <w:i/>
                <w:iCs/>
                <w:lang w:val="de-DE" w:eastAsia="zh-CN"/>
              </w:rPr>
              <w:t>der Stiefel</w:t>
            </w:r>
            <w:r w:rsidRPr="00B64D84">
              <w:rPr>
                <w:lang w:val="de-DE" w:eastAsia="zh-CN"/>
              </w:rPr>
              <w:t xml:space="preserve">, </w:t>
            </w:r>
            <w:r w:rsidRPr="00B64D84">
              <w:rPr>
                <w:i/>
                <w:iCs/>
                <w:lang w:val="de-DE" w:eastAsia="zh-CN"/>
              </w:rPr>
              <w:t>die Sandale</w:t>
            </w:r>
            <w:r w:rsidRPr="00B64D84">
              <w:rPr>
                <w:lang w:val="de-DE" w:eastAsia="zh-CN"/>
              </w:rPr>
              <w:t xml:space="preserve">, </w:t>
            </w:r>
            <w:r w:rsidRPr="00B64D84">
              <w:rPr>
                <w:i/>
                <w:iCs/>
                <w:lang w:val="de-DE" w:eastAsia="zh-CN"/>
              </w:rPr>
              <w:t>der Pantoffel</w:t>
            </w:r>
            <w:r w:rsidRPr="00B64D84">
              <w:rPr>
                <w:lang w:val="de-DE" w:eastAsia="zh-CN"/>
              </w:rPr>
              <w:t xml:space="preserve">, </w:t>
            </w:r>
            <w:r w:rsidRPr="00B64D84">
              <w:rPr>
                <w:i/>
                <w:iCs/>
                <w:lang w:val="de-DE" w:eastAsia="zh-CN"/>
              </w:rPr>
              <w:t>der Sneaker</w:t>
            </w:r>
            <w:r w:rsidRPr="00B64D84">
              <w:rPr>
                <w:lang w:val="de-DE" w:eastAsia="zh-CN"/>
              </w:rPr>
              <w:t xml:space="preserve">, </w:t>
            </w:r>
            <w:r w:rsidRPr="00B64D84">
              <w:rPr>
                <w:i/>
                <w:iCs/>
                <w:lang w:val="de-DE" w:eastAsia="zh-CN"/>
              </w:rPr>
              <w:t>der Winterstiefel</w:t>
            </w:r>
            <w:r w:rsidRPr="00B64D84">
              <w:rPr>
                <w:lang w:val="de-DE" w:eastAsia="zh-CN"/>
              </w:rPr>
              <w:t xml:space="preserve">, </w:t>
            </w:r>
            <w:r w:rsidRPr="00B64D84">
              <w:rPr>
                <w:i/>
                <w:iCs/>
                <w:lang w:val="de-DE" w:eastAsia="zh-CN"/>
              </w:rPr>
              <w:t>der Mantel</w:t>
            </w:r>
            <w:r w:rsidRPr="00B64D84">
              <w:rPr>
                <w:lang w:val="de-DE" w:eastAsia="zh-CN"/>
              </w:rPr>
              <w:t xml:space="preserve">, </w:t>
            </w:r>
            <w:r w:rsidRPr="00B64D84">
              <w:rPr>
                <w:i/>
                <w:iCs/>
                <w:lang w:val="de-DE" w:eastAsia="zh-CN"/>
              </w:rPr>
              <w:t>der Regenmantel</w:t>
            </w:r>
            <w:r w:rsidRPr="00B64D84">
              <w:rPr>
                <w:lang w:val="de-DE" w:eastAsia="zh-CN"/>
              </w:rPr>
              <w:t xml:space="preserve">, </w:t>
            </w:r>
            <w:r w:rsidRPr="00B64D84">
              <w:rPr>
                <w:i/>
                <w:iCs/>
                <w:lang w:val="de-DE" w:eastAsia="zh-CN"/>
              </w:rPr>
              <w:t>der Schal</w:t>
            </w:r>
            <w:r w:rsidRPr="00B64D84">
              <w:rPr>
                <w:lang w:val="de-DE" w:eastAsia="zh-CN"/>
              </w:rPr>
              <w:t xml:space="preserve">, </w:t>
            </w:r>
            <w:r w:rsidRPr="00B64D84">
              <w:rPr>
                <w:i/>
                <w:iCs/>
                <w:lang w:val="de-DE" w:eastAsia="zh-CN"/>
              </w:rPr>
              <w:t>der Handschuh</w:t>
            </w:r>
            <w:r w:rsidRPr="00B64D84">
              <w:rPr>
                <w:lang w:val="de-DE" w:eastAsia="zh-CN"/>
              </w:rPr>
              <w:t xml:space="preserve">, </w:t>
            </w:r>
            <w:r w:rsidRPr="00B64D84">
              <w:rPr>
                <w:i/>
                <w:iCs/>
                <w:lang w:val="de-DE" w:eastAsia="zh-CN"/>
              </w:rPr>
              <w:t>die Mütze</w:t>
            </w:r>
          </w:p>
          <w:p w14:paraId="149C81B0" w14:textId="30933245" w:rsidR="00B24A92" w:rsidRDefault="009445B8" w:rsidP="009445B8">
            <w:pPr>
              <w:rPr>
                <w:bCs/>
                <w:lang w:eastAsia="zh-CN"/>
              </w:rPr>
            </w:pPr>
            <w:r w:rsidRPr="009445B8">
              <w:rPr>
                <w:b/>
                <w:lang w:eastAsia="zh-CN"/>
              </w:rPr>
              <w:t>Express opinions about clothes:</w:t>
            </w:r>
          </w:p>
          <w:p w14:paraId="4192ED9A" w14:textId="55F434DA" w:rsidR="009445B8" w:rsidRPr="00FF1B67" w:rsidRDefault="009445B8" w:rsidP="009445B8">
            <w:pPr>
              <w:rPr>
                <w:bCs/>
                <w:i/>
                <w:iCs/>
                <w:lang w:val="de-DE" w:eastAsia="zh-CN"/>
              </w:rPr>
            </w:pPr>
            <w:r w:rsidRPr="00FF1B67">
              <w:rPr>
                <w:bCs/>
                <w:i/>
                <w:iCs/>
                <w:lang w:val="de-DE" w:eastAsia="zh-CN"/>
              </w:rPr>
              <w:t>Ich mag diesen Rock. Er ist geil</w:t>
            </w:r>
            <w:r w:rsidRPr="00FF1B67">
              <w:rPr>
                <w:bCs/>
                <w:lang w:val="de-DE" w:eastAsia="zh-CN"/>
              </w:rPr>
              <w:t xml:space="preserve">; </w:t>
            </w:r>
            <w:r w:rsidRPr="00FF1B67">
              <w:rPr>
                <w:bCs/>
                <w:i/>
                <w:iCs/>
                <w:lang w:val="de-DE" w:eastAsia="zh-CN"/>
              </w:rPr>
              <w:t>Ich mag das T-Shirt nicht. Es ist nicht stylish</w:t>
            </w:r>
          </w:p>
          <w:p w14:paraId="4163BFF8" w14:textId="7C6F3F1A" w:rsidR="00B24A92" w:rsidRDefault="001E33F1" w:rsidP="001E33F1">
            <w:pPr>
              <w:pStyle w:val="ListBullet"/>
              <w:numPr>
                <w:ilvl w:val="0"/>
                <w:numId w:val="0"/>
              </w:numPr>
              <w:ind w:left="567" w:hanging="567"/>
              <w:rPr>
                <w:bCs/>
                <w:lang w:eastAsia="zh-CN"/>
              </w:rPr>
            </w:pPr>
            <w:r w:rsidRPr="00146E6A">
              <w:rPr>
                <w:b/>
                <w:lang w:eastAsia="zh-CN"/>
              </w:rPr>
              <w:t>Discuss what you will wear</w:t>
            </w:r>
            <w:r>
              <w:rPr>
                <w:b/>
                <w:lang w:eastAsia="zh-CN"/>
              </w:rPr>
              <w:t>:</w:t>
            </w:r>
          </w:p>
          <w:p w14:paraId="6F60A963" w14:textId="53280564" w:rsidR="001E33F1" w:rsidRPr="00B64D84" w:rsidRDefault="001E33F1" w:rsidP="001E33F1">
            <w:pPr>
              <w:pStyle w:val="ListBullet"/>
              <w:numPr>
                <w:ilvl w:val="0"/>
                <w:numId w:val="0"/>
              </w:numPr>
              <w:ind w:left="567" w:hanging="567"/>
              <w:rPr>
                <w:bCs/>
                <w:i/>
                <w:iCs/>
                <w:lang w:val="de-DE" w:eastAsia="zh-CN"/>
              </w:rPr>
            </w:pPr>
            <w:r w:rsidRPr="00B64D84">
              <w:rPr>
                <w:bCs/>
                <w:i/>
                <w:iCs/>
                <w:lang w:val="de-DE" w:eastAsia="zh-CN"/>
              </w:rPr>
              <w:lastRenderedPageBreak/>
              <w:t>Ich trage einen Pulli</w:t>
            </w:r>
          </w:p>
          <w:p w14:paraId="649D7671" w14:textId="0E3F955E" w:rsidR="00B24A92" w:rsidRPr="00220078" w:rsidRDefault="00F6556E" w:rsidP="003F0DC3">
            <w:pPr>
              <w:pStyle w:val="ListBullet"/>
              <w:numPr>
                <w:ilvl w:val="0"/>
                <w:numId w:val="0"/>
              </w:numPr>
              <w:ind w:left="30" w:hanging="30"/>
              <w:rPr>
                <w:bCs/>
                <w:lang w:val="de-DE" w:eastAsia="zh-CN"/>
              </w:rPr>
            </w:pPr>
            <w:r w:rsidRPr="00220078">
              <w:rPr>
                <w:b/>
                <w:lang w:val="de-DE" w:eastAsia="zh-CN"/>
              </w:rPr>
              <w:t>Adjectives:</w:t>
            </w:r>
          </w:p>
          <w:p w14:paraId="79CBAD30" w14:textId="2AC8637D" w:rsidR="00F6556E" w:rsidRPr="00B64D84" w:rsidRDefault="00F6556E" w:rsidP="003F0DC3">
            <w:pPr>
              <w:pStyle w:val="ListBullet"/>
              <w:numPr>
                <w:ilvl w:val="0"/>
                <w:numId w:val="0"/>
              </w:numPr>
              <w:ind w:left="30" w:hanging="30"/>
              <w:rPr>
                <w:bCs/>
                <w:i/>
                <w:iCs/>
                <w:lang w:val="de-DE" w:eastAsia="zh-CN"/>
              </w:rPr>
            </w:pPr>
            <w:r w:rsidRPr="00B64D84">
              <w:rPr>
                <w:bCs/>
                <w:i/>
                <w:iCs/>
                <w:lang w:val="de-DE" w:eastAsia="zh-CN"/>
              </w:rPr>
              <w:t>schön</w:t>
            </w:r>
            <w:r w:rsidRPr="00B64D84">
              <w:rPr>
                <w:bCs/>
                <w:lang w:val="de-DE" w:eastAsia="zh-CN"/>
              </w:rPr>
              <w:t xml:space="preserve">, </w:t>
            </w:r>
            <w:r w:rsidRPr="00B64D84">
              <w:rPr>
                <w:bCs/>
                <w:i/>
                <w:iCs/>
                <w:lang w:val="de-DE" w:eastAsia="zh-CN"/>
              </w:rPr>
              <w:t>hässlich</w:t>
            </w:r>
            <w:r w:rsidRPr="00B64D84">
              <w:rPr>
                <w:bCs/>
                <w:lang w:val="de-DE" w:eastAsia="zh-CN"/>
              </w:rPr>
              <w:t xml:space="preserve">, </w:t>
            </w:r>
            <w:r w:rsidRPr="00B64D84">
              <w:rPr>
                <w:bCs/>
                <w:i/>
                <w:iCs/>
                <w:lang w:val="de-DE" w:eastAsia="zh-CN"/>
              </w:rPr>
              <w:t>bequem</w:t>
            </w:r>
            <w:r w:rsidRPr="00B64D84">
              <w:rPr>
                <w:bCs/>
                <w:lang w:val="de-DE" w:eastAsia="zh-CN"/>
              </w:rPr>
              <w:t xml:space="preserve">, </w:t>
            </w:r>
            <w:r w:rsidRPr="00B64D84">
              <w:rPr>
                <w:bCs/>
                <w:i/>
                <w:iCs/>
                <w:lang w:val="de-DE" w:eastAsia="zh-CN"/>
              </w:rPr>
              <w:t>eng</w:t>
            </w:r>
            <w:r w:rsidRPr="00B64D84">
              <w:rPr>
                <w:bCs/>
                <w:lang w:val="de-DE" w:eastAsia="zh-CN"/>
              </w:rPr>
              <w:t xml:space="preserve">, </w:t>
            </w:r>
            <w:r w:rsidRPr="00B64D84">
              <w:rPr>
                <w:bCs/>
                <w:i/>
                <w:iCs/>
                <w:lang w:val="de-DE" w:eastAsia="zh-CN"/>
              </w:rPr>
              <w:t>weit</w:t>
            </w:r>
            <w:r w:rsidRPr="00B64D84">
              <w:rPr>
                <w:bCs/>
                <w:lang w:val="de-DE" w:eastAsia="zh-CN"/>
              </w:rPr>
              <w:t xml:space="preserve">, </w:t>
            </w:r>
            <w:r w:rsidRPr="00B64D84">
              <w:rPr>
                <w:bCs/>
                <w:i/>
                <w:iCs/>
                <w:lang w:val="de-DE" w:eastAsia="zh-CN"/>
              </w:rPr>
              <w:t>modern</w:t>
            </w:r>
            <w:r w:rsidRPr="00B64D84">
              <w:rPr>
                <w:bCs/>
                <w:lang w:val="de-DE" w:eastAsia="zh-CN"/>
              </w:rPr>
              <w:t xml:space="preserve">, </w:t>
            </w:r>
            <w:r w:rsidRPr="00B64D84">
              <w:rPr>
                <w:bCs/>
                <w:i/>
                <w:iCs/>
                <w:lang w:val="de-DE" w:eastAsia="zh-CN"/>
              </w:rPr>
              <w:t>altmodisch</w:t>
            </w:r>
            <w:r w:rsidRPr="00B64D84">
              <w:rPr>
                <w:bCs/>
                <w:lang w:val="de-DE" w:eastAsia="zh-CN"/>
              </w:rPr>
              <w:t>,</w:t>
            </w:r>
            <w:r w:rsidR="003F0DC3" w:rsidRPr="00B64D84">
              <w:rPr>
                <w:bCs/>
                <w:lang w:val="de-DE" w:eastAsia="zh-CN"/>
              </w:rPr>
              <w:t xml:space="preserve"> </w:t>
            </w:r>
            <w:r w:rsidRPr="00B64D84">
              <w:rPr>
                <w:bCs/>
                <w:i/>
                <w:iCs/>
                <w:lang w:val="de-DE" w:eastAsia="zh-CN"/>
              </w:rPr>
              <w:t>farbig</w:t>
            </w:r>
            <w:r w:rsidRPr="00B64D84">
              <w:rPr>
                <w:bCs/>
                <w:lang w:val="de-DE" w:eastAsia="zh-CN"/>
              </w:rPr>
              <w:t xml:space="preserve">, </w:t>
            </w:r>
            <w:r w:rsidRPr="00B64D84">
              <w:rPr>
                <w:bCs/>
                <w:i/>
                <w:iCs/>
                <w:lang w:val="de-DE" w:eastAsia="zh-CN"/>
              </w:rPr>
              <w:t>einfarbig</w:t>
            </w:r>
            <w:r w:rsidRPr="00B64D84">
              <w:rPr>
                <w:bCs/>
                <w:lang w:val="de-DE" w:eastAsia="zh-CN"/>
              </w:rPr>
              <w:t xml:space="preserve">, </w:t>
            </w:r>
            <w:r w:rsidRPr="00B64D84">
              <w:rPr>
                <w:bCs/>
                <w:i/>
                <w:iCs/>
                <w:lang w:val="de-DE" w:eastAsia="zh-CN"/>
              </w:rPr>
              <w:t>stylisch</w:t>
            </w:r>
            <w:r w:rsidRPr="00B64D84">
              <w:rPr>
                <w:bCs/>
                <w:lang w:val="de-DE" w:eastAsia="zh-CN"/>
              </w:rPr>
              <w:t xml:space="preserve">, </w:t>
            </w:r>
            <w:r w:rsidRPr="00B64D84">
              <w:rPr>
                <w:bCs/>
                <w:i/>
                <w:iCs/>
                <w:lang w:val="de-DE" w:eastAsia="zh-CN"/>
              </w:rPr>
              <w:t>luxuriös</w:t>
            </w:r>
            <w:r w:rsidRPr="00B64D84">
              <w:rPr>
                <w:bCs/>
                <w:lang w:val="de-DE" w:eastAsia="zh-CN"/>
              </w:rPr>
              <w:t xml:space="preserve">, </w:t>
            </w:r>
            <w:r w:rsidRPr="00B64D84">
              <w:rPr>
                <w:bCs/>
                <w:i/>
                <w:iCs/>
                <w:lang w:val="de-DE" w:eastAsia="zh-CN"/>
              </w:rPr>
              <w:t>praktisch</w:t>
            </w:r>
            <w:r w:rsidRPr="00B64D84">
              <w:rPr>
                <w:bCs/>
                <w:lang w:val="de-DE" w:eastAsia="zh-CN"/>
              </w:rPr>
              <w:t xml:space="preserve">, </w:t>
            </w:r>
            <w:r w:rsidRPr="00B64D84">
              <w:rPr>
                <w:bCs/>
                <w:i/>
                <w:iCs/>
                <w:lang w:val="de-DE" w:eastAsia="zh-CN"/>
              </w:rPr>
              <w:t>lässig</w:t>
            </w:r>
            <w:r w:rsidRPr="00B64D84">
              <w:rPr>
                <w:bCs/>
                <w:lang w:val="de-DE" w:eastAsia="zh-CN"/>
              </w:rPr>
              <w:t xml:space="preserve">, </w:t>
            </w:r>
            <w:r w:rsidRPr="00B64D84">
              <w:rPr>
                <w:bCs/>
                <w:i/>
                <w:iCs/>
                <w:lang w:val="de-DE" w:eastAsia="zh-CN"/>
              </w:rPr>
              <w:t>festlich</w:t>
            </w:r>
            <w:r w:rsidRPr="00B64D84">
              <w:rPr>
                <w:bCs/>
                <w:lang w:val="de-DE" w:eastAsia="zh-CN"/>
              </w:rPr>
              <w:t xml:space="preserve">, </w:t>
            </w:r>
            <w:r w:rsidRPr="00B64D84">
              <w:rPr>
                <w:bCs/>
                <w:i/>
                <w:iCs/>
                <w:lang w:val="de-DE" w:eastAsia="zh-CN"/>
              </w:rPr>
              <w:t>warm</w:t>
            </w:r>
          </w:p>
          <w:p w14:paraId="2FC88CF1" w14:textId="7ABD58DE" w:rsidR="00B24A92" w:rsidRPr="00220078" w:rsidRDefault="001E33F1" w:rsidP="007B685A">
            <w:pPr>
              <w:rPr>
                <w:bCs/>
                <w:lang w:val="de-DE" w:eastAsia="zh-CN"/>
              </w:rPr>
            </w:pPr>
            <w:r w:rsidRPr="00220078">
              <w:rPr>
                <w:b/>
                <w:lang w:val="de-DE" w:eastAsia="zh-CN"/>
              </w:rPr>
              <w:t>Expressions:</w:t>
            </w:r>
          </w:p>
          <w:p w14:paraId="186CD609" w14:textId="07D5CA8F" w:rsidR="0040066B" w:rsidRPr="00B64D84" w:rsidRDefault="001E33F1" w:rsidP="007B685A">
            <w:pPr>
              <w:rPr>
                <w:b/>
                <w:bCs/>
                <w:i/>
                <w:iCs/>
                <w:lang w:val="de-DE" w:eastAsia="zh-CN"/>
              </w:rPr>
            </w:pPr>
            <w:r w:rsidRPr="00B64D84">
              <w:rPr>
                <w:bCs/>
                <w:i/>
                <w:iCs/>
                <w:lang w:val="de-DE" w:eastAsia="zh-CN"/>
              </w:rPr>
              <w:t>Alles Gute zum Geburtstag!</w:t>
            </w:r>
            <w:r w:rsidR="002A5A9D" w:rsidRPr="00B64D84">
              <w:rPr>
                <w:bCs/>
                <w:lang w:val="de-DE" w:eastAsia="zh-CN"/>
              </w:rPr>
              <w:t>;</w:t>
            </w:r>
            <w:r w:rsidRPr="00B64D84">
              <w:rPr>
                <w:bCs/>
                <w:lang w:val="de-DE" w:eastAsia="zh-CN"/>
              </w:rPr>
              <w:t xml:space="preserve"> </w:t>
            </w:r>
            <w:r w:rsidRPr="00B64D84">
              <w:rPr>
                <w:bCs/>
                <w:i/>
                <w:iCs/>
                <w:lang w:val="de-DE" w:eastAsia="zh-CN"/>
              </w:rPr>
              <w:t>Herzlichen Glückwunsch zum Geburtstag!</w:t>
            </w:r>
          </w:p>
        </w:tc>
      </w:tr>
    </w:tbl>
    <w:p w14:paraId="7BD71C86" w14:textId="3FECDEE8" w:rsidR="00FB58CF" w:rsidRPr="001565E8" w:rsidRDefault="00FB58CF" w:rsidP="00AF29F7">
      <w:pPr>
        <w:pStyle w:val="Heading1"/>
      </w:pPr>
      <w:bookmarkStart w:id="6" w:name="_Toc187676659"/>
      <w:bookmarkStart w:id="7" w:name="_Toc188368930"/>
      <w:r w:rsidRPr="00036295">
        <w:lastRenderedPageBreak/>
        <w:t xml:space="preserve">Stage </w:t>
      </w:r>
      <w:r>
        <w:t>5</w:t>
      </w:r>
      <w:r w:rsidRPr="00036295">
        <w:t xml:space="preserve"> </w:t>
      </w:r>
      <w:r w:rsidR="001F4185">
        <w:t>elective 200 hours</w:t>
      </w:r>
      <w:bookmarkEnd w:id="6"/>
      <w:bookmarkEnd w:id="7"/>
    </w:p>
    <w:p w14:paraId="6B3FE858" w14:textId="6413A7D7" w:rsidR="00FB58CF" w:rsidRPr="001565E8" w:rsidRDefault="00FB58CF" w:rsidP="00AF29F7">
      <w:pPr>
        <w:pStyle w:val="Heading2"/>
      </w:pPr>
      <w:bookmarkStart w:id="8" w:name="_Toc187676660"/>
      <w:bookmarkStart w:id="9" w:name="_Toc188368931"/>
      <w:r>
        <w:t>Year</w:t>
      </w:r>
      <w:r w:rsidR="00CE186E">
        <w:t xml:space="preserve"> </w:t>
      </w:r>
      <w:r>
        <w:t>9</w:t>
      </w:r>
      <w:bookmarkEnd w:id="8"/>
      <w:bookmarkEnd w:id="9"/>
    </w:p>
    <w:p w14:paraId="41923556" w14:textId="72532691" w:rsidR="001F4185" w:rsidRPr="001F4185" w:rsidRDefault="00131D21" w:rsidP="00AF29F7">
      <w:pPr>
        <w:pStyle w:val="Caption"/>
      </w:pPr>
      <w:r>
        <w:t xml:space="preserve">Table </w:t>
      </w:r>
      <w:r>
        <w:fldChar w:fldCharType="begin"/>
      </w:r>
      <w:r>
        <w:instrText xml:space="preserve"> SEQ Table \* ARABIC </w:instrText>
      </w:r>
      <w:r>
        <w:fldChar w:fldCharType="separate"/>
      </w:r>
      <w:r w:rsidR="00114905">
        <w:rPr>
          <w:noProof/>
        </w:rPr>
        <w:t>5</w:t>
      </w:r>
      <w:r>
        <w:fldChar w:fldCharType="end"/>
      </w:r>
      <w:r>
        <w:t xml:space="preserve"> – </w:t>
      </w:r>
      <w:r w:rsidR="001F4185">
        <w:t>Year 9</w:t>
      </w:r>
      <w:r w:rsidR="000720C3">
        <w:t>,</w:t>
      </w:r>
      <w:r w:rsidR="001F4185">
        <w:t xml:space="preserve"> Term 1</w:t>
      </w:r>
    </w:p>
    <w:tbl>
      <w:tblPr>
        <w:tblStyle w:val="Tableheader"/>
        <w:tblW w:w="14596" w:type="dxa"/>
        <w:tblLook w:val="0420" w:firstRow="1" w:lastRow="0" w:firstColumn="0" w:lastColumn="0" w:noHBand="0" w:noVBand="1"/>
      </w:tblPr>
      <w:tblGrid>
        <w:gridCol w:w="7225"/>
        <w:gridCol w:w="7371"/>
      </w:tblGrid>
      <w:tr w:rsidR="00FB58CF" w14:paraId="38D9189B" w14:textId="77777777" w:rsidTr="00B64D84">
        <w:trPr>
          <w:cnfStyle w:val="100000000000" w:firstRow="1" w:lastRow="0" w:firstColumn="0" w:lastColumn="0" w:oddVBand="0" w:evenVBand="0" w:oddHBand="0" w:evenHBand="0" w:firstRowFirstColumn="0" w:firstRowLastColumn="0" w:lastRowFirstColumn="0" w:lastRowLastColumn="0"/>
        </w:trPr>
        <w:tc>
          <w:tcPr>
            <w:tcW w:w="7225" w:type="dxa"/>
          </w:tcPr>
          <w:p w14:paraId="407C28D4" w14:textId="074894CA" w:rsidR="00FB58CF" w:rsidRDefault="00FB58CF" w:rsidP="00AF29F7">
            <w:pPr>
              <w:rPr>
                <w:b w:val="0"/>
              </w:rPr>
            </w:pPr>
            <w:r>
              <w:t>Term 1</w:t>
            </w:r>
          </w:p>
          <w:p w14:paraId="3DE5C534" w14:textId="2BED7288" w:rsidR="00FB58CF" w:rsidRPr="002104D6" w:rsidRDefault="00D40D00" w:rsidP="00AF29F7">
            <w:pPr>
              <w:rPr>
                <w:b w:val="0"/>
              </w:rPr>
            </w:pPr>
            <w:r w:rsidRPr="00D40D00">
              <w:t>Where we live, how we live</w:t>
            </w:r>
            <w:r w:rsidR="001F4185">
              <w:t xml:space="preserve"> – </w:t>
            </w:r>
            <w:r w:rsidR="0060051C" w:rsidRPr="008F7752">
              <w:rPr>
                <w:i/>
                <w:iCs/>
                <w:lang w:val="de-DE"/>
              </w:rPr>
              <w:t>Wo wir wohnen, wie wir wohnen</w:t>
            </w:r>
          </w:p>
        </w:tc>
        <w:tc>
          <w:tcPr>
            <w:tcW w:w="7371" w:type="dxa"/>
          </w:tcPr>
          <w:p w14:paraId="32CB35BB" w14:textId="77777777" w:rsidR="00FB58CF" w:rsidRDefault="00FB58CF" w:rsidP="00AF29F7">
            <w:r>
              <w:t>Suggested grammar, vocabulary and structures</w:t>
            </w:r>
          </w:p>
        </w:tc>
      </w:tr>
      <w:tr w:rsidR="00C45743" w14:paraId="2689B802" w14:textId="77777777" w:rsidTr="00B64D84">
        <w:trPr>
          <w:cnfStyle w:val="000000100000" w:firstRow="0" w:lastRow="0" w:firstColumn="0" w:lastColumn="0" w:oddVBand="0" w:evenVBand="0" w:oddHBand="1" w:evenHBand="0" w:firstRowFirstColumn="0" w:firstRowLastColumn="0" w:lastRowFirstColumn="0" w:lastRowLastColumn="0"/>
        </w:trPr>
        <w:tc>
          <w:tcPr>
            <w:tcW w:w="7225" w:type="dxa"/>
          </w:tcPr>
          <w:p w14:paraId="6DCAA37F" w14:textId="77777777" w:rsidR="00C45743" w:rsidRPr="00B64D84" w:rsidRDefault="00C45743" w:rsidP="00AF29F7">
            <w:pPr>
              <w:widowControl/>
              <w:mirrorIndents w:val="0"/>
              <w:rPr>
                <w:b/>
              </w:rPr>
            </w:pPr>
            <w:r w:rsidRPr="00B64D84">
              <w:rPr>
                <w:b/>
              </w:rPr>
              <w:t>Part A: Understanding texts (ML5-UND-01)</w:t>
            </w:r>
          </w:p>
          <w:p w14:paraId="11EF34C7" w14:textId="69F02CC3" w:rsidR="00C45743" w:rsidRPr="00A5016B" w:rsidRDefault="00C45743" w:rsidP="00AF29F7">
            <w:pPr>
              <w:widowControl/>
              <w:mirrorIndents w:val="0"/>
              <w:rPr>
                <w:b/>
                <w:bCs/>
              </w:rPr>
            </w:pPr>
            <w:r w:rsidRPr="00A5016B">
              <w:rPr>
                <w:bCs/>
              </w:rPr>
              <w:t>Read 4 posts on the ‘</w:t>
            </w:r>
            <w:r w:rsidRPr="00FF1B67">
              <w:rPr>
                <w:bCs/>
                <w:lang w:val="de-DE"/>
              </w:rPr>
              <w:t>Wie wir wohnen’</w:t>
            </w:r>
            <w:r w:rsidRPr="00A5016B">
              <w:rPr>
                <w:bCs/>
              </w:rPr>
              <w:t xml:space="preserve"> (‘How we live’) blog</w:t>
            </w:r>
            <w:r w:rsidR="00751795">
              <w:rPr>
                <w:rStyle w:val="FootnoteReference"/>
                <w:bCs/>
              </w:rPr>
              <w:footnoteReference w:id="7"/>
            </w:r>
            <w:r w:rsidRPr="00A5016B">
              <w:rPr>
                <w:bCs/>
              </w:rPr>
              <w:t>, in which people describe where they live and the local area.</w:t>
            </w:r>
          </w:p>
          <w:p w14:paraId="20C870AA" w14:textId="0533B38E" w:rsidR="00C45743" w:rsidRPr="00A5016B" w:rsidRDefault="00C45743" w:rsidP="00AF29F7">
            <w:pPr>
              <w:widowControl/>
              <w:mirrorIndents w:val="0"/>
              <w:rPr>
                <w:b/>
                <w:bCs/>
              </w:rPr>
            </w:pPr>
            <w:r w:rsidRPr="00A5016B">
              <w:rPr>
                <w:bCs/>
              </w:rPr>
              <w:t>Identify and analyse key information</w:t>
            </w:r>
            <w:r w:rsidR="00751795">
              <w:rPr>
                <w:rStyle w:val="FootnoteReference"/>
                <w:bCs/>
              </w:rPr>
              <w:footnoteReference w:id="8"/>
            </w:r>
            <w:r w:rsidR="00751795">
              <w:rPr>
                <w:bCs/>
              </w:rPr>
              <w:t xml:space="preserve"> </w:t>
            </w:r>
            <w:r w:rsidRPr="00A5016B">
              <w:rPr>
                <w:bCs/>
              </w:rPr>
              <w:t>and then explain (in English) which place you would like to live the most, with references to the text</w:t>
            </w:r>
            <w:r w:rsidR="00751795">
              <w:rPr>
                <w:rStyle w:val="FootnoteReference"/>
                <w:bCs/>
              </w:rPr>
              <w:footnoteReference w:id="9"/>
            </w:r>
            <w:r w:rsidRPr="00A5016B">
              <w:rPr>
                <w:bCs/>
              </w:rPr>
              <w:t>.</w:t>
            </w:r>
          </w:p>
          <w:p w14:paraId="4496F057" w14:textId="77777777" w:rsidR="00C45743" w:rsidRPr="00B64D84" w:rsidRDefault="00C45743" w:rsidP="00AF29F7">
            <w:pPr>
              <w:widowControl/>
              <w:mirrorIndents w:val="0"/>
              <w:rPr>
                <w:b/>
              </w:rPr>
            </w:pPr>
            <w:r w:rsidRPr="00B64D84">
              <w:rPr>
                <w:b/>
              </w:rPr>
              <w:t>Part B: Creating texts (ML5-CRT-01)</w:t>
            </w:r>
          </w:p>
          <w:p w14:paraId="6D8F177D" w14:textId="77777777" w:rsidR="00C45743" w:rsidRPr="001B434E" w:rsidRDefault="00C45743" w:rsidP="00122943">
            <w:r w:rsidRPr="00CA0623">
              <w:t>Contribute your own post to the blog</w:t>
            </w:r>
            <w:r w:rsidRPr="00CA0623">
              <w:rPr>
                <w:rStyle w:val="FootnoteReference"/>
                <w:bCs/>
              </w:rPr>
              <w:footnoteReference w:id="10"/>
            </w:r>
            <w:r w:rsidRPr="00CA0623">
              <w:t>. Include:</w:t>
            </w:r>
          </w:p>
          <w:p w14:paraId="2585071B" w14:textId="77777777" w:rsidR="00C45743" w:rsidRPr="00CA0623" w:rsidRDefault="00C45743" w:rsidP="00AF29F7">
            <w:pPr>
              <w:pStyle w:val="ListBullet"/>
              <w:rPr>
                <w:b/>
              </w:rPr>
            </w:pPr>
            <w:r w:rsidRPr="00CA0623">
              <w:lastRenderedPageBreak/>
              <w:t>where you live</w:t>
            </w:r>
          </w:p>
          <w:p w14:paraId="7B6E5179" w14:textId="77777777" w:rsidR="00C45743" w:rsidRPr="00CA0623" w:rsidRDefault="00C45743" w:rsidP="00AF29F7">
            <w:pPr>
              <w:pStyle w:val="ListBullet"/>
              <w:rPr>
                <w:b/>
              </w:rPr>
            </w:pPr>
            <w:r w:rsidRPr="00CA0623">
              <w:t>if you like living there, or not, with a reason</w:t>
            </w:r>
          </w:p>
          <w:p w14:paraId="523897C6" w14:textId="77777777" w:rsidR="00C45743" w:rsidRPr="00CA0623" w:rsidRDefault="00C45743" w:rsidP="00AF29F7">
            <w:pPr>
              <w:pStyle w:val="ListBullet"/>
              <w:rPr>
                <w:b/>
              </w:rPr>
            </w:pPr>
            <w:r w:rsidRPr="00CA0623">
              <w:t>at least 4 places or facilities in your local area</w:t>
            </w:r>
          </w:p>
          <w:p w14:paraId="60237AD8" w14:textId="77777777" w:rsidR="00C45743" w:rsidRPr="00CA0623" w:rsidRDefault="00C45743" w:rsidP="00AF29F7">
            <w:pPr>
              <w:pStyle w:val="ListBullet"/>
              <w:rPr>
                <w:b/>
              </w:rPr>
            </w:pPr>
            <w:r w:rsidRPr="00CA0623">
              <w:t>what you can do in at least 2 of the places or facilities</w:t>
            </w:r>
          </w:p>
          <w:p w14:paraId="63849EB6" w14:textId="77777777" w:rsidR="00C45743" w:rsidRPr="00CA0623" w:rsidRDefault="00C45743" w:rsidP="00AF29F7">
            <w:pPr>
              <w:pStyle w:val="ListBullet"/>
              <w:rPr>
                <w:b/>
                <w:lang w:eastAsia="zh-CN"/>
              </w:rPr>
            </w:pPr>
            <w:r w:rsidRPr="00CA0623">
              <w:t>a café or restaurant in your local area, when you go there, who you go with and what you eat or drink there.</w:t>
            </w:r>
          </w:p>
          <w:p w14:paraId="406772CC" w14:textId="77777777" w:rsidR="00CA0623" w:rsidRPr="00EF64B3" w:rsidRDefault="00CA0623" w:rsidP="00AF29F7">
            <w:pPr>
              <w:pStyle w:val="ListBullet"/>
              <w:widowControl/>
              <w:numPr>
                <w:ilvl w:val="0"/>
                <w:numId w:val="0"/>
              </w:numPr>
              <w:mirrorIndents w:val="0"/>
              <w:rPr>
                <w:b/>
                <w:bCs/>
                <w:lang w:eastAsia="zh-CN"/>
              </w:rPr>
            </w:pPr>
            <w:r w:rsidRPr="00EF64B3">
              <w:rPr>
                <w:b/>
                <w:bCs/>
                <w:lang w:eastAsia="zh-CN"/>
              </w:rPr>
              <w:t>Skills</w:t>
            </w:r>
          </w:p>
          <w:p w14:paraId="78560128" w14:textId="38D5B80E" w:rsidR="00805D9B" w:rsidRPr="00DE0837" w:rsidRDefault="00805D9B" w:rsidP="00AF29F7">
            <w:pPr>
              <w:pStyle w:val="ListBullet"/>
            </w:pPr>
            <w:r w:rsidRPr="00DE0837">
              <w:t>Express what buildings and facilities are in your local area</w:t>
            </w:r>
            <w:r w:rsidR="00A92C1D" w:rsidRPr="00DE0837">
              <w:t>.</w:t>
            </w:r>
          </w:p>
          <w:p w14:paraId="167752BF" w14:textId="1D67F95A" w:rsidR="00805D9B" w:rsidRPr="00DE0837" w:rsidRDefault="00805D9B" w:rsidP="00AF29F7">
            <w:pPr>
              <w:pStyle w:val="ListBullet"/>
            </w:pPr>
            <w:r w:rsidRPr="00DE0837">
              <w:t>Discuss what you can do in your city or suburb using ‘</w:t>
            </w:r>
            <w:r w:rsidRPr="001B434E">
              <w:rPr>
                <w:i/>
                <w:iCs/>
              </w:rPr>
              <w:t>man</w:t>
            </w:r>
            <w:r w:rsidRPr="00DE0837">
              <w:t>’</w:t>
            </w:r>
            <w:r w:rsidR="00A92C1D" w:rsidRPr="00DE0837">
              <w:t>.</w:t>
            </w:r>
          </w:p>
          <w:p w14:paraId="7AAE1C8F" w14:textId="15E25F83" w:rsidR="00805D9B" w:rsidRPr="00DE0837" w:rsidRDefault="00805D9B" w:rsidP="00AF29F7">
            <w:pPr>
              <w:pStyle w:val="ListBullet"/>
            </w:pPr>
            <w:r w:rsidRPr="00DE0837">
              <w:t>Understand and express time.</w:t>
            </w:r>
          </w:p>
          <w:p w14:paraId="048A9C7A" w14:textId="5E0BBC7A" w:rsidR="00805D9B" w:rsidRPr="00DE0837" w:rsidRDefault="00805D9B" w:rsidP="00AF29F7">
            <w:pPr>
              <w:pStyle w:val="ListBullet"/>
            </w:pPr>
            <w:r w:rsidRPr="00DE0837">
              <w:t>Invite a friend to a café or restaurant</w:t>
            </w:r>
            <w:r w:rsidR="00A92C1D" w:rsidRPr="00DE0837">
              <w:t>.</w:t>
            </w:r>
          </w:p>
          <w:p w14:paraId="54A1B7FB" w14:textId="5A7960AB" w:rsidR="00805D9B" w:rsidRPr="00DE0837" w:rsidRDefault="00805D9B" w:rsidP="00AF29F7">
            <w:pPr>
              <w:pStyle w:val="ListBullet"/>
            </w:pPr>
            <w:r w:rsidRPr="00DE0837">
              <w:t>Discuss what you would like to order in a café or restaurant</w:t>
            </w:r>
            <w:r w:rsidR="00A92C1D" w:rsidRPr="00DE0837">
              <w:t>.</w:t>
            </w:r>
          </w:p>
          <w:p w14:paraId="5B1BF2D8" w14:textId="1E3BF4BC" w:rsidR="00805D9B" w:rsidRPr="00DE0837" w:rsidRDefault="00805D9B" w:rsidP="00AF29F7">
            <w:pPr>
              <w:pStyle w:val="ListBullet"/>
            </w:pPr>
            <w:r w:rsidRPr="00DE0837">
              <w:t>Use appropriate expressions to order food in a café or restaurant</w:t>
            </w:r>
            <w:r w:rsidR="00A92C1D" w:rsidRPr="00DE0837">
              <w:t>.</w:t>
            </w:r>
          </w:p>
          <w:p w14:paraId="4E1222D6" w14:textId="77777777" w:rsidR="004E2DA3" w:rsidRPr="00DE0837" w:rsidRDefault="00805D9B" w:rsidP="00AF29F7">
            <w:pPr>
              <w:pStyle w:val="ListBullet"/>
            </w:pPr>
            <w:r w:rsidRPr="00DE0837">
              <w:lastRenderedPageBreak/>
              <w:t>Understand and ask about prices.</w:t>
            </w:r>
          </w:p>
          <w:p w14:paraId="274D4E31" w14:textId="5D5D0652" w:rsidR="00CA0623" w:rsidRPr="004E2DA3" w:rsidRDefault="00805D9B" w:rsidP="00AF29F7">
            <w:pPr>
              <w:pStyle w:val="ListBullet"/>
              <w:rPr>
                <w:b/>
                <w:lang w:eastAsia="zh-CN"/>
              </w:rPr>
            </w:pPr>
            <w:r w:rsidRPr="00DE0837">
              <w:t xml:space="preserve">Express politeness by using </w:t>
            </w:r>
            <w:r w:rsidRPr="00DE0837">
              <w:rPr>
                <w:i/>
                <w:iCs/>
              </w:rPr>
              <w:t>Sie</w:t>
            </w:r>
            <w:r w:rsidR="00A92C1D" w:rsidRPr="00DE0837">
              <w:t>.</w:t>
            </w:r>
          </w:p>
        </w:tc>
        <w:tc>
          <w:tcPr>
            <w:tcW w:w="7371" w:type="dxa"/>
          </w:tcPr>
          <w:p w14:paraId="083AAFA1" w14:textId="76E943D3" w:rsidR="00B24A92" w:rsidRPr="00220078" w:rsidRDefault="00D31A3D" w:rsidP="00AF29F7">
            <w:pPr>
              <w:rPr>
                <w:lang w:val="de-DE" w:eastAsia="zh-CN"/>
              </w:rPr>
            </w:pPr>
            <w:r w:rsidRPr="00220078">
              <w:rPr>
                <w:b/>
                <w:bCs/>
                <w:lang w:val="de-DE" w:eastAsia="zh-CN"/>
              </w:rPr>
              <w:lastRenderedPageBreak/>
              <w:t>Understand and express time:</w:t>
            </w:r>
          </w:p>
          <w:p w14:paraId="34297892" w14:textId="3DD0A445" w:rsidR="00D31A3D" w:rsidRPr="00220078" w:rsidRDefault="00D31A3D" w:rsidP="00AF29F7">
            <w:pPr>
              <w:rPr>
                <w:i/>
                <w:iCs/>
                <w:lang w:val="de-DE" w:eastAsia="zh-CN"/>
              </w:rPr>
            </w:pPr>
            <w:r w:rsidRPr="00B64D84">
              <w:rPr>
                <w:bCs/>
                <w:i/>
                <w:iCs/>
                <w:lang w:val="de-DE" w:eastAsia="zh-CN"/>
              </w:rPr>
              <w:t>Wie spät ist es?</w:t>
            </w:r>
            <w:r w:rsidR="0000159D" w:rsidRPr="00B64D84">
              <w:rPr>
                <w:bCs/>
                <w:lang w:val="de-DE" w:eastAsia="zh-CN"/>
              </w:rPr>
              <w:t>;</w:t>
            </w:r>
            <w:r w:rsidRPr="00B64D84">
              <w:rPr>
                <w:bCs/>
                <w:lang w:val="de-DE" w:eastAsia="zh-CN"/>
              </w:rPr>
              <w:t xml:space="preserve"> </w:t>
            </w:r>
            <w:r w:rsidRPr="00B64D84">
              <w:rPr>
                <w:bCs/>
                <w:i/>
                <w:iCs/>
                <w:lang w:val="de-DE" w:eastAsia="zh-CN"/>
              </w:rPr>
              <w:t>Wie viel Uhr ist es?</w:t>
            </w:r>
            <w:r w:rsidR="0000159D" w:rsidRPr="00B64D84">
              <w:rPr>
                <w:bCs/>
                <w:lang w:val="de-DE" w:eastAsia="zh-CN"/>
              </w:rPr>
              <w:t>;</w:t>
            </w:r>
            <w:r w:rsidRPr="00B64D84">
              <w:rPr>
                <w:bCs/>
                <w:lang w:val="de-DE" w:eastAsia="zh-CN"/>
              </w:rPr>
              <w:t xml:space="preserve"> </w:t>
            </w:r>
            <w:r w:rsidRPr="00B64D84">
              <w:rPr>
                <w:bCs/>
                <w:i/>
                <w:iCs/>
                <w:lang w:val="de-DE" w:eastAsia="zh-CN"/>
              </w:rPr>
              <w:t>Es i</w:t>
            </w:r>
            <w:r w:rsidR="00B551AE" w:rsidRPr="00B64D84">
              <w:rPr>
                <w:bCs/>
                <w:i/>
                <w:iCs/>
                <w:lang w:val="de-DE" w:eastAsia="zh-CN"/>
              </w:rPr>
              <w:t>s</w:t>
            </w:r>
            <w:r w:rsidRPr="00B64D84">
              <w:rPr>
                <w:bCs/>
                <w:i/>
                <w:iCs/>
                <w:lang w:val="de-DE" w:eastAsia="zh-CN"/>
              </w:rPr>
              <w:t>t</w:t>
            </w:r>
            <w:r w:rsidRPr="00220078">
              <w:rPr>
                <w:bCs/>
                <w:i/>
                <w:iCs/>
                <w:lang w:val="de-DE" w:eastAsia="zh-CN"/>
              </w:rPr>
              <w:t xml:space="preserve"> </w:t>
            </w:r>
            <w:r w:rsidR="004B72AB" w:rsidRPr="00220078">
              <w:rPr>
                <w:bCs/>
                <w:i/>
                <w:iCs/>
                <w:lang w:val="de-DE" w:eastAsia="zh-CN"/>
              </w:rPr>
              <w:t>[</w:t>
            </w:r>
            <w:r w:rsidR="004B72AB" w:rsidRPr="00220078">
              <w:rPr>
                <w:bCs/>
                <w:lang w:val="de-DE" w:eastAsia="zh-CN"/>
              </w:rPr>
              <w:t>number</w:t>
            </w:r>
            <w:r w:rsidR="004B72AB" w:rsidRPr="00220078">
              <w:rPr>
                <w:bCs/>
                <w:i/>
                <w:iCs/>
                <w:lang w:val="de-DE" w:eastAsia="zh-CN"/>
              </w:rPr>
              <w:t xml:space="preserve">] </w:t>
            </w:r>
            <w:r w:rsidR="004B72AB" w:rsidRPr="00B64D84">
              <w:rPr>
                <w:bCs/>
                <w:i/>
                <w:iCs/>
                <w:lang w:val="de-DE" w:eastAsia="zh-CN"/>
              </w:rPr>
              <w:t>Uhr</w:t>
            </w:r>
            <w:r w:rsidR="0000159D" w:rsidRPr="00B64D84">
              <w:rPr>
                <w:bCs/>
                <w:lang w:val="de-DE" w:eastAsia="zh-CN"/>
              </w:rPr>
              <w:t>;</w:t>
            </w:r>
            <w:r w:rsidR="004B72AB" w:rsidRPr="00B64D84">
              <w:rPr>
                <w:bCs/>
                <w:lang w:val="de-DE" w:eastAsia="zh-CN"/>
              </w:rPr>
              <w:t xml:space="preserve"> </w:t>
            </w:r>
            <w:r w:rsidR="004B72AB" w:rsidRPr="00B64D84">
              <w:rPr>
                <w:bCs/>
                <w:i/>
                <w:iCs/>
                <w:lang w:val="de-DE" w:eastAsia="zh-CN"/>
              </w:rPr>
              <w:t xml:space="preserve">Es ist halb </w:t>
            </w:r>
            <w:r w:rsidR="00B551AE" w:rsidRPr="00220078">
              <w:rPr>
                <w:bCs/>
                <w:i/>
                <w:iCs/>
                <w:lang w:val="de-DE" w:eastAsia="zh-CN"/>
              </w:rPr>
              <w:t>[</w:t>
            </w:r>
            <w:r w:rsidR="00B551AE" w:rsidRPr="00220078">
              <w:rPr>
                <w:bCs/>
                <w:lang w:val="de-DE" w:eastAsia="zh-CN"/>
              </w:rPr>
              <w:t>number</w:t>
            </w:r>
            <w:r w:rsidR="00B551AE" w:rsidRPr="00220078">
              <w:rPr>
                <w:bCs/>
                <w:i/>
                <w:iCs/>
                <w:lang w:val="de-DE" w:eastAsia="zh-CN"/>
              </w:rPr>
              <w:t>]</w:t>
            </w:r>
            <w:r w:rsidR="0000159D" w:rsidRPr="00220078">
              <w:rPr>
                <w:bCs/>
                <w:lang w:val="de-DE" w:eastAsia="zh-CN"/>
              </w:rPr>
              <w:t>;</w:t>
            </w:r>
            <w:r w:rsidR="00B551AE" w:rsidRPr="00220078">
              <w:rPr>
                <w:lang w:val="de-DE"/>
              </w:rPr>
              <w:t xml:space="preserve"> </w:t>
            </w:r>
            <w:r w:rsidR="00B551AE" w:rsidRPr="00B64D84">
              <w:rPr>
                <w:bCs/>
                <w:i/>
                <w:iCs/>
                <w:lang w:val="de-DE" w:eastAsia="zh-CN"/>
              </w:rPr>
              <w:t xml:space="preserve">Es ist </w:t>
            </w:r>
            <w:r w:rsidR="002A5A9D" w:rsidRPr="00B64D84">
              <w:rPr>
                <w:bCs/>
                <w:i/>
                <w:iCs/>
                <w:lang w:val="de-DE" w:eastAsia="zh-CN"/>
              </w:rPr>
              <w:t>V</w:t>
            </w:r>
            <w:r w:rsidR="00B551AE" w:rsidRPr="00B64D84">
              <w:rPr>
                <w:bCs/>
                <w:i/>
                <w:iCs/>
                <w:lang w:val="de-DE" w:eastAsia="zh-CN"/>
              </w:rPr>
              <w:t>iertel nach</w:t>
            </w:r>
            <w:r w:rsidR="00B551AE" w:rsidRPr="00220078">
              <w:rPr>
                <w:bCs/>
                <w:i/>
                <w:iCs/>
                <w:lang w:val="de-DE" w:eastAsia="zh-CN"/>
              </w:rPr>
              <w:t xml:space="preserve"> [</w:t>
            </w:r>
            <w:r w:rsidR="00B551AE" w:rsidRPr="00220078">
              <w:rPr>
                <w:bCs/>
                <w:lang w:val="de-DE" w:eastAsia="zh-CN"/>
              </w:rPr>
              <w:t>number</w:t>
            </w:r>
            <w:r w:rsidR="00B551AE" w:rsidRPr="00220078">
              <w:rPr>
                <w:bCs/>
                <w:i/>
                <w:iCs/>
                <w:lang w:val="de-DE" w:eastAsia="zh-CN"/>
              </w:rPr>
              <w:t>]</w:t>
            </w:r>
            <w:r w:rsidR="0000159D" w:rsidRPr="00220078">
              <w:rPr>
                <w:bCs/>
                <w:lang w:val="de-DE" w:eastAsia="zh-CN"/>
              </w:rPr>
              <w:t>;</w:t>
            </w:r>
            <w:r w:rsidR="0099020B" w:rsidRPr="00220078">
              <w:rPr>
                <w:bCs/>
                <w:lang w:val="de-DE" w:eastAsia="zh-CN"/>
              </w:rPr>
              <w:t xml:space="preserve"> </w:t>
            </w:r>
            <w:r w:rsidR="00B551AE" w:rsidRPr="00B64D84">
              <w:rPr>
                <w:bCs/>
                <w:i/>
                <w:iCs/>
                <w:lang w:val="de-DE" w:eastAsia="zh-CN"/>
              </w:rPr>
              <w:t xml:space="preserve">Es ist </w:t>
            </w:r>
            <w:r w:rsidR="002A5A9D" w:rsidRPr="00B64D84">
              <w:rPr>
                <w:bCs/>
                <w:i/>
                <w:iCs/>
                <w:lang w:val="de-DE" w:eastAsia="zh-CN"/>
              </w:rPr>
              <w:t>V</w:t>
            </w:r>
            <w:r w:rsidR="00B551AE" w:rsidRPr="00B64D84">
              <w:rPr>
                <w:bCs/>
                <w:i/>
                <w:iCs/>
                <w:lang w:val="de-DE" w:eastAsia="zh-CN"/>
              </w:rPr>
              <w:t>iertel vor</w:t>
            </w:r>
            <w:r w:rsidR="00B551AE" w:rsidRPr="00220078">
              <w:rPr>
                <w:bCs/>
                <w:i/>
                <w:iCs/>
                <w:lang w:val="de-DE" w:eastAsia="zh-CN"/>
              </w:rPr>
              <w:t xml:space="preserve"> </w:t>
            </w:r>
            <w:r w:rsidR="0099020B" w:rsidRPr="00220078">
              <w:rPr>
                <w:bCs/>
                <w:i/>
                <w:iCs/>
                <w:lang w:val="de-DE" w:eastAsia="zh-CN"/>
              </w:rPr>
              <w:t>[number]</w:t>
            </w:r>
          </w:p>
          <w:p w14:paraId="4A52F615" w14:textId="6577E568" w:rsidR="00B24A92" w:rsidRPr="00220078" w:rsidRDefault="00A24CCD" w:rsidP="00AF29F7">
            <w:pPr>
              <w:rPr>
                <w:bCs/>
                <w:lang w:val="de-DE" w:eastAsia="zh-CN"/>
              </w:rPr>
            </w:pPr>
            <w:r w:rsidRPr="00220078">
              <w:rPr>
                <w:b/>
                <w:lang w:val="de-DE" w:eastAsia="zh-CN"/>
              </w:rPr>
              <w:t>Saying where things are</w:t>
            </w:r>
            <w:r w:rsidR="008B2621" w:rsidRPr="00220078">
              <w:rPr>
                <w:b/>
                <w:lang w:val="de-DE" w:eastAsia="zh-CN"/>
              </w:rPr>
              <w:t>:</w:t>
            </w:r>
          </w:p>
          <w:p w14:paraId="0AFA2FCD" w14:textId="4E706EAE" w:rsidR="00C45743" w:rsidRPr="00DE0837" w:rsidRDefault="008B2621" w:rsidP="00AF29F7">
            <w:pPr>
              <w:rPr>
                <w:bCs/>
                <w:i/>
                <w:iCs/>
                <w:lang w:val="de-DE" w:eastAsia="zh-CN"/>
              </w:rPr>
            </w:pPr>
            <w:r w:rsidRPr="00DE0837">
              <w:rPr>
                <w:bCs/>
                <w:i/>
                <w:iCs/>
                <w:lang w:val="de-DE" w:eastAsia="zh-CN"/>
              </w:rPr>
              <w:t>In meinem Vorort gibt es einen Supermarkt, eine Kirche, ein Kino und zwei Schulen</w:t>
            </w:r>
          </w:p>
          <w:p w14:paraId="74197B4E" w14:textId="7B1B7BCD" w:rsidR="00B24A92" w:rsidRPr="00220078" w:rsidRDefault="00913DCB" w:rsidP="00AF29F7">
            <w:pPr>
              <w:rPr>
                <w:bCs/>
                <w:lang w:val="de-DE" w:eastAsia="zh-CN"/>
              </w:rPr>
            </w:pPr>
            <w:r w:rsidRPr="00220078">
              <w:rPr>
                <w:b/>
                <w:lang w:val="de-DE" w:eastAsia="zh-CN"/>
              </w:rPr>
              <w:t>Around town:</w:t>
            </w:r>
          </w:p>
          <w:p w14:paraId="6D5E4BAF" w14:textId="6BB75A8B" w:rsidR="00913DCB" w:rsidRPr="00DE0837" w:rsidRDefault="00B84560" w:rsidP="00AF29F7">
            <w:pPr>
              <w:rPr>
                <w:bCs/>
                <w:i/>
                <w:iCs/>
                <w:lang w:val="de-DE" w:eastAsia="zh-CN"/>
              </w:rPr>
            </w:pPr>
            <w:r w:rsidRPr="00DE0837">
              <w:rPr>
                <w:bCs/>
                <w:i/>
                <w:iCs/>
                <w:lang w:val="de-DE" w:eastAsia="zh-CN"/>
              </w:rPr>
              <w:lastRenderedPageBreak/>
              <w:t>die Straße</w:t>
            </w:r>
            <w:r w:rsidRPr="00DE0837">
              <w:rPr>
                <w:bCs/>
                <w:lang w:val="de-DE" w:eastAsia="zh-CN"/>
              </w:rPr>
              <w:t xml:space="preserve">, </w:t>
            </w:r>
            <w:r w:rsidRPr="00DE0837">
              <w:rPr>
                <w:bCs/>
                <w:i/>
                <w:iCs/>
                <w:lang w:val="de-DE" w:eastAsia="zh-CN"/>
              </w:rPr>
              <w:t>die Apotheke</w:t>
            </w:r>
            <w:r w:rsidRPr="00DE0837">
              <w:rPr>
                <w:bCs/>
                <w:lang w:val="de-DE" w:eastAsia="zh-CN"/>
              </w:rPr>
              <w:t xml:space="preserve">, </w:t>
            </w:r>
            <w:r w:rsidR="00A05AB7" w:rsidRPr="00DE0837">
              <w:rPr>
                <w:bCs/>
                <w:i/>
                <w:iCs/>
                <w:lang w:val="de-DE" w:eastAsia="zh-CN"/>
              </w:rPr>
              <w:t>d</w:t>
            </w:r>
            <w:r w:rsidRPr="00DE0837">
              <w:rPr>
                <w:bCs/>
                <w:i/>
                <w:iCs/>
                <w:lang w:val="de-DE" w:eastAsia="zh-CN"/>
              </w:rPr>
              <w:t>ie Bank</w:t>
            </w:r>
            <w:r w:rsidR="00A05AB7" w:rsidRPr="00DE0837">
              <w:rPr>
                <w:bCs/>
                <w:lang w:val="de-DE" w:eastAsia="zh-CN"/>
              </w:rPr>
              <w:t xml:space="preserve">, </w:t>
            </w:r>
            <w:r w:rsidRPr="00DE0837">
              <w:rPr>
                <w:bCs/>
                <w:i/>
                <w:iCs/>
                <w:lang w:val="de-DE" w:eastAsia="zh-CN"/>
              </w:rPr>
              <w:t>die Drogerie</w:t>
            </w:r>
            <w:r w:rsidR="00A05AB7" w:rsidRPr="00DE0837">
              <w:rPr>
                <w:bCs/>
                <w:lang w:val="de-DE" w:eastAsia="zh-CN"/>
              </w:rPr>
              <w:t xml:space="preserve">, </w:t>
            </w:r>
            <w:r w:rsidRPr="00DE0837">
              <w:rPr>
                <w:bCs/>
                <w:i/>
                <w:iCs/>
                <w:lang w:val="de-DE" w:eastAsia="zh-CN"/>
              </w:rPr>
              <w:t>das Hotel</w:t>
            </w:r>
            <w:r w:rsidR="00726704" w:rsidRPr="00DE0837">
              <w:rPr>
                <w:bCs/>
                <w:lang w:val="de-DE" w:eastAsia="zh-CN"/>
              </w:rPr>
              <w:t>,</w:t>
            </w:r>
            <w:r w:rsidRPr="00DE0837">
              <w:rPr>
                <w:bCs/>
                <w:lang w:val="de-DE" w:eastAsia="zh-CN"/>
              </w:rPr>
              <w:t xml:space="preserve"> </w:t>
            </w:r>
            <w:r w:rsidRPr="00DE0837">
              <w:rPr>
                <w:bCs/>
                <w:i/>
                <w:iCs/>
                <w:lang w:val="de-DE" w:eastAsia="zh-CN"/>
              </w:rPr>
              <w:t>die Fabrik</w:t>
            </w:r>
            <w:r w:rsidR="00A05AB7" w:rsidRPr="00DE0837">
              <w:rPr>
                <w:bCs/>
                <w:lang w:val="de-DE" w:eastAsia="zh-CN"/>
              </w:rPr>
              <w:t xml:space="preserve">, </w:t>
            </w:r>
            <w:r w:rsidRPr="00DE0837">
              <w:rPr>
                <w:bCs/>
                <w:i/>
                <w:iCs/>
                <w:lang w:val="de-DE" w:eastAsia="zh-CN"/>
              </w:rPr>
              <w:t>das Restaurant</w:t>
            </w:r>
            <w:r w:rsidR="00A05AB7" w:rsidRPr="00DE0837">
              <w:rPr>
                <w:bCs/>
                <w:lang w:val="de-DE" w:eastAsia="zh-CN"/>
              </w:rPr>
              <w:t xml:space="preserve">, </w:t>
            </w:r>
            <w:r w:rsidRPr="00DE0837">
              <w:rPr>
                <w:bCs/>
                <w:i/>
                <w:iCs/>
                <w:lang w:val="de-DE" w:eastAsia="zh-CN"/>
              </w:rPr>
              <w:t>die Metzgerei</w:t>
            </w:r>
            <w:r w:rsidR="00A05AB7" w:rsidRPr="00DE0837">
              <w:rPr>
                <w:bCs/>
                <w:lang w:val="de-DE" w:eastAsia="zh-CN"/>
              </w:rPr>
              <w:t xml:space="preserve">, </w:t>
            </w:r>
            <w:r w:rsidRPr="00DE0837">
              <w:rPr>
                <w:bCs/>
                <w:i/>
                <w:iCs/>
                <w:lang w:val="de-DE" w:eastAsia="zh-CN"/>
              </w:rPr>
              <w:t>das Theater</w:t>
            </w:r>
            <w:r w:rsidR="00A05AB7" w:rsidRPr="00DE0837">
              <w:rPr>
                <w:bCs/>
                <w:lang w:val="de-DE" w:eastAsia="zh-CN"/>
              </w:rPr>
              <w:t xml:space="preserve">, </w:t>
            </w:r>
            <w:r w:rsidRPr="00DE0837">
              <w:rPr>
                <w:bCs/>
                <w:i/>
                <w:iCs/>
                <w:lang w:val="de-DE" w:eastAsia="zh-CN"/>
              </w:rPr>
              <w:t>die Reinigung</w:t>
            </w:r>
            <w:r w:rsidR="00A05AB7" w:rsidRPr="00DE0837">
              <w:rPr>
                <w:bCs/>
                <w:lang w:val="de-DE" w:eastAsia="zh-CN"/>
              </w:rPr>
              <w:t xml:space="preserve">, </w:t>
            </w:r>
            <w:r w:rsidRPr="00DE0837">
              <w:rPr>
                <w:bCs/>
                <w:i/>
                <w:iCs/>
                <w:lang w:val="de-DE" w:eastAsia="zh-CN"/>
              </w:rPr>
              <w:t>das Geschäft</w:t>
            </w:r>
            <w:r w:rsidR="00297A79" w:rsidRPr="00DE0837">
              <w:rPr>
                <w:bCs/>
                <w:lang w:val="de-DE" w:eastAsia="zh-CN"/>
              </w:rPr>
              <w:t>,</w:t>
            </w:r>
            <w:r w:rsidR="00726704" w:rsidRPr="00DE0837">
              <w:rPr>
                <w:bCs/>
                <w:lang w:val="de-DE" w:eastAsia="zh-CN"/>
              </w:rPr>
              <w:t xml:space="preserve"> </w:t>
            </w:r>
            <w:r w:rsidR="00297A79" w:rsidRPr="00DE0837">
              <w:rPr>
                <w:bCs/>
                <w:i/>
                <w:iCs/>
                <w:lang w:val="de-DE" w:eastAsia="zh-CN"/>
              </w:rPr>
              <w:t>d</w:t>
            </w:r>
            <w:r w:rsidRPr="00DE0837">
              <w:rPr>
                <w:bCs/>
                <w:i/>
                <w:iCs/>
                <w:lang w:val="de-DE" w:eastAsia="zh-CN"/>
              </w:rPr>
              <w:t>er Buchladen</w:t>
            </w:r>
            <w:r w:rsidR="00162322" w:rsidRPr="00DE0837">
              <w:rPr>
                <w:bCs/>
                <w:lang w:val="de-DE" w:eastAsia="zh-CN"/>
              </w:rPr>
              <w:t xml:space="preserve">, </w:t>
            </w:r>
            <w:r w:rsidRPr="00DE0837">
              <w:rPr>
                <w:bCs/>
                <w:i/>
                <w:iCs/>
                <w:lang w:val="de-DE" w:eastAsia="zh-CN"/>
              </w:rPr>
              <w:t>das Museum</w:t>
            </w:r>
            <w:r w:rsidR="00162322" w:rsidRPr="00DE0837">
              <w:rPr>
                <w:bCs/>
                <w:lang w:val="de-DE" w:eastAsia="zh-CN"/>
              </w:rPr>
              <w:t xml:space="preserve">, </w:t>
            </w:r>
            <w:r w:rsidRPr="00DE0837">
              <w:rPr>
                <w:bCs/>
                <w:i/>
                <w:iCs/>
                <w:lang w:val="de-DE" w:eastAsia="zh-CN"/>
              </w:rPr>
              <w:t>der Flughafen</w:t>
            </w:r>
            <w:r w:rsidR="00162322" w:rsidRPr="00DE0837">
              <w:rPr>
                <w:bCs/>
                <w:lang w:val="de-DE" w:eastAsia="zh-CN"/>
              </w:rPr>
              <w:t xml:space="preserve">, </w:t>
            </w:r>
            <w:r w:rsidRPr="00DE0837">
              <w:rPr>
                <w:bCs/>
                <w:i/>
                <w:iCs/>
                <w:lang w:val="de-DE" w:eastAsia="zh-CN"/>
              </w:rPr>
              <w:t>die Kirche</w:t>
            </w:r>
            <w:r w:rsidR="00F96EB1" w:rsidRPr="00DE0837">
              <w:rPr>
                <w:bCs/>
                <w:lang w:val="de-DE" w:eastAsia="zh-CN"/>
              </w:rPr>
              <w:t>,</w:t>
            </w:r>
            <w:r w:rsidRPr="00DE0837">
              <w:rPr>
                <w:bCs/>
                <w:lang w:val="de-DE" w:eastAsia="zh-CN"/>
              </w:rPr>
              <w:t xml:space="preserve"> </w:t>
            </w:r>
            <w:r w:rsidRPr="00DE0837">
              <w:rPr>
                <w:bCs/>
                <w:i/>
                <w:iCs/>
                <w:lang w:val="de-DE" w:eastAsia="zh-CN"/>
              </w:rPr>
              <w:t>die Garage</w:t>
            </w:r>
            <w:r w:rsidR="008C2148" w:rsidRPr="00DE0837">
              <w:rPr>
                <w:bCs/>
                <w:lang w:val="de-DE" w:eastAsia="zh-CN"/>
              </w:rPr>
              <w:t xml:space="preserve">, </w:t>
            </w:r>
            <w:r w:rsidRPr="00DE0837">
              <w:rPr>
                <w:bCs/>
                <w:i/>
                <w:iCs/>
                <w:lang w:val="de-DE" w:eastAsia="zh-CN"/>
              </w:rPr>
              <w:t>der Platz</w:t>
            </w:r>
            <w:r w:rsidR="008C2148" w:rsidRPr="00DE0837">
              <w:rPr>
                <w:bCs/>
                <w:lang w:val="de-DE" w:eastAsia="zh-CN"/>
              </w:rPr>
              <w:t xml:space="preserve">, </w:t>
            </w:r>
            <w:r w:rsidRPr="00DE0837">
              <w:rPr>
                <w:bCs/>
                <w:i/>
                <w:iCs/>
                <w:lang w:val="de-DE" w:eastAsia="zh-CN"/>
              </w:rPr>
              <w:t>das Rathaus</w:t>
            </w:r>
            <w:r w:rsidR="008C2148" w:rsidRPr="00DE0837">
              <w:rPr>
                <w:bCs/>
                <w:lang w:val="de-DE" w:eastAsia="zh-CN"/>
              </w:rPr>
              <w:t xml:space="preserve">, </w:t>
            </w:r>
            <w:r w:rsidRPr="00DE0837">
              <w:rPr>
                <w:bCs/>
                <w:i/>
                <w:iCs/>
                <w:lang w:val="de-DE" w:eastAsia="zh-CN"/>
              </w:rPr>
              <w:t>das Denkmal</w:t>
            </w:r>
            <w:r w:rsidR="005F1537" w:rsidRPr="00DE0837">
              <w:rPr>
                <w:bCs/>
                <w:lang w:val="de-DE" w:eastAsia="zh-CN"/>
              </w:rPr>
              <w:t xml:space="preserve">, </w:t>
            </w:r>
            <w:r w:rsidRPr="00DE0837">
              <w:rPr>
                <w:bCs/>
                <w:i/>
                <w:iCs/>
                <w:lang w:val="de-DE" w:eastAsia="zh-CN"/>
              </w:rPr>
              <w:t>das Schloss</w:t>
            </w:r>
            <w:r w:rsidR="005F1537" w:rsidRPr="00DE0837">
              <w:rPr>
                <w:bCs/>
                <w:lang w:val="de-DE" w:eastAsia="zh-CN"/>
              </w:rPr>
              <w:t xml:space="preserve">, </w:t>
            </w:r>
            <w:r w:rsidRPr="00DE0837">
              <w:rPr>
                <w:bCs/>
                <w:i/>
                <w:iCs/>
                <w:lang w:val="de-DE" w:eastAsia="zh-CN"/>
              </w:rPr>
              <w:t>das Gebäude</w:t>
            </w:r>
            <w:r w:rsidR="005F1537" w:rsidRPr="00DE0837">
              <w:rPr>
                <w:bCs/>
                <w:lang w:val="de-DE" w:eastAsia="zh-CN"/>
              </w:rPr>
              <w:t xml:space="preserve">, </w:t>
            </w:r>
            <w:r w:rsidRPr="00DE0837">
              <w:rPr>
                <w:bCs/>
                <w:i/>
                <w:iCs/>
                <w:lang w:val="de-DE" w:eastAsia="zh-CN"/>
              </w:rPr>
              <w:t>die Schule</w:t>
            </w:r>
            <w:r w:rsidR="00FA259B" w:rsidRPr="00DE0837">
              <w:rPr>
                <w:bCs/>
                <w:lang w:val="de-DE" w:eastAsia="zh-CN"/>
              </w:rPr>
              <w:t xml:space="preserve">, </w:t>
            </w:r>
            <w:r w:rsidRPr="00DE0837">
              <w:rPr>
                <w:bCs/>
                <w:i/>
                <w:iCs/>
                <w:lang w:val="de-DE" w:eastAsia="zh-CN"/>
              </w:rPr>
              <w:t>das Haus</w:t>
            </w:r>
            <w:r w:rsidR="00FA259B" w:rsidRPr="00DE0837">
              <w:rPr>
                <w:bCs/>
                <w:lang w:val="de-DE" w:eastAsia="zh-CN"/>
              </w:rPr>
              <w:t xml:space="preserve">, </w:t>
            </w:r>
            <w:r w:rsidRPr="00DE0837">
              <w:rPr>
                <w:bCs/>
                <w:i/>
                <w:iCs/>
                <w:lang w:val="de-DE" w:eastAsia="zh-CN"/>
              </w:rPr>
              <w:t>die Stadt</w:t>
            </w:r>
            <w:r w:rsidR="00C6146A" w:rsidRPr="00DE0837">
              <w:rPr>
                <w:bCs/>
                <w:lang w:val="de-DE" w:eastAsia="zh-CN"/>
              </w:rPr>
              <w:t xml:space="preserve">, </w:t>
            </w:r>
            <w:r w:rsidRPr="00DE0837">
              <w:rPr>
                <w:bCs/>
                <w:i/>
                <w:iCs/>
                <w:lang w:val="de-DE" w:eastAsia="zh-CN"/>
              </w:rPr>
              <w:t>das Lebensmittelgeschäft</w:t>
            </w:r>
            <w:r w:rsidR="00C6146A" w:rsidRPr="00DE0837">
              <w:rPr>
                <w:bCs/>
                <w:lang w:val="de-DE" w:eastAsia="zh-CN"/>
              </w:rPr>
              <w:t xml:space="preserve">, </w:t>
            </w:r>
            <w:r w:rsidRPr="00DE0837">
              <w:rPr>
                <w:bCs/>
                <w:i/>
                <w:iCs/>
                <w:lang w:val="de-DE" w:eastAsia="zh-CN"/>
              </w:rPr>
              <w:t>die Kneipe</w:t>
            </w:r>
            <w:r w:rsidR="00516690" w:rsidRPr="00DE0837">
              <w:rPr>
                <w:bCs/>
                <w:lang w:val="de-DE" w:eastAsia="zh-CN"/>
              </w:rPr>
              <w:t xml:space="preserve">, </w:t>
            </w:r>
            <w:r w:rsidRPr="00DE0837">
              <w:rPr>
                <w:bCs/>
                <w:i/>
                <w:iCs/>
                <w:lang w:val="de-DE" w:eastAsia="zh-CN"/>
              </w:rPr>
              <w:t>die Bibliothek</w:t>
            </w:r>
            <w:r w:rsidR="00516690" w:rsidRPr="00DE0837">
              <w:rPr>
                <w:bCs/>
                <w:lang w:val="de-DE" w:eastAsia="zh-CN"/>
              </w:rPr>
              <w:t xml:space="preserve">, </w:t>
            </w:r>
            <w:r w:rsidRPr="00DE0837">
              <w:rPr>
                <w:bCs/>
                <w:i/>
                <w:iCs/>
                <w:lang w:val="de-DE" w:eastAsia="zh-CN"/>
              </w:rPr>
              <w:t>der Dom</w:t>
            </w:r>
            <w:r w:rsidR="00FD3F2C" w:rsidRPr="00DE0837">
              <w:rPr>
                <w:bCs/>
                <w:lang w:val="de-DE" w:eastAsia="zh-CN"/>
              </w:rPr>
              <w:t xml:space="preserve">, </w:t>
            </w:r>
            <w:r w:rsidRPr="00DE0837">
              <w:rPr>
                <w:bCs/>
                <w:i/>
                <w:iCs/>
                <w:lang w:val="de-DE" w:eastAsia="zh-CN"/>
              </w:rPr>
              <w:t>das Krankenhaus</w:t>
            </w:r>
            <w:r w:rsidR="00FD3F2C" w:rsidRPr="00DE0837">
              <w:rPr>
                <w:bCs/>
                <w:lang w:val="de-DE" w:eastAsia="zh-CN"/>
              </w:rPr>
              <w:t xml:space="preserve">, </w:t>
            </w:r>
            <w:r w:rsidRPr="00DE0837">
              <w:rPr>
                <w:bCs/>
                <w:i/>
                <w:iCs/>
                <w:lang w:val="de-DE" w:eastAsia="zh-CN"/>
              </w:rPr>
              <w:t>das Stadion</w:t>
            </w:r>
            <w:r w:rsidR="0095452A" w:rsidRPr="00DE0837">
              <w:rPr>
                <w:bCs/>
                <w:lang w:val="de-DE" w:eastAsia="zh-CN"/>
              </w:rPr>
              <w:t xml:space="preserve">, </w:t>
            </w:r>
            <w:r w:rsidRPr="00DE0837">
              <w:rPr>
                <w:bCs/>
                <w:i/>
                <w:iCs/>
                <w:lang w:val="de-DE" w:eastAsia="zh-CN"/>
              </w:rPr>
              <w:t>der Friedhof</w:t>
            </w:r>
            <w:r w:rsidR="0095452A" w:rsidRPr="00DE0837">
              <w:rPr>
                <w:bCs/>
                <w:lang w:val="de-DE" w:eastAsia="zh-CN"/>
              </w:rPr>
              <w:t xml:space="preserve">, </w:t>
            </w:r>
            <w:r w:rsidRPr="00DE0837">
              <w:rPr>
                <w:bCs/>
                <w:i/>
                <w:iCs/>
                <w:lang w:val="de-DE" w:eastAsia="zh-CN"/>
              </w:rPr>
              <w:t>das Kino</w:t>
            </w:r>
            <w:r w:rsidR="0095452A" w:rsidRPr="00DE0837">
              <w:rPr>
                <w:bCs/>
                <w:lang w:val="de-DE" w:eastAsia="zh-CN"/>
              </w:rPr>
              <w:t xml:space="preserve">, </w:t>
            </w:r>
            <w:r w:rsidRPr="00DE0837">
              <w:rPr>
                <w:bCs/>
                <w:i/>
                <w:iCs/>
                <w:lang w:val="de-DE" w:eastAsia="zh-CN"/>
              </w:rPr>
              <w:t>die Bäckerei</w:t>
            </w:r>
            <w:r w:rsidR="0095452A" w:rsidRPr="00DE0837">
              <w:rPr>
                <w:bCs/>
                <w:lang w:val="de-DE" w:eastAsia="zh-CN"/>
              </w:rPr>
              <w:t xml:space="preserve">, </w:t>
            </w:r>
            <w:r w:rsidRPr="00DE0837">
              <w:rPr>
                <w:bCs/>
                <w:i/>
                <w:iCs/>
                <w:lang w:val="de-DE" w:eastAsia="zh-CN"/>
              </w:rPr>
              <w:t>das Eisenwarengeschäft</w:t>
            </w:r>
            <w:r w:rsidR="0095452A" w:rsidRPr="00DE0837">
              <w:rPr>
                <w:bCs/>
                <w:lang w:val="de-DE" w:eastAsia="zh-CN"/>
              </w:rPr>
              <w:t xml:space="preserve">, </w:t>
            </w:r>
            <w:r w:rsidRPr="00DE0837">
              <w:rPr>
                <w:bCs/>
                <w:i/>
                <w:iCs/>
                <w:lang w:val="de-DE" w:eastAsia="zh-CN"/>
              </w:rPr>
              <w:t>das Schuh</w:t>
            </w:r>
            <w:r w:rsidR="00601CAD" w:rsidRPr="00DE0837">
              <w:rPr>
                <w:bCs/>
                <w:i/>
                <w:iCs/>
                <w:lang w:val="de-DE" w:eastAsia="zh-CN"/>
              </w:rPr>
              <w:t>g</w:t>
            </w:r>
            <w:r w:rsidRPr="00DE0837">
              <w:rPr>
                <w:bCs/>
                <w:i/>
                <w:iCs/>
                <w:lang w:val="de-DE" w:eastAsia="zh-CN"/>
              </w:rPr>
              <w:t>eschäft</w:t>
            </w:r>
            <w:r w:rsidR="00283846" w:rsidRPr="00DE0837">
              <w:rPr>
                <w:bCs/>
                <w:lang w:val="de-DE" w:eastAsia="zh-CN"/>
              </w:rPr>
              <w:t xml:space="preserve">, </w:t>
            </w:r>
            <w:r w:rsidR="00283846" w:rsidRPr="00DE0837">
              <w:rPr>
                <w:bCs/>
                <w:i/>
                <w:iCs/>
                <w:lang w:val="de-DE" w:eastAsia="zh-CN"/>
              </w:rPr>
              <w:t>d</w:t>
            </w:r>
            <w:r w:rsidRPr="00DE0837">
              <w:rPr>
                <w:bCs/>
                <w:i/>
                <w:iCs/>
                <w:lang w:val="de-DE" w:eastAsia="zh-CN"/>
              </w:rPr>
              <w:t>as Schreibwarengeschäft</w:t>
            </w:r>
            <w:r w:rsidR="002B4DD3" w:rsidRPr="00DE0837">
              <w:rPr>
                <w:bCs/>
                <w:lang w:val="de-DE" w:eastAsia="zh-CN"/>
              </w:rPr>
              <w:t xml:space="preserve">, </w:t>
            </w:r>
            <w:r w:rsidR="002B4DD3" w:rsidRPr="00DE0837">
              <w:rPr>
                <w:bCs/>
                <w:i/>
                <w:iCs/>
                <w:lang w:val="de-DE" w:eastAsia="zh-CN"/>
              </w:rPr>
              <w:t>das Café</w:t>
            </w:r>
          </w:p>
          <w:p w14:paraId="5B1276FB" w14:textId="28E6785E" w:rsidR="00B24A92" w:rsidRDefault="000B65D9" w:rsidP="00AF29F7">
            <w:pPr>
              <w:rPr>
                <w:bCs/>
                <w:lang w:eastAsia="zh-CN"/>
              </w:rPr>
            </w:pPr>
            <w:r w:rsidRPr="000B65D9">
              <w:rPr>
                <w:b/>
                <w:bCs/>
                <w:lang w:eastAsia="zh-CN"/>
              </w:rPr>
              <w:t>Discuss what you can do using ‘</w:t>
            </w:r>
            <w:r w:rsidRPr="000B65D9">
              <w:rPr>
                <w:b/>
                <w:bCs/>
                <w:i/>
                <w:iCs/>
                <w:lang w:eastAsia="zh-CN"/>
              </w:rPr>
              <w:t>man</w:t>
            </w:r>
            <w:r w:rsidRPr="000B65D9">
              <w:rPr>
                <w:b/>
                <w:bCs/>
                <w:lang w:eastAsia="zh-CN"/>
              </w:rPr>
              <w:t>’:</w:t>
            </w:r>
          </w:p>
          <w:p w14:paraId="59BED57F" w14:textId="109C666F" w:rsidR="000B65D9" w:rsidRPr="00DE0837" w:rsidRDefault="000B65D9" w:rsidP="00AF29F7">
            <w:pPr>
              <w:rPr>
                <w:bCs/>
                <w:i/>
                <w:iCs/>
                <w:lang w:val="de-DE" w:eastAsia="zh-CN"/>
              </w:rPr>
            </w:pPr>
            <w:r w:rsidRPr="00DE0837">
              <w:rPr>
                <w:bCs/>
                <w:i/>
                <w:iCs/>
                <w:lang w:val="de-DE" w:eastAsia="zh-CN"/>
              </w:rPr>
              <w:t>Was kann man hier machen?</w:t>
            </w:r>
            <w:r w:rsidRPr="00DE0837">
              <w:rPr>
                <w:bCs/>
                <w:lang w:val="de-DE" w:eastAsia="zh-CN"/>
              </w:rPr>
              <w:t xml:space="preserve">; </w:t>
            </w:r>
            <w:r w:rsidRPr="00DE0837">
              <w:rPr>
                <w:bCs/>
                <w:i/>
                <w:iCs/>
                <w:lang w:val="de-DE" w:eastAsia="zh-CN"/>
              </w:rPr>
              <w:t>Man kann Rad fahren</w:t>
            </w:r>
            <w:r w:rsidRPr="00DE0837">
              <w:rPr>
                <w:bCs/>
                <w:lang w:val="de-DE" w:eastAsia="zh-CN"/>
              </w:rPr>
              <w:t xml:space="preserve">; </w:t>
            </w:r>
            <w:r w:rsidRPr="00DE0837">
              <w:rPr>
                <w:bCs/>
                <w:i/>
                <w:iCs/>
                <w:lang w:val="de-DE" w:eastAsia="zh-CN"/>
              </w:rPr>
              <w:t>Man kann einkaufen gehen</w:t>
            </w:r>
          </w:p>
          <w:p w14:paraId="285025D8" w14:textId="14D8A562" w:rsidR="00B24A92" w:rsidRPr="00220078" w:rsidRDefault="004802FA" w:rsidP="00AF29F7">
            <w:pPr>
              <w:rPr>
                <w:bCs/>
                <w:lang w:val="de-DE" w:eastAsia="zh-CN"/>
              </w:rPr>
            </w:pPr>
            <w:r w:rsidRPr="00220078">
              <w:rPr>
                <w:b/>
                <w:bCs/>
                <w:lang w:val="de-DE" w:eastAsia="zh-CN"/>
              </w:rPr>
              <w:t>Invitations:</w:t>
            </w:r>
          </w:p>
          <w:p w14:paraId="4771C6F1" w14:textId="6E6B6009" w:rsidR="004802FA" w:rsidRPr="00DE0837" w:rsidRDefault="004802FA" w:rsidP="00AF29F7">
            <w:pPr>
              <w:rPr>
                <w:bCs/>
                <w:i/>
                <w:iCs/>
                <w:lang w:val="de-DE" w:eastAsia="zh-CN"/>
              </w:rPr>
            </w:pPr>
            <w:r w:rsidRPr="00DE0837">
              <w:rPr>
                <w:bCs/>
                <w:i/>
                <w:iCs/>
                <w:lang w:val="de-DE" w:eastAsia="zh-CN"/>
              </w:rPr>
              <w:t>Was machst du am Montag?</w:t>
            </w:r>
            <w:r w:rsidRPr="00DE0837">
              <w:rPr>
                <w:bCs/>
                <w:lang w:val="de-DE" w:eastAsia="zh-CN"/>
              </w:rPr>
              <w:t xml:space="preserve">; </w:t>
            </w:r>
            <w:r w:rsidRPr="00DE0837">
              <w:rPr>
                <w:bCs/>
                <w:i/>
                <w:iCs/>
                <w:lang w:val="de-DE" w:eastAsia="zh-CN"/>
              </w:rPr>
              <w:t>Gehen wir zum Café?</w:t>
            </w:r>
            <w:r w:rsidR="00436BEE" w:rsidRPr="00DE0837">
              <w:rPr>
                <w:bCs/>
                <w:lang w:val="de-DE" w:eastAsia="zh-CN"/>
              </w:rPr>
              <w:t>;</w:t>
            </w:r>
            <w:r w:rsidRPr="00DE0837">
              <w:rPr>
                <w:bCs/>
                <w:lang w:val="de-DE" w:eastAsia="zh-CN"/>
              </w:rPr>
              <w:t xml:space="preserve"> </w:t>
            </w:r>
            <w:r w:rsidRPr="00DE0837">
              <w:rPr>
                <w:bCs/>
                <w:i/>
                <w:iCs/>
                <w:lang w:val="de-DE" w:eastAsia="zh-CN"/>
              </w:rPr>
              <w:t>Wann treffen wir uns?</w:t>
            </w:r>
          </w:p>
          <w:p w14:paraId="19798266" w14:textId="2273EC29" w:rsidR="00B24A92" w:rsidRPr="00220078" w:rsidRDefault="0056710E" w:rsidP="00AF29F7">
            <w:pPr>
              <w:pStyle w:val="ListBullet"/>
              <w:numPr>
                <w:ilvl w:val="0"/>
                <w:numId w:val="0"/>
              </w:numPr>
              <w:rPr>
                <w:bCs/>
                <w:lang w:val="de-DE" w:eastAsia="zh-CN"/>
              </w:rPr>
            </w:pPr>
            <w:r w:rsidRPr="00220078">
              <w:rPr>
                <w:b/>
                <w:lang w:val="de-DE" w:eastAsia="zh-CN"/>
              </w:rPr>
              <w:t>Ordering food:</w:t>
            </w:r>
          </w:p>
          <w:p w14:paraId="30287A4B" w14:textId="25C88A97" w:rsidR="004E2DA3" w:rsidRPr="00DE0837" w:rsidRDefault="004E2DA3" w:rsidP="00AF29F7">
            <w:pPr>
              <w:pStyle w:val="ListBullet"/>
              <w:numPr>
                <w:ilvl w:val="0"/>
                <w:numId w:val="0"/>
              </w:numPr>
              <w:rPr>
                <w:bCs/>
                <w:lang w:val="de-DE" w:eastAsia="zh-CN"/>
              </w:rPr>
            </w:pPr>
            <w:r w:rsidRPr="00DE0837">
              <w:rPr>
                <w:bCs/>
                <w:i/>
                <w:iCs/>
                <w:lang w:val="de-DE" w:eastAsia="zh-CN"/>
              </w:rPr>
              <w:t>Was möchtest du?</w:t>
            </w:r>
            <w:r w:rsidR="00436BEE" w:rsidRPr="00DE0837">
              <w:rPr>
                <w:bCs/>
                <w:lang w:val="de-DE" w:eastAsia="zh-CN"/>
              </w:rPr>
              <w:t>;</w:t>
            </w:r>
            <w:r w:rsidRPr="00DE0837">
              <w:rPr>
                <w:bCs/>
                <w:lang w:val="de-DE" w:eastAsia="zh-CN"/>
              </w:rPr>
              <w:t xml:space="preserve"> </w:t>
            </w:r>
            <w:r w:rsidRPr="00DE0837">
              <w:rPr>
                <w:bCs/>
                <w:i/>
                <w:iCs/>
                <w:lang w:val="de-DE" w:eastAsia="zh-CN"/>
              </w:rPr>
              <w:t>Was nimmst du?</w:t>
            </w:r>
            <w:r w:rsidR="00436BEE" w:rsidRPr="00DE0837">
              <w:rPr>
                <w:bCs/>
                <w:lang w:val="de-DE" w:eastAsia="zh-CN"/>
              </w:rPr>
              <w:t>;</w:t>
            </w:r>
            <w:r w:rsidRPr="00DE0837">
              <w:rPr>
                <w:bCs/>
                <w:lang w:val="de-DE" w:eastAsia="zh-CN"/>
              </w:rPr>
              <w:t xml:space="preserve"> </w:t>
            </w:r>
            <w:r w:rsidRPr="00DE0837">
              <w:rPr>
                <w:bCs/>
                <w:i/>
                <w:iCs/>
                <w:lang w:val="de-DE" w:eastAsia="zh-CN"/>
              </w:rPr>
              <w:t>Ich möchte eine Bratwurst</w:t>
            </w:r>
            <w:r w:rsidR="00436BEE" w:rsidRPr="00DE0837">
              <w:rPr>
                <w:bCs/>
                <w:lang w:val="de-DE" w:eastAsia="zh-CN"/>
              </w:rPr>
              <w:t>;</w:t>
            </w:r>
            <w:r w:rsidRPr="00DE0837">
              <w:rPr>
                <w:bCs/>
                <w:lang w:val="de-DE" w:eastAsia="zh-CN"/>
              </w:rPr>
              <w:t xml:space="preserve"> </w:t>
            </w:r>
            <w:r w:rsidRPr="00DE0837">
              <w:rPr>
                <w:bCs/>
                <w:i/>
                <w:iCs/>
                <w:lang w:val="de-DE" w:eastAsia="zh-CN"/>
              </w:rPr>
              <w:t xml:space="preserve">Ich </w:t>
            </w:r>
            <w:r w:rsidRPr="00DE0837">
              <w:rPr>
                <w:bCs/>
                <w:i/>
                <w:iCs/>
                <w:lang w:val="de-DE" w:eastAsia="zh-CN"/>
              </w:rPr>
              <w:lastRenderedPageBreak/>
              <w:t>nehme eine Cola</w:t>
            </w:r>
            <w:r w:rsidR="00436BEE" w:rsidRPr="00DE0837">
              <w:rPr>
                <w:bCs/>
                <w:lang w:val="de-DE" w:eastAsia="zh-CN"/>
              </w:rPr>
              <w:t>;</w:t>
            </w:r>
            <w:r w:rsidR="00385B6F" w:rsidRPr="00DE0837">
              <w:rPr>
                <w:bCs/>
                <w:i/>
                <w:iCs/>
                <w:lang w:val="de-DE" w:eastAsia="zh-CN"/>
              </w:rPr>
              <w:t xml:space="preserve"> Ich möchte Rinderrouladen mit Sauerkraut und ein Wasser, bitte</w:t>
            </w:r>
          </w:p>
          <w:p w14:paraId="4F42CF02" w14:textId="34885B41" w:rsidR="00B24A92" w:rsidRPr="00220078" w:rsidRDefault="0056710E" w:rsidP="00AF29F7">
            <w:pPr>
              <w:pStyle w:val="ListBullet"/>
              <w:numPr>
                <w:ilvl w:val="0"/>
                <w:numId w:val="0"/>
              </w:numPr>
              <w:ind w:left="567" w:hanging="567"/>
              <w:rPr>
                <w:bCs/>
                <w:lang w:val="de-DE" w:eastAsia="zh-CN"/>
              </w:rPr>
            </w:pPr>
            <w:r w:rsidRPr="00220078">
              <w:rPr>
                <w:b/>
                <w:lang w:val="de-DE" w:eastAsia="zh-CN"/>
              </w:rPr>
              <w:t>Res</w:t>
            </w:r>
            <w:r w:rsidR="00ED00F0" w:rsidRPr="00220078">
              <w:rPr>
                <w:b/>
                <w:lang w:val="de-DE" w:eastAsia="zh-CN"/>
              </w:rPr>
              <w:t>taurant expressions:</w:t>
            </w:r>
          </w:p>
          <w:p w14:paraId="1BE84E7D" w14:textId="658C37BA" w:rsidR="004E2DA3" w:rsidRPr="008F7752" w:rsidRDefault="004E2DA3" w:rsidP="00AF29F7">
            <w:pPr>
              <w:pStyle w:val="ListBullet"/>
              <w:numPr>
                <w:ilvl w:val="0"/>
                <w:numId w:val="0"/>
              </w:numPr>
              <w:ind w:left="567" w:hanging="567"/>
              <w:rPr>
                <w:bCs/>
                <w:i/>
                <w:iCs/>
                <w:lang w:val="de-DE" w:eastAsia="zh-CN"/>
              </w:rPr>
            </w:pPr>
            <w:r w:rsidRPr="008F7752">
              <w:rPr>
                <w:bCs/>
                <w:i/>
                <w:iCs/>
                <w:lang w:val="de-DE" w:eastAsia="zh-CN"/>
              </w:rPr>
              <w:t>Bitte schön?</w:t>
            </w:r>
            <w:r w:rsidRPr="008F7752">
              <w:rPr>
                <w:bCs/>
                <w:lang w:val="de-DE" w:eastAsia="zh-CN"/>
              </w:rPr>
              <w:t xml:space="preserve">; </w:t>
            </w:r>
            <w:r w:rsidRPr="008F7752">
              <w:rPr>
                <w:bCs/>
                <w:i/>
                <w:iCs/>
                <w:lang w:val="de-DE" w:eastAsia="zh-CN"/>
              </w:rPr>
              <w:t>Vielen Dank!</w:t>
            </w:r>
            <w:r w:rsidRPr="008F7752">
              <w:rPr>
                <w:bCs/>
                <w:lang w:val="de-DE" w:eastAsia="zh-CN"/>
              </w:rPr>
              <w:t xml:space="preserve">; </w:t>
            </w:r>
            <w:r w:rsidRPr="008F7752">
              <w:rPr>
                <w:bCs/>
                <w:i/>
                <w:iCs/>
                <w:lang w:val="de-DE" w:eastAsia="zh-CN"/>
              </w:rPr>
              <w:t>Guten Appetit!</w:t>
            </w:r>
          </w:p>
          <w:p w14:paraId="63618F80" w14:textId="390BDD3D" w:rsidR="00B24A92" w:rsidRPr="00220078" w:rsidRDefault="004B1EF4" w:rsidP="00AF29F7">
            <w:pPr>
              <w:pStyle w:val="ListBullet"/>
              <w:numPr>
                <w:ilvl w:val="0"/>
                <w:numId w:val="0"/>
              </w:numPr>
              <w:rPr>
                <w:bCs/>
                <w:lang w:val="de-DE" w:eastAsia="zh-CN"/>
              </w:rPr>
            </w:pPr>
            <w:r w:rsidRPr="00220078">
              <w:rPr>
                <w:b/>
                <w:lang w:val="de-DE" w:eastAsia="zh-CN"/>
              </w:rPr>
              <w:t>Prices:</w:t>
            </w:r>
          </w:p>
          <w:p w14:paraId="265E34F6" w14:textId="510C63E8" w:rsidR="004B1EF4" w:rsidRPr="00220078" w:rsidRDefault="004B1EF4" w:rsidP="00AF29F7">
            <w:pPr>
              <w:pStyle w:val="ListBullet"/>
              <w:numPr>
                <w:ilvl w:val="0"/>
                <w:numId w:val="0"/>
              </w:numPr>
              <w:rPr>
                <w:bCs/>
                <w:lang w:val="de-DE" w:eastAsia="zh-CN"/>
              </w:rPr>
            </w:pPr>
            <w:r w:rsidRPr="008F7752">
              <w:rPr>
                <w:i/>
                <w:iCs/>
                <w:lang w:val="de-DE" w:eastAsia="zh-CN"/>
              </w:rPr>
              <w:t>Wie viel kostet es?</w:t>
            </w:r>
            <w:r w:rsidR="00436BEE" w:rsidRPr="008F7752">
              <w:rPr>
                <w:lang w:val="de-DE" w:eastAsia="zh-CN"/>
              </w:rPr>
              <w:t>;</w:t>
            </w:r>
            <w:r w:rsidRPr="008F7752">
              <w:rPr>
                <w:lang w:val="de-DE" w:eastAsia="zh-CN"/>
              </w:rPr>
              <w:t xml:space="preserve"> </w:t>
            </w:r>
            <w:r w:rsidRPr="008F7752">
              <w:rPr>
                <w:i/>
                <w:iCs/>
                <w:lang w:val="de-DE" w:eastAsia="zh-CN"/>
              </w:rPr>
              <w:t>Wie viel kostet das?</w:t>
            </w:r>
            <w:r w:rsidR="00436BEE" w:rsidRPr="008F7752">
              <w:rPr>
                <w:lang w:val="de-DE" w:eastAsia="zh-CN"/>
              </w:rPr>
              <w:t>;</w:t>
            </w:r>
            <w:r w:rsidRPr="008F7752">
              <w:rPr>
                <w:lang w:val="de-DE" w:eastAsia="zh-CN"/>
              </w:rPr>
              <w:t xml:space="preserve"> </w:t>
            </w:r>
            <w:r w:rsidRPr="008F7752">
              <w:rPr>
                <w:i/>
                <w:iCs/>
                <w:lang w:val="de-DE" w:eastAsia="zh-CN"/>
              </w:rPr>
              <w:t>Was kostet das?</w:t>
            </w:r>
            <w:r w:rsidR="00436BEE" w:rsidRPr="008F7752">
              <w:rPr>
                <w:lang w:val="de-DE" w:eastAsia="zh-CN"/>
              </w:rPr>
              <w:t>;</w:t>
            </w:r>
            <w:r w:rsidR="0005114A" w:rsidRPr="008F7752">
              <w:rPr>
                <w:lang w:val="de-DE" w:eastAsia="zh-CN"/>
              </w:rPr>
              <w:t xml:space="preserve"> </w:t>
            </w:r>
            <w:r w:rsidRPr="008F7752">
              <w:rPr>
                <w:i/>
                <w:iCs/>
                <w:lang w:val="de-DE" w:eastAsia="zh-CN"/>
              </w:rPr>
              <w:t>Das kostet</w:t>
            </w:r>
            <w:r w:rsidRPr="00220078">
              <w:rPr>
                <w:i/>
                <w:iCs/>
                <w:lang w:val="de-DE" w:eastAsia="zh-CN"/>
              </w:rPr>
              <w:t xml:space="preserve"> [</w:t>
            </w:r>
            <w:r w:rsidRPr="00220078">
              <w:rPr>
                <w:lang w:val="de-DE" w:eastAsia="zh-CN"/>
              </w:rPr>
              <w:t>number</w:t>
            </w:r>
            <w:r w:rsidRPr="00220078">
              <w:rPr>
                <w:i/>
                <w:iCs/>
                <w:lang w:val="de-DE" w:eastAsia="zh-CN"/>
              </w:rPr>
              <w:t>] Euro</w:t>
            </w:r>
          </w:p>
          <w:p w14:paraId="770A7F69" w14:textId="2F83C4D0" w:rsidR="00B24A92" w:rsidRDefault="004E2DA3" w:rsidP="00AF29F7">
            <w:pPr>
              <w:rPr>
                <w:bCs/>
                <w:lang w:eastAsia="zh-CN"/>
              </w:rPr>
            </w:pPr>
            <w:r w:rsidRPr="00A92C1D">
              <w:rPr>
                <w:b/>
                <w:lang w:eastAsia="zh-CN"/>
              </w:rPr>
              <w:t xml:space="preserve">Express politeness by using </w:t>
            </w:r>
            <w:r w:rsidR="002A5A9D">
              <w:rPr>
                <w:b/>
                <w:lang w:eastAsia="zh-CN"/>
              </w:rPr>
              <w:t>‘</w:t>
            </w:r>
            <w:r w:rsidRPr="00D036DC">
              <w:rPr>
                <w:b/>
                <w:i/>
                <w:iCs/>
                <w:lang w:eastAsia="zh-CN"/>
              </w:rPr>
              <w:t>Sie</w:t>
            </w:r>
            <w:r w:rsidR="002A5A9D" w:rsidRPr="002A5A9D">
              <w:rPr>
                <w:b/>
                <w:lang w:eastAsia="zh-CN"/>
              </w:rPr>
              <w:t>’</w:t>
            </w:r>
            <w:r w:rsidR="004802FA" w:rsidRPr="00A92C1D">
              <w:rPr>
                <w:b/>
                <w:lang w:eastAsia="zh-CN"/>
              </w:rPr>
              <w:t>:</w:t>
            </w:r>
          </w:p>
          <w:p w14:paraId="38AB813C" w14:textId="30CB01A2" w:rsidR="00EC39FC" w:rsidRPr="008F7752" w:rsidRDefault="004E2DA3" w:rsidP="00AF29F7">
            <w:pPr>
              <w:rPr>
                <w:bCs/>
                <w:i/>
                <w:iCs/>
                <w:lang w:val="de-DE" w:eastAsia="zh-CN"/>
              </w:rPr>
            </w:pPr>
            <w:r w:rsidRPr="008F7752">
              <w:rPr>
                <w:bCs/>
                <w:i/>
                <w:iCs/>
                <w:lang w:val="de-DE" w:eastAsia="zh-CN"/>
              </w:rPr>
              <w:t>Was möchten Sie essen?</w:t>
            </w:r>
          </w:p>
        </w:tc>
      </w:tr>
    </w:tbl>
    <w:p w14:paraId="4F7FF770" w14:textId="2C60883D" w:rsidR="00FB58CF" w:rsidRDefault="00131D21" w:rsidP="00AF29F7">
      <w:pPr>
        <w:pStyle w:val="Caption"/>
      </w:pPr>
      <w:r>
        <w:lastRenderedPageBreak/>
        <w:t xml:space="preserve">Table </w:t>
      </w:r>
      <w:r>
        <w:fldChar w:fldCharType="begin"/>
      </w:r>
      <w:r>
        <w:instrText xml:space="preserve"> SEQ Table \* ARABIC </w:instrText>
      </w:r>
      <w:r>
        <w:fldChar w:fldCharType="separate"/>
      </w:r>
      <w:r w:rsidR="00114905">
        <w:rPr>
          <w:noProof/>
        </w:rPr>
        <w:t>6</w:t>
      </w:r>
      <w:r>
        <w:fldChar w:fldCharType="end"/>
      </w:r>
      <w:r>
        <w:t xml:space="preserve"> – </w:t>
      </w:r>
      <w:r w:rsidR="001F4185">
        <w:t>Year 9</w:t>
      </w:r>
      <w:r w:rsidR="000720C3">
        <w:t>,</w:t>
      </w:r>
      <w:r w:rsidR="001F4185">
        <w:t xml:space="preserve"> Term 2</w:t>
      </w:r>
    </w:p>
    <w:tbl>
      <w:tblPr>
        <w:tblStyle w:val="Tableheader"/>
        <w:tblW w:w="14596" w:type="dxa"/>
        <w:tblLook w:val="0420" w:firstRow="1" w:lastRow="0" w:firstColumn="0" w:lastColumn="0" w:noHBand="0" w:noVBand="1"/>
      </w:tblPr>
      <w:tblGrid>
        <w:gridCol w:w="7225"/>
        <w:gridCol w:w="7371"/>
      </w:tblGrid>
      <w:tr w:rsidR="001964F5" w14:paraId="273EE24E" w14:textId="77777777" w:rsidTr="008F7752">
        <w:trPr>
          <w:cnfStyle w:val="100000000000" w:firstRow="1" w:lastRow="0" w:firstColumn="0" w:lastColumn="0" w:oddVBand="0" w:evenVBand="0" w:oddHBand="0" w:evenHBand="0" w:firstRowFirstColumn="0" w:firstRowLastColumn="0" w:lastRowFirstColumn="0" w:lastRowLastColumn="0"/>
        </w:trPr>
        <w:tc>
          <w:tcPr>
            <w:tcW w:w="7225" w:type="dxa"/>
          </w:tcPr>
          <w:p w14:paraId="091F7681" w14:textId="246950E6" w:rsidR="001964F5" w:rsidRDefault="001964F5" w:rsidP="00AF29F7">
            <w:pPr>
              <w:rPr>
                <w:b w:val="0"/>
              </w:rPr>
            </w:pPr>
            <w:r>
              <w:t>Term 2</w:t>
            </w:r>
          </w:p>
          <w:p w14:paraId="25931FB6" w14:textId="64A3AC99" w:rsidR="001964F5" w:rsidRPr="002104D6" w:rsidRDefault="003C7299" w:rsidP="00AF29F7">
            <w:pPr>
              <w:rPr>
                <w:b w:val="0"/>
              </w:rPr>
            </w:pPr>
            <w:r w:rsidRPr="003C7299">
              <w:t>Family, friends, and pets</w:t>
            </w:r>
            <w:r w:rsidR="001F4185">
              <w:t xml:space="preserve"> – </w:t>
            </w:r>
            <w:r w:rsidR="000E6502" w:rsidRPr="008F7752">
              <w:rPr>
                <w:i/>
                <w:iCs/>
                <w:lang w:val="de-DE"/>
              </w:rPr>
              <w:t>Familie, Freunde und Haustiere</w:t>
            </w:r>
          </w:p>
        </w:tc>
        <w:tc>
          <w:tcPr>
            <w:tcW w:w="7371" w:type="dxa"/>
          </w:tcPr>
          <w:p w14:paraId="18343E18" w14:textId="77777777" w:rsidR="001964F5" w:rsidRDefault="001964F5" w:rsidP="00AF29F7">
            <w:r>
              <w:t>Suggested grammar, vocabulary and structures</w:t>
            </w:r>
          </w:p>
        </w:tc>
      </w:tr>
      <w:tr w:rsidR="001964F5" w:rsidRPr="002E21A9" w14:paraId="1BDB3910" w14:textId="77777777" w:rsidTr="008F7752">
        <w:trPr>
          <w:cnfStyle w:val="000000100000" w:firstRow="0" w:lastRow="0" w:firstColumn="0" w:lastColumn="0" w:oddVBand="0" w:evenVBand="0" w:oddHBand="1" w:evenHBand="0" w:firstRowFirstColumn="0" w:firstRowLastColumn="0" w:lastRowFirstColumn="0" w:lastRowLastColumn="0"/>
        </w:trPr>
        <w:tc>
          <w:tcPr>
            <w:tcW w:w="7225" w:type="dxa"/>
          </w:tcPr>
          <w:p w14:paraId="327C9E08" w14:textId="77777777" w:rsidR="001964F5" w:rsidRPr="008F7752" w:rsidRDefault="001964F5" w:rsidP="00AF29F7">
            <w:pPr>
              <w:rPr>
                <w:b/>
                <w:lang w:eastAsia="zh-CN"/>
              </w:rPr>
            </w:pPr>
            <w:r w:rsidRPr="008F7752">
              <w:rPr>
                <w:b/>
                <w:lang w:eastAsia="zh-CN"/>
              </w:rPr>
              <w:t>Assessment task</w:t>
            </w:r>
          </w:p>
          <w:p w14:paraId="6A466CFE" w14:textId="75B150E3" w:rsidR="00850BF5" w:rsidRPr="008F7752" w:rsidRDefault="00850BF5" w:rsidP="00AF29F7">
            <w:pPr>
              <w:rPr>
                <w:b/>
                <w:lang w:eastAsia="zh-CN"/>
              </w:rPr>
            </w:pPr>
            <w:r w:rsidRPr="008F7752">
              <w:rPr>
                <w:b/>
                <w:lang w:eastAsia="zh-CN"/>
              </w:rPr>
              <w:lastRenderedPageBreak/>
              <w:t>Interacting (ML5-INT-01)</w:t>
            </w:r>
          </w:p>
          <w:p w14:paraId="2AD04848" w14:textId="72F5DA14" w:rsidR="00850BF5" w:rsidRPr="00850BF5" w:rsidRDefault="00850BF5" w:rsidP="00AF29F7">
            <w:pPr>
              <w:rPr>
                <w:b/>
                <w:bCs/>
                <w:lang w:eastAsia="zh-CN"/>
              </w:rPr>
            </w:pPr>
            <w:r w:rsidRPr="00850BF5">
              <w:rPr>
                <w:bCs/>
                <w:lang w:eastAsia="zh-CN"/>
              </w:rPr>
              <w:t xml:space="preserve">You call your new German friend </w:t>
            </w:r>
            <w:proofErr w:type="gramStart"/>
            <w:r w:rsidRPr="00850BF5">
              <w:rPr>
                <w:bCs/>
                <w:lang w:eastAsia="zh-CN"/>
              </w:rPr>
              <w:t>in order to</w:t>
            </w:r>
            <w:proofErr w:type="gramEnd"/>
            <w:r w:rsidRPr="00850BF5">
              <w:rPr>
                <w:bCs/>
                <w:lang w:eastAsia="zh-CN"/>
              </w:rPr>
              <w:t xml:space="preserve"> get to learn more about each other and your respective families.</w:t>
            </w:r>
          </w:p>
          <w:p w14:paraId="02043333" w14:textId="77777777" w:rsidR="001D788A" w:rsidRPr="001D788A" w:rsidRDefault="001D788A" w:rsidP="00AF29F7">
            <w:pPr>
              <w:rPr>
                <w:b/>
                <w:bCs/>
              </w:rPr>
            </w:pPr>
            <w:r w:rsidRPr="001D788A">
              <w:rPr>
                <w:bCs/>
              </w:rPr>
              <w:t>In your conversation</w:t>
            </w:r>
            <w:bookmarkStart w:id="11" w:name="_Ref158213787"/>
            <w:r w:rsidRPr="001D788A">
              <w:rPr>
                <w:rStyle w:val="FootnoteReference"/>
                <w:bCs/>
              </w:rPr>
              <w:footnoteReference w:id="11"/>
            </w:r>
            <w:bookmarkEnd w:id="11"/>
            <w:r w:rsidRPr="001D788A">
              <w:rPr>
                <w:bCs/>
              </w:rPr>
              <w:t>, each of you includes:</w:t>
            </w:r>
          </w:p>
          <w:p w14:paraId="0D7580CA" w14:textId="0620192F" w:rsidR="00850BF5" w:rsidRPr="00751795" w:rsidRDefault="00850BF5" w:rsidP="00AF29F7">
            <w:pPr>
              <w:pStyle w:val="ListBullet"/>
              <w:rPr>
                <w:b/>
                <w:lang w:eastAsia="zh-CN"/>
              </w:rPr>
            </w:pPr>
            <w:r w:rsidRPr="00850BF5">
              <w:rPr>
                <w:lang w:eastAsia="zh-CN"/>
              </w:rPr>
              <w:t>who is in your family</w:t>
            </w:r>
          </w:p>
          <w:p w14:paraId="6FDA7EA0" w14:textId="2D4020DC" w:rsidR="00850BF5" w:rsidRPr="00751795" w:rsidRDefault="00850BF5" w:rsidP="00AF29F7">
            <w:pPr>
              <w:pStyle w:val="ListBullet"/>
              <w:rPr>
                <w:b/>
                <w:lang w:eastAsia="zh-CN"/>
              </w:rPr>
            </w:pPr>
            <w:r w:rsidRPr="00850BF5">
              <w:rPr>
                <w:lang w:eastAsia="zh-CN"/>
              </w:rPr>
              <w:t>a detailed description of one or more family member(s), including at least 2 comments about their personality and at least 2 comments about their physical attributes</w:t>
            </w:r>
          </w:p>
          <w:p w14:paraId="2C38B7A3" w14:textId="20E70412" w:rsidR="00850BF5" w:rsidRPr="00751795" w:rsidRDefault="00850BF5" w:rsidP="00AF29F7">
            <w:pPr>
              <w:pStyle w:val="ListBullet"/>
              <w:rPr>
                <w:b/>
                <w:lang w:eastAsia="zh-CN"/>
              </w:rPr>
            </w:pPr>
            <w:r w:rsidRPr="00850BF5">
              <w:rPr>
                <w:lang w:eastAsia="zh-CN"/>
              </w:rPr>
              <w:t>details about what one family member likes to do in their free time, and how you feel about this activity</w:t>
            </w:r>
          </w:p>
          <w:p w14:paraId="5A82655A" w14:textId="77777777" w:rsidR="00850BF5" w:rsidRPr="00751795" w:rsidRDefault="00850BF5" w:rsidP="00AF29F7">
            <w:pPr>
              <w:pStyle w:val="ListBullet"/>
              <w:rPr>
                <w:b/>
                <w:lang w:eastAsia="zh-CN"/>
              </w:rPr>
            </w:pPr>
            <w:r w:rsidRPr="00850BF5">
              <w:rPr>
                <w:lang w:eastAsia="zh-CN"/>
              </w:rPr>
              <w:t>information about your own pet or a pet you would like to have</w:t>
            </w:r>
          </w:p>
          <w:p w14:paraId="2EF3D0CE" w14:textId="374E59FD" w:rsidR="00850BF5" w:rsidRPr="00751795" w:rsidRDefault="00850BF5" w:rsidP="00AF29F7">
            <w:pPr>
              <w:pStyle w:val="ListBullet"/>
              <w:rPr>
                <w:b/>
                <w:lang w:eastAsia="zh-CN"/>
              </w:rPr>
            </w:pPr>
            <w:r w:rsidRPr="00850BF5">
              <w:rPr>
                <w:lang w:eastAsia="zh-CN"/>
              </w:rPr>
              <w:t>your favourite animal.</w:t>
            </w:r>
          </w:p>
          <w:p w14:paraId="646BFA3A" w14:textId="77777777" w:rsidR="001964F5" w:rsidRPr="00C23725" w:rsidRDefault="001964F5" w:rsidP="00AF29F7">
            <w:pPr>
              <w:rPr>
                <w:b/>
                <w:bCs/>
                <w:lang w:eastAsia="zh-CN"/>
              </w:rPr>
            </w:pPr>
            <w:r w:rsidRPr="00C23725">
              <w:rPr>
                <w:b/>
                <w:bCs/>
                <w:lang w:eastAsia="zh-CN"/>
              </w:rPr>
              <w:lastRenderedPageBreak/>
              <w:t>Skills</w:t>
            </w:r>
          </w:p>
          <w:p w14:paraId="3AC1B2A1" w14:textId="7A09F5BF" w:rsidR="005C07A0" w:rsidRPr="006E46AA" w:rsidRDefault="005C07A0" w:rsidP="00AF29F7">
            <w:pPr>
              <w:pStyle w:val="ListBullet"/>
            </w:pPr>
            <w:r w:rsidRPr="006E46AA">
              <w:t>Describe personalities in detail, using adjectives and adverbs</w:t>
            </w:r>
            <w:r w:rsidR="006F69B3" w:rsidRPr="006E46AA">
              <w:t>.</w:t>
            </w:r>
          </w:p>
          <w:p w14:paraId="33EE99D7" w14:textId="4D912493" w:rsidR="005C07A0" w:rsidRPr="006E46AA" w:rsidRDefault="005C07A0" w:rsidP="00AF29F7">
            <w:pPr>
              <w:pStyle w:val="ListBullet"/>
            </w:pPr>
            <w:r w:rsidRPr="006E46AA">
              <w:t>Describe physical attributes of people and pets</w:t>
            </w:r>
            <w:r w:rsidR="006F69B3" w:rsidRPr="006E46AA">
              <w:t>.</w:t>
            </w:r>
          </w:p>
          <w:p w14:paraId="63908E4B" w14:textId="51442F0D" w:rsidR="005C07A0" w:rsidRPr="006E46AA" w:rsidRDefault="005C07A0" w:rsidP="00AF29F7">
            <w:pPr>
              <w:pStyle w:val="ListBullet"/>
            </w:pPr>
            <w:r w:rsidRPr="006E46AA">
              <w:t>Communicate authentically using phrases and idioms relating to the body</w:t>
            </w:r>
            <w:r w:rsidR="0057563D" w:rsidRPr="006E46AA">
              <w:t>.</w:t>
            </w:r>
          </w:p>
          <w:p w14:paraId="3BAFAE22" w14:textId="00D00E1C" w:rsidR="005C07A0" w:rsidRPr="005C07A0" w:rsidRDefault="005C07A0" w:rsidP="00AF29F7">
            <w:pPr>
              <w:pStyle w:val="ListBullet"/>
              <w:rPr>
                <w:b/>
              </w:rPr>
            </w:pPr>
            <w:r w:rsidRPr="005C07A0">
              <w:t xml:space="preserve">Use possessive adjectives </w:t>
            </w:r>
            <w:r w:rsidRPr="00F12502">
              <w:rPr>
                <w:i/>
                <w:iCs/>
                <w:lang w:val="de-DE"/>
              </w:rPr>
              <w:t>mein</w:t>
            </w:r>
            <w:r w:rsidRPr="00F12502">
              <w:rPr>
                <w:lang w:val="de-DE"/>
              </w:rPr>
              <w:t xml:space="preserve">, </w:t>
            </w:r>
            <w:r w:rsidRPr="00F12502">
              <w:rPr>
                <w:i/>
                <w:iCs/>
                <w:lang w:val="de-DE"/>
              </w:rPr>
              <w:t>dein</w:t>
            </w:r>
            <w:r w:rsidRPr="00F12502">
              <w:rPr>
                <w:lang w:val="de-DE"/>
              </w:rPr>
              <w:t xml:space="preserve">, </w:t>
            </w:r>
            <w:r w:rsidRPr="00F12502">
              <w:rPr>
                <w:i/>
                <w:iCs/>
                <w:lang w:val="de-DE"/>
              </w:rPr>
              <w:t>sein</w:t>
            </w:r>
            <w:r w:rsidRPr="005C07A0">
              <w:t xml:space="preserve"> and</w:t>
            </w:r>
            <w:r w:rsidRPr="00F12502">
              <w:rPr>
                <w:lang w:val="de-DE"/>
              </w:rPr>
              <w:t xml:space="preserve"> </w:t>
            </w:r>
            <w:r w:rsidRPr="00F12502">
              <w:rPr>
                <w:i/>
                <w:iCs/>
                <w:lang w:val="de-DE"/>
              </w:rPr>
              <w:t>ihr</w:t>
            </w:r>
            <w:r w:rsidRPr="005C07A0">
              <w:t xml:space="preserve"> to provide information about others</w:t>
            </w:r>
            <w:r w:rsidR="006454C0">
              <w:t>.</w:t>
            </w:r>
          </w:p>
          <w:p w14:paraId="5DB834DA" w14:textId="22CDD1CE" w:rsidR="005C07A0" w:rsidRPr="005C07A0" w:rsidRDefault="005C07A0" w:rsidP="00AF29F7">
            <w:pPr>
              <w:pStyle w:val="ListBullet"/>
              <w:rPr>
                <w:b/>
              </w:rPr>
            </w:pPr>
            <w:r w:rsidRPr="005C07A0">
              <w:t>Express and compare what family and friends like and do not like to do, using present tense of verbs</w:t>
            </w:r>
            <w:r w:rsidR="00670F97">
              <w:t>.</w:t>
            </w:r>
          </w:p>
          <w:p w14:paraId="43EE82B7" w14:textId="2BEA2DEF" w:rsidR="001964F5" w:rsidRPr="002E18EA" w:rsidRDefault="005C07A0" w:rsidP="00AF29F7">
            <w:pPr>
              <w:pStyle w:val="ListBullet"/>
              <w:rPr>
                <w:b/>
              </w:rPr>
            </w:pPr>
            <w:r w:rsidRPr="005C07A0">
              <w:t>Exchange information about pets and animals</w:t>
            </w:r>
            <w:r w:rsidR="00283033">
              <w:t>, including favourites</w:t>
            </w:r>
            <w:r w:rsidR="00CD1F3B">
              <w:t>.</w:t>
            </w:r>
          </w:p>
        </w:tc>
        <w:tc>
          <w:tcPr>
            <w:tcW w:w="7371" w:type="dxa"/>
          </w:tcPr>
          <w:p w14:paraId="303F6D68" w14:textId="325C0898" w:rsidR="00B24A92" w:rsidRPr="00220078" w:rsidRDefault="006F69B3" w:rsidP="00AF29F7">
            <w:pPr>
              <w:rPr>
                <w:bCs/>
                <w:lang w:val="de-DE" w:eastAsia="zh-CN"/>
              </w:rPr>
            </w:pPr>
            <w:r w:rsidRPr="00220078">
              <w:rPr>
                <w:b/>
                <w:lang w:val="de-DE" w:eastAsia="zh-CN"/>
              </w:rPr>
              <w:lastRenderedPageBreak/>
              <w:t>Describe personalities:</w:t>
            </w:r>
          </w:p>
          <w:p w14:paraId="1C3E41D0" w14:textId="68C6DDFF" w:rsidR="006F69B3" w:rsidRPr="006E46AA" w:rsidRDefault="006F69B3" w:rsidP="00AF29F7">
            <w:pPr>
              <w:rPr>
                <w:bCs/>
                <w:i/>
                <w:iCs/>
                <w:lang w:val="de-DE" w:eastAsia="zh-CN"/>
              </w:rPr>
            </w:pPr>
            <w:r w:rsidRPr="006E46AA">
              <w:rPr>
                <w:bCs/>
                <w:i/>
                <w:iCs/>
                <w:lang w:val="de-DE" w:eastAsia="zh-CN"/>
              </w:rPr>
              <w:lastRenderedPageBreak/>
              <w:t>Meine Mutter ist sehr lustig, aber sie ist manchmal streng</w:t>
            </w:r>
          </w:p>
          <w:p w14:paraId="35D0E695" w14:textId="58ED4CCD" w:rsidR="00B24A92" w:rsidRPr="00220078" w:rsidRDefault="006F69B3" w:rsidP="00AF29F7">
            <w:pPr>
              <w:rPr>
                <w:lang w:val="de-DE"/>
              </w:rPr>
            </w:pPr>
            <w:r w:rsidRPr="00220078">
              <w:rPr>
                <w:b/>
                <w:lang w:val="de-DE" w:eastAsia="zh-CN"/>
              </w:rPr>
              <w:t>Describe people and pets:</w:t>
            </w:r>
          </w:p>
          <w:p w14:paraId="6A728D7E" w14:textId="0C550C98" w:rsidR="006F69B3" w:rsidRPr="006E46AA" w:rsidRDefault="006F69B3" w:rsidP="00AF29F7">
            <w:pPr>
              <w:rPr>
                <w:bCs/>
                <w:i/>
                <w:iCs/>
                <w:lang w:val="de-DE" w:eastAsia="zh-CN"/>
              </w:rPr>
            </w:pPr>
            <w:r w:rsidRPr="006E46AA">
              <w:rPr>
                <w:bCs/>
                <w:i/>
                <w:iCs/>
                <w:lang w:val="de-DE" w:eastAsia="zh-CN"/>
              </w:rPr>
              <w:t>Wie sieht dein Vater aus?</w:t>
            </w:r>
            <w:r w:rsidRPr="006E46AA">
              <w:rPr>
                <w:bCs/>
                <w:lang w:val="de-DE" w:eastAsia="zh-CN"/>
              </w:rPr>
              <w:t>;</w:t>
            </w:r>
            <w:r w:rsidRPr="006E46AA">
              <w:rPr>
                <w:bCs/>
                <w:i/>
                <w:iCs/>
                <w:lang w:val="de-DE" w:eastAsia="zh-CN"/>
              </w:rPr>
              <w:t xml:space="preserve"> Mein Vater ist groß und hat blaue Augen</w:t>
            </w:r>
          </w:p>
          <w:p w14:paraId="406C3974" w14:textId="37295A26" w:rsidR="00B24A92" w:rsidRPr="00220078" w:rsidRDefault="0057563D" w:rsidP="00AF29F7">
            <w:pPr>
              <w:rPr>
                <w:lang w:val="de-DE"/>
              </w:rPr>
            </w:pPr>
            <w:r w:rsidRPr="00220078">
              <w:rPr>
                <w:b/>
                <w:lang w:val="de-DE" w:eastAsia="zh-CN"/>
              </w:rPr>
              <w:t>Phrases and idioms:</w:t>
            </w:r>
          </w:p>
          <w:p w14:paraId="72C124CA" w14:textId="2A2AA0EC" w:rsidR="006F69B3" w:rsidRPr="006E46AA" w:rsidRDefault="0057563D" w:rsidP="00AF29F7">
            <w:pPr>
              <w:rPr>
                <w:bCs/>
                <w:i/>
                <w:iCs/>
                <w:lang w:val="de-DE" w:eastAsia="zh-CN"/>
              </w:rPr>
            </w:pPr>
            <w:r w:rsidRPr="006E46AA">
              <w:rPr>
                <w:bCs/>
                <w:i/>
                <w:iCs/>
                <w:lang w:val="de-DE" w:eastAsia="zh-CN"/>
              </w:rPr>
              <w:t>die Daumen drücken</w:t>
            </w:r>
            <w:r w:rsidR="002A5A9D" w:rsidRPr="006E46AA">
              <w:rPr>
                <w:bCs/>
                <w:lang w:val="de-DE" w:eastAsia="zh-CN"/>
              </w:rPr>
              <w:t>,</w:t>
            </w:r>
            <w:r w:rsidRPr="006E46AA">
              <w:rPr>
                <w:bCs/>
                <w:i/>
                <w:iCs/>
                <w:lang w:val="de-DE" w:eastAsia="zh-CN"/>
              </w:rPr>
              <w:t xml:space="preserve"> viel um die Ohren haben</w:t>
            </w:r>
            <w:r w:rsidR="002A5A9D" w:rsidRPr="006E46AA">
              <w:rPr>
                <w:bCs/>
                <w:lang w:val="de-DE" w:eastAsia="zh-CN"/>
              </w:rPr>
              <w:t>,</w:t>
            </w:r>
            <w:r w:rsidRPr="006E46AA">
              <w:rPr>
                <w:bCs/>
                <w:lang w:val="de-DE" w:eastAsia="zh-CN"/>
              </w:rPr>
              <w:t xml:space="preserve"> </w:t>
            </w:r>
            <w:r w:rsidRPr="006E46AA">
              <w:rPr>
                <w:bCs/>
                <w:i/>
                <w:iCs/>
                <w:lang w:val="de-DE" w:eastAsia="zh-CN"/>
              </w:rPr>
              <w:t>die Nase voll haben</w:t>
            </w:r>
          </w:p>
          <w:p w14:paraId="72A78E3E" w14:textId="0AE182E4" w:rsidR="00B24A92" w:rsidRPr="00220078" w:rsidRDefault="00BD58AE" w:rsidP="00AF29F7">
            <w:pPr>
              <w:rPr>
                <w:bCs/>
                <w:lang w:val="de-DE" w:eastAsia="zh-CN"/>
              </w:rPr>
            </w:pPr>
            <w:r w:rsidRPr="00220078">
              <w:rPr>
                <w:b/>
                <w:lang w:val="de-DE" w:eastAsia="zh-CN"/>
              </w:rPr>
              <w:t>Using p</w:t>
            </w:r>
            <w:r w:rsidR="006454C0" w:rsidRPr="00220078">
              <w:rPr>
                <w:b/>
                <w:lang w:val="de-DE" w:eastAsia="zh-CN"/>
              </w:rPr>
              <w:t>ossessive adj</w:t>
            </w:r>
            <w:r w:rsidRPr="00220078">
              <w:rPr>
                <w:b/>
                <w:lang w:val="de-DE" w:eastAsia="zh-CN"/>
              </w:rPr>
              <w:t>ectives</w:t>
            </w:r>
            <w:r w:rsidR="006454C0" w:rsidRPr="00220078">
              <w:rPr>
                <w:b/>
                <w:lang w:val="de-DE" w:eastAsia="zh-CN"/>
              </w:rPr>
              <w:t>:</w:t>
            </w:r>
          </w:p>
          <w:p w14:paraId="59270528" w14:textId="12E4E811" w:rsidR="00FC1890" w:rsidRPr="006E46AA" w:rsidRDefault="006454C0" w:rsidP="00AF29F7">
            <w:pPr>
              <w:rPr>
                <w:bCs/>
                <w:i/>
                <w:iCs/>
                <w:lang w:val="de-DE" w:eastAsia="zh-CN"/>
              </w:rPr>
            </w:pPr>
            <w:r w:rsidRPr="006E46AA">
              <w:rPr>
                <w:bCs/>
                <w:i/>
                <w:iCs/>
                <w:lang w:val="de-DE" w:eastAsia="zh-CN"/>
              </w:rPr>
              <w:t>Meine Freundin heißt Petra und ihr Bruder wohnt in Melbourne</w:t>
            </w:r>
            <w:r w:rsidR="00436BEE" w:rsidRPr="006E46AA">
              <w:rPr>
                <w:bCs/>
                <w:lang w:val="de-DE" w:eastAsia="zh-CN"/>
              </w:rPr>
              <w:t>;</w:t>
            </w:r>
            <w:r w:rsidRPr="006E46AA">
              <w:rPr>
                <w:bCs/>
                <w:i/>
                <w:iCs/>
                <w:lang w:val="de-DE" w:eastAsia="zh-CN"/>
              </w:rPr>
              <w:t xml:space="preserve"> </w:t>
            </w:r>
            <w:r w:rsidR="00A71CC0" w:rsidRPr="006E46AA">
              <w:rPr>
                <w:bCs/>
                <w:i/>
                <w:iCs/>
                <w:lang w:val="de-DE" w:eastAsia="zh-CN"/>
              </w:rPr>
              <w:t>Mein Hund ist groß und seine Ohren sind lang</w:t>
            </w:r>
          </w:p>
          <w:p w14:paraId="6B51C085" w14:textId="07985EB1" w:rsidR="00B24A92" w:rsidRPr="00220078" w:rsidRDefault="00BD58AE" w:rsidP="00AF29F7">
            <w:pPr>
              <w:rPr>
                <w:lang w:val="de-DE"/>
              </w:rPr>
            </w:pPr>
            <w:r w:rsidRPr="00220078">
              <w:rPr>
                <w:b/>
                <w:lang w:val="de-DE" w:eastAsia="zh-CN"/>
              </w:rPr>
              <w:t xml:space="preserve">Possessive </w:t>
            </w:r>
            <w:r w:rsidR="008539B8" w:rsidRPr="00220078">
              <w:rPr>
                <w:b/>
                <w:lang w:val="de-DE" w:eastAsia="zh-CN"/>
              </w:rPr>
              <w:t>adjectives</w:t>
            </w:r>
            <w:r w:rsidRPr="00220078">
              <w:rPr>
                <w:b/>
                <w:lang w:val="de-DE" w:eastAsia="zh-CN"/>
              </w:rPr>
              <w:t>:</w:t>
            </w:r>
          </w:p>
          <w:p w14:paraId="363F9E0D" w14:textId="2108D7F6" w:rsidR="00BD58AE" w:rsidRPr="006E46AA" w:rsidRDefault="00BD58AE" w:rsidP="00AF29F7">
            <w:pPr>
              <w:rPr>
                <w:bCs/>
                <w:i/>
                <w:iCs/>
                <w:lang w:val="de-DE" w:eastAsia="zh-CN"/>
              </w:rPr>
            </w:pPr>
            <w:r w:rsidRPr="006E46AA">
              <w:rPr>
                <w:bCs/>
                <w:i/>
                <w:iCs/>
                <w:lang w:val="de-DE" w:eastAsia="zh-CN"/>
              </w:rPr>
              <w:t>mein</w:t>
            </w:r>
            <w:r w:rsidRPr="006E46AA">
              <w:rPr>
                <w:bCs/>
                <w:lang w:val="de-DE" w:eastAsia="zh-CN"/>
              </w:rPr>
              <w:t>,</w:t>
            </w:r>
            <w:r w:rsidRPr="006E46AA">
              <w:rPr>
                <w:bCs/>
                <w:i/>
                <w:iCs/>
                <w:lang w:val="de-DE" w:eastAsia="zh-CN"/>
              </w:rPr>
              <w:t xml:space="preserve"> dein</w:t>
            </w:r>
            <w:r w:rsidRPr="006E46AA">
              <w:rPr>
                <w:bCs/>
                <w:lang w:val="de-DE" w:eastAsia="zh-CN"/>
              </w:rPr>
              <w:t>,</w:t>
            </w:r>
            <w:r w:rsidRPr="006E46AA">
              <w:rPr>
                <w:bCs/>
                <w:i/>
                <w:iCs/>
                <w:lang w:val="de-DE" w:eastAsia="zh-CN"/>
              </w:rPr>
              <w:t xml:space="preserve"> sein</w:t>
            </w:r>
            <w:r w:rsidRPr="006E46AA">
              <w:rPr>
                <w:bCs/>
                <w:lang w:val="de-DE" w:eastAsia="zh-CN"/>
              </w:rPr>
              <w:t>,</w:t>
            </w:r>
            <w:r w:rsidRPr="006E46AA">
              <w:rPr>
                <w:bCs/>
                <w:i/>
                <w:iCs/>
                <w:lang w:val="de-DE" w:eastAsia="zh-CN"/>
              </w:rPr>
              <w:t xml:space="preserve"> ihr</w:t>
            </w:r>
          </w:p>
          <w:p w14:paraId="36E51B71" w14:textId="46B7CE69" w:rsidR="00B24A92" w:rsidRPr="00220078" w:rsidRDefault="006454C0" w:rsidP="00AF29F7">
            <w:pPr>
              <w:rPr>
                <w:bCs/>
                <w:lang w:val="de-DE" w:eastAsia="zh-CN"/>
              </w:rPr>
            </w:pPr>
            <w:r w:rsidRPr="00220078">
              <w:rPr>
                <w:b/>
                <w:lang w:val="de-DE" w:eastAsia="zh-CN"/>
              </w:rPr>
              <w:t>Comparisons:</w:t>
            </w:r>
          </w:p>
          <w:p w14:paraId="5914B934" w14:textId="64D308A0" w:rsidR="006454C0" w:rsidRPr="006E46AA" w:rsidRDefault="006454C0" w:rsidP="00AF29F7">
            <w:pPr>
              <w:rPr>
                <w:bCs/>
                <w:i/>
                <w:iCs/>
                <w:lang w:val="de-DE" w:eastAsia="zh-CN"/>
              </w:rPr>
            </w:pPr>
            <w:r w:rsidRPr="006E46AA">
              <w:rPr>
                <w:bCs/>
                <w:i/>
                <w:iCs/>
                <w:lang w:val="de-DE" w:eastAsia="zh-CN"/>
              </w:rPr>
              <w:lastRenderedPageBreak/>
              <w:t>Meine Schwester mag Tennis</w:t>
            </w:r>
            <w:r w:rsidR="00436BEE" w:rsidRPr="006E46AA">
              <w:rPr>
                <w:bCs/>
                <w:i/>
                <w:iCs/>
                <w:lang w:val="de-DE" w:eastAsia="zh-CN"/>
              </w:rPr>
              <w:t xml:space="preserve">, </w:t>
            </w:r>
            <w:r w:rsidRPr="006E46AA">
              <w:rPr>
                <w:bCs/>
                <w:i/>
                <w:iCs/>
                <w:lang w:val="de-DE" w:eastAsia="zh-CN"/>
              </w:rPr>
              <w:t>aber ich mag Sport überhaupt nicht</w:t>
            </w:r>
            <w:r w:rsidR="00B24A92" w:rsidRPr="006E46AA">
              <w:rPr>
                <w:bCs/>
                <w:lang w:val="de-DE" w:eastAsia="zh-CN"/>
              </w:rPr>
              <w:t>;</w:t>
            </w:r>
            <w:r w:rsidRPr="006E46AA">
              <w:rPr>
                <w:bCs/>
                <w:i/>
                <w:iCs/>
                <w:lang w:val="de-DE" w:eastAsia="zh-CN"/>
              </w:rPr>
              <w:t xml:space="preserve"> Ich spiele </w:t>
            </w:r>
            <w:r w:rsidR="008061AD" w:rsidRPr="006E46AA">
              <w:rPr>
                <w:bCs/>
                <w:i/>
                <w:iCs/>
                <w:lang w:val="de-DE" w:eastAsia="zh-CN"/>
              </w:rPr>
              <w:t>l</w:t>
            </w:r>
            <w:r w:rsidRPr="006E46AA">
              <w:rPr>
                <w:bCs/>
                <w:i/>
                <w:iCs/>
                <w:lang w:val="de-DE" w:eastAsia="zh-CN"/>
              </w:rPr>
              <w:t>ieber Netball</w:t>
            </w:r>
            <w:r w:rsidR="00B24A92" w:rsidRPr="006E46AA">
              <w:rPr>
                <w:bCs/>
                <w:lang w:val="de-DE" w:eastAsia="zh-CN"/>
              </w:rPr>
              <w:t>;</w:t>
            </w:r>
            <w:r w:rsidRPr="006E46AA">
              <w:rPr>
                <w:bCs/>
                <w:i/>
                <w:iCs/>
                <w:lang w:val="de-DE" w:eastAsia="zh-CN"/>
              </w:rPr>
              <w:t xml:space="preserve"> Sie liest gern</w:t>
            </w:r>
          </w:p>
          <w:p w14:paraId="431A87AA" w14:textId="3EFBA3B7" w:rsidR="00B24A92" w:rsidRPr="00220078" w:rsidRDefault="00FC1890" w:rsidP="00AF29F7">
            <w:pPr>
              <w:rPr>
                <w:bCs/>
                <w:lang w:val="de-DE" w:eastAsia="zh-CN"/>
              </w:rPr>
            </w:pPr>
            <w:r w:rsidRPr="00220078">
              <w:rPr>
                <w:b/>
                <w:lang w:val="de-DE" w:eastAsia="zh-CN"/>
              </w:rPr>
              <w:t>Exchange information:</w:t>
            </w:r>
          </w:p>
          <w:p w14:paraId="384E9FB9" w14:textId="0E5A8E87" w:rsidR="00FC1890" w:rsidRPr="006E46AA" w:rsidRDefault="00FC1890" w:rsidP="00AF29F7">
            <w:pPr>
              <w:rPr>
                <w:bCs/>
                <w:i/>
                <w:iCs/>
                <w:lang w:val="de-DE" w:eastAsia="zh-CN"/>
              </w:rPr>
            </w:pPr>
            <w:r w:rsidRPr="006E46AA">
              <w:rPr>
                <w:bCs/>
                <w:i/>
                <w:iCs/>
                <w:lang w:val="de-DE" w:eastAsia="zh-CN"/>
              </w:rPr>
              <w:t>Hast du einen Hund?</w:t>
            </w:r>
            <w:r w:rsidRPr="006E46AA">
              <w:rPr>
                <w:bCs/>
                <w:lang w:val="de-DE" w:eastAsia="zh-CN"/>
              </w:rPr>
              <w:t xml:space="preserve">; </w:t>
            </w:r>
            <w:r w:rsidRPr="006E46AA">
              <w:rPr>
                <w:bCs/>
                <w:i/>
                <w:iCs/>
                <w:lang w:val="de-DE" w:eastAsia="zh-CN"/>
              </w:rPr>
              <w:t>Nein ich habe keinen Hunde</w:t>
            </w:r>
            <w:r w:rsidRPr="006E46AA">
              <w:rPr>
                <w:bCs/>
                <w:lang w:val="de-DE" w:eastAsia="zh-CN"/>
              </w:rPr>
              <w:t xml:space="preserve">, </w:t>
            </w:r>
            <w:r w:rsidRPr="006E46AA">
              <w:rPr>
                <w:bCs/>
                <w:i/>
                <w:iCs/>
                <w:lang w:val="de-DE" w:eastAsia="zh-CN"/>
              </w:rPr>
              <w:t>aber ich hätte gern einen</w:t>
            </w:r>
            <w:r w:rsidRPr="006E46AA">
              <w:rPr>
                <w:bCs/>
                <w:lang w:val="de-DE" w:eastAsia="zh-CN"/>
              </w:rPr>
              <w:t>;</w:t>
            </w:r>
            <w:r w:rsidRPr="006E46AA">
              <w:rPr>
                <w:bCs/>
                <w:i/>
                <w:iCs/>
                <w:lang w:val="de-DE" w:eastAsia="zh-CN"/>
              </w:rPr>
              <w:t xml:space="preserve"> Was ist dein Lieblingstier?</w:t>
            </w:r>
            <w:r w:rsidRPr="006E46AA">
              <w:rPr>
                <w:bCs/>
                <w:lang w:val="de-DE" w:eastAsia="zh-CN"/>
              </w:rPr>
              <w:t xml:space="preserve">; </w:t>
            </w:r>
            <w:r w:rsidRPr="006E46AA">
              <w:rPr>
                <w:bCs/>
                <w:i/>
                <w:iCs/>
                <w:lang w:val="de-DE" w:eastAsia="zh-CN"/>
              </w:rPr>
              <w:t>Mein Lieblingstier ist der Hund</w:t>
            </w:r>
          </w:p>
          <w:p w14:paraId="294529B6" w14:textId="6041FEFD" w:rsidR="00B24A92" w:rsidRPr="00220078" w:rsidRDefault="00B9667C" w:rsidP="00AF29F7">
            <w:pPr>
              <w:rPr>
                <w:bCs/>
                <w:lang w:val="de-DE" w:eastAsia="zh-CN"/>
              </w:rPr>
            </w:pPr>
            <w:r w:rsidRPr="00220078">
              <w:rPr>
                <w:b/>
                <w:lang w:val="de-DE" w:eastAsia="zh-CN"/>
              </w:rPr>
              <w:t>Describing personalities</w:t>
            </w:r>
            <w:r w:rsidR="00BA150E" w:rsidRPr="00220078">
              <w:rPr>
                <w:b/>
                <w:lang w:val="de-DE" w:eastAsia="zh-CN"/>
              </w:rPr>
              <w:t>:</w:t>
            </w:r>
          </w:p>
          <w:p w14:paraId="6CD03622" w14:textId="6BD36E8E" w:rsidR="00BA150E" w:rsidRPr="006E46AA" w:rsidRDefault="00BA150E" w:rsidP="00AF29F7">
            <w:pPr>
              <w:rPr>
                <w:bCs/>
                <w:i/>
                <w:iCs/>
                <w:lang w:val="de-DE" w:eastAsia="zh-CN"/>
              </w:rPr>
            </w:pPr>
            <w:r w:rsidRPr="006E46AA">
              <w:rPr>
                <w:bCs/>
                <w:i/>
                <w:iCs/>
                <w:lang w:val="de-DE" w:eastAsia="zh-CN"/>
              </w:rPr>
              <w:t>freundlich</w:t>
            </w:r>
            <w:r w:rsidRPr="006E46AA">
              <w:rPr>
                <w:bCs/>
                <w:lang w:val="de-DE" w:eastAsia="zh-CN"/>
              </w:rPr>
              <w:t xml:space="preserve">, </w:t>
            </w:r>
            <w:r w:rsidRPr="006E46AA">
              <w:rPr>
                <w:bCs/>
                <w:i/>
                <w:iCs/>
                <w:lang w:val="de-DE" w:eastAsia="zh-CN"/>
              </w:rPr>
              <w:t>neugierig</w:t>
            </w:r>
            <w:r w:rsidRPr="006E46AA">
              <w:rPr>
                <w:bCs/>
                <w:lang w:val="de-DE" w:eastAsia="zh-CN"/>
              </w:rPr>
              <w:t xml:space="preserve">, </w:t>
            </w:r>
            <w:r w:rsidRPr="006E46AA">
              <w:rPr>
                <w:bCs/>
                <w:i/>
                <w:iCs/>
                <w:lang w:val="de-DE" w:eastAsia="zh-CN"/>
              </w:rPr>
              <w:t>schüchtern</w:t>
            </w:r>
            <w:r w:rsidRPr="006E46AA">
              <w:rPr>
                <w:bCs/>
                <w:lang w:val="de-DE" w:eastAsia="zh-CN"/>
              </w:rPr>
              <w:t xml:space="preserve">, </w:t>
            </w:r>
            <w:r w:rsidRPr="006E46AA">
              <w:rPr>
                <w:bCs/>
                <w:i/>
                <w:iCs/>
                <w:lang w:val="de-DE" w:eastAsia="zh-CN"/>
              </w:rPr>
              <w:t>offen</w:t>
            </w:r>
            <w:r w:rsidRPr="006E46AA">
              <w:rPr>
                <w:bCs/>
                <w:lang w:val="de-DE" w:eastAsia="zh-CN"/>
              </w:rPr>
              <w:t xml:space="preserve">, </w:t>
            </w:r>
            <w:r w:rsidRPr="006E46AA">
              <w:rPr>
                <w:bCs/>
                <w:i/>
                <w:iCs/>
                <w:lang w:val="de-DE" w:eastAsia="zh-CN"/>
              </w:rPr>
              <w:t>ehrgeizig</w:t>
            </w:r>
            <w:r w:rsidRPr="006E46AA">
              <w:rPr>
                <w:bCs/>
                <w:lang w:val="de-DE" w:eastAsia="zh-CN"/>
              </w:rPr>
              <w:t xml:space="preserve">, </w:t>
            </w:r>
            <w:r w:rsidRPr="006E46AA">
              <w:rPr>
                <w:bCs/>
                <w:i/>
                <w:iCs/>
                <w:lang w:val="de-DE" w:eastAsia="zh-CN"/>
              </w:rPr>
              <w:t>humorvoll</w:t>
            </w:r>
            <w:r w:rsidRPr="006E46AA">
              <w:rPr>
                <w:bCs/>
                <w:lang w:val="de-DE" w:eastAsia="zh-CN"/>
              </w:rPr>
              <w:t xml:space="preserve">, </w:t>
            </w:r>
            <w:r w:rsidRPr="006E46AA">
              <w:rPr>
                <w:bCs/>
                <w:i/>
                <w:iCs/>
                <w:lang w:val="de-DE" w:eastAsia="zh-CN"/>
              </w:rPr>
              <w:t>geduldig</w:t>
            </w:r>
            <w:r w:rsidRPr="006E46AA">
              <w:rPr>
                <w:bCs/>
                <w:lang w:val="de-DE" w:eastAsia="zh-CN"/>
              </w:rPr>
              <w:t xml:space="preserve">, </w:t>
            </w:r>
            <w:r w:rsidRPr="006E46AA">
              <w:rPr>
                <w:bCs/>
                <w:i/>
                <w:iCs/>
                <w:lang w:val="de-DE" w:eastAsia="zh-CN"/>
              </w:rPr>
              <w:t>intelligent</w:t>
            </w:r>
            <w:r w:rsidRPr="006E46AA">
              <w:rPr>
                <w:bCs/>
                <w:lang w:val="de-DE" w:eastAsia="zh-CN"/>
              </w:rPr>
              <w:t xml:space="preserve">, </w:t>
            </w:r>
            <w:r w:rsidRPr="006E46AA">
              <w:rPr>
                <w:bCs/>
                <w:i/>
                <w:iCs/>
                <w:lang w:val="de-DE" w:eastAsia="zh-CN"/>
              </w:rPr>
              <w:t>hilfsbereit</w:t>
            </w:r>
            <w:r w:rsidRPr="006E46AA">
              <w:rPr>
                <w:bCs/>
                <w:lang w:val="de-DE" w:eastAsia="zh-CN"/>
              </w:rPr>
              <w:t xml:space="preserve">, </w:t>
            </w:r>
            <w:r w:rsidRPr="006E46AA">
              <w:rPr>
                <w:bCs/>
                <w:i/>
                <w:iCs/>
                <w:lang w:val="de-DE" w:eastAsia="zh-CN"/>
              </w:rPr>
              <w:t>sympathisch</w:t>
            </w:r>
            <w:r w:rsidRPr="006E46AA">
              <w:rPr>
                <w:bCs/>
                <w:lang w:val="de-DE" w:eastAsia="zh-CN"/>
              </w:rPr>
              <w:t xml:space="preserve">, </w:t>
            </w:r>
            <w:r w:rsidRPr="006E46AA">
              <w:rPr>
                <w:bCs/>
                <w:i/>
                <w:iCs/>
                <w:lang w:val="de-DE" w:eastAsia="zh-CN"/>
              </w:rPr>
              <w:t>ehrlich</w:t>
            </w:r>
            <w:r w:rsidRPr="006E46AA">
              <w:rPr>
                <w:bCs/>
                <w:lang w:val="de-DE" w:eastAsia="zh-CN"/>
              </w:rPr>
              <w:t xml:space="preserve">, </w:t>
            </w:r>
            <w:r w:rsidRPr="006E46AA">
              <w:rPr>
                <w:bCs/>
                <w:i/>
                <w:iCs/>
                <w:lang w:val="de-DE" w:eastAsia="zh-CN"/>
              </w:rPr>
              <w:t>optimistisch</w:t>
            </w:r>
            <w:r w:rsidRPr="006E46AA">
              <w:rPr>
                <w:bCs/>
                <w:lang w:val="de-DE" w:eastAsia="zh-CN"/>
              </w:rPr>
              <w:t xml:space="preserve">, </w:t>
            </w:r>
            <w:r w:rsidRPr="006E46AA">
              <w:rPr>
                <w:bCs/>
                <w:i/>
                <w:iCs/>
                <w:lang w:val="de-DE" w:eastAsia="zh-CN"/>
              </w:rPr>
              <w:t>pessimistisch</w:t>
            </w:r>
            <w:r w:rsidRPr="006E46AA">
              <w:rPr>
                <w:bCs/>
                <w:lang w:val="de-DE" w:eastAsia="zh-CN"/>
              </w:rPr>
              <w:t xml:space="preserve">, </w:t>
            </w:r>
            <w:r w:rsidRPr="006E46AA">
              <w:rPr>
                <w:bCs/>
                <w:i/>
                <w:iCs/>
                <w:lang w:val="de-DE" w:eastAsia="zh-CN"/>
              </w:rPr>
              <w:t>kreativ</w:t>
            </w:r>
            <w:r w:rsidRPr="006E46AA">
              <w:rPr>
                <w:bCs/>
                <w:lang w:val="de-DE" w:eastAsia="zh-CN"/>
              </w:rPr>
              <w:t xml:space="preserve">, </w:t>
            </w:r>
            <w:r w:rsidRPr="006E46AA">
              <w:rPr>
                <w:bCs/>
                <w:i/>
                <w:iCs/>
                <w:lang w:val="de-DE" w:eastAsia="zh-CN"/>
              </w:rPr>
              <w:t>verantwortungsbewusst</w:t>
            </w:r>
            <w:r w:rsidRPr="006E46AA">
              <w:rPr>
                <w:bCs/>
                <w:lang w:val="de-DE" w:eastAsia="zh-CN"/>
              </w:rPr>
              <w:t xml:space="preserve">, </w:t>
            </w:r>
            <w:r w:rsidRPr="006E46AA">
              <w:rPr>
                <w:bCs/>
                <w:i/>
                <w:iCs/>
                <w:lang w:val="de-DE" w:eastAsia="zh-CN"/>
              </w:rPr>
              <w:t>streng</w:t>
            </w:r>
            <w:r w:rsidRPr="006E46AA">
              <w:rPr>
                <w:bCs/>
                <w:lang w:val="de-DE" w:eastAsia="zh-CN"/>
              </w:rPr>
              <w:t xml:space="preserve">, </w:t>
            </w:r>
            <w:r w:rsidRPr="006E46AA">
              <w:rPr>
                <w:bCs/>
                <w:i/>
                <w:iCs/>
                <w:lang w:val="de-DE" w:eastAsia="zh-CN"/>
              </w:rPr>
              <w:t>lustig</w:t>
            </w:r>
          </w:p>
          <w:p w14:paraId="75D237A5" w14:textId="61015E6A" w:rsidR="00B24A92" w:rsidRPr="00220078" w:rsidRDefault="0010464A" w:rsidP="00AF29F7">
            <w:pPr>
              <w:rPr>
                <w:lang w:val="de-DE" w:eastAsia="zh-CN"/>
              </w:rPr>
            </w:pPr>
            <w:r w:rsidRPr="00220078">
              <w:rPr>
                <w:b/>
                <w:bCs/>
                <w:lang w:val="de-DE" w:eastAsia="zh-CN"/>
              </w:rPr>
              <w:t>Body parts:</w:t>
            </w:r>
          </w:p>
          <w:p w14:paraId="0EB8091D" w14:textId="5D5DE2CA" w:rsidR="0010464A" w:rsidRPr="006E46AA" w:rsidRDefault="0010464A" w:rsidP="00AF29F7">
            <w:pPr>
              <w:rPr>
                <w:i/>
                <w:iCs/>
                <w:lang w:val="de-DE" w:eastAsia="zh-CN"/>
              </w:rPr>
            </w:pPr>
            <w:r w:rsidRPr="006E46AA">
              <w:rPr>
                <w:i/>
                <w:iCs/>
                <w:lang w:val="de-DE" w:eastAsia="zh-CN"/>
              </w:rPr>
              <w:t>d</w:t>
            </w:r>
            <w:r w:rsidR="00601CAD" w:rsidRPr="006E46AA">
              <w:rPr>
                <w:i/>
                <w:iCs/>
                <w:lang w:val="de-DE" w:eastAsia="zh-CN"/>
              </w:rPr>
              <w:t>ie</w:t>
            </w:r>
            <w:r w:rsidRPr="006E46AA">
              <w:rPr>
                <w:i/>
                <w:iCs/>
                <w:lang w:val="de-DE" w:eastAsia="zh-CN"/>
              </w:rPr>
              <w:t xml:space="preserve"> Haar</w:t>
            </w:r>
            <w:r w:rsidR="00601CAD" w:rsidRPr="006E46AA">
              <w:rPr>
                <w:i/>
                <w:iCs/>
                <w:lang w:val="de-DE" w:eastAsia="zh-CN"/>
              </w:rPr>
              <w:t>e</w:t>
            </w:r>
            <w:r w:rsidRPr="006E46AA">
              <w:rPr>
                <w:lang w:val="de-DE" w:eastAsia="zh-CN"/>
              </w:rPr>
              <w:t xml:space="preserve">, </w:t>
            </w:r>
            <w:r w:rsidR="007A09D3" w:rsidRPr="006E46AA">
              <w:rPr>
                <w:i/>
                <w:iCs/>
                <w:lang w:val="de-DE" w:eastAsia="zh-CN"/>
              </w:rPr>
              <w:t>d</w:t>
            </w:r>
            <w:r w:rsidR="009469DB" w:rsidRPr="006E46AA">
              <w:rPr>
                <w:i/>
                <w:iCs/>
                <w:lang w:val="de-DE" w:eastAsia="zh-CN"/>
              </w:rPr>
              <w:t>ie</w:t>
            </w:r>
            <w:r w:rsidR="007A09D3" w:rsidRPr="006E46AA">
              <w:rPr>
                <w:i/>
                <w:iCs/>
                <w:lang w:val="de-DE" w:eastAsia="zh-CN"/>
              </w:rPr>
              <w:t xml:space="preserve"> Auge</w:t>
            </w:r>
            <w:r w:rsidR="009469DB" w:rsidRPr="006E46AA">
              <w:rPr>
                <w:i/>
                <w:iCs/>
                <w:lang w:val="de-DE" w:eastAsia="zh-CN"/>
              </w:rPr>
              <w:t>n</w:t>
            </w:r>
            <w:r w:rsidRPr="006E46AA">
              <w:rPr>
                <w:lang w:val="de-DE" w:eastAsia="zh-CN"/>
              </w:rPr>
              <w:t xml:space="preserve">, </w:t>
            </w:r>
            <w:r w:rsidRPr="006E46AA">
              <w:rPr>
                <w:i/>
                <w:iCs/>
                <w:lang w:val="de-DE" w:eastAsia="zh-CN"/>
              </w:rPr>
              <w:t>die Haut</w:t>
            </w:r>
            <w:r w:rsidRPr="006E46AA">
              <w:rPr>
                <w:lang w:val="de-DE" w:eastAsia="zh-CN"/>
              </w:rPr>
              <w:t xml:space="preserve">, </w:t>
            </w:r>
            <w:r w:rsidRPr="006E46AA">
              <w:rPr>
                <w:i/>
                <w:iCs/>
                <w:lang w:val="de-DE" w:eastAsia="zh-CN"/>
              </w:rPr>
              <w:t>der Körper</w:t>
            </w:r>
            <w:r w:rsidRPr="006E46AA">
              <w:rPr>
                <w:lang w:val="de-DE" w:eastAsia="zh-CN"/>
              </w:rPr>
              <w:t xml:space="preserve">, </w:t>
            </w:r>
            <w:r w:rsidRPr="006E46AA">
              <w:rPr>
                <w:i/>
                <w:iCs/>
                <w:lang w:val="de-DE" w:eastAsia="zh-CN"/>
              </w:rPr>
              <w:t>das Gesicht</w:t>
            </w:r>
            <w:r w:rsidRPr="006E46AA">
              <w:rPr>
                <w:lang w:val="de-DE" w:eastAsia="zh-CN"/>
              </w:rPr>
              <w:t xml:space="preserve">, </w:t>
            </w:r>
            <w:r w:rsidRPr="006E46AA">
              <w:rPr>
                <w:i/>
                <w:iCs/>
                <w:lang w:val="de-DE" w:eastAsia="zh-CN"/>
              </w:rPr>
              <w:t>die Nase</w:t>
            </w:r>
            <w:r w:rsidRPr="006E46AA">
              <w:rPr>
                <w:lang w:val="de-DE" w:eastAsia="zh-CN"/>
              </w:rPr>
              <w:t xml:space="preserve">, </w:t>
            </w:r>
            <w:r w:rsidRPr="006E46AA">
              <w:rPr>
                <w:i/>
                <w:iCs/>
                <w:lang w:val="de-DE" w:eastAsia="zh-CN"/>
              </w:rPr>
              <w:t>der Mund</w:t>
            </w:r>
            <w:r w:rsidRPr="006E46AA">
              <w:rPr>
                <w:lang w:val="de-DE" w:eastAsia="zh-CN"/>
              </w:rPr>
              <w:t xml:space="preserve">, </w:t>
            </w:r>
            <w:r w:rsidR="007A09D3" w:rsidRPr="006E46AA">
              <w:rPr>
                <w:i/>
                <w:iCs/>
                <w:lang w:val="de-DE" w:eastAsia="zh-CN"/>
              </w:rPr>
              <w:t>das Ohr</w:t>
            </w:r>
            <w:r w:rsidRPr="006E46AA">
              <w:rPr>
                <w:lang w:val="de-DE" w:eastAsia="zh-CN"/>
              </w:rPr>
              <w:t xml:space="preserve">, </w:t>
            </w:r>
            <w:r w:rsidRPr="006E46AA">
              <w:rPr>
                <w:i/>
                <w:iCs/>
                <w:lang w:val="de-DE" w:eastAsia="zh-CN"/>
              </w:rPr>
              <w:t>die Hände</w:t>
            </w:r>
            <w:r w:rsidRPr="006E46AA">
              <w:rPr>
                <w:lang w:val="de-DE" w:eastAsia="zh-CN"/>
              </w:rPr>
              <w:t xml:space="preserve">, </w:t>
            </w:r>
            <w:r w:rsidRPr="006E46AA">
              <w:rPr>
                <w:i/>
                <w:iCs/>
                <w:lang w:val="de-DE" w:eastAsia="zh-CN"/>
              </w:rPr>
              <w:t>die Beine</w:t>
            </w:r>
            <w:r w:rsidRPr="006E46AA">
              <w:rPr>
                <w:lang w:val="de-DE" w:eastAsia="zh-CN"/>
              </w:rPr>
              <w:t xml:space="preserve">, </w:t>
            </w:r>
            <w:r w:rsidR="00FA12CD" w:rsidRPr="006E46AA">
              <w:rPr>
                <w:i/>
                <w:iCs/>
                <w:lang w:val="de-DE" w:eastAsia="zh-CN"/>
              </w:rPr>
              <w:t>der Fuß</w:t>
            </w:r>
            <w:r w:rsidRPr="006E46AA">
              <w:rPr>
                <w:lang w:val="de-DE" w:eastAsia="zh-CN"/>
              </w:rPr>
              <w:t xml:space="preserve">, </w:t>
            </w:r>
            <w:r w:rsidRPr="006E46AA">
              <w:rPr>
                <w:i/>
                <w:iCs/>
                <w:lang w:val="de-DE" w:eastAsia="zh-CN"/>
              </w:rPr>
              <w:t>d</w:t>
            </w:r>
            <w:r w:rsidR="009469DB" w:rsidRPr="006E46AA">
              <w:rPr>
                <w:i/>
                <w:iCs/>
                <w:lang w:val="de-DE" w:eastAsia="zh-CN"/>
              </w:rPr>
              <w:t>ie</w:t>
            </w:r>
            <w:r w:rsidRPr="006E46AA">
              <w:rPr>
                <w:i/>
                <w:iCs/>
                <w:lang w:val="de-DE" w:eastAsia="zh-CN"/>
              </w:rPr>
              <w:t xml:space="preserve"> Zähne</w:t>
            </w:r>
            <w:r w:rsidRPr="006E46AA">
              <w:rPr>
                <w:lang w:val="de-DE" w:eastAsia="zh-CN"/>
              </w:rPr>
              <w:t xml:space="preserve">, </w:t>
            </w:r>
            <w:r w:rsidR="009469DB" w:rsidRPr="006E46AA">
              <w:rPr>
                <w:i/>
                <w:iCs/>
                <w:lang w:val="de-DE" w:eastAsia="zh-CN"/>
              </w:rPr>
              <w:t>der</w:t>
            </w:r>
            <w:r w:rsidR="007A09D3" w:rsidRPr="006E46AA">
              <w:rPr>
                <w:i/>
                <w:iCs/>
                <w:lang w:val="de-DE" w:eastAsia="zh-CN"/>
              </w:rPr>
              <w:t xml:space="preserve"> Kopf</w:t>
            </w:r>
          </w:p>
          <w:p w14:paraId="4EE2E000" w14:textId="0DB1F6ED" w:rsidR="00B24A92" w:rsidRPr="00220078" w:rsidRDefault="000C5715" w:rsidP="00AF29F7">
            <w:pPr>
              <w:rPr>
                <w:bCs/>
                <w:lang w:val="de-DE" w:eastAsia="zh-CN"/>
              </w:rPr>
            </w:pPr>
            <w:r w:rsidRPr="00220078">
              <w:rPr>
                <w:b/>
                <w:lang w:val="de-DE" w:eastAsia="zh-CN"/>
              </w:rPr>
              <w:t>Animal body parts:</w:t>
            </w:r>
          </w:p>
          <w:p w14:paraId="5AB639FB" w14:textId="63ED0B13" w:rsidR="000C5715" w:rsidRPr="006E46AA" w:rsidRDefault="000C5715" w:rsidP="00AF29F7">
            <w:pPr>
              <w:rPr>
                <w:b/>
                <w:lang w:val="de-DE" w:eastAsia="zh-CN"/>
              </w:rPr>
            </w:pPr>
            <w:r w:rsidRPr="006E46AA">
              <w:rPr>
                <w:bCs/>
                <w:i/>
                <w:iCs/>
                <w:lang w:val="de-DE" w:eastAsia="zh-CN"/>
              </w:rPr>
              <w:t>die Schnauze</w:t>
            </w:r>
            <w:r w:rsidR="00A3083A" w:rsidRPr="006E46AA">
              <w:rPr>
                <w:bCs/>
                <w:lang w:val="de-DE" w:eastAsia="zh-CN"/>
              </w:rPr>
              <w:t xml:space="preserve">, </w:t>
            </w:r>
            <w:r w:rsidRPr="006E46AA">
              <w:rPr>
                <w:bCs/>
                <w:i/>
                <w:iCs/>
                <w:lang w:val="de-DE" w:eastAsia="zh-CN"/>
              </w:rPr>
              <w:t>der Schwanz</w:t>
            </w:r>
            <w:r w:rsidR="00A3083A" w:rsidRPr="006E46AA">
              <w:rPr>
                <w:bCs/>
                <w:lang w:val="de-DE" w:eastAsia="zh-CN"/>
              </w:rPr>
              <w:t xml:space="preserve">, </w:t>
            </w:r>
            <w:r w:rsidR="002A5A9D" w:rsidRPr="006E46AA">
              <w:rPr>
                <w:bCs/>
                <w:i/>
                <w:iCs/>
                <w:lang w:val="de-DE" w:eastAsia="zh-CN"/>
              </w:rPr>
              <w:t>d</w:t>
            </w:r>
            <w:r w:rsidR="009469DB" w:rsidRPr="006E46AA">
              <w:rPr>
                <w:bCs/>
                <w:i/>
                <w:iCs/>
                <w:lang w:val="de-DE" w:eastAsia="zh-CN"/>
              </w:rPr>
              <w:t>er Flügel/</w:t>
            </w:r>
            <w:r w:rsidRPr="006E46AA">
              <w:rPr>
                <w:bCs/>
                <w:i/>
                <w:iCs/>
                <w:lang w:val="de-DE" w:eastAsia="zh-CN"/>
              </w:rPr>
              <w:t>die Flügel</w:t>
            </w:r>
            <w:r w:rsidR="00A3083A" w:rsidRPr="006E46AA">
              <w:rPr>
                <w:bCs/>
                <w:lang w:val="de-DE" w:eastAsia="zh-CN"/>
              </w:rPr>
              <w:t xml:space="preserve">, </w:t>
            </w:r>
            <w:r w:rsidRPr="006E46AA">
              <w:rPr>
                <w:bCs/>
                <w:i/>
                <w:iCs/>
                <w:lang w:val="de-DE" w:eastAsia="zh-CN"/>
              </w:rPr>
              <w:t>die Pfote</w:t>
            </w:r>
            <w:r w:rsidR="00B24A92" w:rsidRPr="006E46AA">
              <w:rPr>
                <w:bCs/>
                <w:i/>
                <w:iCs/>
                <w:lang w:val="de-DE" w:eastAsia="zh-CN"/>
              </w:rPr>
              <w:t>/die Pfoten</w:t>
            </w:r>
            <w:r w:rsidR="00A3083A" w:rsidRPr="006E46AA">
              <w:rPr>
                <w:bCs/>
                <w:lang w:val="de-DE" w:eastAsia="zh-CN"/>
              </w:rPr>
              <w:t xml:space="preserve">, </w:t>
            </w:r>
            <w:r w:rsidR="009469DB" w:rsidRPr="006E46AA">
              <w:rPr>
                <w:bCs/>
                <w:i/>
                <w:iCs/>
                <w:lang w:val="de-DE" w:eastAsia="zh-CN"/>
              </w:rPr>
              <w:t>der Schuppe</w:t>
            </w:r>
            <w:r w:rsidR="002A5A9D" w:rsidRPr="006E46AA">
              <w:rPr>
                <w:bCs/>
                <w:i/>
                <w:iCs/>
                <w:lang w:val="de-DE" w:eastAsia="zh-CN"/>
              </w:rPr>
              <w:t>/die Schuppen</w:t>
            </w:r>
            <w:r w:rsidR="00A3083A" w:rsidRPr="006E46AA">
              <w:rPr>
                <w:bCs/>
                <w:lang w:val="de-DE" w:eastAsia="zh-CN"/>
              </w:rPr>
              <w:t xml:space="preserve">, </w:t>
            </w:r>
            <w:r w:rsidRPr="006E46AA">
              <w:rPr>
                <w:bCs/>
                <w:i/>
                <w:iCs/>
                <w:lang w:val="de-DE" w:eastAsia="zh-CN"/>
              </w:rPr>
              <w:t>das Fell</w:t>
            </w:r>
            <w:r w:rsidR="00A3083A" w:rsidRPr="006E46AA">
              <w:rPr>
                <w:bCs/>
                <w:lang w:val="de-DE" w:eastAsia="zh-CN"/>
              </w:rPr>
              <w:t xml:space="preserve">, </w:t>
            </w:r>
            <w:r w:rsidR="009469DB" w:rsidRPr="006E46AA">
              <w:rPr>
                <w:bCs/>
                <w:i/>
                <w:iCs/>
                <w:lang w:val="de-DE" w:eastAsia="zh-CN"/>
              </w:rPr>
              <w:t>der Klaue</w:t>
            </w:r>
            <w:r w:rsidR="002A5A9D" w:rsidRPr="006E46AA">
              <w:rPr>
                <w:bCs/>
                <w:i/>
                <w:iCs/>
                <w:lang w:val="de-DE" w:eastAsia="zh-CN"/>
              </w:rPr>
              <w:t>/die Klauen</w:t>
            </w:r>
          </w:p>
        </w:tc>
      </w:tr>
    </w:tbl>
    <w:p w14:paraId="07920D93" w14:textId="1E90A980" w:rsidR="00A45CC7" w:rsidRDefault="00131D21" w:rsidP="00AF29F7">
      <w:pPr>
        <w:pStyle w:val="Caption"/>
      </w:pPr>
      <w:r>
        <w:lastRenderedPageBreak/>
        <w:t xml:space="preserve">Table </w:t>
      </w:r>
      <w:r>
        <w:fldChar w:fldCharType="begin"/>
      </w:r>
      <w:r>
        <w:instrText xml:space="preserve"> SEQ Table \* ARABIC </w:instrText>
      </w:r>
      <w:r>
        <w:fldChar w:fldCharType="separate"/>
      </w:r>
      <w:r w:rsidR="00114905">
        <w:rPr>
          <w:noProof/>
        </w:rPr>
        <w:t>7</w:t>
      </w:r>
      <w:r>
        <w:fldChar w:fldCharType="end"/>
      </w:r>
      <w:r>
        <w:t xml:space="preserve"> – </w:t>
      </w:r>
      <w:r w:rsidR="001F4185">
        <w:t>Year 9</w:t>
      </w:r>
      <w:r w:rsidR="00A14853">
        <w:t>,</w:t>
      </w:r>
      <w:r w:rsidR="001F4185">
        <w:t xml:space="preserve"> Term 3</w:t>
      </w:r>
    </w:p>
    <w:tbl>
      <w:tblPr>
        <w:tblStyle w:val="Tableheader"/>
        <w:tblW w:w="14596" w:type="dxa"/>
        <w:tblLook w:val="0420" w:firstRow="1" w:lastRow="0" w:firstColumn="0" w:lastColumn="0" w:noHBand="0" w:noVBand="1"/>
      </w:tblPr>
      <w:tblGrid>
        <w:gridCol w:w="7225"/>
        <w:gridCol w:w="7371"/>
      </w:tblGrid>
      <w:tr w:rsidR="001964F5" w14:paraId="5140E005" w14:textId="77777777" w:rsidTr="006E46AA">
        <w:trPr>
          <w:cnfStyle w:val="100000000000" w:firstRow="1" w:lastRow="0" w:firstColumn="0" w:lastColumn="0" w:oddVBand="0" w:evenVBand="0" w:oddHBand="0" w:evenHBand="0" w:firstRowFirstColumn="0" w:firstRowLastColumn="0" w:lastRowFirstColumn="0" w:lastRowLastColumn="0"/>
        </w:trPr>
        <w:tc>
          <w:tcPr>
            <w:tcW w:w="7225" w:type="dxa"/>
          </w:tcPr>
          <w:p w14:paraId="59B65E05" w14:textId="2236A09F" w:rsidR="001964F5" w:rsidRPr="00220078" w:rsidRDefault="001964F5" w:rsidP="00AF29F7">
            <w:pPr>
              <w:rPr>
                <w:b w:val="0"/>
                <w:lang w:val="de-DE"/>
              </w:rPr>
            </w:pPr>
            <w:r w:rsidRPr="00220078">
              <w:rPr>
                <w:lang w:val="de-DE"/>
              </w:rPr>
              <w:t>Term 3</w:t>
            </w:r>
          </w:p>
          <w:p w14:paraId="2C61DF2D" w14:textId="6D05CCFB" w:rsidR="001964F5" w:rsidRPr="00CD2C22" w:rsidRDefault="00CD1F3B" w:rsidP="00AF29F7">
            <w:pPr>
              <w:rPr>
                <w:i/>
                <w:iCs/>
                <w:lang w:val="de-DE"/>
              </w:rPr>
            </w:pPr>
            <w:r w:rsidRPr="00220078">
              <w:rPr>
                <w:lang w:val="de-DE"/>
              </w:rPr>
              <w:t>Goodbye school, hello weekend!</w:t>
            </w:r>
            <w:r w:rsidR="001F4185" w:rsidRPr="00220078">
              <w:rPr>
                <w:lang w:val="de-DE"/>
              </w:rPr>
              <w:t xml:space="preserve"> – </w:t>
            </w:r>
            <w:r w:rsidR="00CD2C22" w:rsidRPr="00CD2C22">
              <w:rPr>
                <w:bCs/>
                <w:i/>
                <w:iCs/>
                <w:lang w:val="de-DE"/>
              </w:rPr>
              <w:t>Auf Wiedersehen Schule, hallo Wochenende!</w:t>
            </w:r>
          </w:p>
        </w:tc>
        <w:tc>
          <w:tcPr>
            <w:tcW w:w="7371" w:type="dxa"/>
          </w:tcPr>
          <w:p w14:paraId="41BB8096" w14:textId="77777777" w:rsidR="001964F5" w:rsidRDefault="001964F5" w:rsidP="00AF29F7">
            <w:r>
              <w:t>Suggested grammar, vocabulary and structures</w:t>
            </w:r>
          </w:p>
        </w:tc>
      </w:tr>
      <w:tr w:rsidR="001964F5" w:rsidRPr="00220078" w14:paraId="036CFD18" w14:textId="77777777" w:rsidTr="006E46AA">
        <w:trPr>
          <w:cnfStyle w:val="000000100000" w:firstRow="0" w:lastRow="0" w:firstColumn="0" w:lastColumn="0" w:oddVBand="0" w:evenVBand="0" w:oddHBand="1" w:evenHBand="0" w:firstRowFirstColumn="0" w:firstRowLastColumn="0" w:lastRowFirstColumn="0" w:lastRowLastColumn="0"/>
        </w:trPr>
        <w:tc>
          <w:tcPr>
            <w:tcW w:w="7225" w:type="dxa"/>
          </w:tcPr>
          <w:p w14:paraId="40DEFE60" w14:textId="77777777" w:rsidR="001964F5" w:rsidRPr="006E46AA" w:rsidRDefault="001964F5" w:rsidP="00AF29F7">
            <w:pPr>
              <w:rPr>
                <w:b/>
                <w:lang w:eastAsia="zh-CN"/>
              </w:rPr>
            </w:pPr>
            <w:r w:rsidRPr="006E46AA">
              <w:rPr>
                <w:b/>
                <w:lang w:eastAsia="zh-CN"/>
              </w:rPr>
              <w:t>Assessment task</w:t>
            </w:r>
          </w:p>
          <w:p w14:paraId="7BD0517D" w14:textId="77777777" w:rsidR="001964F5" w:rsidRPr="006E46AA" w:rsidRDefault="001964F5" w:rsidP="00AF29F7">
            <w:pPr>
              <w:rPr>
                <w:b/>
                <w:lang w:eastAsia="zh-CN"/>
              </w:rPr>
            </w:pPr>
            <w:r w:rsidRPr="006E46AA">
              <w:rPr>
                <w:b/>
                <w:lang w:eastAsia="zh-CN"/>
              </w:rPr>
              <w:t>Creating texts (ML5-CRT-01)</w:t>
            </w:r>
          </w:p>
          <w:p w14:paraId="6ABEE181" w14:textId="51D77C1D" w:rsidR="00E52F23" w:rsidRPr="00E52F23" w:rsidRDefault="00E52F23" w:rsidP="00AF29F7">
            <w:pPr>
              <w:widowControl/>
              <w:mirrorIndents w:val="0"/>
              <w:rPr>
                <w:b/>
                <w:lang w:eastAsia="zh-CN"/>
              </w:rPr>
            </w:pPr>
            <w:r w:rsidRPr="00E52F23">
              <w:rPr>
                <w:lang w:eastAsia="zh-CN"/>
              </w:rPr>
              <w:t>Your year adviser has asked you to prepare a presentation</w:t>
            </w:r>
            <w:r w:rsidRPr="00E52F23">
              <w:rPr>
                <w:vertAlign w:val="superscript"/>
                <w:lang w:eastAsia="zh-CN"/>
              </w:rPr>
              <w:footnoteReference w:id="12"/>
            </w:r>
            <w:r w:rsidRPr="00E52F23">
              <w:rPr>
                <w:lang w:eastAsia="zh-CN"/>
              </w:rPr>
              <w:t xml:space="preserve"> for a new exchange student from Germany, with key information about your school and home life.</w:t>
            </w:r>
          </w:p>
          <w:p w14:paraId="37DDFECF" w14:textId="77777777" w:rsidR="00E52F23" w:rsidRPr="00E52F23" w:rsidRDefault="00E52F23" w:rsidP="00AF29F7">
            <w:pPr>
              <w:widowControl/>
              <w:mirrorIndents w:val="0"/>
              <w:rPr>
                <w:b/>
                <w:lang w:eastAsia="zh-CN"/>
              </w:rPr>
            </w:pPr>
            <w:r w:rsidRPr="00E52F23">
              <w:rPr>
                <w:lang w:eastAsia="zh-CN"/>
              </w:rPr>
              <w:t>Include:</w:t>
            </w:r>
          </w:p>
          <w:p w14:paraId="5A852915" w14:textId="77777777" w:rsidR="00E52F23" w:rsidRPr="00E52F23" w:rsidRDefault="00E52F23" w:rsidP="00AF29F7">
            <w:pPr>
              <w:pStyle w:val="ListBullet"/>
              <w:rPr>
                <w:b/>
              </w:rPr>
            </w:pPr>
            <w:r w:rsidRPr="00E52F23">
              <w:t>when you normally get up on school days and on the weekend</w:t>
            </w:r>
          </w:p>
          <w:p w14:paraId="4185FB52" w14:textId="77777777" w:rsidR="00E52F23" w:rsidRPr="00E52F23" w:rsidRDefault="00E52F23" w:rsidP="00AF29F7">
            <w:pPr>
              <w:pStyle w:val="ListBullet"/>
              <w:rPr>
                <w:b/>
              </w:rPr>
            </w:pPr>
            <w:r w:rsidRPr="00E52F23">
              <w:t>how you help at home, and when</w:t>
            </w:r>
          </w:p>
          <w:p w14:paraId="4C0759D2" w14:textId="77777777" w:rsidR="00E52F23" w:rsidRPr="00E52F23" w:rsidRDefault="00E52F23" w:rsidP="00AF29F7">
            <w:pPr>
              <w:pStyle w:val="ListBullet"/>
              <w:rPr>
                <w:b/>
              </w:rPr>
            </w:pPr>
            <w:r w:rsidRPr="00E52F23">
              <w:t>when school starts and how you get there</w:t>
            </w:r>
          </w:p>
          <w:p w14:paraId="510DAFBE" w14:textId="77777777" w:rsidR="00E52F23" w:rsidRPr="00E52F23" w:rsidRDefault="00E52F23" w:rsidP="00AF29F7">
            <w:pPr>
              <w:pStyle w:val="ListBullet"/>
              <w:rPr>
                <w:b/>
              </w:rPr>
            </w:pPr>
            <w:r w:rsidRPr="00E52F23">
              <w:t>the subjects you study</w:t>
            </w:r>
          </w:p>
          <w:p w14:paraId="151BFFCA" w14:textId="009DF8C7" w:rsidR="00E52F23" w:rsidRPr="00E52F23" w:rsidRDefault="00E52F23" w:rsidP="00AF29F7">
            <w:pPr>
              <w:pStyle w:val="ListBullet"/>
              <w:rPr>
                <w:b/>
              </w:rPr>
            </w:pPr>
            <w:r w:rsidRPr="00E52F23">
              <w:lastRenderedPageBreak/>
              <w:t>your favourite subject, with reason</w:t>
            </w:r>
            <w:r w:rsidR="001575EE">
              <w:t>s</w:t>
            </w:r>
          </w:p>
          <w:p w14:paraId="6E30B435" w14:textId="77777777" w:rsidR="00E52F23" w:rsidRPr="0095084C" w:rsidRDefault="00E52F23" w:rsidP="00AF29F7">
            <w:pPr>
              <w:pStyle w:val="ListBullet"/>
              <w:rPr>
                <w:b/>
              </w:rPr>
            </w:pPr>
            <w:r w:rsidRPr="00E52F23">
              <w:t>at least one school rule which may surprise them</w:t>
            </w:r>
          </w:p>
          <w:p w14:paraId="5E43FA64" w14:textId="77777777" w:rsidR="0095084C" w:rsidRPr="0095084C" w:rsidRDefault="00E52F23" w:rsidP="00AF29F7">
            <w:pPr>
              <w:pStyle w:val="ListBullet"/>
              <w:rPr>
                <w:b/>
              </w:rPr>
            </w:pPr>
            <w:r w:rsidRPr="00E52F23">
              <w:t>at least 3 activities you do after school or on the weekend</w:t>
            </w:r>
            <w:r w:rsidRPr="00751795">
              <w:t>.</w:t>
            </w:r>
          </w:p>
          <w:p w14:paraId="547AECA4" w14:textId="77777777" w:rsidR="001964F5" w:rsidRPr="006E46AA" w:rsidRDefault="001964F5" w:rsidP="00AF29F7">
            <w:pPr>
              <w:rPr>
                <w:b/>
                <w:bCs/>
                <w:lang w:eastAsia="zh-CN"/>
              </w:rPr>
            </w:pPr>
            <w:r w:rsidRPr="006E46AA">
              <w:rPr>
                <w:b/>
                <w:bCs/>
                <w:lang w:eastAsia="zh-CN"/>
              </w:rPr>
              <w:t>Skills</w:t>
            </w:r>
          </w:p>
          <w:p w14:paraId="32FEDDB6" w14:textId="0E6C2B10" w:rsidR="00B45817" w:rsidRPr="0093351B" w:rsidRDefault="00B45817" w:rsidP="00AF29F7">
            <w:pPr>
              <w:pStyle w:val="ListBullet"/>
            </w:pPr>
            <w:r w:rsidRPr="0093351B">
              <w:t>Express daily routines and activities, and the time they occur.</w:t>
            </w:r>
          </w:p>
          <w:p w14:paraId="768C6B6D" w14:textId="1C79636C" w:rsidR="00B45817" w:rsidRPr="0093351B" w:rsidRDefault="00B45817" w:rsidP="00AF29F7">
            <w:pPr>
              <w:pStyle w:val="ListBullet"/>
            </w:pPr>
            <w:r w:rsidRPr="0093351B">
              <w:t>Describe methods for going to school.</w:t>
            </w:r>
          </w:p>
          <w:p w14:paraId="04022C69" w14:textId="40CD85EC" w:rsidR="00B45817" w:rsidRPr="0093351B" w:rsidRDefault="00B45817" w:rsidP="00AF29F7">
            <w:pPr>
              <w:pStyle w:val="ListBullet"/>
            </w:pPr>
            <w:r w:rsidRPr="0093351B">
              <w:t>Exchange information about the school day, including subjects and preferences, with reasons</w:t>
            </w:r>
            <w:r w:rsidR="00E55223" w:rsidRPr="0093351B">
              <w:t>.</w:t>
            </w:r>
          </w:p>
          <w:p w14:paraId="626E7CB4" w14:textId="10F96A8D" w:rsidR="00B45817" w:rsidRPr="0093351B" w:rsidRDefault="00B45817" w:rsidP="00AF29F7">
            <w:pPr>
              <w:pStyle w:val="ListBullet"/>
            </w:pPr>
            <w:r w:rsidRPr="0093351B">
              <w:t>Exchange information about what you do after school and on the weekend</w:t>
            </w:r>
            <w:r w:rsidR="001F4185" w:rsidRPr="0093351B">
              <w:t>.</w:t>
            </w:r>
          </w:p>
          <w:p w14:paraId="43B2E6F3" w14:textId="3A783135" w:rsidR="00B45817" w:rsidRPr="0093351B" w:rsidRDefault="00B45817" w:rsidP="00AF29F7">
            <w:pPr>
              <w:pStyle w:val="ListBullet"/>
            </w:pPr>
            <w:r w:rsidRPr="0093351B">
              <w:t>Describe what you do to help at home and when</w:t>
            </w:r>
            <w:r w:rsidR="00991F23" w:rsidRPr="0093351B">
              <w:t>.</w:t>
            </w:r>
          </w:p>
          <w:p w14:paraId="4152BEC9" w14:textId="09B4FA8E" w:rsidR="00B45817" w:rsidRPr="00B45817" w:rsidRDefault="00B45817" w:rsidP="00AF29F7">
            <w:pPr>
              <w:pStyle w:val="ListBullet"/>
              <w:rPr>
                <w:b/>
              </w:rPr>
            </w:pPr>
            <w:r w:rsidRPr="00B45817">
              <w:t xml:space="preserve">Express common school rules using </w:t>
            </w:r>
            <w:r w:rsidRPr="008E00C5">
              <w:rPr>
                <w:i/>
                <w:iCs/>
              </w:rPr>
              <w:t>man</w:t>
            </w:r>
            <w:r w:rsidRPr="00B45817">
              <w:t xml:space="preserve"> with modal verbs </w:t>
            </w:r>
            <w:r w:rsidRPr="00B811EA">
              <w:rPr>
                <w:i/>
                <w:iCs/>
                <w:lang w:val="de-DE"/>
              </w:rPr>
              <w:t>müssen</w:t>
            </w:r>
            <w:r w:rsidRPr="00220078">
              <w:t xml:space="preserve"> </w:t>
            </w:r>
            <w:r w:rsidRPr="00B45817">
              <w:t xml:space="preserve">and </w:t>
            </w:r>
            <w:r w:rsidRPr="00B811EA">
              <w:rPr>
                <w:i/>
                <w:iCs/>
                <w:lang w:val="de-DE"/>
              </w:rPr>
              <w:t>dürfen</w:t>
            </w:r>
            <w:r w:rsidR="000E303C" w:rsidRPr="00220078">
              <w:t>.</w:t>
            </w:r>
          </w:p>
          <w:p w14:paraId="266FA367" w14:textId="7EFCD586" w:rsidR="001964F5" w:rsidRPr="0093351B" w:rsidRDefault="00B45817" w:rsidP="00AF29F7">
            <w:pPr>
              <w:pStyle w:val="ListBullet"/>
            </w:pPr>
            <w:r w:rsidRPr="0093351B">
              <w:lastRenderedPageBreak/>
              <w:t xml:space="preserve">Understand the German school system and the links to current and </w:t>
            </w:r>
            <w:proofErr w:type="gramStart"/>
            <w:r w:rsidRPr="0093351B">
              <w:t>future prospects</w:t>
            </w:r>
            <w:proofErr w:type="gramEnd"/>
            <w:r w:rsidRPr="0093351B">
              <w:t xml:space="preserve"> for German teenagers.</w:t>
            </w:r>
          </w:p>
        </w:tc>
        <w:tc>
          <w:tcPr>
            <w:tcW w:w="7371" w:type="dxa"/>
          </w:tcPr>
          <w:p w14:paraId="64AFB45F" w14:textId="10D77BCF" w:rsidR="00B24A92" w:rsidRDefault="00B45817" w:rsidP="00AF29F7">
            <w:pPr>
              <w:rPr>
                <w:bCs/>
                <w:lang w:eastAsia="zh-CN"/>
              </w:rPr>
            </w:pPr>
            <w:r w:rsidRPr="001F4185">
              <w:rPr>
                <w:b/>
                <w:lang w:eastAsia="zh-CN"/>
              </w:rPr>
              <w:lastRenderedPageBreak/>
              <w:t>Express daily routines and activities:</w:t>
            </w:r>
          </w:p>
          <w:p w14:paraId="5C45C0A8" w14:textId="70B82D53" w:rsidR="00B45817" w:rsidRPr="006E46AA" w:rsidRDefault="00B45817" w:rsidP="00AF29F7">
            <w:pPr>
              <w:rPr>
                <w:bCs/>
                <w:i/>
                <w:iCs/>
                <w:lang w:val="de-DE" w:eastAsia="zh-CN"/>
              </w:rPr>
            </w:pPr>
            <w:r w:rsidRPr="006E46AA">
              <w:rPr>
                <w:bCs/>
                <w:i/>
                <w:iCs/>
                <w:lang w:val="de-DE" w:eastAsia="zh-CN"/>
              </w:rPr>
              <w:t>Um wieviel Uhr stehst du auf?</w:t>
            </w:r>
            <w:r w:rsidRPr="006E46AA">
              <w:rPr>
                <w:bCs/>
                <w:lang w:val="de-DE" w:eastAsia="zh-CN"/>
              </w:rPr>
              <w:t xml:space="preserve">; </w:t>
            </w:r>
            <w:r w:rsidRPr="006E46AA">
              <w:rPr>
                <w:bCs/>
                <w:i/>
                <w:iCs/>
                <w:lang w:val="de-DE" w:eastAsia="zh-CN"/>
              </w:rPr>
              <w:t>Ich stehe um sieben Uhr auf</w:t>
            </w:r>
            <w:r w:rsidR="00670F97" w:rsidRPr="006E46AA">
              <w:rPr>
                <w:bCs/>
                <w:lang w:val="de-DE" w:eastAsia="zh-CN"/>
              </w:rPr>
              <w:t>;</w:t>
            </w:r>
            <w:r w:rsidRPr="006E46AA">
              <w:rPr>
                <w:bCs/>
                <w:lang w:val="de-DE" w:eastAsia="zh-CN"/>
              </w:rPr>
              <w:t xml:space="preserve"> </w:t>
            </w:r>
            <w:r w:rsidRPr="006E46AA">
              <w:rPr>
                <w:bCs/>
                <w:i/>
                <w:iCs/>
                <w:lang w:val="de-DE" w:eastAsia="zh-CN"/>
              </w:rPr>
              <w:t>Meine Schule beginnt um halb acht</w:t>
            </w:r>
          </w:p>
          <w:p w14:paraId="1065E2D0" w14:textId="77777777" w:rsidR="00B24A92" w:rsidRPr="00220078" w:rsidRDefault="00B45817" w:rsidP="00AF29F7">
            <w:pPr>
              <w:rPr>
                <w:lang w:val="de-DE" w:eastAsia="zh-CN"/>
              </w:rPr>
            </w:pPr>
            <w:r w:rsidRPr="00220078">
              <w:rPr>
                <w:b/>
                <w:bCs/>
                <w:lang w:val="de-DE" w:eastAsia="zh-CN"/>
              </w:rPr>
              <w:t>Transport:</w:t>
            </w:r>
            <w:r w:rsidRPr="00220078">
              <w:rPr>
                <w:lang w:val="de-DE" w:eastAsia="zh-CN"/>
              </w:rPr>
              <w:t xml:space="preserve"> </w:t>
            </w:r>
          </w:p>
          <w:p w14:paraId="3851FB03" w14:textId="43A79E04" w:rsidR="00B45817" w:rsidRPr="006E46AA" w:rsidRDefault="00B45817" w:rsidP="00AF29F7">
            <w:pPr>
              <w:rPr>
                <w:i/>
                <w:iCs/>
                <w:lang w:val="de-DE" w:eastAsia="zh-CN"/>
              </w:rPr>
            </w:pPr>
            <w:r w:rsidRPr="006E46AA">
              <w:rPr>
                <w:i/>
                <w:iCs/>
                <w:lang w:val="de-DE" w:eastAsia="zh-CN"/>
              </w:rPr>
              <w:t>Wie fährst du zur Schule?</w:t>
            </w:r>
            <w:r w:rsidRPr="006E46AA">
              <w:rPr>
                <w:lang w:val="de-DE" w:eastAsia="zh-CN"/>
              </w:rPr>
              <w:t xml:space="preserve">; </w:t>
            </w:r>
            <w:r w:rsidRPr="006E46AA">
              <w:rPr>
                <w:i/>
                <w:iCs/>
                <w:lang w:val="de-DE" w:eastAsia="zh-CN"/>
              </w:rPr>
              <w:t>Ich fahre mit dem Bus zur Schule</w:t>
            </w:r>
          </w:p>
          <w:p w14:paraId="321C0FE0" w14:textId="77777777" w:rsidR="00B24A92" w:rsidRDefault="00B45817" w:rsidP="00AF29F7">
            <w:pPr>
              <w:rPr>
                <w:lang w:eastAsia="zh-CN"/>
              </w:rPr>
            </w:pPr>
            <w:r w:rsidRPr="001F4185">
              <w:rPr>
                <w:b/>
                <w:bCs/>
                <w:lang w:eastAsia="zh-CN"/>
              </w:rPr>
              <w:t>Exc</w:t>
            </w:r>
            <w:r w:rsidR="00E55223" w:rsidRPr="001F4185">
              <w:rPr>
                <w:b/>
                <w:bCs/>
                <w:lang w:eastAsia="zh-CN"/>
              </w:rPr>
              <w:t>h</w:t>
            </w:r>
            <w:r w:rsidRPr="001F4185">
              <w:rPr>
                <w:b/>
                <w:bCs/>
                <w:lang w:eastAsia="zh-CN"/>
              </w:rPr>
              <w:t xml:space="preserve">ange information </w:t>
            </w:r>
            <w:r w:rsidR="00E55223" w:rsidRPr="001F4185">
              <w:rPr>
                <w:b/>
                <w:bCs/>
                <w:lang w:eastAsia="zh-CN"/>
              </w:rPr>
              <w:t>including preferences and reasons:</w:t>
            </w:r>
            <w:r w:rsidR="00E55223" w:rsidRPr="00657872">
              <w:rPr>
                <w:lang w:eastAsia="zh-CN"/>
              </w:rPr>
              <w:t xml:space="preserve"> </w:t>
            </w:r>
          </w:p>
          <w:p w14:paraId="7633395F" w14:textId="2FBAF37F" w:rsidR="00B45817" w:rsidRPr="006E46AA" w:rsidRDefault="00E55223" w:rsidP="00AF29F7">
            <w:pPr>
              <w:rPr>
                <w:i/>
                <w:iCs/>
                <w:lang w:val="de-DE" w:eastAsia="zh-CN"/>
              </w:rPr>
            </w:pPr>
            <w:r w:rsidRPr="006E46AA">
              <w:rPr>
                <w:i/>
                <w:iCs/>
                <w:lang w:val="de-DE" w:eastAsia="zh-CN"/>
              </w:rPr>
              <w:t>Mein Lieblingsfach ist Musik, weil ich gern Gitarre spiele und der Lehrer witzig ist</w:t>
            </w:r>
          </w:p>
          <w:p w14:paraId="1E92B9CB" w14:textId="77777777" w:rsidR="00B24A92" w:rsidRPr="00220078" w:rsidRDefault="00E55223" w:rsidP="00AF29F7">
            <w:pPr>
              <w:rPr>
                <w:lang w:val="de-DE" w:eastAsia="zh-CN"/>
              </w:rPr>
            </w:pPr>
            <w:r w:rsidRPr="00220078">
              <w:rPr>
                <w:b/>
                <w:bCs/>
                <w:lang w:val="de-DE" w:eastAsia="zh-CN"/>
              </w:rPr>
              <w:t>Exchange information about freetime</w:t>
            </w:r>
            <w:r w:rsidR="00AB2755" w:rsidRPr="00220078">
              <w:rPr>
                <w:b/>
                <w:bCs/>
                <w:lang w:val="de-DE" w:eastAsia="zh-CN"/>
              </w:rPr>
              <w:t>:</w:t>
            </w:r>
            <w:r w:rsidR="00AB2755" w:rsidRPr="00220078">
              <w:rPr>
                <w:lang w:val="de-DE" w:eastAsia="zh-CN"/>
              </w:rPr>
              <w:t xml:space="preserve"> </w:t>
            </w:r>
          </w:p>
          <w:p w14:paraId="3E2EB97A" w14:textId="7999DBD0" w:rsidR="00E55223" w:rsidRPr="006E46AA" w:rsidRDefault="00AB2755" w:rsidP="00AF29F7">
            <w:pPr>
              <w:rPr>
                <w:i/>
                <w:iCs/>
                <w:lang w:val="de-DE" w:eastAsia="zh-CN"/>
              </w:rPr>
            </w:pPr>
            <w:r w:rsidRPr="006E46AA">
              <w:rPr>
                <w:i/>
                <w:iCs/>
                <w:lang w:val="de-DE" w:eastAsia="zh-CN"/>
              </w:rPr>
              <w:t>Wa</w:t>
            </w:r>
            <w:r w:rsidR="00E55223" w:rsidRPr="006E46AA">
              <w:rPr>
                <w:i/>
                <w:iCs/>
                <w:lang w:val="de-DE" w:eastAsia="zh-CN"/>
              </w:rPr>
              <w:t>s machst du am Wochenende?</w:t>
            </w:r>
            <w:r w:rsidR="00E55223" w:rsidRPr="006E46AA">
              <w:rPr>
                <w:lang w:val="de-DE" w:eastAsia="zh-CN"/>
              </w:rPr>
              <w:t xml:space="preserve">; </w:t>
            </w:r>
            <w:r w:rsidR="00E55223" w:rsidRPr="006E46AA">
              <w:rPr>
                <w:i/>
                <w:iCs/>
                <w:lang w:val="de-DE" w:eastAsia="zh-CN"/>
              </w:rPr>
              <w:t>Am Samstag spiele ich normalerweise Fußball</w:t>
            </w:r>
          </w:p>
          <w:p w14:paraId="3D9A43ED" w14:textId="38CE1113" w:rsidR="00B24A92" w:rsidRPr="00220078" w:rsidRDefault="00AB2755" w:rsidP="00AF29F7">
            <w:pPr>
              <w:rPr>
                <w:lang w:val="de-DE" w:eastAsia="zh-CN"/>
              </w:rPr>
            </w:pPr>
            <w:r w:rsidRPr="00220078">
              <w:rPr>
                <w:b/>
                <w:bCs/>
                <w:lang w:val="de-DE" w:eastAsia="zh-CN"/>
              </w:rPr>
              <w:lastRenderedPageBreak/>
              <w:t>Describe helping:</w:t>
            </w:r>
          </w:p>
          <w:p w14:paraId="0BA32147" w14:textId="7DEE64B4" w:rsidR="00AB2755" w:rsidRPr="0093351B" w:rsidRDefault="00AB2755" w:rsidP="00AF29F7">
            <w:pPr>
              <w:rPr>
                <w:i/>
                <w:iCs/>
                <w:lang w:val="de-DE" w:eastAsia="zh-CN"/>
              </w:rPr>
            </w:pPr>
            <w:r w:rsidRPr="0093351B">
              <w:rPr>
                <w:i/>
                <w:iCs/>
                <w:lang w:val="de-DE" w:eastAsia="zh-CN"/>
              </w:rPr>
              <w:t>Was machst du im Haushalt?</w:t>
            </w:r>
            <w:r w:rsidRPr="0093351B">
              <w:rPr>
                <w:lang w:val="de-DE" w:eastAsia="zh-CN"/>
              </w:rPr>
              <w:t xml:space="preserve">; </w:t>
            </w:r>
            <w:r w:rsidRPr="0093351B">
              <w:rPr>
                <w:i/>
                <w:iCs/>
                <w:lang w:val="de-DE" w:eastAsia="zh-CN"/>
              </w:rPr>
              <w:t xml:space="preserve">Ich gehe jeden Tag mit den Hund Gassi </w:t>
            </w:r>
            <w:r w:rsidR="009469DB" w:rsidRPr="0093351B">
              <w:rPr>
                <w:i/>
                <w:iCs/>
                <w:lang w:val="de-DE" w:eastAsia="zh-CN"/>
              </w:rPr>
              <w:t xml:space="preserve">gehen </w:t>
            </w:r>
            <w:r w:rsidRPr="0093351B">
              <w:rPr>
                <w:i/>
                <w:iCs/>
                <w:lang w:val="de-DE" w:eastAsia="zh-CN"/>
              </w:rPr>
              <w:t>und ich kümmere mich manchmal um meinen Bruder</w:t>
            </w:r>
            <w:r w:rsidRPr="0093351B">
              <w:rPr>
                <w:lang w:val="de-DE" w:eastAsia="zh-CN"/>
              </w:rPr>
              <w:t xml:space="preserve">; </w:t>
            </w:r>
            <w:r w:rsidRPr="0093351B">
              <w:rPr>
                <w:i/>
                <w:iCs/>
                <w:lang w:val="de-DE" w:eastAsia="zh-CN"/>
              </w:rPr>
              <w:t>Ich koche dienstags</w:t>
            </w:r>
          </w:p>
          <w:p w14:paraId="6A371510" w14:textId="54C58140" w:rsidR="00B24A92" w:rsidRPr="00220078" w:rsidRDefault="00991F23" w:rsidP="00AF29F7">
            <w:pPr>
              <w:rPr>
                <w:lang w:val="de-DE" w:eastAsia="zh-CN"/>
              </w:rPr>
            </w:pPr>
            <w:r w:rsidRPr="00220078">
              <w:rPr>
                <w:b/>
                <w:bCs/>
                <w:lang w:val="de-DE" w:eastAsia="zh-CN"/>
              </w:rPr>
              <w:t>Modal verbs:</w:t>
            </w:r>
          </w:p>
          <w:p w14:paraId="5D35D825" w14:textId="622CC2B9" w:rsidR="00AA675B" w:rsidRPr="0093351B" w:rsidRDefault="00495C80" w:rsidP="00AF29F7">
            <w:pPr>
              <w:rPr>
                <w:i/>
                <w:iCs/>
                <w:lang w:val="de-DE" w:eastAsia="zh-CN"/>
              </w:rPr>
            </w:pPr>
            <w:r w:rsidRPr="0093351B">
              <w:rPr>
                <w:i/>
                <w:iCs/>
                <w:lang w:val="de-DE" w:eastAsia="zh-CN"/>
              </w:rPr>
              <w:t>müssen</w:t>
            </w:r>
            <w:r w:rsidR="00670F97" w:rsidRPr="0093351B">
              <w:rPr>
                <w:lang w:val="de-DE" w:eastAsia="zh-CN"/>
              </w:rPr>
              <w:t xml:space="preserve">, </w:t>
            </w:r>
            <w:r w:rsidRPr="0093351B">
              <w:rPr>
                <w:i/>
                <w:iCs/>
                <w:lang w:val="de-DE" w:eastAsia="zh-CN"/>
              </w:rPr>
              <w:t>dürfen</w:t>
            </w:r>
          </w:p>
          <w:p w14:paraId="6F11E998" w14:textId="385FC893" w:rsidR="00B24A92" w:rsidRPr="00220078" w:rsidRDefault="00AA675B" w:rsidP="00AF29F7">
            <w:pPr>
              <w:rPr>
                <w:lang w:val="de-DE" w:eastAsia="zh-CN"/>
              </w:rPr>
            </w:pPr>
            <w:r w:rsidRPr="00220078">
              <w:rPr>
                <w:b/>
                <w:bCs/>
                <w:lang w:val="de-DE" w:eastAsia="zh-CN"/>
              </w:rPr>
              <w:t>Using modal verbs:</w:t>
            </w:r>
          </w:p>
          <w:p w14:paraId="111FC707" w14:textId="5E2FE931" w:rsidR="00991F23" w:rsidRPr="00143FE8" w:rsidRDefault="00495C80" w:rsidP="00AF29F7">
            <w:pPr>
              <w:rPr>
                <w:i/>
                <w:iCs/>
                <w:lang w:val="de-DE" w:eastAsia="zh-CN"/>
              </w:rPr>
            </w:pPr>
            <w:r w:rsidRPr="00143FE8">
              <w:rPr>
                <w:i/>
                <w:iCs/>
                <w:lang w:val="de-DE" w:eastAsia="zh-CN"/>
              </w:rPr>
              <w:t xml:space="preserve">Man </w:t>
            </w:r>
            <w:r w:rsidR="009469DB" w:rsidRPr="00143FE8">
              <w:rPr>
                <w:i/>
                <w:iCs/>
                <w:lang w:val="de-DE" w:eastAsia="zh-CN"/>
              </w:rPr>
              <w:t>muss</w:t>
            </w:r>
            <w:r w:rsidRPr="00143FE8">
              <w:rPr>
                <w:i/>
                <w:iCs/>
                <w:lang w:val="de-DE" w:eastAsia="zh-CN"/>
              </w:rPr>
              <w:t xml:space="preserve"> den Spielplatz aufräumen</w:t>
            </w:r>
            <w:r w:rsidRPr="00143FE8">
              <w:rPr>
                <w:lang w:val="de-DE" w:eastAsia="zh-CN"/>
              </w:rPr>
              <w:t xml:space="preserve">; </w:t>
            </w:r>
            <w:r w:rsidRPr="00143FE8">
              <w:rPr>
                <w:i/>
                <w:iCs/>
                <w:lang w:val="de-DE" w:eastAsia="zh-CN"/>
              </w:rPr>
              <w:t>Man darf das Handy nicht benutzen</w:t>
            </w:r>
            <w:r w:rsidRPr="00143FE8">
              <w:rPr>
                <w:lang w:val="de-DE" w:eastAsia="zh-CN"/>
              </w:rPr>
              <w:t xml:space="preserve">; </w:t>
            </w:r>
            <w:r w:rsidRPr="00143FE8">
              <w:rPr>
                <w:i/>
                <w:iCs/>
                <w:lang w:val="de-DE" w:eastAsia="zh-CN"/>
              </w:rPr>
              <w:t xml:space="preserve">Man </w:t>
            </w:r>
            <w:r w:rsidR="009469DB" w:rsidRPr="00143FE8">
              <w:rPr>
                <w:i/>
                <w:iCs/>
                <w:lang w:val="de-DE" w:eastAsia="zh-CN"/>
              </w:rPr>
              <w:t>muss</w:t>
            </w:r>
            <w:r w:rsidRPr="00143FE8">
              <w:rPr>
                <w:i/>
                <w:iCs/>
                <w:lang w:val="de-DE" w:eastAsia="zh-CN"/>
              </w:rPr>
              <w:t xml:space="preserve"> eine Uniform tragen</w:t>
            </w:r>
          </w:p>
          <w:p w14:paraId="0A3FCE0E" w14:textId="402F484A" w:rsidR="00B24A92" w:rsidRPr="00220078" w:rsidRDefault="0074758C" w:rsidP="00AF29F7">
            <w:pPr>
              <w:rPr>
                <w:lang w:val="de-DE"/>
              </w:rPr>
            </w:pPr>
            <w:r w:rsidRPr="00220078">
              <w:rPr>
                <w:b/>
                <w:bCs/>
                <w:lang w:val="de-DE" w:eastAsia="zh-CN"/>
              </w:rPr>
              <w:t>Modes of transport:</w:t>
            </w:r>
          </w:p>
          <w:p w14:paraId="7C1A6AAF" w14:textId="1D3B6288" w:rsidR="00E55223" w:rsidRPr="00143FE8" w:rsidRDefault="0074758C" w:rsidP="00AF29F7">
            <w:pPr>
              <w:rPr>
                <w:i/>
                <w:iCs/>
                <w:lang w:val="de-DE" w:eastAsia="zh-CN"/>
              </w:rPr>
            </w:pPr>
            <w:r w:rsidRPr="00143FE8">
              <w:rPr>
                <w:i/>
                <w:iCs/>
                <w:lang w:val="de-DE" w:eastAsia="zh-CN"/>
              </w:rPr>
              <w:t>das Auto</w:t>
            </w:r>
            <w:r w:rsidRPr="00143FE8">
              <w:rPr>
                <w:lang w:val="de-DE" w:eastAsia="zh-CN"/>
              </w:rPr>
              <w:t xml:space="preserve">, </w:t>
            </w:r>
            <w:r w:rsidRPr="00143FE8">
              <w:rPr>
                <w:i/>
                <w:iCs/>
                <w:lang w:val="de-DE" w:eastAsia="zh-CN"/>
              </w:rPr>
              <w:t>der Bus</w:t>
            </w:r>
            <w:r w:rsidRPr="00143FE8">
              <w:rPr>
                <w:lang w:val="de-DE" w:eastAsia="zh-CN"/>
              </w:rPr>
              <w:t xml:space="preserve">, </w:t>
            </w:r>
            <w:r w:rsidRPr="00143FE8">
              <w:rPr>
                <w:i/>
                <w:iCs/>
                <w:lang w:val="de-DE" w:eastAsia="zh-CN"/>
              </w:rPr>
              <w:t>der Zug</w:t>
            </w:r>
            <w:r w:rsidRPr="00143FE8">
              <w:rPr>
                <w:lang w:val="de-DE" w:eastAsia="zh-CN"/>
              </w:rPr>
              <w:t xml:space="preserve">, </w:t>
            </w:r>
            <w:r w:rsidRPr="00143FE8">
              <w:rPr>
                <w:i/>
                <w:iCs/>
                <w:lang w:val="de-DE" w:eastAsia="zh-CN"/>
              </w:rPr>
              <w:t>das Flugzeug</w:t>
            </w:r>
            <w:r w:rsidRPr="00143FE8">
              <w:rPr>
                <w:lang w:val="de-DE" w:eastAsia="zh-CN"/>
              </w:rPr>
              <w:t xml:space="preserve">, </w:t>
            </w:r>
            <w:r w:rsidRPr="00143FE8">
              <w:rPr>
                <w:i/>
                <w:iCs/>
                <w:lang w:val="de-DE" w:eastAsia="zh-CN"/>
              </w:rPr>
              <w:t>das Schiff</w:t>
            </w:r>
            <w:r w:rsidRPr="00143FE8">
              <w:rPr>
                <w:lang w:val="de-DE" w:eastAsia="zh-CN"/>
              </w:rPr>
              <w:t xml:space="preserve">, </w:t>
            </w:r>
            <w:r w:rsidRPr="00143FE8">
              <w:rPr>
                <w:i/>
                <w:iCs/>
                <w:lang w:val="de-DE" w:eastAsia="zh-CN"/>
              </w:rPr>
              <w:t>das Fahrrad</w:t>
            </w:r>
            <w:r w:rsidRPr="00143FE8">
              <w:rPr>
                <w:lang w:val="de-DE" w:eastAsia="zh-CN"/>
              </w:rPr>
              <w:t xml:space="preserve">, </w:t>
            </w:r>
            <w:r w:rsidRPr="00143FE8">
              <w:rPr>
                <w:i/>
                <w:iCs/>
                <w:lang w:val="de-DE" w:eastAsia="zh-CN"/>
              </w:rPr>
              <w:t>das Motorrad</w:t>
            </w:r>
            <w:r w:rsidRPr="00143FE8">
              <w:rPr>
                <w:lang w:val="de-DE" w:eastAsia="zh-CN"/>
              </w:rPr>
              <w:t xml:space="preserve">, </w:t>
            </w:r>
            <w:r w:rsidRPr="00143FE8">
              <w:rPr>
                <w:i/>
                <w:iCs/>
                <w:lang w:val="de-DE" w:eastAsia="zh-CN"/>
              </w:rPr>
              <w:t>die U-Bahn</w:t>
            </w:r>
            <w:r w:rsidRPr="00143FE8">
              <w:rPr>
                <w:lang w:val="de-DE" w:eastAsia="zh-CN"/>
              </w:rPr>
              <w:t xml:space="preserve">, </w:t>
            </w:r>
            <w:r w:rsidRPr="00143FE8">
              <w:rPr>
                <w:i/>
                <w:iCs/>
                <w:lang w:val="de-DE" w:eastAsia="zh-CN"/>
              </w:rPr>
              <w:t>der Straßenbahn</w:t>
            </w:r>
            <w:r w:rsidRPr="00143FE8">
              <w:rPr>
                <w:lang w:val="de-DE" w:eastAsia="zh-CN"/>
              </w:rPr>
              <w:t xml:space="preserve">, </w:t>
            </w:r>
            <w:r w:rsidRPr="00143FE8">
              <w:rPr>
                <w:i/>
                <w:iCs/>
                <w:lang w:val="de-DE" w:eastAsia="zh-CN"/>
              </w:rPr>
              <w:t>das Taxi</w:t>
            </w:r>
            <w:r w:rsidRPr="00143FE8">
              <w:rPr>
                <w:lang w:val="de-DE" w:eastAsia="zh-CN"/>
              </w:rPr>
              <w:t xml:space="preserve">, </w:t>
            </w:r>
            <w:r w:rsidRPr="00143FE8">
              <w:rPr>
                <w:i/>
                <w:iCs/>
                <w:lang w:val="de-DE" w:eastAsia="zh-CN"/>
              </w:rPr>
              <w:t>der Lkw</w:t>
            </w:r>
            <w:r w:rsidRPr="00143FE8">
              <w:rPr>
                <w:lang w:val="de-DE" w:eastAsia="zh-CN"/>
              </w:rPr>
              <w:t xml:space="preserve">, </w:t>
            </w:r>
            <w:r w:rsidRPr="00143FE8">
              <w:rPr>
                <w:i/>
                <w:iCs/>
                <w:lang w:val="de-DE" w:eastAsia="zh-CN"/>
              </w:rPr>
              <w:t>der Roller</w:t>
            </w:r>
            <w:r w:rsidRPr="00143FE8">
              <w:rPr>
                <w:lang w:val="de-DE" w:eastAsia="zh-CN"/>
              </w:rPr>
              <w:t xml:space="preserve">, </w:t>
            </w:r>
            <w:r w:rsidRPr="00143FE8">
              <w:rPr>
                <w:i/>
                <w:iCs/>
                <w:lang w:val="de-DE" w:eastAsia="zh-CN"/>
              </w:rPr>
              <w:t>die Fähre</w:t>
            </w:r>
            <w:r w:rsidRPr="00143FE8">
              <w:rPr>
                <w:lang w:val="de-DE" w:eastAsia="zh-CN"/>
              </w:rPr>
              <w:t xml:space="preserve">, </w:t>
            </w:r>
            <w:r w:rsidRPr="00143FE8">
              <w:rPr>
                <w:i/>
                <w:iCs/>
                <w:lang w:val="de-DE" w:eastAsia="zh-CN"/>
              </w:rPr>
              <w:t>der Fuß</w:t>
            </w:r>
          </w:p>
          <w:p w14:paraId="7CFBC8D5" w14:textId="5CAC8EC7" w:rsidR="00B24A92" w:rsidRPr="00220078" w:rsidRDefault="002C6E7F" w:rsidP="00AF29F7">
            <w:pPr>
              <w:rPr>
                <w:lang w:val="de-DE" w:eastAsia="zh-CN"/>
              </w:rPr>
            </w:pPr>
            <w:r w:rsidRPr="00220078">
              <w:rPr>
                <w:b/>
                <w:bCs/>
                <w:lang w:val="de-DE" w:eastAsia="zh-CN"/>
              </w:rPr>
              <w:t>Subjects:</w:t>
            </w:r>
          </w:p>
          <w:p w14:paraId="3EE71731" w14:textId="4CD0AFF9" w:rsidR="002C6E7F" w:rsidRPr="00143FE8" w:rsidRDefault="002C6E7F" w:rsidP="00AF29F7">
            <w:pPr>
              <w:rPr>
                <w:i/>
                <w:iCs/>
                <w:lang w:val="de-DE" w:eastAsia="zh-CN"/>
              </w:rPr>
            </w:pPr>
            <w:r w:rsidRPr="00143FE8">
              <w:rPr>
                <w:i/>
                <w:iCs/>
                <w:lang w:val="de-DE" w:eastAsia="zh-CN"/>
              </w:rPr>
              <w:lastRenderedPageBreak/>
              <w:t>die Mathematik</w:t>
            </w:r>
            <w:r w:rsidRPr="00143FE8">
              <w:rPr>
                <w:lang w:val="de-DE" w:eastAsia="zh-CN"/>
              </w:rPr>
              <w:t xml:space="preserve">, </w:t>
            </w:r>
            <w:r w:rsidRPr="00143FE8">
              <w:rPr>
                <w:i/>
                <w:iCs/>
                <w:lang w:val="de-DE" w:eastAsia="zh-CN"/>
              </w:rPr>
              <w:t>d</w:t>
            </w:r>
            <w:r w:rsidR="009469DB" w:rsidRPr="00143FE8">
              <w:rPr>
                <w:i/>
                <w:iCs/>
                <w:lang w:val="de-DE" w:eastAsia="zh-CN"/>
              </w:rPr>
              <w:t>as</w:t>
            </w:r>
            <w:r w:rsidRPr="00143FE8">
              <w:rPr>
                <w:i/>
                <w:iCs/>
                <w:lang w:val="de-DE" w:eastAsia="zh-CN"/>
              </w:rPr>
              <w:t xml:space="preserve"> Deutsch</w:t>
            </w:r>
            <w:r w:rsidRPr="00143FE8">
              <w:rPr>
                <w:lang w:val="de-DE" w:eastAsia="zh-CN"/>
              </w:rPr>
              <w:t xml:space="preserve">, </w:t>
            </w:r>
            <w:r w:rsidRPr="00143FE8">
              <w:rPr>
                <w:i/>
                <w:iCs/>
                <w:lang w:val="de-DE" w:eastAsia="zh-CN"/>
              </w:rPr>
              <w:t>die Englisch</w:t>
            </w:r>
            <w:r w:rsidRPr="00143FE8">
              <w:rPr>
                <w:lang w:val="de-DE" w:eastAsia="zh-CN"/>
              </w:rPr>
              <w:t xml:space="preserve">, </w:t>
            </w:r>
            <w:r w:rsidRPr="00143FE8">
              <w:rPr>
                <w:i/>
                <w:iCs/>
                <w:lang w:val="de-DE" w:eastAsia="zh-CN"/>
              </w:rPr>
              <w:t>die Geschichte</w:t>
            </w:r>
            <w:r w:rsidRPr="00143FE8">
              <w:rPr>
                <w:lang w:val="de-DE" w:eastAsia="zh-CN"/>
              </w:rPr>
              <w:t xml:space="preserve">, </w:t>
            </w:r>
            <w:r w:rsidRPr="00143FE8">
              <w:rPr>
                <w:i/>
                <w:iCs/>
                <w:lang w:val="de-DE" w:eastAsia="zh-CN"/>
              </w:rPr>
              <w:t>die Biologie</w:t>
            </w:r>
            <w:r w:rsidRPr="00143FE8">
              <w:rPr>
                <w:lang w:val="de-DE" w:eastAsia="zh-CN"/>
              </w:rPr>
              <w:t xml:space="preserve">, </w:t>
            </w:r>
            <w:r w:rsidRPr="00143FE8">
              <w:rPr>
                <w:i/>
                <w:iCs/>
                <w:lang w:val="de-DE" w:eastAsia="zh-CN"/>
              </w:rPr>
              <w:t>die Chemie</w:t>
            </w:r>
            <w:r w:rsidRPr="00143FE8">
              <w:rPr>
                <w:lang w:val="de-DE" w:eastAsia="zh-CN"/>
              </w:rPr>
              <w:t xml:space="preserve">, </w:t>
            </w:r>
            <w:r w:rsidRPr="00143FE8">
              <w:rPr>
                <w:i/>
                <w:iCs/>
                <w:lang w:val="de-DE" w:eastAsia="zh-CN"/>
              </w:rPr>
              <w:t>die Physik</w:t>
            </w:r>
            <w:r w:rsidRPr="00143FE8">
              <w:rPr>
                <w:lang w:val="de-DE" w:eastAsia="zh-CN"/>
              </w:rPr>
              <w:t xml:space="preserve">, </w:t>
            </w:r>
            <w:r w:rsidRPr="00143FE8">
              <w:rPr>
                <w:i/>
                <w:iCs/>
                <w:lang w:val="de-DE" w:eastAsia="zh-CN"/>
              </w:rPr>
              <w:t>die Geografie</w:t>
            </w:r>
            <w:r w:rsidRPr="00143FE8">
              <w:rPr>
                <w:lang w:val="de-DE" w:eastAsia="zh-CN"/>
              </w:rPr>
              <w:t xml:space="preserve">, </w:t>
            </w:r>
            <w:r w:rsidRPr="00143FE8">
              <w:rPr>
                <w:i/>
                <w:iCs/>
                <w:lang w:val="de-DE" w:eastAsia="zh-CN"/>
              </w:rPr>
              <w:t>die Kunst</w:t>
            </w:r>
            <w:r w:rsidRPr="00143FE8">
              <w:rPr>
                <w:lang w:val="de-DE" w:eastAsia="zh-CN"/>
              </w:rPr>
              <w:t xml:space="preserve">, </w:t>
            </w:r>
            <w:r w:rsidRPr="00143FE8">
              <w:rPr>
                <w:i/>
                <w:iCs/>
                <w:lang w:val="de-DE" w:eastAsia="zh-CN"/>
              </w:rPr>
              <w:t>die Musik</w:t>
            </w:r>
            <w:r w:rsidRPr="00143FE8">
              <w:rPr>
                <w:lang w:val="de-DE" w:eastAsia="zh-CN"/>
              </w:rPr>
              <w:t xml:space="preserve">, </w:t>
            </w:r>
            <w:r w:rsidRPr="00143FE8">
              <w:rPr>
                <w:i/>
                <w:iCs/>
                <w:lang w:val="de-DE" w:eastAsia="zh-CN"/>
              </w:rPr>
              <w:t>d</w:t>
            </w:r>
            <w:r w:rsidR="009469DB" w:rsidRPr="00143FE8">
              <w:rPr>
                <w:i/>
                <w:iCs/>
                <w:lang w:val="de-DE" w:eastAsia="zh-CN"/>
              </w:rPr>
              <w:t>er</w:t>
            </w:r>
            <w:r w:rsidRPr="00143FE8">
              <w:rPr>
                <w:i/>
                <w:iCs/>
                <w:lang w:val="de-DE" w:eastAsia="zh-CN"/>
              </w:rPr>
              <w:t xml:space="preserve"> Sport</w:t>
            </w:r>
            <w:r w:rsidRPr="00143FE8">
              <w:rPr>
                <w:lang w:val="de-DE" w:eastAsia="zh-CN"/>
              </w:rPr>
              <w:t xml:space="preserve">, </w:t>
            </w:r>
            <w:r w:rsidRPr="00143FE8">
              <w:rPr>
                <w:i/>
                <w:iCs/>
                <w:lang w:val="de-DE" w:eastAsia="zh-CN"/>
              </w:rPr>
              <w:t>die Informatik</w:t>
            </w:r>
            <w:r w:rsidRPr="00143FE8">
              <w:rPr>
                <w:lang w:val="de-DE" w:eastAsia="zh-CN"/>
              </w:rPr>
              <w:t xml:space="preserve">, </w:t>
            </w:r>
            <w:r w:rsidRPr="00143FE8">
              <w:rPr>
                <w:i/>
                <w:iCs/>
                <w:lang w:val="de-DE" w:eastAsia="zh-CN"/>
              </w:rPr>
              <w:t>die Fremdsprache</w:t>
            </w:r>
            <w:r w:rsidRPr="00143FE8">
              <w:rPr>
                <w:lang w:val="de-DE" w:eastAsia="zh-CN"/>
              </w:rPr>
              <w:t xml:space="preserve">, </w:t>
            </w:r>
            <w:r w:rsidRPr="00143FE8">
              <w:rPr>
                <w:i/>
                <w:iCs/>
                <w:lang w:val="de-DE" w:eastAsia="zh-CN"/>
              </w:rPr>
              <w:t>die Ethik</w:t>
            </w:r>
            <w:r w:rsidRPr="00143FE8">
              <w:rPr>
                <w:lang w:val="de-DE" w:eastAsia="zh-CN"/>
              </w:rPr>
              <w:t xml:space="preserve">, </w:t>
            </w:r>
            <w:r w:rsidRPr="00143FE8">
              <w:rPr>
                <w:i/>
                <w:iCs/>
                <w:lang w:val="de-DE" w:eastAsia="zh-CN"/>
              </w:rPr>
              <w:t>die Religion</w:t>
            </w:r>
          </w:p>
          <w:p w14:paraId="604CFCB5" w14:textId="4CA133A8" w:rsidR="00B24A92" w:rsidRPr="00220078" w:rsidRDefault="00B24A92" w:rsidP="00AF29F7">
            <w:pPr>
              <w:rPr>
                <w:lang w:val="de-DE" w:eastAsia="zh-CN"/>
              </w:rPr>
            </w:pPr>
            <w:r w:rsidRPr="00220078">
              <w:rPr>
                <w:b/>
                <w:bCs/>
                <w:lang w:val="de-DE" w:eastAsia="zh-CN"/>
              </w:rPr>
              <w:t>Chores</w:t>
            </w:r>
            <w:r w:rsidR="00BC5DEF" w:rsidRPr="00220078">
              <w:rPr>
                <w:b/>
                <w:bCs/>
                <w:lang w:val="de-DE" w:eastAsia="zh-CN"/>
              </w:rPr>
              <w:t>:</w:t>
            </w:r>
          </w:p>
          <w:p w14:paraId="172A2787" w14:textId="3E1AFD7A" w:rsidR="00BC5DEF" w:rsidRPr="00143FE8" w:rsidRDefault="008E10C5" w:rsidP="00AF29F7">
            <w:pPr>
              <w:rPr>
                <w:i/>
                <w:iCs/>
                <w:lang w:val="de-DE" w:eastAsia="zh-CN"/>
              </w:rPr>
            </w:pPr>
            <w:r w:rsidRPr="00143FE8">
              <w:rPr>
                <w:i/>
                <w:iCs/>
                <w:lang w:val="de-DE" w:eastAsia="zh-CN"/>
              </w:rPr>
              <w:t>das Geschirr spülen</w:t>
            </w:r>
            <w:r w:rsidRPr="00143FE8">
              <w:rPr>
                <w:lang w:val="de-DE" w:eastAsia="zh-CN"/>
              </w:rPr>
              <w:t xml:space="preserve">, </w:t>
            </w:r>
            <w:r w:rsidRPr="00143FE8">
              <w:rPr>
                <w:i/>
                <w:iCs/>
                <w:lang w:val="de-DE" w:eastAsia="zh-CN"/>
              </w:rPr>
              <w:t>den Tisch decken</w:t>
            </w:r>
            <w:r w:rsidRPr="00143FE8">
              <w:rPr>
                <w:lang w:val="de-DE" w:eastAsia="zh-CN"/>
              </w:rPr>
              <w:t xml:space="preserve">, </w:t>
            </w:r>
            <w:r w:rsidRPr="00143FE8">
              <w:rPr>
                <w:i/>
                <w:iCs/>
                <w:lang w:val="de-DE" w:eastAsia="zh-CN"/>
              </w:rPr>
              <w:t>den Müll rausbringen</w:t>
            </w:r>
            <w:r w:rsidRPr="00143FE8">
              <w:rPr>
                <w:lang w:val="de-DE" w:eastAsia="zh-CN"/>
              </w:rPr>
              <w:t xml:space="preserve">, </w:t>
            </w:r>
            <w:r w:rsidRPr="00143FE8">
              <w:rPr>
                <w:i/>
                <w:iCs/>
                <w:lang w:val="de-DE" w:eastAsia="zh-CN"/>
              </w:rPr>
              <w:t>den Boden saugen</w:t>
            </w:r>
            <w:r w:rsidRPr="00143FE8">
              <w:rPr>
                <w:lang w:val="de-DE" w:eastAsia="zh-CN"/>
              </w:rPr>
              <w:t xml:space="preserve">, </w:t>
            </w:r>
            <w:r w:rsidRPr="00143FE8">
              <w:rPr>
                <w:i/>
                <w:iCs/>
                <w:lang w:val="de-DE" w:eastAsia="zh-CN"/>
              </w:rPr>
              <w:t>den Rasen mähen</w:t>
            </w:r>
            <w:r w:rsidRPr="00143FE8">
              <w:rPr>
                <w:lang w:val="de-DE" w:eastAsia="zh-CN"/>
              </w:rPr>
              <w:t xml:space="preserve">, </w:t>
            </w:r>
            <w:r w:rsidRPr="00143FE8">
              <w:rPr>
                <w:i/>
                <w:iCs/>
                <w:lang w:val="de-DE" w:eastAsia="zh-CN"/>
              </w:rPr>
              <w:t>Wäsche waschen</w:t>
            </w:r>
            <w:r w:rsidRPr="00143FE8">
              <w:rPr>
                <w:lang w:val="de-DE" w:eastAsia="zh-CN"/>
              </w:rPr>
              <w:t xml:space="preserve">, </w:t>
            </w:r>
            <w:r w:rsidRPr="00143FE8">
              <w:rPr>
                <w:i/>
                <w:iCs/>
                <w:lang w:val="de-DE" w:eastAsia="zh-CN"/>
              </w:rPr>
              <w:t>das Bad putzen</w:t>
            </w:r>
            <w:r w:rsidRPr="00143FE8">
              <w:rPr>
                <w:lang w:val="de-DE" w:eastAsia="zh-CN"/>
              </w:rPr>
              <w:t xml:space="preserve">, </w:t>
            </w:r>
            <w:r w:rsidRPr="00143FE8">
              <w:rPr>
                <w:i/>
                <w:iCs/>
                <w:lang w:val="de-DE" w:eastAsia="zh-CN"/>
              </w:rPr>
              <w:t>einkaufen gehen</w:t>
            </w:r>
            <w:r w:rsidRPr="00143FE8">
              <w:rPr>
                <w:lang w:val="de-DE" w:eastAsia="zh-CN"/>
              </w:rPr>
              <w:t xml:space="preserve">, </w:t>
            </w:r>
            <w:r w:rsidRPr="00143FE8">
              <w:rPr>
                <w:i/>
                <w:iCs/>
                <w:lang w:val="de-DE" w:eastAsia="zh-CN"/>
              </w:rPr>
              <w:t>kochen</w:t>
            </w:r>
            <w:r w:rsidRPr="00143FE8">
              <w:rPr>
                <w:lang w:val="de-DE" w:eastAsia="zh-CN"/>
              </w:rPr>
              <w:t xml:space="preserve">, </w:t>
            </w:r>
            <w:r w:rsidRPr="00143FE8">
              <w:rPr>
                <w:i/>
                <w:iCs/>
                <w:lang w:val="de-DE" w:eastAsia="zh-CN"/>
              </w:rPr>
              <w:t>Zimmer aufräumen</w:t>
            </w:r>
            <w:r w:rsidRPr="00143FE8">
              <w:rPr>
                <w:lang w:val="de-DE" w:eastAsia="zh-CN"/>
              </w:rPr>
              <w:t xml:space="preserve">, </w:t>
            </w:r>
            <w:r w:rsidR="00B24A92" w:rsidRPr="00143FE8">
              <w:rPr>
                <w:i/>
                <w:iCs/>
                <w:lang w:val="de-DE" w:eastAsia="zh-CN"/>
              </w:rPr>
              <w:t>den Hund/die Katze füttern</w:t>
            </w:r>
          </w:p>
          <w:p w14:paraId="5F44FC92" w14:textId="58A4B1BB" w:rsidR="00B24A92" w:rsidRDefault="00C86F8E" w:rsidP="00AF29F7">
            <w:pPr>
              <w:rPr>
                <w:lang w:eastAsia="zh-CN"/>
              </w:rPr>
            </w:pPr>
            <w:r w:rsidRPr="001F4185">
              <w:rPr>
                <w:b/>
                <w:bCs/>
                <w:lang w:eastAsia="zh-CN"/>
              </w:rPr>
              <w:t>After school</w:t>
            </w:r>
            <w:r w:rsidR="0031424A" w:rsidRPr="001F4185">
              <w:rPr>
                <w:b/>
                <w:bCs/>
                <w:lang w:eastAsia="zh-CN"/>
              </w:rPr>
              <w:t xml:space="preserve"> or </w:t>
            </w:r>
            <w:r w:rsidRPr="001F4185">
              <w:rPr>
                <w:b/>
                <w:bCs/>
                <w:lang w:eastAsia="zh-CN"/>
              </w:rPr>
              <w:t>weekend</w:t>
            </w:r>
            <w:r w:rsidR="00A05439" w:rsidRPr="001F4185">
              <w:rPr>
                <w:b/>
                <w:bCs/>
                <w:lang w:eastAsia="zh-CN"/>
              </w:rPr>
              <w:t xml:space="preserve"> activities:</w:t>
            </w:r>
          </w:p>
          <w:p w14:paraId="5A12199A" w14:textId="04878D51" w:rsidR="00E55223" w:rsidRPr="00143FE8" w:rsidRDefault="00C86F8E" w:rsidP="00AF29F7">
            <w:pPr>
              <w:rPr>
                <w:b/>
                <w:bCs/>
                <w:lang w:val="de-DE" w:eastAsia="zh-CN"/>
              </w:rPr>
            </w:pPr>
            <w:r w:rsidRPr="00143FE8">
              <w:rPr>
                <w:i/>
                <w:iCs/>
                <w:lang w:val="de-DE" w:eastAsia="zh-CN"/>
              </w:rPr>
              <w:t>Hausaufgaben machen</w:t>
            </w:r>
            <w:r w:rsidRPr="00143FE8">
              <w:rPr>
                <w:lang w:val="de-DE" w:eastAsia="zh-CN"/>
              </w:rPr>
              <w:t xml:space="preserve">, </w:t>
            </w:r>
            <w:r w:rsidRPr="00143FE8">
              <w:rPr>
                <w:i/>
                <w:iCs/>
                <w:lang w:val="de-DE" w:eastAsia="zh-CN"/>
              </w:rPr>
              <w:t>Freunde treffen</w:t>
            </w:r>
            <w:r w:rsidRPr="00143FE8">
              <w:rPr>
                <w:lang w:val="de-DE" w:eastAsia="zh-CN"/>
              </w:rPr>
              <w:t xml:space="preserve">, </w:t>
            </w:r>
            <w:r w:rsidRPr="00143FE8">
              <w:rPr>
                <w:i/>
                <w:iCs/>
                <w:lang w:val="de-DE" w:eastAsia="zh-CN"/>
              </w:rPr>
              <w:t>Sport treiben</w:t>
            </w:r>
            <w:r w:rsidRPr="00143FE8">
              <w:rPr>
                <w:lang w:val="de-DE" w:eastAsia="zh-CN"/>
              </w:rPr>
              <w:t xml:space="preserve">, </w:t>
            </w:r>
            <w:r w:rsidRPr="00143FE8">
              <w:rPr>
                <w:i/>
                <w:iCs/>
                <w:lang w:val="de-DE" w:eastAsia="zh-CN"/>
              </w:rPr>
              <w:t>Musik hören</w:t>
            </w:r>
            <w:r w:rsidRPr="00143FE8">
              <w:rPr>
                <w:lang w:val="de-DE" w:eastAsia="zh-CN"/>
              </w:rPr>
              <w:t xml:space="preserve">, </w:t>
            </w:r>
            <w:r w:rsidRPr="00143FE8">
              <w:rPr>
                <w:i/>
                <w:iCs/>
                <w:lang w:val="de-DE" w:eastAsia="zh-CN"/>
              </w:rPr>
              <w:t>lesen</w:t>
            </w:r>
            <w:r w:rsidRPr="00143FE8">
              <w:rPr>
                <w:lang w:val="de-DE" w:eastAsia="zh-CN"/>
              </w:rPr>
              <w:t xml:space="preserve">, </w:t>
            </w:r>
            <w:r w:rsidRPr="00143FE8">
              <w:rPr>
                <w:i/>
                <w:iCs/>
                <w:lang w:val="de-DE" w:eastAsia="zh-CN"/>
              </w:rPr>
              <w:t>Fernsehen schauen</w:t>
            </w:r>
            <w:r w:rsidRPr="00143FE8">
              <w:rPr>
                <w:lang w:val="de-DE" w:eastAsia="zh-CN"/>
              </w:rPr>
              <w:t xml:space="preserve">, </w:t>
            </w:r>
            <w:r w:rsidRPr="00143FE8">
              <w:rPr>
                <w:i/>
                <w:iCs/>
                <w:lang w:val="de-DE" w:eastAsia="zh-CN"/>
              </w:rPr>
              <w:t>Videospiele spielen</w:t>
            </w:r>
            <w:r w:rsidRPr="00143FE8">
              <w:rPr>
                <w:lang w:val="de-DE" w:eastAsia="zh-CN"/>
              </w:rPr>
              <w:t xml:space="preserve">, </w:t>
            </w:r>
            <w:r w:rsidRPr="00143FE8">
              <w:rPr>
                <w:i/>
                <w:iCs/>
                <w:lang w:val="de-DE" w:eastAsia="zh-CN"/>
              </w:rPr>
              <w:t>ins Kino gehen</w:t>
            </w:r>
            <w:r w:rsidRPr="00143FE8">
              <w:rPr>
                <w:lang w:val="de-DE" w:eastAsia="zh-CN"/>
              </w:rPr>
              <w:t xml:space="preserve">, </w:t>
            </w:r>
            <w:r w:rsidRPr="00143FE8">
              <w:rPr>
                <w:i/>
                <w:iCs/>
                <w:lang w:val="de-DE" w:eastAsia="zh-CN"/>
              </w:rPr>
              <w:t>spazieren gehen</w:t>
            </w:r>
            <w:r w:rsidRPr="00143FE8">
              <w:rPr>
                <w:lang w:val="de-DE" w:eastAsia="zh-CN"/>
              </w:rPr>
              <w:t xml:space="preserve">, </w:t>
            </w:r>
            <w:r w:rsidRPr="00143FE8">
              <w:rPr>
                <w:i/>
                <w:iCs/>
                <w:lang w:val="de-DE" w:eastAsia="zh-CN"/>
              </w:rPr>
              <w:t>Familie besuchen</w:t>
            </w:r>
            <w:r w:rsidRPr="00143FE8">
              <w:rPr>
                <w:lang w:val="de-DE" w:eastAsia="zh-CN"/>
              </w:rPr>
              <w:t xml:space="preserve">, </w:t>
            </w:r>
            <w:r w:rsidRPr="00143FE8">
              <w:rPr>
                <w:i/>
                <w:iCs/>
                <w:lang w:val="de-DE" w:eastAsia="zh-CN"/>
              </w:rPr>
              <w:t>Freiwilligenarbeit machen</w:t>
            </w:r>
          </w:p>
        </w:tc>
      </w:tr>
    </w:tbl>
    <w:p w14:paraId="0B5F1507" w14:textId="024C4D12" w:rsidR="001964F5" w:rsidRPr="001F4185" w:rsidRDefault="00131D21" w:rsidP="00AF29F7">
      <w:pPr>
        <w:pStyle w:val="Caption"/>
      </w:pPr>
      <w:r>
        <w:lastRenderedPageBreak/>
        <w:t xml:space="preserve">Table </w:t>
      </w:r>
      <w:r>
        <w:fldChar w:fldCharType="begin"/>
      </w:r>
      <w:r>
        <w:instrText xml:space="preserve"> SEQ Table \* ARABIC </w:instrText>
      </w:r>
      <w:r>
        <w:fldChar w:fldCharType="separate"/>
      </w:r>
      <w:r w:rsidR="00114905">
        <w:rPr>
          <w:noProof/>
        </w:rPr>
        <w:t>8</w:t>
      </w:r>
      <w:r>
        <w:fldChar w:fldCharType="end"/>
      </w:r>
      <w:r>
        <w:t xml:space="preserve"> – </w:t>
      </w:r>
      <w:r w:rsidR="00394A45">
        <w:t>Year 9</w:t>
      </w:r>
      <w:r w:rsidR="004E6A81">
        <w:t>,</w:t>
      </w:r>
      <w:r w:rsidR="00394A45">
        <w:t xml:space="preserve"> Term 4</w:t>
      </w:r>
    </w:p>
    <w:tbl>
      <w:tblPr>
        <w:tblStyle w:val="Tableheader"/>
        <w:tblW w:w="14596" w:type="dxa"/>
        <w:tblLook w:val="04A0" w:firstRow="1" w:lastRow="0" w:firstColumn="1" w:lastColumn="0" w:noHBand="0" w:noVBand="1"/>
      </w:tblPr>
      <w:tblGrid>
        <w:gridCol w:w="7225"/>
        <w:gridCol w:w="7371"/>
      </w:tblGrid>
      <w:tr w:rsidR="001964F5" w14:paraId="7C399C02"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C2E2D99" w14:textId="7D00F6EF" w:rsidR="001964F5" w:rsidRDefault="001964F5" w:rsidP="00AF29F7">
            <w:pPr>
              <w:rPr>
                <w:b w:val="0"/>
              </w:rPr>
            </w:pPr>
            <w:r>
              <w:t>Term 4</w:t>
            </w:r>
          </w:p>
          <w:p w14:paraId="21881C41" w14:textId="0DE0F4A6" w:rsidR="001964F5" w:rsidRPr="002104D6" w:rsidRDefault="00CF6B79" w:rsidP="00AF29F7">
            <w:pPr>
              <w:rPr>
                <w:b w:val="0"/>
              </w:rPr>
            </w:pPr>
            <w:r w:rsidRPr="00CF6B79">
              <w:t>What did you do on the weekend?</w:t>
            </w:r>
            <w:r w:rsidR="00394A45">
              <w:t xml:space="preserve"> – </w:t>
            </w:r>
            <w:r w:rsidR="0030477F" w:rsidRPr="0050626A">
              <w:rPr>
                <w:i/>
                <w:iCs/>
                <w:lang w:val="de-DE"/>
              </w:rPr>
              <w:t>Was hast du am Wochenende gemacht?</w:t>
            </w:r>
          </w:p>
        </w:tc>
        <w:tc>
          <w:tcPr>
            <w:tcW w:w="7371" w:type="dxa"/>
          </w:tcPr>
          <w:p w14:paraId="7DB0A1BC" w14:textId="77777777" w:rsidR="001964F5" w:rsidRDefault="001964F5" w:rsidP="00AF29F7">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1964F5" w:rsidRPr="00220078" w14:paraId="3D27766E"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37D4768" w14:textId="13EFA3DE" w:rsidR="00756409" w:rsidRPr="00756409" w:rsidRDefault="00756409" w:rsidP="00AF29F7">
            <w:pPr>
              <w:rPr>
                <w:bCs/>
                <w:lang w:eastAsia="zh-CN"/>
              </w:rPr>
            </w:pPr>
            <w:r w:rsidRPr="00756409">
              <w:rPr>
                <w:bCs/>
                <w:lang w:eastAsia="zh-CN"/>
              </w:rPr>
              <w:t>Understanding texts (ML5-UND-01)</w:t>
            </w:r>
          </w:p>
          <w:p w14:paraId="52A37C93" w14:textId="77777777" w:rsidR="0097201D" w:rsidRPr="0097201D" w:rsidRDefault="0097201D" w:rsidP="00AF29F7">
            <w:pPr>
              <w:rPr>
                <w:b w:val="0"/>
                <w:lang w:eastAsia="zh-CN"/>
              </w:rPr>
            </w:pPr>
            <w:r w:rsidRPr="0097201D">
              <w:rPr>
                <w:b w:val="0"/>
                <w:lang w:eastAsia="zh-CN"/>
              </w:rPr>
              <w:t>Your friend from your German class has moved to a new city, but you stay in touch through email to practise your German.</w:t>
            </w:r>
          </w:p>
          <w:p w14:paraId="64EEF568" w14:textId="77777777" w:rsidR="0097201D" w:rsidRPr="0097201D" w:rsidRDefault="0097201D" w:rsidP="00AF29F7">
            <w:pPr>
              <w:rPr>
                <w:b w:val="0"/>
                <w:lang w:eastAsia="zh-CN"/>
              </w:rPr>
            </w:pPr>
            <w:r w:rsidRPr="0097201D">
              <w:rPr>
                <w:b w:val="0"/>
                <w:lang w:eastAsia="zh-CN"/>
              </w:rPr>
              <w:t>Your friend has written you an email about what they did on the weekend and asking you about what you did on the weekend</w:t>
            </w:r>
            <w:r w:rsidRPr="0097201D">
              <w:rPr>
                <w:b w:val="0"/>
                <w:vertAlign w:val="superscript"/>
                <w:lang w:eastAsia="zh-CN"/>
              </w:rPr>
              <w:footnoteReference w:id="13"/>
            </w:r>
            <w:r w:rsidRPr="0097201D">
              <w:rPr>
                <w:b w:val="0"/>
                <w:lang w:eastAsia="zh-CN"/>
              </w:rPr>
              <w:t>. Respond to their email in German with at least 2 activities you did on the weekend</w:t>
            </w:r>
            <w:r w:rsidRPr="0097201D">
              <w:rPr>
                <w:b w:val="0"/>
                <w:vertAlign w:val="superscript"/>
                <w:lang w:eastAsia="zh-CN"/>
              </w:rPr>
              <w:footnoteReference w:id="14"/>
            </w:r>
            <w:r w:rsidRPr="0097201D">
              <w:rPr>
                <w:b w:val="0"/>
                <w:vertAlign w:val="superscript"/>
                <w:lang w:eastAsia="zh-CN"/>
              </w:rPr>
              <w:footnoteReference w:id="15"/>
            </w:r>
            <w:r w:rsidRPr="0097201D">
              <w:rPr>
                <w:b w:val="0"/>
                <w:lang w:eastAsia="zh-CN"/>
              </w:rPr>
              <w:t>.</w:t>
            </w:r>
          </w:p>
          <w:p w14:paraId="3E498719" w14:textId="77777777" w:rsidR="0097201D" w:rsidRPr="0097201D" w:rsidRDefault="0097201D" w:rsidP="00AF29F7">
            <w:pPr>
              <w:rPr>
                <w:b w:val="0"/>
                <w:lang w:eastAsia="zh-CN"/>
              </w:rPr>
            </w:pPr>
            <w:r w:rsidRPr="0097201D">
              <w:rPr>
                <w:b w:val="0"/>
                <w:lang w:eastAsia="zh-CN"/>
              </w:rPr>
              <w:t>Include:</w:t>
            </w:r>
          </w:p>
          <w:p w14:paraId="25D0AEA3" w14:textId="77777777" w:rsidR="0097201D" w:rsidRPr="00751795" w:rsidRDefault="0097201D" w:rsidP="00AF29F7">
            <w:pPr>
              <w:pStyle w:val="ListBullet"/>
              <w:rPr>
                <w:b w:val="0"/>
              </w:rPr>
            </w:pPr>
            <w:r w:rsidRPr="00751795">
              <w:rPr>
                <w:b w:val="0"/>
              </w:rPr>
              <w:t>the activities you on the weekend</w:t>
            </w:r>
          </w:p>
          <w:p w14:paraId="51C873E9" w14:textId="77777777" w:rsidR="0097201D" w:rsidRPr="00751795" w:rsidRDefault="0097201D" w:rsidP="00AF29F7">
            <w:pPr>
              <w:pStyle w:val="ListBullet"/>
              <w:rPr>
                <w:b w:val="0"/>
              </w:rPr>
            </w:pPr>
            <w:r w:rsidRPr="00751795">
              <w:rPr>
                <w:b w:val="0"/>
              </w:rPr>
              <w:t>who you did the activities with</w:t>
            </w:r>
          </w:p>
          <w:p w14:paraId="1213A38A" w14:textId="77777777" w:rsidR="0097201D" w:rsidRPr="00751795" w:rsidRDefault="0097201D" w:rsidP="00AF29F7">
            <w:pPr>
              <w:pStyle w:val="ListBullet"/>
              <w:rPr>
                <w:b w:val="0"/>
              </w:rPr>
            </w:pPr>
            <w:r w:rsidRPr="00751795">
              <w:rPr>
                <w:b w:val="0"/>
              </w:rPr>
              <w:lastRenderedPageBreak/>
              <w:t>how you feel about the activities</w:t>
            </w:r>
          </w:p>
          <w:p w14:paraId="4922FC86" w14:textId="0FC839CB" w:rsidR="001964F5" w:rsidRPr="0097201D" w:rsidRDefault="0097201D" w:rsidP="00AF29F7">
            <w:pPr>
              <w:pStyle w:val="ListBullet"/>
              <w:rPr>
                <w:b w:val="0"/>
              </w:rPr>
            </w:pPr>
            <w:r w:rsidRPr="0097201D">
              <w:rPr>
                <w:b w:val="0"/>
              </w:rPr>
              <w:t>how the weather was.</w:t>
            </w:r>
          </w:p>
          <w:p w14:paraId="77157BDE" w14:textId="77777777" w:rsidR="001964F5" w:rsidRPr="005743B3" w:rsidRDefault="001964F5" w:rsidP="00AF29F7">
            <w:pPr>
              <w:rPr>
                <w:lang w:eastAsia="zh-CN"/>
              </w:rPr>
            </w:pPr>
            <w:r w:rsidRPr="005743B3">
              <w:rPr>
                <w:lang w:eastAsia="zh-CN"/>
              </w:rPr>
              <w:t>Skills</w:t>
            </w:r>
          </w:p>
          <w:p w14:paraId="3B0640A7" w14:textId="3D1B6191" w:rsidR="00AC28E7" w:rsidRPr="00AC28E7" w:rsidRDefault="00AC28E7" w:rsidP="00AF29F7">
            <w:pPr>
              <w:pStyle w:val="ListBullet"/>
              <w:rPr>
                <w:b w:val="0"/>
              </w:rPr>
            </w:pPr>
            <w:r w:rsidRPr="00AC28E7">
              <w:rPr>
                <w:b w:val="0"/>
              </w:rPr>
              <w:t>Express what activities people did on the weekend</w:t>
            </w:r>
            <w:r w:rsidR="00D22829">
              <w:rPr>
                <w:b w:val="0"/>
              </w:rPr>
              <w:t>.</w:t>
            </w:r>
          </w:p>
          <w:p w14:paraId="79EB1D35" w14:textId="5C410517" w:rsidR="00AC28E7" w:rsidRPr="00AC28E7" w:rsidRDefault="00AC28E7" w:rsidP="00AF29F7">
            <w:pPr>
              <w:pStyle w:val="ListBullet"/>
              <w:rPr>
                <w:b w:val="0"/>
              </w:rPr>
            </w:pPr>
            <w:r w:rsidRPr="00AC28E7">
              <w:rPr>
                <w:b w:val="0"/>
              </w:rPr>
              <w:t>Express who they did activities with</w:t>
            </w:r>
            <w:r w:rsidR="00D22829">
              <w:rPr>
                <w:b w:val="0"/>
              </w:rPr>
              <w:t>.</w:t>
            </w:r>
          </w:p>
          <w:p w14:paraId="4BCC7297" w14:textId="68C90904" w:rsidR="00AC28E7" w:rsidRPr="00AC28E7" w:rsidRDefault="00AC28E7" w:rsidP="00AF29F7">
            <w:pPr>
              <w:pStyle w:val="ListBullet"/>
              <w:rPr>
                <w:b w:val="0"/>
              </w:rPr>
            </w:pPr>
            <w:r w:rsidRPr="00AC28E7">
              <w:rPr>
                <w:b w:val="0"/>
              </w:rPr>
              <w:t>Describe activities using attributive adjectives</w:t>
            </w:r>
            <w:r w:rsidR="00D22829">
              <w:rPr>
                <w:b w:val="0"/>
              </w:rPr>
              <w:t>.</w:t>
            </w:r>
          </w:p>
          <w:p w14:paraId="42CAF322" w14:textId="5EDF26C2" w:rsidR="001964F5" w:rsidRPr="00756409" w:rsidRDefault="00AC28E7" w:rsidP="00AF29F7">
            <w:pPr>
              <w:pStyle w:val="ListBullet"/>
              <w:rPr>
                <w:b w:val="0"/>
              </w:rPr>
            </w:pPr>
            <w:r w:rsidRPr="00AC28E7">
              <w:rPr>
                <w:b w:val="0"/>
              </w:rPr>
              <w:t>Describe what the weather was like</w:t>
            </w:r>
            <w:r w:rsidR="00D22829">
              <w:rPr>
                <w:b w:val="0"/>
              </w:rPr>
              <w:t>.</w:t>
            </w:r>
          </w:p>
        </w:tc>
        <w:tc>
          <w:tcPr>
            <w:tcW w:w="7371" w:type="dxa"/>
          </w:tcPr>
          <w:p w14:paraId="5D2DDC74" w14:textId="0D525B20" w:rsidR="00B24A92" w:rsidRDefault="00AC70AE" w:rsidP="00AF29F7">
            <w:pPr>
              <w:cnfStyle w:val="000000100000" w:firstRow="0" w:lastRow="0" w:firstColumn="0" w:lastColumn="0" w:oddVBand="0" w:evenVBand="0" w:oddHBand="1" w:evenHBand="0" w:firstRowFirstColumn="0" w:firstRowLastColumn="0" w:lastRowFirstColumn="0" w:lastRowLastColumn="0"/>
              <w:rPr>
                <w:bCs/>
                <w:lang w:eastAsia="zh-CN"/>
              </w:rPr>
            </w:pPr>
            <w:r w:rsidRPr="00FD2988">
              <w:rPr>
                <w:b/>
                <w:lang w:eastAsia="zh-CN"/>
              </w:rPr>
              <w:lastRenderedPageBreak/>
              <w:t>Express</w:t>
            </w:r>
            <w:r w:rsidR="00FD2988" w:rsidRPr="00FD2988">
              <w:rPr>
                <w:b/>
                <w:lang w:eastAsia="zh-CN"/>
              </w:rPr>
              <w:t xml:space="preserve"> </w:t>
            </w:r>
            <w:r w:rsidRPr="00FD2988">
              <w:rPr>
                <w:b/>
                <w:lang w:eastAsia="zh-CN"/>
              </w:rPr>
              <w:t>activities</w:t>
            </w:r>
            <w:r w:rsidR="00FD2988">
              <w:rPr>
                <w:b/>
                <w:lang w:eastAsia="zh-CN"/>
              </w:rPr>
              <w:t xml:space="preserve"> using past tense</w:t>
            </w:r>
            <w:r w:rsidR="00FD2988" w:rsidRPr="00FD2988">
              <w:rPr>
                <w:b/>
                <w:lang w:eastAsia="zh-CN"/>
              </w:rPr>
              <w:t>:</w:t>
            </w:r>
          </w:p>
          <w:p w14:paraId="3142B2DB" w14:textId="749A43F4" w:rsidR="00AC70AE" w:rsidRPr="00143FE8" w:rsidRDefault="00AC70AE" w:rsidP="00AF29F7">
            <w:pPr>
              <w:cnfStyle w:val="000000100000" w:firstRow="0" w:lastRow="0" w:firstColumn="0" w:lastColumn="0" w:oddVBand="0" w:evenVBand="0" w:oddHBand="1" w:evenHBand="0" w:firstRowFirstColumn="0" w:firstRowLastColumn="0" w:lastRowFirstColumn="0" w:lastRowLastColumn="0"/>
              <w:rPr>
                <w:bCs/>
                <w:i/>
                <w:iCs/>
                <w:lang w:val="de-DE" w:eastAsia="zh-CN"/>
              </w:rPr>
            </w:pPr>
            <w:r w:rsidRPr="00143FE8">
              <w:rPr>
                <w:bCs/>
                <w:i/>
                <w:iCs/>
                <w:lang w:val="de-DE" w:eastAsia="zh-CN"/>
              </w:rPr>
              <w:t>Was hast du am Wochenende gemacht?</w:t>
            </w:r>
            <w:r w:rsidRPr="00143FE8">
              <w:rPr>
                <w:bCs/>
                <w:lang w:val="de-DE" w:eastAsia="zh-CN"/>
              </w:rPr>
              <w:t xml:space="preserve">; </w:t>
            </w:r>
            <w:r w:rsidRPr="00143FE8">
              <w:rPr>
                <w:bCs/>
                <w:i/>
                <w:iCs/>
                <w:lang w:val="de-DE" w:eastAsia="zh-CN"/>
              </w:rPr>
              <w:t>Ich bin in die Stadt gegangen</w:t>
            </w:r>
            <w:r w:rsidR="00191D37" w:rsidRPr="00143FE8">
              <w:rPr>
                <w:bCs/>
                <w:lang w:val="de-DE" w:eastAsia="zh-CN"/>
              </w:rPr>
              <w:t>;</w:t>
            </w:r>
            <w:r w:rsidRPr="00143FE8">
              <w:rPr>
                <w:bCs/>
                <w:lang w:val="de-DE" w:eastAsia="zh-CN"/>
              </w:rPr>
              <w:t xml:space="preserve"> </w:t>
            </w:r>
            <w:r w:rsidRPr="00143FE8">
              <w:rPr>
                <w:bCs/>
                <w:i/>
                <w:iCs/>
                <w:lang w:val="de-DE" w:eastAsia="zh-CN"/>
              </w:rPr>
              <w:t>Ich habe Hausaufgaben gemacht</w:t>
            </w:r>
            <w:r w:rsidRPr="00143FE8">
              <w:rPr>
                <w:bCs/>
                <w:lang w:val="de-DE" w:eastAsia="zh-CN"/>
              </w:rPr>
              <w:t xml:space="preserve">; </w:t>
            </w:r>
            <w:r w:rsidRPr="00143FE8">
              <w:rPr>
                <w:bCs/>
                <w:i/>
                <w:iCs/>
                <w:lang w:val="de-DE" w:eastAsia="zh-CN"/>
              </w:rPr>
              <w:t>Mein Bruder hat Tennis gespielt</w:t>
            </w:r>
          </w:p>
          <w:p w14:paraId="1B660DF6" w14:textId="4020A596" w:rsidR="00B24A92" w:rsidRDefault="00AC70AE" w:rsidP="00AF29F7">
            <w:pPr>
              <w:cnfStyle w:val="000000100000" w:firstRow="0" w:lastRow="0" w:firstColumn="0" w:lastColumn="0" w:oddVBand="0" w:evenVBand="0" w:oddHBand="1" w:evenHBand="0" w:firstRowFirstColumn="0" w:firstRowLastColumn="0" w:lastRowFirstColumn="0" w:lastRowLastColumn="0"/>
              <w:rPr>
                <w:bCs/>
                <w:lang w:eastAsia="zh-CN"/>
              </w:rPr>
            </w:pPr>
            <w:r w:rsidRPr="00FD2988">
              <w:rPr>
                <w:b/>
                <w:lang w:eastAsia="zh-CN"/>
              </w:rPr>
              <w:t xml:space="preserve">Express who </w:t>
            </w:r>
            <w:r w:rsidR="00FD2988">
              <w:rPr>
                <w:b/>
                <w:lang w:eastAsia="zh-CN"/>
              </w:rPr>
              <w:t>you did things with</w:t>
            </w:r>
            <w:r w:rsidR="00FD2988" w:rsidRPr="00927E5C">
              <w:rPr>
                <w:b/>
                <w:lang w:eastAsia="zh-CN"/>
              </w:rPr>
              <w:t>:</w:t>
            </w:r>
          </w:p>
          <w:p w14:paraId="66D44596" w14:textId="436F2EE0" w:rsidR="00AC70AE" w:rsidRPr="00143FE8" w:rsidRDefault="00AC70AE" w:rsidP="00AF29F7">
            <w:pPr>
              <w:cnfStyle w:val="000000100000" w:firstRow="0" w:lastRow="0" w:firstColumn="0" w:lastColumn="0" w:oddVBand="0" w:evenVBand="0" w:oddHBand="1" w:evenHBand="0" w:firstRowFirstColumn="0" w:firstRowLastColumn="0" w:lastRowFirstColumn="0" w:lastRowLastColumn="0"/>
              <w:rPr>
                <w:bCs/>
                <w:i/>
                <w:iCs/>
                <w:lang w:val="de-DE" w:eastAsia="zh-CN"/>
              </w:rPr>
            </w:pPr>
            <w:r w:rsidRPr="00143FE8">
              <w:rPr>
                <w:bCs/>
                <w:i/>
                <w:iCs/>
                <w:lang w:val="de-DE" w:eastAsia="zh-CN"/>
              </w:rPr>
              <w:t>Ich habe einen Film mit meinem Freund gesehen</w:t>
            </w:r>
            <w:r w:rsidR="00191D37" w:rsidRPr="00143FE8">
              <w:rPr>
                <w:bCs/>
                <w:lang w:val="de-DE" w:eastAsia="zh-CN"/>
              </w:rPr>
              <w:t>;</w:t>
            </w:r>
            <w:r w:rsidR="00FE48C2" w:rsidRPr="00143FE8">
              <w:rPr>
                <w:bCs/>
                <w:lang w:val="de-DE" w:eastAsia="zh-CN"/>
              </w:rPr>
              <w:t xml:space="preserve"> </w:t>
            </w:r>
            <w:r w:rsidR="00FE48C2" w:rsidRPr="00143FE8">
              <w:rPr>
                <w:bCs/>
                <w:i/>
                <w:iCs/>
                <w:lang w:val="de-DE" w:eastAsia="zh-CN"/>
              </w:rPr>
              <w:t>Ich bin mit meinem Hund in den Park gegangen</w:t>
            </w:r>
            <w:r w:rsidR="00191D37" w:rsidRPr="00143FE8">
              <w:rPr>
                <w:bCs/>
                <w:lang w:val="de-DE" w:eastAsia="zh-CN"/>
              </w:rPr>
              <w:t>;</w:t>
            </w:r>
            <w:r w:rsidR="00FE48C2" w:rsidRPr="00143FE8">
              <w:rPr>
                <w:bCs/>
                <w:lang w:val="de-DE" w:eastAsia="zh-CN"/>
              </w:rPr>
              <w:t xml:space="preserve"> </w:t>
            </w:r>
            <w:r w:rsidR="007C3377" w:rsidRPr="00143FE8">
              <w:rPr>
                <w:bCs/>
                <w:i/>
                <w:iCs/>
                <w:lang w:val="de-DE" w:eastAsia="zh-CN"/>
              </w:rPr>
              <w:t>Ich habe mit meiner Mutter das Abendessen gekocht</w:t>
            </w:r>
          </w:p>
          <w:p w14:paraId="65E2EE28" w14:textId="3538818A" w:rsidR="00B24A92" w:rsidRDefault="00AC70AE" w:rsidP="00AF29F7">
            <w:pPr>
              <w:cnfStyle w:val="000000100000" w:firstRow="0" w:lastRow="0" w:firstColumn="0" w:lastColumn="0" w:oddVBand="0" w:evenVBand="0" w:oddHBand="1" w:evenHBand="0" w:firstRowFirstColumn="0" w:firstRowLastColumn="0" w:lastRowFirstColumn="0" w:lastRowLastColumn="0"/>
              <w:rPr>
                <w:bCs/>
                <w:lang w:eastAsia="zh-CN"/>
              </w:rPr>
            </w:pPr>
            <w:r w:rsidRPr="00B35FFC">
              <w:rPr>
                <w:b/>
                <w:lang w:eastAsia="zh-CN"/>
              </w:rPr>
              <w:t>Describe activities using attributive adjectives</w:t>
            </w:r>
            <w:r w:rsidR="00B35FFC">
              <w:rPr>
                <w:b/>
                <w:lang w:eastAsia="zh-CN"/>
              </w:rPr>
              <w:t>:</w:t>
            </w:r>
          </w:p>
          <w:p w14:paraId="787E7703" w14:textId="35324DE4" w:rsidR="00AC70AE" w:rsidRPr="00143FE8" w:rsidRDefault="00AC70AE" w:rsidP="00AF29F7">
            <w:pPr>
              <w:cnfStyle w:val="000000100000" w:firstRow="0" w:lastRow="0" w:firstColumn="0" w:lastColumn="0" w:oddVBand="0" w:evenVBand="0" w:oddHBand="1" w:evenHBand="0" w:firstRowFirstColumn="0" w:firstRowLastColumn="0" w:lastRowFirstColumn="0" w:lastRowLastColumn="0"/>
              <w:rPr>
                <w:bCs/>
                <w:i/>
                <w:iCs/>
                <w:lang w:val="de-DE" w:eastAsia="zh-CN"/>
              </w:rPr>
            </w:pPr>
            <w:r w:rsidRPr="00143FE8">
              <w:rPr>
                <w:bCs/>
                <w:i/>
                <w:iCs/>
                <w:lang w:val="de-DE" w:eastAsia="zh-CN"/>
              </w:rPr>
              <w:t>Ich habe einen langweiligen Film gesehen</w:t>
            </w:r>
            <w:r w:rsidR="00964D16" w:rsidRPr="00143FE8">
              <w:rPr>
                <w:bCs/>
                <w:lang w:val="de-DE" w:eastAsia="zh-CN"/>
              </w:rPr>
              <w:t>;</w:t>
            </w:r>
            <w:r w:rsidRPr="00143FE8">
              <w:rPr>
                <w:bCs/>
                <w:lang w:val="de-DE" w:eastAsia="zh-CN"/>
              </w:rPr>
              <w:t xml:space="preserve"> </w:t>
            </w:r>
            <w:r w:rsidRPr="00143FE8">
              <w:rPr>
                <w:bCs/>
                <w:i/>
                <w:iCs/>
                <w:lang w:val="de-DE" w:eastAsia="zh-CN"/>
              </w:rPr>
              <w:t>Ich bin zu einem tollen Konzert gegangen</w:t>
            </w:r>
            <w:r w:rsidR="00964D16" w:rsidRPr="00143FE8">
              <w:rPr>
                <w:bCs/>
                <w:lang w:val="de-DE" w:eastAsia="zh-CN"/>
              </w:rPr>
              <w:t>;</w:t>
            </w:r>
            <w:r w:rsidR="0077000D" w:rsidRPr="00143FE8">
              <w:rPr>
                <w:bCs/>
                <w:lang w:val="de-DE" w:eastAsia="zh-CN"/>
              </w:rPr>
              <w:t xml:space="preserve"> </w:t>
            </w:r>
            <w:r w:rsidR="0077000D" w:rsidRPr="00143FE8">
              <w:rPr>
                <w:bCs/>
                <w:i/>
                <w:iCs/>
                <w:lang w:val="de-DE" w:eastAsia="zh-CN"/>
              </w:rPr>
              <w:t>Ich habe ein interessantes Buch gelesen</w:t>
            </w:r>
            <w:r w:rsidR="00964D16" w:rsidRPr="00143FE8">
              <w:rPr>
                <w:bCs/>
                <w:lang w:val="de-DE" w:eastAsia="zh-CN"/>
              </w:rPr>
              <w:t>;</w:t>
            </w:r>
            <w:r w:rsidR="009F015F" w:rsidRPr="00143FE8">
              <w:rPr>
                <w:bCs/>
                <w:lang w:val="de-DE" w:eastAsia="zh-CN"/>
              </w:rPr>
              <w:t xml:space="preserve"> </w:t>
            </w:r>
            <w:r w:rsidR="009F015F" w:rsidRPr="00143FE8">
              <w:rPr>
                <w:bCs/>
                <w:i/>
                <w:iCs/>
                <w:lang w:val="de-DE" w:eastAsia="zh-CN"/>
              </w:rPr>
              <w:t>Ich habe meine liebe Familie besucht</w:t>
            </w:r>
            <w:r w:rsidR="00964D16" w:rsidRPr="00143FE8">
              <w:rPr>
                <w:bCs/>
                <w:lang w:val="de-DE" w:eastAsia="zh-CN"/>
              </w:rPr>
              <w:t>;</w:t>
            </w:r>
            <w:r w:rsidR="009F015F" w:rsidRPr="00143FE8">
              <w:rPr>
                <w:bCs/>
                <w:lang w:val="de-DE" w:eastAsia="zh-CN"/>
              </w:rPr>
              <w:t xml:space="preserve"> </w:t>
            </w:r>
            <w:r w:rsidR="009F015F" w:rsidRPr="00143FE8">
              <w:rPr>
                <w:bCs/>
                <w:i/>
                <w:iCs/>
                <w:lang w:val="de-DE" w:eastAsia="zh-CN"/>
              </w:rPr>
              <w:t xml:space="preserve">Wir haben ein aufregendes Fußballspiel </w:t>
            </w:r>
            <w:r w:rsidR="009F015F" w:rsidRPr="00143FE8">
              <w:rPr>
                <w:bCs/>
                <w:i/>
                <w:iCs/>
                <w:lang w:val="de-DE" w:eastAsia="zh-CN"/>
              </w:rPr>
              <w:lastRenderedPageBreak/>
              <w:t>gespielt</w:t>
            </w:r>
            <w:r w:rsidR="002A276E" w:rsidRPr="00143FE8">
              <w:rPr>
                <w:bCs/>
                <w:i/>
                <w:iCs/>
                <w:lang w:val="de-DE" w:eastAsia="zh-CN"/>
              </w:rPr>
              <w:t>jugyht</w:t>
            </w:r>
            <w:r w:rsidR="00964D16" w:rsidRPr="00143FE8">
              <w:rPr>
                <w:bCs/>
                <w:lang w:val="de-DE" w:eastAsia="zh-CN"/>
              </w:rPr>
              <w:t>;</w:t>
            </w:r>
            <w:r w:rsidR="007513CD" w:rsidRPr="00143FE8">
              <w:rPr>
                <w:bCs/>
                <w:lang w:val="de-DE" w:eastAsia="zh-CN"/>
              </w:rPr>
              <w:t xml:space="preserve"> </w:t>
            </w:r>
            <w:r w:rsidR="007513CD" w:rsidRPr="00143FE8">
              <w:rPr>
                <w:bCs/>
                <w:i/>
                <w:iCs/>
                <w:lang w:val="de-DE" w:eastAsia="zh-CN"/>
              </w:rPr>
              <w:t>Ich habe ein neues, einfaches Rezept gekocht</w:t>
            </w:r>
          </w:p>
          <w:p w14:paraId="58FA57C4" w14:textId="06AE7BCD" w:rsidR="00B24A92" w:rsidRDefault="00AC70AE" w:rsidP="00AF29F7">
            <w:pPr>
              <w:cnfStyle w:val="000000100000" w:firstRow="0" w:lastRow="0" w:firstColumn="0" w:lastColumn="0" w:oddVBand="0" w:evenVBand="0" w:oddHBand="1" w:evenHBand="0" w:firstRowFirstColumn="0" w:firstRowLastColumn="0" w:lastRowFirstColumn="0" w:lastRowLastColumn="0"/>
              <w:rPr>
                <w:bCs/>
                <w:lang w:eastAsia="zh-CN"/>
              </w:rPr>
            </w:pPr>
            <w:r w:rsidRPr="002B7040">
              <w:rPr>
                <w:b/>
                <w:lang w:eastAsia="zh-CN"/>
              </w:rPr>
              <w:t xml:space="preserve">Describe </w:t>
            </w:r>
            <w:r w:rsidR="00B35FFC" w:rsidRPr="002B7040">
              <w:rPr>
                <w:b/>
                <w:lang w:eastAsia="zh-CN"/>
              </w:rPr>
              <w:t>the weather in past tense</w:t>
            </w:r>
            <w:r w:rsidR="002B7040" w:rsidRPr="002B7040">
              <w:rPr>
                <w:b/>
                <w:lang w:eastAsia="zh-CN"/>
              </w:rPr>
              <w:t>:</w:t>
            </w:r>
          </w:p>
          <w:p w14:paraId="2B7EDE6B" w14:textId="4DD75590" w:rsidR="007A5340" w:rsidRPr="00D63CD4" w:rsidRDefault="00AC70AE" w:rsidP="00AF29F7">
            <w:pPr>
              <w:cnfStyle w:val="000000100000" w:firstRow="0" w:lastRow="0" w:firstColumn="0" w:lastColumn="0" w:oddVBand="0" w:evenVBand="0" w:oddHBand="1" w:evenHBand="0" w:firstRowFirstColumn="0" w:firstRowLastColumn="0" w:lastRowFirstColumn="0" w:lastRowLastColumn="0"/>
              <w:rPr>
                <w:bCs/>
                <w:i/>
                <w:iCs/>
                <w:lang w:val="de-DE" w:eastAsia="zh-CN"/>
              </w:rPr>
            </w:pPr>
            <w:r w:rsidRPr="00D63CD4">
              <w:rPr>
                <w:bCs/>
                <w:i/>
                <w:iCs/>
                <w:lang w:val="de-DE" w:eastAsia="zh-CN"/>
              </w:rPr>
              <w:t>Am Wochenende war es sonnig</w:t>
            </w:r>
            <w:r w:rsidR="00191D37" w:rsidRPr="00D63CD4">
              <w:rPr>
                <w:bCs/>
                <w:lang w:val="de-DE" w:eastAsia="zh-CN"/>
              </w:rPr>
              <w:t>;</w:t>
            </w:r>
            <w:r w:rsidR="007607DA" w:rsidRPr="00D63CD4">
              <w:rPr>
                <w:bCs/>
                <w:lang w:val="de-DE" w:eastAsia="zh-CN"/>
              </w:rPr>
              <w:t xml:space="preserve"> </w:t>
            </w:r>
            <w:r w:rsidR="00733B74" w:rsidRPr="00D63CD4">
              <w:rPr>
                <w:bCs/>
                <w:i/>
                <w:iCs/>
                <w:lang w:val="de-DE" w:eastAsia="zh-CN"/>
              </w:rPr>
              <w:t>Es hat geschneit</w:t>
            </w:r>
            <w:r w:rsidR="002A276E" w:rsidRPr="00D63CD4">
              <w:rPr>
                <w:bCs/>
                <w:lang w:val="de-DE" w:eastAsia="zh-CN"/>
              </w:rPr>
              <w:t>;</w:t>
            </w:r>
            <w:r w:rsidR="00733B74" w:rsidRPr="00D63CD4">
              <w:rPr>
                <w:bCs/>
                <w:lang w:val="de-DE" w:eastAsia="zh-CN"/>
              </w:rPr>
              <w:t xml:space="preserve"> </w:t>
            </w:r>
            <w:r w:rsidR="002E147B" w:rsidRPr="00D63CD4">
              <w:rPr>
                <w:bCs/>
                <w:i/>
                <w:iCs/>
                <w:lang w:val="de-DE" w:eastAsia="zh-CN"/>
              </w:rPr>
              <w:t>Es hat stundenlang gedonnert und geblitzt</w:t>
            </w:r>
            <w:r w:rsidR="002A276E" w:rsidRPr="00D63CD4">
              <w:rPr>
                <w:bCs/>
                <w:lang w:val="de-DE" w:eastAsia="zh-CN"/>
              </w:rPr>
              <w:t>;</w:t>
            </w:r>
            <w:r w:rsidR="002E147B" w:rsidRPr="00D63CD4">
              <w:rPr>
                <w:bCs/>
                <w:lang w:val="de-DE" w:eastAsia="zh-CN"/>
              </w:rPr>
              <w:t xml:space="preserve"> </w:t>
            </w:r>
            <w:r w:rsidR="002E147B" w:rsidRPr="00D63CD4">
              <w:rPr>
                <w:bCs/>
                <w:i/>
                <w:iCs/>
                <w:lang w:val="de-DE" w:eastAsia="zh-CN"/>
              </w:rPr>
              <w:t>Die Temperaturen waren angenehm</w:t>
            </w:r>
            <w:r w:rsidR="002A276E" w:rsidRPr="00D63CD4">
              <w:rPr>
                <w:bCs/>
                <w:lang w:val="de-DE" w:eastAsia="zh-CN"/>
              </w:rPr>
              <w:t xml:space="preserve">; </w:t>
            </w:r>
            <w:r w:rsidR="001313F4" w:rsidRPr="00D63CD4">
              <w:rPr>
                <w:bCs/>
                <w:i/>
                <w:iCs/>
                <w:lang w:val="de-DE" w:eastAsia="zh-CN"/>
              </w:rPr>
              <w:t>Es gab einen schönen Regenbogen</w:t>
            </w:r>
          </w:p>
        </w:tc>
      </w:tr>
    </w:tbl>
    <w:p w14:paraId="1A4B518B" w14:textId="63629C2A" w:rsidR="00756409" w:rsidRDefault="00756409" w:rsidP="00AF29F7">
      <w:pPr>
        <w:pStyle w:val="Heading2"/>
      </w:pPr>
      <w:bookmarkStart w:id="13" w:name="_Toc187676661"/>
      <w:bookmarkStart w:id="14" w:name="_Toc188368932"/>
      <w:r>
        <w:lastRenderedPageBreak/>
        <w:t>Year 10</w:t>
      </w:r>
      <w:bookmarkEnd w:id="13"/>
      <w:bookmarkEnd w:id="14"/>
    </w:p>
    <w:p w14:paraId="114446E2" w14:textId="4E081F18" w:rsidR="00394A45" w:rsidRPr="00394A45" w:rsidRDefault="00131D21" w:rsidP="00131D21">
      <w:pPr>
        <w:pStyle w:val="Caption"/>
      </w:pPr>
      <w:r>
        <w:t xml:space="preserve">Table </w:t>
      </w:r>
      <w:r>
        <w:fldChar w:fldCharType="begin"/>
      </w:r>
      <w:r>
        <w:instrText xml:space="preserve"> SEQ Table \* ARABIC </w:instrText>
      </w:r>
      <w:r>
        <w:fldChar w:fldCharType="separate"/>
      </w:r>
      <w:r w:rsidR="00114905">
        <w:rPr>
          <w:noProof/>
        </w:rPr>
        <w:t>9</w:t>
      </w:r>
      <w:r>
        <w:fldChar w:fldCharType="end"/>
      </w:r>
      <w:r>
        <w:t xml:space="preserve"> </w:t>
      </w:r>
      <w:r w:rsidR="000B7CE6">
        <w:t>–</w:t>
      </w:r>
      <w:r>
        <w:t xml:space="preserve"> </w:t>
      </w:r>
      <w:r w:rsidR="00394A45">
        <w:t>Year 10</w:t>
      </w:r>
      <w:r w:rsidR="004E6A81">
        <w:t xml:space="preserve">, </w:t>
      </w:r>
      <w:r w:rsidR="00394A45">
        <w:t>Term 1</w:t>
      </w:r>
    </w:p>
    <w:tbl>
      <w:tblPr>
        <w:tblStyle w:val="Tableheader"/>
        <w:tblW w:w="14596" w:type="dxa"/>
        <w:tblLook w:val="0420" w:firstRow="1" w:lastRow="0" w:firstColumn="0" w:lastColumn="0" w:noHBand="0" w:noVBand="1"/>
      </w:tblPr>
      <w:tblGrid>
        <w:gridCol w:w="7225"/>
        <w:gridCol w:w="7371"/>
      </w:tblGrid>
      <w:tr w:rsidR="00756409" w14:paraId="2FB78791" w14:textId="77777777" w:rsidTr="00D63CD4">
        <w:trPr>
          <w:cnfStyle w:val="100000000000" w:firstRow="1" w:lastRow="0" w:firstColumn="0" w:lastColumn="0" w:oddVBand="0" w:evenVBand="0" w:oddHBand="0" w:evenHBand="0" w:firstRowFirstColumn="0" w:firstRowLastColumn="0" w:lastRowFirstColumn="0" w:lastRowLastColumn="0"/>
        </w:trPr>
        <w:tc>
          <w:tcPr>
            <w:tcW w:w="7225" w:type="dxa"/>
          </w:tcPr>
          <w:p w14:paraId="08BE252D" w14:textId="57A735B1" w:rsidR="00756409" w:rsidRDefault="00756409" w:rsidP="00430A99">
            <w:pPr>
              <w:rPr>
                <w:b w:val="0"/>
              </w:rPr>
            </w:pPr>
            <w:r>
              <w:t>Term 1</w:t>
            </w:r>
          </w:p>
          <w:p w14:paraId="2E3123BB" w14:textId="3CB5DC5D" w:rsidR="00756409" w:rsidRPr="002104D6" w:rsidRDefault="005752DD" w:rsidP="00394A45">
            <w:pPr>
              <w:rPr>
                <w:b w:val="0"/>
              </w:rPr>
            </w:pPr>
            <w:r>
              <w:t>Bless you!</w:t>
            </w:r>
            <w:r w:rsidR="00394A45">
              <w:t xml:space="preserve"> – </w:t>
            </w:r>
            <w:r w:rsidR="004352FB" w:rsidRPr="004352FB">
              <w:rPr>
                <w:i/>
                <w:iCs/>
              </w:rPr>
              <w:t>Gesundheit!</w:t>
            </w:r>
          </w:p>
        </w:tc>
        <w:tc>
          <w:tcPr>
            <w:tcW w:w="7371" w:type="dxa"/>
          </w:tcPr>
          <w:p w14:paraId="2E3483F8" w14:textId="77777777" w:rsidR="00756409" w:rsidRDefault="00756409" w:rsidP="00430A99">
            <w:r>
              <w:t>Suggested grammar, vocabulary and structures</w:t>
            </w:r>
          </w:p>
        </w:tc>
      </w:tr>
      <w:tr w:rsidR="00756409" w:rsidRPr="00220078" w14:paraId="4A4CCA13" w14:textId="77777777" w:rsidTr="00D63CD4">
        <w:trPr>
          <w:cnfStyle w:val="000000100000" w:firstRow="0" w:lastRow="0" w:firstColumn="0" w:lastColumn="0" w:oddVBand="0" w:evenVBand="0" w:oddHBand="1" w:evenHBand="0" w:firstRowFirstColumn="0" w:firstRowLastColumn="0" w:lastRowFirstColumn="0" w:lastRowLastColumn="0"/>
        </w:trPr>
        <w:tc>
          <w:tcPr>
            <w:tcW w:w="7225" w:type="dxa"/>
          </w:tcPr>
          <w:p w14:paraId="654B7953" w14:textId="77777777" w:rsidR="00756409" w:rsidRPr="00D63CD4" w:rsidRDefault="00756409" w:rsidP="00756409">
            <w:pPr>
              <w:rPr>
                <w:b/>
                <w:lang w:eastAsia="zh-CN"/>
              </w:rPr>
            </w:pPr>
            <w:r w:rsidRPr="00D63CD4">
              <w:rPr>
                <w:b/>
                <w:lang w:eastAsia="zh-CN"/>
              </w:rPr>
              <w:t>Part A: Understanding texts (ML5-UND-01)</w:t>
            </w:r>
          </w:p>
          <w:p w14:paraId="7A4F60ED" w14:textId="6947D464" w:rsidR="00437998" w:rsidRPr="00437998" w:rsidRDefault="00437998" w:rsidP="00437998">
            <w:pPr>
              <w:rPr>
                <w:b/>
                <w:bCs/>
                <w:lang w:eastAsia="zh-CN"/>
              </w:rPr>
            </w:pPr>
            <w:r w:rsidRPr="00437998">
              <w:rPr>
                <w:bCs/>
                <w:lang w:eastAsia="zh-CN"/>
              </w:rPr>
              <w:t>You’re helping edit the German club’s newsletter, but the letters to the ‘</w:t>
            </w:r>
            <w:r w:rsidRPr="0050626A">
              <w:rPr>
                <w:bCs/>
                <w:i/>
                <w:iCs/>
                <w:lang w:val="de-DE" w:eastAsia="zh-CN"/>
              </w:rPr>
              <w:t>Hilfe</w:t>
            </w:r>
            <w:r w:rsidRPr="000D662B">
              <w:rPr>
                <w:bCs/>
                <w:i/>
                <w:iCs/>
                <w:lang w:eastAsia="zh-CN"/>
              </w:rPr>
              <w:t>!</w:t>
            </w:r>
            <w:r w:rsidRPr="00437998">
              <w:rPr>
                <w:bCs/>
                <w:lang w:eastAsia="zh-CN"/>
              </w:rPr>
              <w:t xml:space="preserve">’ column have been mixed up! Read each letter and match it to the </w:t>
            </w:r>
            <w:r w:rsidR="009D124F" w:rsidRPr="009D124F">
              <w:rPr>
                <w:bCs/>
                <w:lang w:eastAsia="zh-CN"/>
              </w:rPr>
              <w:t>correct advice</w:t>
            </w:r>
            <w:r w:rsidR="009D124F" w:rsidRPr="009D124F">
              <w:rPr>
                <w:bCs/>
                <w:vertAlign w:val="superscript"/>
                <w:lang w:eastAsia="zh-CN"/>
              </w:rPr>
              <w:footnoteReference w:id="16"/>
            </w:r>
            <w:r w:rsidR="009D124F" w:rsidRPr="009D124F">
              <w:rPr>
                <w:bCs/>
                <w:lang w:eastAsia="zh-CN"/>
              </w:rPr>
              <w:t>.</w:t>
            </w:r>
          </w:p>
          <w:p w14:paraId="52466174" w14:textId="77777777" w:rsidR="00437998" w:rsidRPr="00D63CD4" w:rsidRDefault="00437998" w:rsidP="00437998">
            <w:pPr>
              <w:rPr>
                <w:b/>
                <w:bCs/>
                <w:lang w:eastAsia="zh-CN"/>
              </w:rPr>
            </w:pPr>
            <w:r w:rsidRPr="00D63CD4">
              <w:rPr>
                <w:b/>
                <w:bCs/>
                <w:lang w:eastAsia="zh-CN"/>
              </w:rPr>
              <w:t>Part B: Creating texts (ML5-CRT-01)</w:t>
            </w:r>
          </w:p>
          <w:p w14:paraId="711574A2" w14:textId="24B0C607" w:rsidR="00437998" w:rsidRPr="00512BA6" w:rsidRDefault="00437998" w:rsidP="00437998">
            <w:pPr>
              <w:rPr>
                <w:b/>
                <w:lang w:eastAsia="zh-CN"/>
              </w:rPr>
            </w:pPr>
            <w:r w:rsidRPr="00437998">
              <w:rPr>
                <w:bCs/>
                <w:lang w:eastAsia="zh-CN"/>
              </w:rPr>
              <w:t xml:space="preserve">You notice one letter doesn’t have a reply yet. Write the </w:t>
            </w:r>
            <w:r w:rsidR="005B64D9" w:rsidRPr="00437998">
              <w:rPr>
                <w:bCs/>
                <w:lang w:eastAsia="zh-CN"/>
              </w:rPr>
              <w:t>advice</w:t>
            </w:r>
            <w:r w:rsidR="00186D99">
              <w:rPr>
                <w:rStyle w:val="FootnoteReference"/>
                <w:bCs/>
                <w:lang w:eastAsia="zh-CN"/>
              </w:rPr>
              <w:footnoteReference w:id="17"/>
            </w:r>
            <w:r w:rsidR="005B64D9" w:rsidRPr="00437998">
              <w:rPr>
                <w:bCs/>
                <w:lang w:eastAsia="zh-CN"/>
              </w:rPr>
              <w:t>,</w:t>
            </w:r>
            <w:r w:rsidRPr="00437998">
              <w:rPr>
                <w:bCs/>
                <w:lang w:eastAsia="zh-CN"/>
              </w:rPr>
              <w:t xml:space="preserve"> including:</w:t>
            </w:r>
          </w:p>
          <w:p w14:paraId="7FF33A5F" w14:textId="77777777" w:rsidR="00997836" w:rsidRPr="00751795" w:rsidRDefault="00437998" w:rsidP="00D63CD4">
            <w:pPr>
              <w:pStyle w:val="ListBullet"/>
              <w:rPr>
                <w:b/>
              </w:rPr>
            </w:pPr>
            <w:r w:rsidRPr="00751795">
              <w:t>what you think the writer is suffering from</w:t>
            </w:r>
          </w:p>
          <w:p w14:paraId="3C34036B" w14:textId="65E23DF8" w:rsidR="00756409" w:rsidRPr="00751795" w:rsidRDefault="004E6A81" w:rsidP="00D63CD4">
            <w:pPr>
              <w:pStyle w:val="ListBullet"/>
              <w:rPr>
                <w:b/>
              </w:rPr>
            </w:pPr>
            <w:r>
              <w:t>2</w:t>
            </w:r>
            <w:r w:rsidR="00437998" w:rsidRPr="00751795">
              <w:t xml:space="preserve"> pieces of advice which may help them feel better.</w:t>
            </w:r>
          </w:p>
          <w:p w14:paraId="54FF3CB6" w14:textId="253F3806" w:rsidR="00BB21E4" w:rsidRPr="00D63CD4" w:rsidRDefault="00BB21E4" w:rsidP="00EE20BA">
            <w:pPr>
              <w:rPr>
                <w:b/>
                <w:lang w:eastAsia="zh-CN"/>
              </w:rPr>
            </w:pPr>
            <w:r w:rsidRPr="00D63CD4">
              <w:rPr>
                <w:b/>
                <w:lang w:eastAsia="zh-CN"/>
              </w:rPr>
              <w:lastRenderedPageBreak/>
              <w:t>Skills</w:t>
            </w:r>
          </w:p>
          <w:p w14:paraId="239E9CE4" w14:textId="0A0DCD19" w:rsidR="00C75357" w:rsidRPr="00D63CD4" w:rsidRDefault="00C75357" w:rsidP="00D63CD4">
            <w:pPr>
              <w:pStyle w:val="ListBullet"/>
            </w:pPr>
            <w:r w:rsidRPr="00D63CD4">
              <w:t>Express feeling unwell</w:t>
            </w:r>
            <w:r w:rsidR="00C51DB2" w:rsidRPr="00D63CD4">
              <w:t>.</w:t>
            </w:r>
          </w:p>
          <w:p w14:paraId="16F59998" w14:textId="5DA44BB0" w:rsidR="00C75357" w:rsidRPr="00D63CD4" w:rsidRDefault="00C75357" w:rsidP="00D63CD4">
            <w:pPr>
              <w:pStyle w:val="ListBullet"/>
            </w:pPr>
            <w:r w:rsidRPr="00D63CD4">
              <w:t>Discuss symptoms and understand instructions in the imperative</w:t>
            </w:r>
            <w:r w:rsidR="00C51DB2" w:rsidRPr="00D63CD4">
              <w:t>.</w:t>
            </w:r>
          </w:p>
          <w:p w14:paraId="671209A0" w14:textId="58D78901" w:rsidR="00C75357" w:rsidRPr="00D63CD4" w:rsidRDefault="00C75357" w:rsidP="00D63CD4">
            <w:pPr>
              <w:pStyle w:val="ListBullet"/>
            </w:pPr>
            <w:r w:rsidRPr="00D63CD4">
              <w:t>Discuss options for improving or maintaining health using modal verbs</w:t>
            </w:r>
            <w:r w:rsidR="0028062F" w:rsidRPr="00D63CD4">
              <w:t>.</w:t>
            </w:r>
          </w:p>
          <w:p w14:paraId="0D448878" w14:textId="0F7636AE" w:rsidR="00756409" w:rsidRPr="00756409" w:rsidRDefault="00C75357" w:rsidP="00D63CD4">
            <w:pPr>
              <w:pStyle w:val="ListBullet"/>
              <w:rPr>
                <w:b/>
              </w:rPr>
            </w:pPr>
            <w:r w:rsidRPr="00D63CD4">
              <w:t>Identify and share healthy habits</w:t>
            </w:r>
            <w:r w:rsidR="00B56060" w:rsidRPr="00D63CD4">
              <w:t>.</w:t>
            </w:r>
          </w:p>
        </w:tc>
        <w:tc>
          <w:tcPr>
            <w:tcW w:w="7371" w:type="dxa"/>
          </w:tcPr>
          <w:p w14:paraId="59870EEC" w14:textId="77777777" w:rsidR="00B24A92" w:rsidRPr="00220078" w:rsidRDefault="00C51DB2" w:rsidP="00B56060">
            <w:pPr>
              <w:rPr>
                <w:lang w:val="de-DE" w:eastAsia="zh-CN"/>
              </w:rPr>
            </w:pPr>
            <w:r w:rsidRPr="00220078">
              <w:rPr>
                <w:b/>
                <w:bCs/>
                <w:lang w:val="de-DE" w:eastAsia="zh-CN"/>
              </w:rPr>
              <w:lastRenderedPageBreak/>
              <w:t>Express feeling unwell</w:t>
            </w:r>
            <w:r w:rsidR="00B56060" w:rsidRPr="00220078">
              <w:rPr>
                <w:b/>
                <w:bCs/>
                <w:lang w:val="de-DE" w:eastAsia="zh-CN"/>
              </w:rPr>
              <w:t>:</w:t>
            </w:r>
            <w:r w:rsidR="00B56060" w:rsidRPr="00220078">
              <w:rPr>
                <w:lang w:val="de-DE" w:eastAsia="zh-CN"/>
              </w:rPr>
              <w:t xml:space="preserve"> </w:t>
            </w:r>
          </w:p>
          <w:p w14:paraId="2A4FAC83" w14:textId="1705EDF8" w:rsidR="00C51DB2" w:rsidRPr="00D63CD4" w:rsidRDefault="00C51DB2" w:rsidP="00B56060">
            <w:pPr>
              <w:rPr>
                <w:lang w:val="de-DE" w:eastAsia="zh-CN"/>
              </w:rPr>
            </w:pPr>
            <w:r w:rsidRPr="00D63CD4">
              <w:rPr>
                <w:i/>
                <w:iCs/>
                <w:lang w:val="de-DE" w:eastAsia="zh-CN"/>
              </w:rPr>
              <w:t>Mein Bein tut weh</w:t>
            </w:r>
            <w:r w:rsidRPr="00D63CD4">
              <w:rPr>
                <w:lang w:val="de-DE" w:eastAsia="zh-CN"/>
              </w:rPr>
              <w:t xml:space="preserve">; </w:t>
            </w:r>
            <w:r w:rsidRPr="00D63CD4">
              <w:rPr>
                <w:i/>
                <w:iCs/>
                <w:lang w:val="de-DE" w:eastAsia="zh-CN"/>
              </w:rPr>
              <w:t>Ich habe Kopfschmerzen</w:t>
            </w:r>
            <w:r w:rsidRPr="00D63CD4">
              <w:rPr>
                <w:lang w:val="de-DE" w:eastAsia="zh-CN"/>
              </w:rPr>
              <w:t xml:space="preserve">; </w:t>
            </w:r>
            <w:r w:rsidRPr="00D63CD4">
              <w:rPr>
                <w:i/>
                <w:iCs/>
                <w:lang w:val="de-DE" w:eastAsia="zh-CN"/>
              </w:rPr>
              <w:t>Ich habe Fieber</w:t>
            </w:r>
            <w:r w:rsidR="002A276E" w:rsidRPr="00D63CD4">
              <w:rPr>
                <w:lang w:val="de-DE" w:eastAsia="zh-CN"/>
              </w:rPr>
              <w:t>;</w:t>
            </w:r>
            <w:r w:rsidRPr="00D63CD4">
              <w:rPr>
                <w:lang w:val="de-DE" w:eastAsia="zh-CN"/>
              </w:rPr>
              <w:t xml:space="preserve"> </w:t>
            </w:r>
            <w:r w:rsidRPr="00D63CD4">
              <w:rPr>
                <w:i/>
                <w:iCs/>
                <w:lang w:val="de-DE" w:eastAsia="zh-CN"/>
              </w:rPr>
              <w:t>Ich bin müde</w:t>
            </w:r>
            <w:r w:rsidRPr="00D63CD4">
              <w:rPr>
                <w:lang w:val="de-DE" w:eastAsia="zh-CN"/>
              </w:rPr>
              <w:t xml:space="preserve">; </w:t>
            </w:r>
            <w:r w:rsidRPr="00D63CD4">
              <w:rPr>
                <w:i/>
                <w:iCs/>
                <w:lang w:val="de-DE" w:eastAsia="zh-CN"/>
              </w:rPr>
              <w:t>Ich habe die Grippe</w:t>
            </w:r>
          </w:p>
          <w:p w14:paraId="15285DFA" w14:textId="77777777" w:rsidR="00B24A92" w:rsidRDefault="00C51DB2" w:rsidP="00B56060">
            <w:pPr>
              <w:rPr>
                <w:lang w:eastAsia="zh-CN"/>
              </w:rPr>
            </w:pPr>
            <w:r w:rsidRPr="00C51DB2">
              <w:rPr>
                <w:b/>
                <w:bCs/>
                <w:lang w:eastAsia="zh-CN"/>
              </w:rPr>
              <w:t>Discuss symptoms and understand instructions in the imperative</w:t>
            </w:r>
            <w:r w:rsidR="00B230D6" w:rsidRPr="00B230D6">
              <w:rPr>
                <w:b/>
                <w:bCs/>
                <w:lang w:eastAsia="zh-CN"/>
              </w:rPr>
              <w:t>:</w:t>
            </w:r>
            <w:r w:rsidR="00B230D6" w:rsidRPr="00AD1B17">
              <w:rPr>
                <w:lang w:eastAsia="zh-CN"/>
              </w:rPr>
              <w:t xml:space="preserve"> </w:t>
            </w:r>
          </w:p>
          <w:p w14:paraId="4D99E359" w14:textId="2D5446AE" w:rsidR="00C51DB2" w:rsidRPr="00D63CD4" w:rsidRDefault="00C51DB2" w:rsidP="00B56060">
            <w:pPr>
              <w:rPr>
                <w:lang w:val="de-DE" w:eastAsia="zh-CN"/>
              </w:rPr>
            </w:pPr>
            <w:r w:rsidRPr="00D63CD4">
              <w:rPr>
                <w:i/>
                <w:iCs/>
                <w:lang w:val="de-DE" w:eastAsia="zh-CN"/>
              </w:rPr>
              <w:t xml:space="preserve">Was ist </w:t>
            </w:r>
            <w:r w:rsidR="009469DB" w:rsidRPr="00D63CD4">
              <w:rPr>
                <w:i/>
                <w:iCs/>
                <w:lang w:val="de-DE" w:eastAsia="zh-CN"/>
              </w:rPr>
              <w:t xml:space="preserve">mit </w:t>
            </w:r>
            <w:r w:rsidRPr="00D63CD4">
              <w:rPr>
                <w:i/>
                <w:iCs/>
                <w:lang w:val="de-DE" w:eastAsia="zh-CN"/>
              </w:rPr>
              <w:t>Ihnen/dir los?</w:t>
            </w:r>
            <w:r w:rsidRPr="00D63CD4">
              <w:rPr>
                <w:lang w:val="de-DE" w:eastAsia="zh-CN"/>
              </w:rPr>
              <w:t xml:space="preserve">; </w:t>
            </w:r>
            <w:r w:rsidRPr="00D63CD4">
              <w:rPr>
                <w:i/>
                <w:iCs/>
                <w:lang w:val="de-DE" w:eastAsia="zh-CN"/>
              </w:rPr>
              <w:t>Was für Symptome</w:t>
            </w:r>
            <w:r w:rsidR="009469DB" w:rsidRPr="00D63CD4">
              <w:rPr>
                <w:i/>
                <w:iCs/>
                <w:lang w:val="de-DE" w:eastAsia="zh-CN"/>
              </w:rPr>
              <w:t xml:space="preserve"> haben Sie</w:t>
            </w:r>
            <w:r w:rsidR="00191D37" w:rsidRPr="00D63CD4">
              <w:rPr>
                <w:i/>
                <w:iCs/>
                <w:lang w:val="de-DE" w:eastAsia="zh-CN"/>
              </w:rPr>
              <w:t>?</w:t>
            </w:r>
            <w:r w:rsidRPr="00D63CD4">
              <w:rPr>
                <w:lang w:val="de-DE" w:eastAsia="zh-CN"/>
              </w:rPr>
              <w:t xml:space="preserve">; </w:t>
            </w:r>
            <w:r w:rsidRPr="00D63CD4">
              <w:rPr>
                <w:i/>
                <w:iCs/>
                <w:lang w:val="de-DE" w:eastAsia="zh-CN"/>
              </w:rPr>
              <w:t>Nehmen Sie/Nimm die Tabletten dreimal am Tag</w:t>
            </w:r>
            <w:r w:rsidRPr="00D63CD4">
              <w:rPr>
                <w:lang w:val="de-DE" w:eastAsia="zh-CN"/>
              </w:rPr>
              <w:t xml:space="preserve">; </w:t>
            </w:r>
            <w:r w:rsidRPr="00D63CD4">
              <w:rPr>
                <w:i/>
                <w:iCs/>
                <w:lang w:val="de-DE" w:eastAsia="zh-CN"/>
              </w:rPr>
              <w:t>Trinken Sie/Trink viel Wasser</w:t>
            </w:r>
          </w:p>
          <w:p w14:paraId="3A29C4D1" w14:textId="77777777" w:rsidR="00B24A92" w:rsidRDefault="00C51DB2" w:rsidP="00B230D6">
            <w:pPr>
              <w:rPr>
                <w:lang w:eastAsia="zh-CN"/>
              </w:rPr>
            </w:pPr>
            <w:r w:rsidRPr="00C51DB2">
              <w:rPr>
                <w:b/>
                <w:bCs/>
                <w:lang w:eastAsia="zh-CN"/>
              </w:rPr>
              <w:t>Discuss options for improving or maintaining health using modal verbs</w:t>
            </w:r>
            <w:r w:rsidR="000077BB" w:rsidRPr="000077BB">
              <w:rPr>
                <w:b/>
                <w:bCs/>
                <w:lang w:eastAsia="zh-CN"/>
              </w:rPr>
              <w:t>:</w:t>
            </w:r>
            <w:r w:rsidRPr="00C51DB2">
              <w:rPr>
                <w:lang w:eastAsia="zh-CN"/>
              </w:rPr>
              <w:t xml:space="preserve"> </w:t>
            </w:r>
          </w:p>
          <w:p w14:paraId="23B3AB4B" w14:textId="48A9EE5A" w:rsidR="00C51DB2" w:rsidRPr="00D63CD4" w:rsidRDefault="00C51DB2" w:rsidP="00B230D6">
            <w:pPr>
              <w:rPr>
                <w:lang w:val="de-DE" w:eastAsia="zh-CN"/>
              </w:rPr>
            </w:pPr>
            <w:r w:rsidRPr="00D63CD4">
              <w:rPr>
                <w:i/>
                <w:iCs/>
                <w:lang w:val="de-DE" w:eastAsia="zh-CN"/>
              </w:rPr>
              <w:t>Man kann am Wochenende wandern</w:t>
            </w:r>
            <w:r w:rsidRPr="00D63CD4">
              <w:rPr>
                <w:lang w:val="de-DE" w:eastAsia="zh-CN"/>
              </w:rPr>
              <w:t xml:space="preserve">; </w:t>
            </w:r>
            <w:r w:rsidRPr="00D63CD4">
              <w:rPr>
                <w:i/>
                <w:iCs/>
                <w:lang w:val="de-DE" w:eastAsia="zh-CN"/>
              </w:rPr>
              <w:t>Du solltest mehr Wasser trinken</w:t>
            </w:r>
            <w:r w:rsidRPr="00D63CD4">
              <w:rPr>
                <w:lang w:val="de-DE" w:eastAsia="zh-CN"/>
              </w:rPr>
              <w:t xml:space="preserve">; </w:t>
            </w:r>
            <w:r w:rsidRPr="00D63CD4">
              <w:rPr>
                <w:i/>
                <w:iCs/>
                <w:lang w:val="de-DE" w:eastAsia="zh-CN"/>
              </w:rPr>
              <w:t>Ich möchte gesund essen und fitter sei</w:t>
            </w:r>
            <w:r w:rsidR="004D79B9" w:rsidRPr="00D63CD4">
              <w:rPr>
                <w:i/>
                <w:iCs/>
                <w:lang w:val="de-DE" w:eastAsia="zh-CN"/>
              </w:rPr>
              <w:t>n</w:t>
            </w:r>
            <w:r w:rsidR="004D79B9" w:rsidRPr="00D63CD4">
              <w:rPr>
                <w:lang w:val="de-DE" w:eastAsia="zh-CN"/>
              </w:rPr>
              <w:t>;</w:t>
            </w:r>
            <w:r w:rsidR="00FD0CB0" w:rsidRPr="00D63CD4">
              <w:rPr>
                <w:lang w:val="de-DE" w:eastAsia="zh-CN"/>
              </w:rPr>
              <w:t xml:space="preserve"> </w:t>
            </w:r>
            <w:r w:rsidR="00FD0CB0" w:rsidRPr="00D63CD4">
              <w:rPr>
                <w:i/>
                <w:iCs/>
                <w:lang w:val="de-DE" w:eastAsia="zh-CN"/>
              </w:rPr>
              <w:t xml:space="preserve">Um gesund zu sein, solltest du </w:t>
            </w:r>
            <w:r w:rsidR="00FD0CB0" w:rsidRPr="00D63CD4">
              <w:rPr>
                <w:i/>
                <w:iCs/>
                <w:lang w:val="de-DE" w:eastAsia="zh-CN"/>
              </w:rPr>
              <w:lastRenderedPageBreak/>
              <w:t xml:space="preserve">jeden Tag </w:t>
            </w:r>
            <w:r w:rsidR="007238D4" w:rsidRPr="00D63CD4">
              <w:rPr>
                <w:i/>
                <w:iCs/>
                <w:lang w:val="de-DE" w:eastAsia="zh-CN"/>
              </w:rPr>
              <w:t xml:space="preserve">30 Minuten </w:t>
            </w:r>
            <w:r w:rsidR="00FF1A65" w:rsidRPr="00D63CD4">
              <w:rPr>
                <w:i/>
                <w:iCs/>
                <w:lang w:val="de-DE" w:eastAsia="zh-CN"/>
              </w:rPr>
              <w:t>spazieren gehen</w:t>
            </w:r>
          </w:p>
          <w:p w14:paraId="4589AEB4" w14:textId="77777777" w:rsidR="00B24A92" w:rsidRDefault="00C51DB2" w:rsidP="00C51DB2">
            <w:pPr>
              <w:rPr>
                <w:bCs/>
                <w:lang w:eastAsia="zh-CN"/>
              </w:rPr>
            </w:pPr>
            <w:r w:rsidRPr="00C51DB2">
              <w:rPr>
                <w:b/>
                <w:lang w:eastAsia="zh-CN"/>
              </w:rPr>
              <w:t>Identify and share healthy habits</w:t>
            </w:r>
            <w:r w:rsidR="000077BB">
              <w:rPr>
                <w:b/>
                <w:lang w:eastAsia="zh-CN"/>
              </w:rPr>
              <w:t>:</w:t>
            </w:r>
            <w:r w:rsidRPr="00AD1B17">
              <w:rPr>
                <w:bCs/>
                <w:lang w:eastAsia="zh-CN"/>
              </w:rPr>
              <w:t xml:space="preserve"> </w:t>
            </w:r>
          </w:p>
          <w:p w14:paraId="003D4A01" w14:textId="6F7062C2" w:rsidR="00051AAE" w:rsidRPr="00D63CD4" w:rsidRDefault="00C51DB2" w:rsidP="00C51DB2">
            <w:pPr>
              <w:rPr>
                <w:bCs/>
                <w:i/>
                <w:iCs/>
                <w:lang w:val="de-DE" w:eastAsia="zh-CN"/>
              </w:rPr>
            </w:pPr>
            <w:r w:rsidRPr="00D63CD4">
              <w:rPr>
                <w:bCs/>
                <w:i/>
                <w:iCs/>
                <w:lang w:val="de-DE" w:eastAsia="zh-CN"/>
              </w:rPr>
              <w:t>Um gesund zu sein, laufe ich jeden Tag</w:t>
            </w:r>
            <w:r w:rsidR="002A276E" w:rsidRPr="00D63CD4">
              <w:rPr>
                <w:bCs/>
                <w:lang w:val="de-DE" w:eastAsia="zh-CN"/>
              </w:rPr>
              <w:t>;</w:t>
            </w:r>
            <w:r w:rsidRPr="00D63CD4">
              <w:rPr>
                <w:bCs/>
                <w:lang w:val="de-DE" w:eastAsia="zh-CN"/>
              </w:rPr>
              <w:t xml:space="preserve"> </w:t>
            </w:r>
            <w:r w:rsidRPr="00D63CD4">
              <w:rPr>
                <w:bCs/>
                <w:i/>
                <w:iCs/>
                <w:lang w:val="de-DE" w:eastAsia="zh-CN"/>
              </w:rPr>
              <w:t>Ich esse kein Junkfood</w:t>
            </w:r>
            <w:r w:rsidR="002A276E" w:rsidRPr="00D63CD4">
              <w:rPr>
                <w:bCs/>
                <w:lang w:val="de-DE" w:eastAsia="zh-CN"/>
              </w:rPr>
              <w:t>;</w:t>
            </w:r>
            <w:r w:rsidR="008B1AF3" w:rsidRPr="00D63CD4">
              <w:rPr>
                <w:bCs/>
                <w:lang w:val="de-DE" w:eastAsia="zh-CN"/>
              </w:rPr>
              <w:t xml:space="preserve"> </w:t>
            </w:r>
            <w:r w:rsidR="008B1AF3" w:rsidRPr="00D63CD4">
              <w:rPr>
                <w:bCs/>
                <w:i/>
                <w:iCs/>
                <w:lang w:val="de-DE" w:eastAsia="zh-CN"/>
              </w:rPr>
              <w:t>Ich trinke viel Wasser</w:t>
            </w:r>
            <w:r w:rsidR="002A276E" w:rsidRPr="00D63CD4">
              <w:rPr>
                <w:bCs/>
                <w:lang w:val="de-DE" w:eastAsia="zh-CN"/>
              </w:rPr>
              <w:t>;</w:t>
            </w:r>
            <w:r w:rsidR="003504A7" w:rsidRPr="00D63CD4">
              <w:rPr>
                <w:bCs/>
                <w:i/>
                <w:iCs/>
                <w:lang w:val="de-DE" w:eastAsia="zh-CN"/>
              </w:rPr>
              <w:t xml:space="preserve"> Um gesund zu sein, esse ich jeden Tag Obst und Gemüse</w:t>
            </w:r>
          </w:p>
        </w:tc>
      </w:tr>
    </w:tbl>
    <w:p w14:paraId="184ACC52" w14:textId="02345428" w:rsidR="001964F5" w:rsidRPr="001F4185" w:rsidRDefault="000B7CE6" w:rsidP="000B7CE6">
      <w:pPr>
        <w:pStyle w:val="Caption"/>
      </w:pPr>
      <w:r>
        <w:lastRenderedPageBreak/>
        <w:t xml:space="preserve">Table </w:t>
      </w:r>
      <w:r>
        <w:fldChar w:fldCharType="begin"/>
      </w:r>
      <w:r>
        <w:instrText xml:space="preserve"> SEQ Table \* ARABIC </w:instrText>
      </w:r>
      <w:r>
        <w:fldChar w:fldCharType="separate"/>
      </w:r>
      <w:r w:rsidR="00114905">
        <w:rPr>
          <w:noProof/>
        </w:rPr>
        <w:t>10</w:t>
      </w:r>
      <w:r>
        <w:fldChar w:fldCharType="end"/>
      </w:r>
      <w:r>
        <w:t xml:space="preserve"> – </w:t>
      </w:r>
      <w:r w:rsidR="00394A45">
        <w:t>Year 10</w:t>
      </w:r>
      <w:r w:rsidR="004E6A81">
        <w:t>,</w:t>
      </w:r>
      <w:r w:rsidR="00394A45">
        <w:t xml:space="preserve"> Term 2</w:t>
      </w:r>
    </w:p>
    <w:tbl>
      <w:tblPr>
        <w:tblStyle w:val="Tableheader"/>
        <w:tblW w:w="14596" w:type="dxa"/>
        <w:tblLook w:val="0420" w:firstRow="1" w:lastRow="0" w:firstColumn="0" w:lastColumn="0" w:noHBand="0" w:noVBand="1"/>
      </w:tblPr>
      <w:tblGrid>
        <w:gridCol w:w="7225"/>
        <w:gridCol w:w="7371"/>
      </w:tblGrid>
      <w:tr w:rsidR="00756409" w14:paraId="6A5F2CC7" w14:textId="77777777" w:rsidTr="00D63CD4">
        <w:trPr>
          <w:cnfStyle w:val="100000000000" w:firstRow="1" w:lastRow="0" w:firstColumn="0" w:lastColumn="0" w:oddVBand="0" w:evenVBand="0" w:oddHBand="0" w:evenHBand="0" w:firstRowFirstColumn="0" w:firstRowLastColumn="0" w:lastRowFirstColumn="0" w:lastRowLastColumn="0"/>
        </w:trPr>
        <w:tc>
          <w:tcPr>
            <w:tcW w:w="7225" w:type="dxa"/>
          </w:tcPr>
          <w:p w14:paraId="24CCAFE5" w14:textId="4B08CD65" w:rsidR="00756409" w:rsidRDefault="00756409" w:rsidP="00430A99">
            <w:pPr>
              <w:rPr>
                <w:b w:val="0"/>
              </w:rPr>
            </w:pPr>
            <w:r>
              <w:t>Term 2</w:t>
            </w:r>
          </w:p>
          <w:p w14:paraId="08E38AFC" w14:textId="395F0A43" w:rsidR="00756409" w:rsidRPr="002104D6" w:rsidRDefault="00906238" w:rsidP="00394A45">
            <w:pPr>
              <w:rPr>
                <w:b w:val="0"/>
              </w:rPr>
            </w:pPr>
            <w:r w:rsidRPr="00906238">
              <w:t>Travel adventures</w:t>
            </w:r>
            <w:r w:rsidR="00394A45">
              <w:t xml:space="preserve"> – </w:t>
            </w:r>
            <w:r w:rsidR="00D315F8" w:rsidRPr="00D63CD4">
              <w:rPr>
                <w:i/>
                <w:iCs/>
                <w:lang w:val="de-DE"/>
              </w:rPr>
              <w:t>Reiseabenteuer</w:t>
            </w:r>
          </w:p>
        </w:tc>
        <w:tc>
          <w:tcPr>
            <w:tcW w:w="7371" w:type="dxa"/>
          </w:tcPr>
          <w:p w14:paraId="1C57AB9B" w14:textId="77777777" w:rsidR="00756409" w:rsidRDefault="00756409" w:rsidP="00430A99">
            <w:r>
              <w:t>Suggested grammar, vocabulary and structures</w:t>
            </w:r>
          </w:p>
        </w:tc>
      </w:tr>
      <w:tr w:rsidR="00756409" w:rsidRPr="002E21A9" w14:paraId="35214A52" w14:textId="77777777" w:rsidTr="00D63CD4">
        <w:trPr>
          <w:cnfStyle w:val="000000100000" w:firstRow="0" w:lastRow="0" w:firstColumn="0" w:lastColumn="0" w:oddVBand="0" w:evenVBand="0" w:oddHBand="1" w:evenHBand="0" w:firstRowFirstColumn="0" w:firstRowLastColumn="0" w:lastRowFirstColumn="0" w:lastRowLastColumn="0"/>
        </w:trPr>
        <w:tc>
          <w:tcPr>
            <w:tcW w:w="7225" w:type="dxa"/>
          </w:tcPr>
          <w:p w14:paraId="1895AB29" w14:textId="77777777" w:rsidR="006854F1" w:rsidRPr="00D63CD4" w:rsidRDefault="006854F1" w:rsidP="00D63CD4">
            <w:pPr>
              <w:rPr>
                <w:b/>
                <w:bCs/>
              </w:rPr>
            </w:pPr>
            <w:r w:rsidRPr="00D63CD4">
              <w:rPr>
                <w:b/>
                <w:bCs/>
              </w:rPr>
              <w:t>Interacting (ML5-INT-01)</w:t>
            </w:r>
          </w:p>
          <w:p w14:paraId="40D40023" w14:textId="67BD0F40" w:rsidR="006854F1" w:rsidRPr="00D63CD4" w:rsidRDefault="006854F1" w:rsidP="006854F1">
            <w:pPr>
              <w:rPr>
                <w:rStyle w:val="Strong"/>
                <w:b w:val="0"/>
              </w:rPr>
            </w:pPr>
            <w:r w:rsidRPr="00D63CD4">
              <w:rPr>
                <w:rStyle w:val="Strong"/>
                <w:b w:val="0"/>
              </w:rPr>
              <w:t>You are hosting a German exchange student at you</w:t>
            </w:r>
            <w:r w:rsidR="000D662B" w:rsidRPr="00D63CD4">
              <w:rPr>
                <w:rStyle w:val="Strong"/>
                <w:b w:val="0"/>
              </w:rPr>
              <w:t>r</w:t>
            </w:r>
            <w:r w:rsidRPr="00D63CD4">
              <w:rPr>
                <w:rStyle w:val="Strong"/>
                <w:b w:val="0"/>
              </w:rPr>
              <w:t xml:space="preserve"> house for the school holidays and are planning on taking them on your family’s annual holiday. Have a conversation with them about this holiday.</w:t>
            </w:r>
          </w:p>
          <w:p w14:paraId="20161A0E" w14:textId="3B5284CA" w:rsidR="006854F1" w:rsidRPr="00D63CD4" w:rsidRDefault="006854F1" w:rsidP="006854F1">
            <w:pPr>
              <w:rPr>
                <w:rStyle w:val="Strong"/>
                <w:b w:val="0"/>
              </w:rPr>
            </w:pPr>
            <w:r w:rsidRPr="00D63CD4">
              <w:rPr>
                <w:rStyle w:val="Strong"/>
                <w:b w:val="0"/>
              </w:rPr>
              <w:lastRenderedPageBreak/>
              <w:t>In your conversation</w:t>
            </w:r>
            <w:r w:rsidRPr="00D63CD4">
              <w:rPr>
                <w:rStyle w:val="Strong"/>
                <w:b w:val="0"/>
              </w:rPr>
              <w:fldChar w:fldCharType="begin"/>
            </w:r>
            <w:r w:rsidRPr="00D63CD4">
              <w:rPr>
                <w:rStyle w:val="Strong"/>
                <w:b w:val="0"/>
              </w:rPr>
              <w:instrText xml:space="preserve"> NOTEREF _Ref158213787 \f </w:instrText>
            </w:r>
            <w:r w:rsidR="00A24ECA" w:rsidRPr="00D63CD4">
              <w:rPr>
                <w:rStyle w:val="Strong"/>
                <w:b w:val="0"/>
              </w:rPr>
              <w:instrText xml:space="preserve"> \* MERGEFORMAT </w:instrText>
            </w:r>
            <w:r w:rsidRPr="00D63CD4">
              <w:rPr>
                <w:rStyle w:val="Strong"/>
                <w:b w:val="0"/>
              </w:rPr>
              <w:fldChar w:fldCharType="separate"/>
            </w:r>
            <w:r w:rsidRPr="00D63CD4">
              <w:rPr>
                <w:rStyle w:val="FootnoteReference"/>
                <w:b/>
              </w:rPr>
              <w:t>5</w:t>
            </w:r>
            <w:r w:rsidRPr="00D63CD4">
              <w:rPr>
                <w:rStyle w:val="Strong"/>
                <w:b w:val="0"/>
              </w:rPr>
              <w:fldChar w:fldCharType="end"/>
            </w:r>
            <w:r w:rsidRPr="00D63CD4">
              <w:rPr>
                <w:rStyle w:val="Strong"/>
                <w:b w:val="0"/>
              </w:rPr>
              <w:t>, include:</w:t>
            </w:r>
          </w:p>
          <w:p w14:paraId="54DAC3A5" w14:textId="77777777" w:rsidR="009C15CB" w:rsidRPr="00751795" w:rsidRDefault="006854F1" w:rsidP="00D63CD4">
            <w:pPr>
              <w:pStyle w:val="ListBullet"/>
              <w:rPr>
                <w:b/>
              </w:rPr>
            </w:pPr>
            <w:r w:rsidRPr="00751795">
              <w:t>the place you will go to</w:t>
            </w:r>
          </w:p>
          <w:p w14:paraId="366126BE" w14:textId="77777777" w:rsidR="009C15CB" w:rsidRPr="00751795" w:rsidRDefault="006854F1" w:rsidP="00D63CD4">
            <w:pPr>
              <w:pStyle w:val="ListBullet"/>
              <w:rPr>
                <w:b/>
              </w:rPr>
            </w:pPr>
            <w:r w:rsidRPr="00751795">
              <w:t>where the place is located</w:t>
            </w:r>
          </w:p>
          <w:p w14:paraId="17079F3B" w14:textId="77777777" w:rsidR="009C15CB" w:rsidRPr="00751795" w:rsidRDefault="006854F1" w:rsidP="00D63CD4">
            <w:pPr>
              <w:pStyle w:val="ListBullet"/>
              <w:rPr>
                <w:b/>
              </w:rPr>
            </w:pPr>
            <w:r w:rsidRPr="00751795">
              <w:t>the reasons why this is your favourite place</w:t>
            </w:r>
          </w:p>
          <w:p w14:paraId="0B4F45E8" w14:textId="77777777" w:rsidR="009C15CB" w:rsidRPr="00751795" w:rsidRDefault="006854F1" w:rsidP="00D63CD4">
            <w:pPr>
              <w:pStyle w:val="ListBullet"/>
              <w:rPr>
                <w:b/>
              </w:rPr>
            </w:pPr>
            <w:r w:rsidRPr="00751795">
              <w:t>how you will get there</w:t>
            </w:r>
          </w:p>
          <w:p w14:paraId="06DEB1DE" w14:textId="7E330224" w:rsidR="00C80129" w:rsidRPr="00751795" w:rsidRDefault="006854F1" w:rsidP="00D63CD4">
            <w:pPr>
              <w:pStyle w:val="ListBullet"/>
              <w:rPr>
                <w:b/>
              </w:rPr>
            </w:pPr>
            <w:r w:rsidRPr="00751795">
              <w:t>what you will do there.</w:t>
            </w:r>
          </w:p>
          <w:p w14:paraId="7FE6B932" w14:textId="4DE3156E" w:rsidR="00756409" w:rsidRPr="00D63CD4" w:rsidRDefault="00756409" w:rsidP="00241675">
            <w:pPr>
              <w:rPr>
                <w:b/>
                <w:bCs/>
                <w:lang w:eastAsia="zh-CN"/>
              </w:rPr>
            </w:pPr>
            <w:r w:rsidRPr="00D63CD4">
              <w:rPr>
                <w:b/>
                <w:bCs/>
                <w:lang w:eastAsia="zh-CN"/>
              </w:rPr>
              <w:t>Skills</w:t>
            </w:r>
          </w:p>
          <w:p w14:paraId="3F13872E" w14:textId="55392E54" w:rsidR="00796510" w:rsidRPr="00796510" w:rsidRDefault="00796510" w:rsidP="00796510">
            <w:pPr>
              <w:pStyle w:val="ListBullet"/>
              <w:rPr>
                <w:b/>
              </w:rPr>
            </w:pPr>
            <w:r w:rsidRPr="00796510">
              <w:t>Discuss where you have been on holiday and what you did there</w:t>
            </w:r>
            <w:r w:rsidR="00241675">
              <w:t>.</w:t>
            </w:r>
          </w:p>
          <w:p w14:paraId="6B35B35E" w14:textId="1F29B750" w:rsidR="00796510" w:rsidRPr="00796510" w:rsidRDefault="00796510" w:rsidP="00796510">
            <w:pPr>
              <w:pStyle w:val="ListBullet"/>
              <w:rPr>
                <w:b/>
              </w:rPr>
            </w:pPr>
            <w:r w:rsidRPr="00796510">
              <w:t xml:space="preserve">Use modal verbs to express </w:t>
            </w:r>
            <w:proofErr w:type="gramStart"/>
            <w:r w:rsidRPr="00796510">
              <w:t>future plans</w:t>
            </w:r>
            <w:proofErr w:type="gramEnd"/>
            <w:r w:rsidRPr="00796510">
              <w:t xml:space="preserve"> and wishes</w:t>
            </w:r>
            <w:r w:rsidR="00241675">
              <w:t>.</w:t>
            </w:r>
          </w:p>
          <w:p w14:paraId="062F1E2E" w14:textId="30581FC0" w:rsidR="00796510" w:rsidRPr="00796510" w:rsidRDefault="00796510" w:rsidP="00796510">
            <w:pPr>
              <w:pStyle w:val="ListBullet"/>
              <w:rPr>
                <w:b/>
              </w:rPr>
            </w:pPr>
            <w:r w:rsidRPr="00796510">
              <w:t>Discuss plans for exploring a German city</w:t>
            </w:r>
            <w:r w:rsidR="00241675">
              <w:t>.</w:t>
            </w:r>
          </w:p>
          <w:p w14:paraId="58A57618" w14:textId="61735791" w:rsidR="00796510" w:rsidRPr="00796510" w:rsidRDefault="00796510" w:rsidP="00796510">
            <w:pPr>
              <w:pStyle w:val="ListBullet"/>
              <w:rPr>
                <w:b/>
              </w:rPr>
            </w:pPr>
            <w:r w:rsidRPr="00796510">
              <w:t xml:space="preserve">Describe where things </w:t>
            </w:r>
            <w:proofErr w:type="gramStart"/>
            <w:r w:rsidRPr="00796510">
              <w:t>are located in</w:t>
            </w:r>
            <w:proofErr w:type="gramEnd"/>
            <w:r w:rsidRPr="00796510">
              <w:t xml:space="preserve"> a town</w:t>
            </w:r>
            <w:r w:rsidR="00241675">
              <w:t>.</w:t>
            </w:r>
          </w:p>
          <w:p w14:paraId="5EB05713" w14:textId="3EEB39EF" w:rsidR="00796510" w:rsidRPr="00796510" w:rsidRDefault="00796510" w:rsidP="00796510">
            <w:pPr>
              <w:pStyle w:val="ListBullet"/>
              <w:rPr>
                <w:b/>
              </w:rPr>
            </w:pPr>
            <w:r w:rsidRPr="00796510">
              <w:t>Express how you get where you are going</w:t>
            </w:r>
            <w:r w:rsidR="00241675">
              <w:t>.</w:t>
            </w:r>
          </w:p>
          <w:p w14:paraId="2E09645F" w14:textId="28E1B201" w:rsidR="00796510" w:rsidRPr="00796510" w:rsidRDefault="00796510" w:rsidP="00796510">
            <w:pPr>
              <w:pStyle w:val="ListBullet"/>
              <w:rPr>
                <w:b/>
              </w:rPr>
            </w:pPr>
            <w:r w:rsidRPr="00796510">
              <w:lastRenderedPageBreak/>
              <w:t>Give and respond to directions in a town</w:t>
            </w:r>
            <w:r w:rsidR="00241675">
              <w:t>.</w:t>
            </w:r>
          </w:p>
          <w:p w14:paraId="395C5CA4" w14:textId="050FB998" w:rsidR="00796510" w:rsidRPr="00796510" w:rsidRDefault="00796510" w:rsidP="00796510">
            <w:pPr>
              <w:pStyle w:val="ListBullet"/>
              <w:rPr>
                <w:b/>
              </w:rPr>
            </w:pPr>
            <w:r w:rsidRPr="00796510">
              <w:t>Express what your favourite place in a city is and why</w:t>
            </w:r>
            <w:r w:rsidR="00241675">
              <w:t>.</w:t>
            </w:r>
          </w:p>
          <w:p w14:paraId="0A863CBB" w14:textId="1E7F30CD" w:rsidR="00796510" w:rsidRPr="00756409" w:rsidRDefault="00796510" w:rsidP="000D662B">
            <w:pPr>
              <w:pStyle w:val="ListBullet"/>
              <w:rPr>
                <w:b/>
              </w:rPr>
            </w:pPr>
            <w:r w:rsidRPr="00796510">
              <w:t>Discuss famous German landmarks and sights, and their links with history and culture.</w:t>
            </w:r>
          </w:p>
        </w:tc>
        <w:tc>
          <w:tcPr>
            <w:tcW w:w="7371" w:type="dxa"/>
          </w:tcPr>
          <w:p w14:paraId="70AE8247" w14:textId="77777777" w:rsidR="00B24A92" w:rsidRDefault="00241675" w:rsidP="00241675">
            <w:pPr>
              <w:rPr>
                <w:bCs/>
                <w:lang w:eastAsia="zh-CN"/>
              </w:rPr>
            </w:pPr>
            <w:r w:rsidRPr="00EF2366">
              <w:rPr>
                <w:b/>
                <w:lang w:eastAsia="zh-CN"/>
              </w:rPr>
              <w:lastRenderedPageBreak/>
              <w:t>Discuss where you have been on holiday and</w:t>
            </w:r>
            <w:r w:rsidRPr="00BB4D6B">
              <w:rPr>
                <w:b/>
                <w:lang w:eastAsia="zh-CN"/>
              </w:rPr>
              <w:t xml:space="preserve"> what you did there</w:t>
            </w:r>
            <w:r w:rsidR="00BB4D6B" w:rsidRPr="00BB4D6B">
              <w:rPr>
                <w:b/>
                <w:lang w:eastAsia="zh-CN"/>
              </w:rPr>
              <w:t>:</w:t>
            </w:r>
            <w:r w:rsidR="00BB4D6B" w:rsidRPr="00AD1B17">
              <w:rPr>
                <w:bCs/>
                <w:lang w:eastAsia="zh-CN"/>
              </w:rPr>
              <w:t xml:space="preserve"> </w:t>
            </w:r>
          </w:p>
          <w:p w14:paraId="3DBA1CAD" w14:textId="4DFFFD8A" w:rsidR="00241675" w:rsidRPr="00C20128" w:rsidRDefault="00241675" w:rsidP="00241675">
            <w:pPr>
              <w:rPr>
                <w:bCs/>
                <w:i/>
                <w:iCs/>
                <w:lang w:val="de-DE" w:eastAsia="zh-CN"/>
              </w:rPr>
            </w:pPr>
            <w:r w:rsidRPr="00C20128">
              <w:rPr>
                <w:bCs/>
                <w:i/>
                <w:iCs/>
                <w:lang w:val="de-DE" w:eastAsia="zh-CN"/>
              </w:rPr>
              <w:t>In den Ferien bin</w:t>
            </w:r>
            <w:r w:rsidR="004A0F5A" w:rsidRPr="00C20128">
              <w:rPr>
                <w:bCs/>
                <w:i/>
                <w:iCs/>
                <w:lang w:val="de-DE" w:eastAsia="zh-CN"/>
              </w:rPr>
              <w:t xml:space="preserve"> ich</w:t>
            </w:r>
            <w:r w:rsidRPr="00C20128">
              <w:rPr>
                <w:bCs/>
                <w:i/>
                <w:iCs/>
                <w:lang w:val="de-DE" w:eastAsia="zh-CN"/>
              </w:rPr>
              <w:t xml:space="preserve"> nach Coffs Harbour gefahren</w:t>
            </w:r>
            <w:r w:rsidR="002A276E" w:rsidRPr="00C20128">
              <w:rPr>
                <w:bCs/>
                <w:lang w:val="de-DE" w:eastAsia="zh-CN"/>
              </w:rPr>
              <w:t>;</w:t>
            </w:r>
            <w:r w:rsidRPr="00C20128">
              <w:rPr>
                <w:bCs/>
                <w:lang w:val="de-DE" w:eastAsia="zh-CN"/>
              </w:rPr>
              <w:t xml:space="preserve"> </w:t>
            </w:r>
            <w:r w:rsidRPr="00C20128">
              <w:rPr>
                <w:bCs/>
                <w:i/>
                <w:iCs/>
                <w:lang w:val="de-DE" w:eastAsia="zh-CN"/>
              </w:rPr>
              <w:t>Ich habe gefaulenzt und gesurft</w:t>
            </w:r>
            <w:r w:rsidR="002A276E" w:rsidRPr="00C20128">
              <w:rPr>
                <w:bCs/>
                <w:lang w:val="de-DE" w:eastAsia="zh-CN"/>
              </w:rPr>
              <w:t>;</w:t>
            </w:r>
            <w:r w:rsidR="005F5893" w:rsidRPr="00C20128">
              <w:rPr>
                <w:bCs/>
                <w:lang w:val="de-DE" w:eastAsia="zh-CN"/>
              </w:rPr>
              <w:t xml:space="preserve"> </w:t>
            </w:r>
            <w:r w:rsidR="005F5893" w:rsidRPr="00C20128">
              <w:rPr>
                <w:bCs/>
                <w:i/>
                <w:iCs/>
                <w:lang w:val="de-DE" w:eastAsia="zh-CN"/>
              </w:rPr>
              <w:t>In den Ferien bin ich nach Cooma gefahren, und wir haben Ski gefahren und Schneemänner gebaut</w:t>
            </w:r>
          </w:p>
          <w:p w14:paraId="4083A232" w14:textId="77777777" w:rsidR="00B24A92" w:rsidRDefault="00241675" w:rsidP="00241675">
            <w:pPr>
              <w:rPr>
                <w:bCs/>
                <w:lang w:eastAsia="zh-CN"/>
              </w:rPr>
            </w:pPr>
            <w:r w:rsidRPr="00BB4D6B">
              <w:rPr>
                <w:b/>
                <w:lang w:eastAsia="zh-CN"/>
              </w:rPr>
              <w:lastRenderedPageBreak/>
              <w:t xml:space="preserve">Use modal verbs to express </w:t>
            </w:r>
            <w:proofErr w:type="gramStart"/>
            <w:r w:rsidRPr="00BB4D6B">
              <w:rPr>
                <w:b/>
                <w:lang w:eastAsia="zh-CN"/>
              </w:rPr>
              <w:t>future plans</w:t>
            </w:r>
            <w:proofErr w:type="gramEnd"/>
            <w:r w:rsidRPr="00BB4D6B">
              <w:rPr>
                <w:b/>
                <w:lang w:eastAsia="zh-CN"/>
              </w:rPr>
              <w:t xml:space="preserve"> and wishes</w:t>
            </w:r>
            <w:r w:rsidR="00BB4D6B" w:rsidRPr="00BB4D6B">
              <w:rPr>
                <w:b/>
                <w:lang w:eastAsia="zh-CN"/>
              </w:rPr>
              <w:t>:</w:t>
            </w:r>
            <w:r w:rsidR="00BB4D6B" w:rsidRPr="00AD1B17">
              <w:rPr>
                <w:bCs/>
                <w:lang w:eastAsia="zh-CN"/>
              </w:rPr>
              <w:t xml:space="preserve"> </w:t>
            </w:r>
          </w:p>
          <w:p w14:paraId="27EAF888" w14:textId="71C8D440" w:rsidR="00241675" w:rsidRPr="00C20128" w:rsidRDefault="00241675" w:rsidP="00241675">
            <w:pPr>
              <w:rPr>
                <w:bCs/>
                <w:i/>
                <w:iCs/>
                <w:lang w:val="de-DE" w:eastAsia="zh-CN"/>
              </w:rPr>
            </w:pPr>
            <w:r w:rsidRPr="00C20128">
              <w:rPr>
                <w:bCs/>
                <w:i/>
                <w:iCs/>
                <w:lang w:val="de-DE" w:eastAsia="zh-CN"/>
              </w:rPr>
              <w:t>Ich will in den Sommerferien nach Deutschland fahren</w:t>
            </w:r>
            <w:r w:rsidR="002A276E" w:rsidRPr="00C20128">
              <w:rPr>
                <w:bCs/>
                <w:lang w:val="de-DE" w:eastAsia="zh-CN"/>
              </w:rPr>
              <w:t>;</w:t>
            </w:r>
            <w:r w:rsidRPr="00C20128">
              <w:rPr>
                <w:bCs/>
                <w:lang w:val="de-DE" w:eastAsia="zh-CN"/>
              </w:rPr>
              <w:t xml:space="preserve"> </w:t>
            </w:r>
            <w:r w:rsidRPr="00C20128">
              <w:rPr>
                <w:bCs/>
                <w:i/>
                <w:iCs/>
                <w:lang w:val="de-DE" w:eastAsia="zh-CN"/>
              </w:rPr>
              <w:t>Ich möchte nächtes Jahr in die Schweiz fahren, weil ich mein Deutsch verbessern möchte</w:t>
            </w:r>
          </w:p>
          <w:p w14:paraId="2B3E58FC" w14:textId="77777777" w:rsidR="00B24A92" w:rsidRDefault="00241675" w:rsidP="00241675">
            <w:pPr>
              <w:rPr>
                <w:bCs/>
                <w:lang w:eastAsia="zh-CN"/>
              </w:rPr>
            </w:pPr>
            <w:r w:rsidRPr="00E227AB">
              <w:rPr>
                <w:b/>
                <w:lang w:eastAsia="zh-CN"/>
              </w:rPr>
              <w:t>Discuss plans for exploring a German city</w:t>
            </w:r>
            <w:r w:rsidR="00E227AB" w:rsidRPr="00E227AB">
              <w:rPr>
                <w:b/>
                <w:lang w:eastAsia="zh-CN"/>
              </w:rPr>
              <w:t>:</w:t>
            </w:r>
            <w:r w:rsidR="00E227AB" w:rsidRPr="00AD1B17">
              <w:rPr>
                <w:bCs/>
                <w:lang w:eastAsia="zh-CN"/>
              </w:rPr>
              <w:t xml:space="preserve"> </w:t>
            </w:r>
          </w:p>
          <w:p w14:paraId="7C4D5185" w14:textId="14F23740" w:rsidR="00241675" w:rsidRPr="00C20128" w:rsidRDefault="00241675" w:rsidP="00241675">
            <w:pPr>
              <w:rPr>
                <w:bCs/>
                <w:i/>
                <w:iCs/>
                <w:lang w:val="de-DE" w:eastAsia="zh-CN"/>
              </w:rPr>
            </w:pPr>
            <w:r w:rsidRPr="00C20128">
              <w:rPr>
                <w:bCs/>
                <w:i/>
                <w:iCs/>
                <w:lang w:val="de-DE" w:eastAsia="zh-CN"/>
              </w:rPr>
              <w:t>Was machen wir in Berlin?</w:t>
            </w:r>
            <w:r w:rsidRPr="00C20128">
              <w:rPr>
                <w:bCs/>
                <w:lang w:val="de-DE" w:eastAsia="zh-CN"/>
              </w:rPr>
              <w:t xml:space="preserve">; </w:t>
            </w:r>
            <w:r w:rsidRPr="00C20128">
              <w:rPr>
                <w:bCs/>
                <w:i/>
                <w:iCs/>
                <w:lang w:val="de-DE" w:eastAsia="zh-CN"/>
              </w:rPr>
              <w:t>Wir können ins Museum gehen</w:t>
            </w:r>
          </w:p>
          <w:p w14:paraId="1FA9EBD1" w14:textId="77777777" w:rsidR="00B24A92" w:rsidRDefault="00241675" w:rsidP="00241675">
            <w:pPr>
              <w:rPr>
                <w:bCs/>
                <w:lang w:eastAsia="zh-CN"/>
              </w:rPr>
            </w:pPr>
            <w:r w:rsidRPr="00F9733B">
              <w:rPr>
                <w:b/>
                <w:lang w:eastAsia="zh-CN"/>
              </w:rPr>
              <w:t xml:space="preserve">Describe where things </w:t>
            </w:r>
            <w:proofErr w:type="gramStart"/>
            <w:r w:rsidRPr="00F9733B">
              <w:rPr>
                <w:b/>
                <w:lang w:eastAsia="zh-CN"/>
              </w:rPr>
              <w:t>are located in</w:t>
            </w:r>
            <w:proofErr w:type="gramEnd"/>
            <w:r w:rsidRPr="00F9733B">
              <w:rPr>
                <w:b/>
                <w:lang w:eastAsia="zh-CN"/>
              </w:rPr>
              <w:t xml:space="preserve"> a town</w:t>
            </w:r>
            <w:r w:rsidR="00E227AB" w:rsidRPr="00F9733B">
              <w:rPr>
                <w:b/>
                <w:lang w:eastAsia="zh-CN"/>
              </w:rPr>
              <w:t>:</w:t>
            </w:r>
            <w:r w:rsidR="00E227AB" w:rsidRPr="00AD1B17">
              <w:rPr>
                <w:bCs/>
                <w:lang w:eastAsia="zh-CN"/>
              </w:rPr>
              <w:t xml:space="preserve"> </w:t>
            </w:r>
          </w:p>
          <w:p w14:paraId="3D3D4C89" w14:textId="11E88102" w:rsidR="00241675" w:rsidRPr="00C20128" w:rsidRDefault="00241675" w:rsidP="00241675">
            <w:pPr>
              <w:rPr>
                <w:bCs/>
                <w:i/>
                <w:iCs/>
                <w:lang w:val="de-DE" w:eastAsia="zh-CN"/>
              </w:rPr>
            </w:pPr>
            <w:r w:rsidRPr="00C20128">
              <w:rPr>
                <w:bCs/>
                <w:i/>
                <w:iCs/>
                <w:lang w:val="de-DE" w:eastAsia="zh-CN"/>
              </w:rPr>
              <w:t>Wo ist der Zoo?</w:t>
            </w:r>
            <w:r w:rsidRPr="00C20128">
              <w:rPr>
                <w:bCs/>
                <w:lang w:val="de-DE" w:eastAsia="zh-CN"/>
              </w:rPr>
              <w:t xml:space="preserve">; </w:t>
            </w:r>
            <w:r w:rsidRPr="00C20128">
              <w:rPr>
                <w:bCs/>
                <w:i/>
                <w:iCs/>
                <w:lang w:val="de-DE" w:eastAsia="zh-CN"/>
              </w:rPr>
              <w:t>Der Zoo ist in der Nähe vom Park</w:t>
            </w:r>
          </w:p>
          <w:p w14:paraId="27F14762" w14:textId="77777777" w:rsidR="00B24A92" w:rsidRDefault="00241675" w:rsidP="00241675">
            <w:pPr>
              <w:rPr>
                <w:bCs/>
                <w:lang w:eastAsia="zh-CN"/>
              </w:rPr>
            </w:pPr>
            <w:r w:rsidRPr="00F9733B">
              <w:rPr>
                <w:b/>
                <w:lang w:eastAsia="zh-CN"/>
              </w:rPr>
              <w:t>Express how you get where you are going</w:t>
            </w:r>
            <w:r w:rsidR="005003F2">
              <w:rPr>
                <w:b/>
                <w:lang w:eastAsia="zh-CN"/>
              </w:rPr>
              <w:t>:</w:t>
            </w:r>
            <w:r w:rsidR="005003F2" w:rsidRPr="00AD1B17">
              <w:rPr>
                <w:bCs/>
                <w:lang w:eastAsia="zh-CN"/>
              </w:rPr>
              <w:t xml:space="preserve"> </w:t>
            </w:r>
          </w:p>
          <w:p w14:paraId="6F3243E1" w14:textId="6089C7C6" w:rsidR="005003F2" w:rsidRPr="00C20128" w:rsidRDefault="00241675" w:rsidP="00241675">
            <w:pPr>
              <w:rPr>
                <w:i/>
                <w:iCs/>
                <w:lang w:val="de-DE" w:eastAsia="zh-CN"/>
              </w:rPr>
            </w:pPr>
            <w:r w:rsidRPr="00C20128">
              <w:rPr>
                <w:bCs/>
                <w:i/>
                <w:iCs/>
                <w:lang w:val="de-DE" w:eastAsia="zh-CN"/>
              </w:rPr>
              <w:t>Wie kommt man zur Kirche?</w:t>
            </w:r>
            <w:r w:rsidR="008F0D96" w:rsidRPr="00C20128">
              <w:rPr>
                <w:bCs/>
                <w:lang w:val="de-DE" w:eastAsia="zh-CN"/>
              </w:rPr>
              <w:t xml:space="preserve">; </w:t>
            </w:r>
            <w:r w:rsidRPr="00C20128">
              <w:rPr>
                <w:bCs/>
                <w:i/>
                <w:iCs/>
                <w:lang w:val="de-DE" w:eastAsia="zh-CN"/>
              </w:rPr>
              <w:t>Man kann mit dem Bus fahren</w:t>
            </w:r>
          </w:p>
          <w:p w14:paraId="7F05DF1A" w14:textId="77777777" w:rsidR="00B24A92" w:rsidRDefault="00241675" w:rsidP="00241675">
            <w:pPr>
              <w:rPr>
                <w:bCs/>
                <w:lang w:eastAsia="zh-CN"/>
              </w:rPr>
            </w:pPr>
            <w:r w:rsidRPr="005003F2">
              <w:rPr>
                <w:b/>
                <w:lang w:eastAsia="zh-CN"/>
              </w:rPr>
              <w:t>Give and respond to directions in a town</w:t>
            </w:r>
            <w:r w:rsidR="005003F2">
              <w:rPr>
                <w:b/>
                <w:lang w:eastAsia="zh-CN"/>
              </w:rPr>
              <w:t>:</w:t>
            </w:r>
            <w:r w:rsidR="005003F2" w:rsidRPr="00AD1B17">
              <w:rPr>
                <w:bCs/>
                <w:lang w:eastAsia="zh-CN"/>
              </w:rPr>
              <w:t xml:space="preserve"> </w:t>
            </w:r>
          </w:p>
          <w:p w14:paraId="71CDBF09" w14:textId="6E4C4527" w:rsidR="00241675" w:rsidRPr="00C20128" w:rsidRDefault="00241675" w:rsidP="00241675">
            <w:pPr>
              <w:rPr>
                <w:bCs/>
                <w:lang w:val="de-DE" w:eastAsia="zh-CN"/>
              </w:rPr>
            </w:pPr>
            <w:r w:rsidRPr="00C20128">
              <w:rPr>
                <w:bCs/>
                <w:i/>
                <w:iCs/>
                <w:lang w:val="de-DE" w:eastAsia="zh-CN"/>
              </w:rPr>
              <w:t>Wie komme ich zum Stadion?</w:t>
            </w:r>
            <w:r w:rsidRPr="00C20128">
              <w:rPr>
                <w:bCs/>
                <w:lang w:val="de-DE" w:eastAsia="zh-CN"/>
              </w:rPr>
              <w:t xml:space="preserve">; </w:t>
            </w:r>
            <w:r w:rsidRPr="00C20128">
              <w:rPr>
                <w:bCs/>
                <w:i/>
                <w:iCs/>
                <w:lang w:val="de-DE" w:eastAsia="zh-CN"/>
              </w:rPr>
              <w:t>Nehmen Sie die erste Straße links und es ist auf der linken Seite</w:t>
            </w:r>
          </w:p>
          <w:p w14:paraId="63FC0042" w14:textId="77777777" w:rsidR="00B24A92" w:rsidRDefault="00241675" w:rsidP="00241675">
            <w:pPr>
              <w:rPr>
                <w:bCs/>
                <w:lang w:eastAsia="zh-CN"/>
              </w:rPr>
            </w:pPr>
            <w:r w:rsidRPr="005003F2">
              <w:rPr>
                <w:b/>
                <w:lang w:eastAsia="zh-CN"/>
              </w:rPr>
              <w:t>Express what your favourite place in a city is and why</w:t>
            </w:r>
            <w:r w:rsidR="005003F2">
              <w:rPr>
                <w:b/>
                <w:lang w:eastAsia="zh-CN"/>
              </w:rPr>
              <w:t>:</w:t>
            </w:r>
            <w:r w:rsidRPr="00AD1B17">
              <w:rPr>
                <w:bCs/>
                <w:lang w:eastAsia="zh-CN"/>
              </w:rPr>
              <w:t xml:space="preserve"> </w:t>
            </w:r>
          </w:p>
          <w:p w14:paraId="7D26AEAE" w14:textId="1F4CE50E" w:rsidR="00241675" w:rsidRPr="00C20128" w:rsidRDefault="00241675" w:rsidP="00241675">
            <w:pPr>
              <w:rPr>
                <w:bCs/>
                <w:i/>
                <w:iCs/>
                <w:lang w:val="de-DE" w:eastAsia="zh-CN"/>
              </w:rPr>
            </w:pPr>
            <w:r w:rsidRPr="00C20128">
              <w:rPr>
                <w:bCs/>
                <w:i/>
                <w:iCs/>
                <w:lang w:val="de-DE" w:eastAsia="zh-CN"/>
              </w:rPr>
              <w:lastRenderedPageBreak/>
              <w:t>Was ist dein Lieblingsort in Canberra?</w:t>
            </w:r>
            <w:r w:rsidRPr="00C20128">
              <w:rPr>
                <w:bCs/>
                <w:lang w:val="de-DE" w:eastAsia="zh-CN"/>
              </w:rPr>
              <w:t xml:space="preserve">; </w:t>
            </w:r>
            <w:r w:rsidRPr="00C20128">
              <w:rPr>
                <w:bCs/>
                <w:i/>
                <w:iCs/>
                <w:lang w:val="de-DE" w:eastAsia="zh-CN"/>
              </w:rPr>
              <w:t>Mein Lieblingsort in Canberra ist der See, weil ich gern Rad fahre</w:t>
            </w:r>
          </w:p>
          <w:p w14:paraId="6138D700" w14:textId="77777777" w:rsidR="00B24A92" w:rsidRPr="00220078" w:rsidRDefault="00EC7976" w:rsidP="00241675">
            <w:pPr>
              <w:rPr>
                <w:lang w:val="de-DE"/>
              </w:rPr>
            </w:pPr>
            <w:r w:rsidRPr="00220078">
              <w:rPr>
                <w:b/>
                <w:lang w:val="de-DE" w:eastAsia="zh-CN"/>
              </w:rPr>
              <w:t>Directions vocabulary</w:t>
            </w:r>
            <w:r w:rsidR="008D6832" w:rsidRPr="00220078">
              <w:rPr>
                <w:b/>
                <w:lang w:val="de-DE" w:eastAsia="zh-CN"/>
              </w:rPr>
              <w:t>:</w:t>
            </w:r>
            <w:r w:rsidR="008D6832" w:rsidRPr="00220078">
              <w:rPr>
                <w:lang w:val="de-DE"/>
              </w:rPr>
              <w:t xml:space="preserve"> </w:t>
            </w:r>
          </w:p>
          <w:p w14:paraId="4C8766EF" w14:textId="55A2CA54" w:rsidR="00EC7976" w:rsidRPr="00C20128" w:rsidRDefault="008D6832" w:rsidP="00241675">
            <w:pPr>
              <w:rPr>
                <w:bCs/>
                <w:i/>
                <w:iCs/>
                <w:lang w:val="de-DE" w:eastAsia="zh-CN"/>
              </w:rPr>
            </w:pPr>
            <w:r w:rsidRPr="00C20128">
              <w:rPr>
                <w:bCs/>
                <w:i/>
                <w:iCs/>
                <w:lang w:val="de-DE" w:eastAsia="zh-CN"/>
              </w:rPr>
              <w:t>links</w:t>
            </w:r>
            <w:r w:rsidRPr="00C20128">
              <w:rPr>
                <w:bCs/>
                <w:lang w:val="de-DE" w:eastAsia="zh-CN"/>
              </w:rPr>
              <w:t xml:space="preserve">, </w:t>
            </w:r>
            <w:r w:rsidRPr="00C20128">
              <w:rPr>
                <w:bCs/>
                <w:i/>
                <w:iCs/>
                <w:lang w:val="de-DE" w:eastAsia="zh-CN"/>
              </w:rPr>
              <w:t>rechts</w:t>
            </w:r>
            <w:r w:rsidRPr="00C20128">
              <w:rPr>
                <w:bCs/>
                <w:lang w:val="de-DE" w:eastAsia="zh-CN"/>
              </w:rPr>
              <w:t xml:space="preserve">, </w:t>
            </w:r>
            <w:r w:rsidRPr="00C20128">
              <w:rPr>
                <w:bCs/>
                <w:i/>
                <w:iCs/>
                <w:lang w:val="de-DE" w:eastAsia="zh-CN"/>
              </w:rPr>
              <w:t>geradeaus</w:t>
            </w:r>
            <w:r w:rsidRPr="00C20128">
              <w:rPr>
                <w:bCs/>
                <w:lang w:val="de-DE" w:eastAsia="zh-CN"/>
              </w:rPr>
              <w:t xml:space="preserve">, </w:t>
            </w:r>
            <w:r w:rsidRPr="00C20128">
              <w:rPr>
                <w:bCs/>
                <w:i/>
                <w:iCs/>
                <w:lang w:val="de-DE" w:eastAsia="zh-CN"/>
              </w:rPr>
              <w:t>die Straße</w:t>
            </w:r>
            <w:r w:rsidRPr="00C20128">
              <w:rPr>
                <w:bCs/>
                <w:lang w:val="de-DE" w:eastAsia="zh-CN"/>
              </w:rPr>
              <w:t xml:space="preserve">, </w:t>
            </w:r>
            <w:r w:rsidRPr="00C20128">
              <w:rPr>
                <w:bCs/>
                <w:i/>
                <w:iCs/>
                <w:lang w:val="de-DE" w:eastAsia="zh-CN"/>
              </w:rPr>
              <w:t>die Kreuzung</w:t>
            </w:r>
            <w:r w:rsidRPr="00C20128">
              <w:rPr>
                <w:bCs/>
                <w:lang w:val="de-DE" w:eastAsia="zh-CN"/>
              </w:rPr>
              <w:t xml:space="preserve">, </w:t>
            </w:r>
            <w:r w:rsidRPr="00C20128">
              <w:rPr>
                <w:bCs/>
                <w:i/>
                <w:iCs/>
                <w:lang w:val="de-DE" w:eastAsia="zh-CN"/>
              </w:rPr>
              <w:t>die Ampel</w:t>
            </w:r>
            <w:r w:rsidRPr="00C20128">
              <w:rPr>
                <w:bCs/>
                <w:lang w:val="de-DE" w:eastAsia="zh-CN"/>
              </w:rPr>
              <w:t xml:space="preserve">, </w:t>
            </w:r>
            <w:r w:rsidRPr="00C20128">
              <w:rPr>
                <w:bCs/>
                <w:i/>
                <w:iCs/>
                <w:lang w:val="de-DE" w:eastAsia="zh-CN"/>
              </w:rPr>
              <w:t>überqueren</w:t>
            </w:r>
            <w:r w:rsidRPr="00C20128">
              <w:rPr>
                <w:bCs/>
                <w:lang w:val="de-DE" w:eastAsia="zh-CN"/>
              </w:rPr>
              <w:t xml:space="preserve">, </w:t>
            </w:r>
            <w:r w:rsidRPr="00C20128">
              <w:rPr>
                <w:bCs/>
                <w:i/>
                <w:iCs/>
                <w:lang w:val="de-DE" w:eastAsia="zh-CN"/>
              </w:rPr>
              <w:t>vor</w:t>
            </w:r>
            <w:r w:rsidRPr="00C20128">
              <w:rPr>
                <w:bCs/>
                <w:lang w:val="de-DE" w:eastAsia="zh-CN"/>
              </w:rPr>
              <w:t xml:space="preserve">, </w:t>
            </w:r>
            <w:r w:rsidRPr="00C20128">
              <w:rPr>
                <w:bCs/>
                <w:i/>
                <w:iCs/>
                <w:lang w:val="de-DE" w:eastAsia="zh-CN"/>
              </w:rPr>
              <w:t>hinter</w:t>
            </w:r>
            <w:r w:rsidRPr="00C20128">
              <w:rPr>
                <w:bCs/>
                <w:lang w:val="de-DE" w:eastAsia="zh-CN"/>
              </w:rPr>
              <w:t xml:space="preserve">, </w:t>
            </w:r>
            <w:r w:rsidRPr="00C20128">
              <w:rPr>
                <w:bCs/>
                <w:i/>
                <w:iCs/>
                <w:lang w:val="de-DE" w:eastAsia="zh-CN"/>
              </w:rPr>
              <w:t>neben</w:t>
            </w:r>
            <w:r w:rsidRPr="00C20128">
              <w:rPr>
                <w:bCs/>
                <w:lang w:val="de-DE" w:eastAsia="zh-CN"/>
              </w:rPr>
              <w:t xml:space="preserve">, </w:t>
            </w:r>
            <w:r w:rsidRPr="00C20128">
              <w:rPr>
                <w:bCs/>
                <w:i/>
                <w:iCs/>
                <w:lang w:val="de-DE" w:eastAsia="zh-CN"/>
              </w:rPr>
              <w:t>zwischen</w:t>
            </w:r>
            <w:r w:rsidRPr="00C20128">
              <w:rPr>
                <w:bCs/>
                <w:lang w:val="de-DE" w:eastAsia="zh-CN"/>
              </w:rPr>
              <w:t xml:space="preserve">, </w:t>
            </w:r>
            <w:r w:rsidRPr="00C20128">
              <w:rPr>
                <w:bCs/>
                <w:i/>
                <w:iCs/>
                <w:lang w:val="de-DE" w:eastAsia="zh-CN"/>
              </w:rPr>
              <w:t>entlang</w:t>
            </w:r>
            <w:r w:rsidRPr="00C20128">
              <w:rPr>
                <w:bCs/>
                <w:lang w:val="de-DE" w:eastAsia="zh-CN"/>
              </w:rPr>
              <w:t xml:space="preserve">, </w:t>
            </w:r>
            <w:r w:rsidRPr="00C20128">
              <w:rPr>
                <w:bCs/>
                <w:i/>
                <w:iCs/>
                <w:lang w:val="de-DE" w:eastAsia="zh-CN"/>
              </w:rPr>
              <w:t>bis zum</w:t>
            </w:r>
            <w:r w:rsidRPr="00C20128">
              <w:rPr>
                <w:bCs/>
                <w:lang w:val="de-DE" w:eastAsia="zh-CN"/>
              </w:rPr>
              <w:t xml:space="preserve">, </w:t>
            </w:r>
            <w:r w:rsidRPr="00C20128">
              <w:rPr>
                <w:bCs/>
                <w:i/>
                <w:iCs/>
                <w:lang w:val="de-DE" w:eastAsia="zh-CN"/>
              </w:rPr>
              <w:t>direkt</w:t>
            </w:r>
            <w:r w:rsidRPr="00C20128">
              <w:rPr>
                <w:bCs/>
                <w:lang w:val="de-DE" w:eastAsia="zh-CN"/>
              </w:rPr>
              <w:t xml:space="preserve">, </w:t>
            </w:r>
            <w:r w:rsidRPr="00C20128">
              <w:rPr>
                <w:bCs/>
                <w:i/>
                <w:iCs/>
                <w:lang w:val="de-DE" w:eastAsia="zh-CN"/>
              </w:rPr>
              <w:t>am Ende</w:t>
            </w:r>
          </w:p>
          <w:p w14:paraId="0CB18A8C" w14:textId="77777777" w:rsidR="00B24A92" w:rsidRPr="00220078" w:rsidRDefault="00AE4144" w:rsidP="00241675">
            <w:pPr>
              <w:rPr>
                <w:bCs/>
                <w:lang w:val="de-DE" w:eastAsia="zh-CN"/>
              </w:rPr>
            </w:pPr>
            <w:r w:rsidRPr="00220078">
              <w:rPr>
                <w:b/>
                <w:lang w:val="de-DE" w:eastAsia="zh-CN"/>
              </w:rPr>
              <w:t>Famous German landmarks:</w:t>
            </w:r>
            <w:r w:rsidRPr="00220078">
              <w:rPr>
                <w:bCs/>
                <w:lang w:val="de-DE" w:eastAsia="zh-CN"/>
              </w:rPr>
              <w:t xml:space="preserve"> </w:t>
            </w:r>
          </w:p>
          <w:p w14:paraId="26C6D68B" w14:textId="5C9CF6B6" w:rsidR="00241675" w:rsidRPr="00C20128" w:rsidRDefault="00D55A13" w:rsidP="00241675">
            <w:pPr>
              <w:rPr>
                <w:b/>
                <w:lang w:val="de-DE" w:eastAsia="zh-CN"/>
              </w:rPr>
            </w:pPr>
            <w:r w:rsidRPr="00C20128">
              <w:rPr>
                <w:bCs/>
                <w:i/>
                <w:iCs/>
                <w:lang w:val="de-DE" w:eastAsia="zh-CN"/>
              </w:rPr>
              <w:t>das Brandenburger Tor</w:t>
            </w:r>
            <w:r w:rsidRPr="00C20128">
              <w:rPr>
                <w:bCs/>
                <w:lang w:val="de-DE" w:eastAsia="zh-CN"/>
              </w:rPr>
              <w:t xml:space="preserve">, </w:t>
            </w:r>
            <w:r w:rsidRPr="00C20128">
              <w:rPr>
                <w:bCs/>
                <w:i/>
                <w:iCs/>
                <w:lang w:val="de-DE" w:eastAsia="zh-CN"/>
              </w:rPr>
              <w:t>der Kölner Dom</w:t>
            </w:r>
            <w:r w:rsidRPr="00C20128">
              <w:rPr>
                <w:bCs/>
                <w:lang w:val="de-DE" w:eastAsia="zh-CN"/>
              </w:rPr>
              <w:t xml:space="preserve">, </w:t>
            </w:r>
            <w:r w:rsidRPr="00C20128">
              <w:rPr>
                <w:bCs/>
                <w:i/>
                <w:iCs/>
                <w:lang w:val="de-DE" w:eastAsia="zh-CN"/>
              </w:rPr>
              <w:t>das Schloss Neuschwanstein</w:t>
            </w:r>
            <w:r w:rsidRPr="00C20128">
              <w:rPr>
                <w:bCs/>
                <w:lang w:val="de-DE" w:eastAsia="zh-CN"/>
              </w:rPr>
              <w:t xml:space="preserve">, </w:t>
            </w:r>
            <w:r w:rsidRPr="00C20128">
              <w:rPr>
                <w:bCs/>
                <w:i/>
                <w:iCs/>
                <w:lang w:val="de-DE" w:eastAsia="zh-CN"/>
              </w:rPr>
              <w:t>die Berliner Mauer</w:t>
            </w:r>
            <w:r w:rsidRPr="00C20128">
              <w:rPr>
                <w:bCs/>
                <w:lang w:val="de-DE" w:eastAsia="zh-CN"/>
              </w:rPr>
              <w:t>,</w:t>
            </w:r>
            <w:r w:rsidR="008026F7" w:rsidRPr="00C20128">
              <w:rPr>
                <w:lang w:val="de-DE"/>
              </w:rPr>
              <w:t xml:space="preserve"> </w:t>
            </w:r>
            <w:r w:rsidR="008026F7" w:rsidRPr="00C20128">
              <w:rPr>
                <w:bCs/>
                <w:i/>
                <w:iCs/>
                <w:lang w:val="de-DE" w:eastAsia="zh-CN"/>
              </w:rPr>
              <w:t>die Zugspitze</w:t>
            </w:r>
            <w:r w:rsidR="008026F7" w:rsidRPr="00C20128">
              <w:rPr>
                <w:bCs/>
                <w:lang w:val="de-DE" w:eastAsia="zh-CN"/>
              </w:rPr>
              <w:t>,</w:t>
            </w:r>
            <w:r w:rsidRPr="00C20128">
              <w:rPr>
                <w:bCs/>
                <w:lang w:val="de-DE" w:eastAsia="zh-CN"/>
              </w:rPr>
              <w:t xml:space="preserve"> </w:t>
            </w:r>
            <w:r w:rsidRPr="00C20128">
              <w:rPr>
                <w:bCs/>
                <w:i/>
                <w:iCs/>
                <w:lang w:val="de-DE" w:eastAsia="zh-CN"/>
              </w:rPr>
              <w:t>das Reichstagsgebäude</w:t>
            </w:r>
            <w:r w:rsidRPr="00C20128">
              <w:rPr>
                <w:bCs/>
                <w:lang w:val="de-DE" w:eastAsia="zh-CN"/>
              </w:rPr>
              <w:t xml:space="preserve">, </w:t>
            </w:r>
            <w:r w:rsidRPr="00C20128">
              <w:rPr>
                <w:bCs/>
                <w:i/>
                <w:iCs/>
                <w:lang w:val="de-DE" w:eastAsia="zh-CN"/>
              </w:rPr>
              <w:t>das Oktoberfest</w:t>
            </w:r>
            <w:r w:rsidRPr="00C20128">
              <w:rPr>
                <w:bCs/>
                <w:lang w:val="de-DE" w:eastAsia="zh-CN"/>
              </w:rPr>
              <w:t xml:space="preserve">, </w:t>
            </w:r>
            <w:r w:rsidRPr="00C20128">
              <w:rPr>
                <w:bCs/>
                <w:i/>
                <w:iCs/>
                <w:lang w:val="de-DE" w:eastAsia="zh-CN"/>
              </w:rPr>
              <w:t>der Fernsehturm</w:t>
            </w:r>
            <w:r w:rsidRPr="00C20128">
              <w:rPr>
                <w:bCs/>
                <w:lang w:val="de-DE" w:eastAsia="zh-CN"/>
              </w:rPr>
              <w:t xml:space="preserve">, </w:t>
            </w:r>
            <w:r w:rsidRPr="00C20128">
              <w:rPr>
                <w:bCs/>
                <w:i/>
                <w:iCs/>
                <w:lang w:val="de-DE" w:eastAsia="zh-CN"/>
              </w:rPr>
              <w:t>die Altstadt von Rothenburg</w:t>
            </w:r>
            <w:r w:rsidR="00D15ABE" w:rsidRPr="00C20128">
              <w:rPr>
                <w:bCs/>
                <w:lang w:val="de-DE" w:eastAsia="zh-CN"/>
              </w:rPr>
              <w:t xml:space="preserve">, </w:t>
            </w:r>
            <w:r w:rsidR="00D15ABE" w:rsidRPr="00C20128">
              <w:rPr>
                <w:bCs/>
                <w:i/>
                <w:iCs/>
                <w:lang w:val="de-DE" w:eastAsia="zh-CN"/>
              </w:rPr>
              <w:t>der Rhein</w:t>
            </w:r>
          </w:p>
        </w:tc>
      </w:tr>
    </w:tbl>
    <w:p w14:paraId="2DF4D644" w14:textId="445D3A04" w:rsidR="00756409" w:rsidRDefault="00114905" w:rsidP="00114905">
      <w:pPr>
        <w:pStyle w:val="Caption"/>
      </w:pPr>
      <w:r>
        <w:lastRenderedPageBreak/>
        <w:t xml:space="preserve">Table </w:t>
      </w:r>
      <w:r>
        <w:fldChar w:fldCharType="begin"/>
      </w:r>
      <w:r>
        <w:instrText xml:space="preserve"> SEQ Table \* ARABIC </w:instrText>
      </w:r>
      <w:r>
        <w:fldChar w:fldCharType="separate"/>
      </w:r>
      <w:r>
        <w:rPr>
          <w:noProof/>
        </w:rPr>
        <w:t>11</w:t>
      </w:r>
      <w:r>
        <w:fldChar w:fldCharType="end"/>
      </w:r>
      <w:r>
        <w:t xml:space="preserve"> – </w:t>
      </w:r>
      <w:r w:rsidR="00394A45">
        <w:t>Year 10</w:t>
      </w:r>
      <w:r w:rsidR="004E6A81">
        <w:t>,</w:t>
      </w:r>
      <w:r w:rsidR="00394A45">
        <w:t xml:space="preserve"> Term 3</w:t>
      </w:r>
    </w:p>
    <w:tbl>
      <w:tblPr>
        <w:tblStyle w:val="Tableheader"/>
        <w:tblW w:w="14596" w:type="dxa"/>
        <w:tblLook w:val="0420" w:firstRow="1" w:lastRow="0" w:firstColumn="0" w:lastColumn="0" w:noHBand="0" w:noVBand="1"/>
      </w:tblPr>
      <w:tblGrid>
        <w:gridCol w:w="7225"/>
        <w:gridCol w:w="7371"/>
      </w:tblGrid>
      <w:tr w:rsidR="006729AE" w14:paraId="383F460E" w14:textId="77777777" w:rsidTr="00C20128">
        <w:trPr>
          <w:cnfStyle w:val="100000000000" w:firstRow="1" w:lastRow="0" w:firstColumn="0" w:lastColumn="0" w:oddVBand="0" w:evenVBand="0" w:oddHBand="0" w:evenHBand="0" w:firstRowFirstColumn="0" w:firstRowLastColumn="0" w:lastRowFirstColumn="0" w:lastRowLastColumn="0"/>
        </w:trPr>
        <w:tc>
          <w:tcPr>
            <w:tcW w:w="7225" w:type="dxa"/>
          </w:tcPr>
          <w:p w14:paraId="707B4FC2" w14:textId="4B37CF2C" w:rsidR="006729AE" w:rsidRPr="00220078" w:rsidRDefault="006729AE" w:rsidP="00430A99">
            <w:pPr>
              <w:rPr>
                <w:b w:val="0"/>
                <w:lang w:val="de-DE"/>
              </w:rPr>
            </w:pPr>
            <w:r w:rsidRPr="00220078">
              <w:rPr>
                <w:lang w:val="de-DE"/>
              </w:rPr>
              <w:t>Term 3</w:t>
            </w:r>
          </w:p>
          <w:p w14:paraId="7F0C6652" w14:textId="5C5DA2E8" w:rsidR="006729AE" w:rsidRPr="00220078" w:rsidRDefault="00930A17" w:rsidP="00394A45">
            <w:pPr>
              <w:rPr>
                <w:b w:val="0"/>
                <w:lang w:val="de-DE"/>
              </w:rPr>
            </w:pPr>
            <w:r w:rsidRPr="00220078">
              <w:rPr>
                <w:lang w:val="de-DE"/>
              </w:rPr>
              <w:t>Youth problems – challenges and solutions</w:t>
            </w:r>
            <w:r w:rsidR="00394A45" w:rsidRPr="00220078">
              <w:rPr>
                <w:lang w:val="de-DE"/>
              </w:rPr>
              <w:t xml:space="preserve"> – </w:t>
            </w:r>
            <w:r w:rsidR="003A3023" w:rsidRPr="00C20128">
              <w:rPr>
                <w:i/>
                <w:iCs/>
                <w:lang w:val="de-DE"/>
              </w:rPr>
              <w:t>Jugendprobleme – Herausforderungen und Lösungen</w:t>
            </w:r>
          </w:p>
        </w:tc>
        <w:tc>
          <w:tcPr>
            <w:tcW w:w="7371" w:type="dxa"/>
          </w:tcPr>
          <w:p w14:paraId="19BE6542" w14:textId="77777777" w:rsidR="006729AE" w:rsidRDefault="006729AE" w:rsidP="00430A99">
            <w:r>
              <w:t>Suggested grammar, vocabulary and structures</w:t>
            </w:r>
          </w:p>
        </w:tc>
      </w:tr>
      <w:tr w:rsidR="006729AE" w:rsidRPr="00220078" w14:paraId="1A812E2D" w14:textId="77777777" w:rsidTr="00C20128">
        <w:trPr>
          <w:cnfStyle w:val="000000100000" w:firstRow="0" w:lastRow="0" w:firstColumn="0" w:lastColumn="0" w:oddVBand="0" w:evenVBand="0" w:oddHBand="1" w:evenHBand="0" w:firstRowFirstColumn="0" w:firstRowLastColumn="0" w:lastRowFirstColumn="0" w:lastRowLastColumn="0"/>
        </w:trPr>
        <w:tc>
          <w:tcPr>
            <w:tcW w:w="7225" w:type="dxa"/>
          </w:tcPr>
          <w:p w14:paraId="77E0F4DA" w14:textId="77777777" w:rsidR="004763DA" w:rsidRPr="00C20128" w:rsidRDefault="004763DA" w:rsidP="004763DA">
            <w:pPr>
              <w:widowControl/>
              <w:mirrorIndents w:val="0"/>
              <w:rPr>
                <w:b/>
              </w:rPr>
            </w:pPr>
            <w:r w:rsidRPr="00C20128">
              <w:rPr>
                <w:b/>
              </w:rPr>
              <w:t>Understanding texts (ML5-UND-01)</w:t>
            </w:r>
          </w:p>
          <w:p w14:paraId="54453126" w14:textId="0C1E52D9" w:rsidR="004763DA" w:rsidRDefault="004763DA" w:rsidP="004763DA">
            <w:pPr>
              <w:rPr>
                <w:b/>
              </w:rPr>
            </w:pPr>
            <w:r w:rsidRPr="004763DA">
              <w:t>You are reading a digital newspaper article about problems that teenagers face in Germany</w:t>
            </w:r>
            <w:r w:rsidRPr="004763DA">
              <w:rPr>
                <w:vertAlign w:val="superscript"/>
              </w:rPr>
              <w:footnoteReference w:id="18"/>
            </w:r>
            <w:r w:rsidRPr="004763DA">
              <w:t>. Answer questions about the text in English and post a comment identifying 3 problems you (or your friends) often face</w:t>
            </w:r>
            <w:r w:rsidRPr="004763DA">
              <w:fldChar w:fldCharType="begin"/>
            </w:r>
            <w:r w:rsidRPr="004763DA">
              <w:instrText xml:space="preserve"> NOTEREF _Ref158205734 \f </w:instrText>
            </w:r>
            <w:r w:rsidRPr="004763DA">
              <w:fldChar w:fldCharType="separate"/>
            </w:r>
            <w:r w:rsidRPr="004763DA">
              <w:rPr>
                <w:vertAlign w:val="superscript"/>
              </w:rPr>
              <w:t>3</w:t>
            </w:r>
            <w:r w:rsidRPr="004763DA">
              <w:fldChar w:fldCharType="end"/>
            </w:r>
            <w:r w:rsidRPr="004763DA">
              <w:t>.</w:t>
            </w:r>
          </w:p>
          <w:p w14:paraId="7D7D4547" w14:textId="77777777" w:rsidR="006729AE" w:rsidRPr="00C20128" w:rsidRDefault="006729AE" w:rsidP="00430A99">
            <w:pPr>
              <w:rPr>
                <w:b/>
                <w:bCs/>
                <w:lang w:eastAsia="zh-CN"/>
              </w:rPr>
            </w:pPr>
            <w:r w:rsidRPr="00C20128">
              <w:rPr>
                <w:b/>
                <w:bCs/>
                <w:lang w:eastAsia="zh-CN"/>
              </w:rPr>
              <w:t>Skills</w:t>
            </w:r>
          </w:p>
          <w:p w14:paraId="0521120F" w14:textId="0E152493" w:rsidR="006F20CE" w:rsidRPr="00C20128" w:rsidRDefault="006F20CE" w:rsidP="00C20128">
            <w:pPr>
              <w:pStyle w:val="ListBullet"/>
            </w:pPr>
            <w:r w:rsidRPr="00C20128">
              <w:t>Discuss common problems among young people</w:t>
            </w:r>
            <w:r w:rsidR="009807F1" w:rsidRPr="00C20128">
              <w:t>.</w:t>
            </w:r>
          </w:p>
          <w:p w14:paraId="60BE7AFA" w14:textId="27B75B54" w:rsidR="006F20CE" w:rsidRPr="00C20128" w:rsidRDefault="006F20CE" w:rsidP="00C20128">
            <w:pPr>
              <w:pStyle w:val="ListBullet"/>
            </w:pPr>
            <w:r w:rsidRPr="00C20128">
              <w:t>Express thoughts and opinions</w:t>
            </w:r>
            <w:r w:rsidR="009807F1" w:rsidRPr="00C20128">
              <w:t>.</w:t>
            </w:r>
          </w:p>
          <w:p w14:paraId="0680A523" w14:textId="2C377691" w:rsidR="006F20CE" w:rsidRPr="00C20128" w:rsidRDefault="006F20CE" w:rsidP="00C20128">
            <w:pPr>
              <w:pStyle w:val="ListBullet"/>
            </w:pPr>
            <w:r w:rsidRPr="00C20128">
              <w:t>Give and accept advice</w:t>
            </w:r>
            <w:r w:rsidR="009807F1" w:rsidRPr="00C20128">
              <w:t>.</w:t>
            </w:r>
          </w:p>
          <w:p w14:paraId="104BDACD" w14:textId="471F1A93" w:rsidR="006F20CE" w:rsidRPr="00C20128" w:rsidRDefault="006F20CE" w:rsidP="00C20128">
            <w:pPr>
              <w:pStyle w:val="ListBullet"/>
            </w:pPr>
            <w:r w:rsidRPr="00C20128">
              <w:t>Structure an argument and make compromises</w:t>
            </w:r>
            <w:r w:rsidR="009807F1" w:rsidRPr="00C20128">
              <w:t>.</w:t>
            </w:r>
          </w:p>
          <w:p w14:paraId="4915AEF5" w14:textId="2E69ADE5" w:rsidR="006F20CE" w:rsidRPr="00C20128" w:rsidRDefault="006F20CE" w:rsidP="00C20128">
            <w:pPr>
              <w:pStyle w:val="ListBullet"/>
            </w:pPr>
            <w:r w:rsidRPr="00C20128">
              <w:lastRenderedPageBreak/>
              <w:t>Use verbs with dative objects</w:t>
            </w:r>
            <w:r w:rsidR="009807F1" w:rsidRPr="00C20128">
              <w:t>.</w:t>
            </w:r>
          </w:p>
          <w:p w14:paraId="5C2D9A30" w14:textId="7F16887D" w:rsidR="006729AE" w:rsidRPr="006729AE" w:rsidRDefault="006F20CE" w:rsidP="00C20128">
            <w:pPr>
              <w:pStyle w:val="ListBullet"/>
              <w:rPr>
                <w:b/>
              </w:rPr>
            </w:pPr>
            <w:r w:rsidRPr="00C20128">
              <w:t xml:space="preserve">Explore youth issues in German-speaking countries through popular </w:t>
            </w:r>
            <w:proofErr w:type="gramStart"/>
            <w:r w:rsidRPr="00C20128">
              <w:t>music, and</w:t>
            </w:r>
            <w:proofErr w:type="gramEnd"/>
            <w:r w:rsidRPr="00C20128">
              <w:t xml:space="preserve"> make comparisons with you and your peers’ issues.</w:t>
            </w:r>
          </w:p>
        </w:tc>
        <w:tc>
          <w:tcPr>
            <w:tcW w:w="7371" w:type="dxa"/>
          </w:tcPr>
          <w:p w14:paraId="782ED0DE" w14:textId="77777777" w:rsidR="00B24A92" w:rsidRDefault="009807F1" w:rsidP="009807F1">
            <w:pPr>
              <w:rPr>
                <w:bCs/>
                <w:lang w:eastAsia="zh-CN"/>
              </w:rPr>
            </w:pPr>
            <w:r w:rsidRPr="00AE1D6F">
              <w:rPr>
                <w:b/>
                <w:lang w:eastAsia="zh-CN"/>
              </w:rPr>
              <w:lastRenderedPageBreak/>
              <w:t>Discu</w:t>
            </w:r>
            <w:r w:rsidRPr="004A7032">
              <w:rPr>
                <w:b/>
                <w:lang w:eastAsia="zh-CN"/>
              </w:rPr>
              <w:t>ss common problems among young people</w:t>
            </w:r>
            <w:r w:rsidR="004A7032" w:rsidRPr="004A7032">
              <w:rPr>
                <w:b/>
                <w:lang w:eastAsia="zh-CN"/>
              </w:rPr>
              <w:t>:</w:t>
            </w:r>
            <w:r w:rsidR="004A7032" w:rsidRPr="00AD1B17">
              <w:rPr>
                <w:bCs/>
                <w:lang w:eastAsia="zh-CN"/>
              </w:rPr>
              <w:t xml:space="preserve"> </w:t>
            </w:r>
          </w:p>
          <w:p w14:paraId="1C8DE0EB" w14:textId="121CDBF4" w:rsidR="009807F1" w:rsidRPr="00C20128" w:rsidRDefault="009807F1" w:rsidP="009807F1">
            <w:pPr>
              <w:rPr>
                <w:bCs/>
                <w:i/>
                <w:iCs/>
                <w:lang w:val="de-DE" w:eastAsia="zh-CN"/>
              </w:rPr>
            </w:pPr>
            <w:r w:rsidRPr="00C20128">
              <w:rPr>
                <w:bCs/>
                <w:i/>
                <w:iCs/>
                <w:lang w:val="de-DE" w:eastAsia="zh-CN"/>
              </w:rPr>
              <w:t xml:space="preserve">Was ist </w:t>
            </w:r>
            <w:r w:rsidR="009469DB" w:rsidRPr="00C20128">
              <w:rPr>
                <w:bCs/>
                <w:i/>
                <w:iCs/>
                <w:lang w:val="de-DE" w:eastAsia="zh-CN"/>
              </w:rPr>
              <w:t xml:space="preserve">mit </w:t>
            </w:r>
            <w:r w:rsidRPr="00C20128">
              <w:rPr>
                <w:bCs/>
                <w:i/>
                <w:iCs/>
                <w:lang w:val="de-DE" w:eastAsia="zh-CN"/>
              </w:rPr>
              <w:t>dir los</w:t>
            </w:r>
            <w:r w:rsidRPr="00C20128">
              <w:rPr>
                <w:bCs/>
                <w:lang w:val="de-DE" w:eastAsia="zh-CN"/>
              </w:rPr>
              <w:t>?</w:t>
            </w:r>
            <w:r w:rsidR="002A5A9D" w:rsidRPr="00C20128">
              <w:rPr>
                <w:bCs/>
                <w:lang w:val="de-DE" w:eastAsia="zh-CN"/>
              </w:rPr>
              <w:t>;</w:t>
            </w:r>
            <w:r w:rsidRPr="00C20128">
              <w:rPr>
                <w:bCs/>
                <w:i/>
                <w:iCs/>
                <w:lang w:val="de-DE" w:eastAsia="zh-CN"/>
              </w:rPr>
              <w:t xml:space="preserve"> Ich muss so viel lernen</w:t>
            </w:r>
            <w:r w:rsidR="00A500F2" w:rsidRPr="00C20128">
              <w:rPr>
                <w:bCs/>
                <w:lang w:val="de-DE" w:eastAsia="zh-CN"/>
              </w:rPr>
              <w:t>;</w:t>
            </w:r>
            <w:r w:rsidRPr="00C20128">
              <w:rPr>
                <w:bCs/>
                <w:i/>
                <w:iCs/>
                <w:lang w:val="de-DE" w:eastAsia="zh-CN"/>
              </w:rPr>
              <w:t xml:space="preserve"> Ich habe zu viele Hausaufgaben</w:t>
            </w:r>
            <w:r w:rsidR="00A500F2" w:rsidRPr="00C20128">
              <w:rPr>
                <w:bCs/>
                <w:lang w:val="de-DE" w:eastAsia="zh-CN"/>
              </w:rPr>
              <w:t>;</w:t>
            </w:r>
            <w:r w:rsidRPr="00C20128">
              <w:rPr>
                <w:bCs/>
                <w:i/>
                <w:iCs/>
                <w:lang w:val="de-DE" w:eastAsia="zh-CN"/>
              </w:rPr>
              <w:t xml:space="preserve"> Ich darf nicht zur Party gehen</w:t>
            </w:r>
            <w:r w:rsidR="00A500F2" w:rsidRPr="00C20128">
              <w:rPr>
                <w:bCs/>
                <w:lang w:val="de-DE" w:eastAsia="zh-CN"/>
              </w:rPr>
              <w:t>;</w:t>
            </w:r>
            <w:r w:rsidRPr="00C20128">
              <w:rPr>
                <w:bCs/>
                <w:i/>
                <w:iCs/>
                <w:lang w:val="de-DE" w:eastAsia="zh-CN"/>
              </w:rPr>
              <w:t xml:space="preserve"> Es gibt Gruppenzwang</w:t>
            </w:r>
            <w:r w:rsidR="00A500F2" w:rsidRPr="00C20128">
              <w:rPr>
                <w:bCs/>
                <w:lang w:val="de-DE" w:eastAsia="zh-CN"/>
              </w:rPr>
              <w:t>;</w:t>
            </w:r>
            <w:r w:rsidRPr="00C20128">
              <w:rPr>
                <w:bCs/>
                <w:i/>
                <w:iCs/>
                <w:lang w:val="de-DE" w:eastAsia="zh-CN"/>
              </w:rPr>
              <w:t xml:space="preserve"> Ich verbringe zu viel Zeit am Handy Ich scrolle mehr als ich lerne</w:t>
            </w:r>
          </w:p>
          <w:p w14:paraId="71970CB5" w14:textId="77777777" w:rsidR="00B24A92" w:rsidRDefault="009807F1" w:rsidP="009807F1">
            <w:pPr>
              <w:rPr>
                <w:bCs/>
                <w:lang w:eastAsia="zh-CN"/>
              </w:rPr>
            </w:pPr>
            <w:r w:rsidRPr="008D7659">
              <w:rPr>
                <w:b/>
                <w:lang w:eastAsia="zh-CN"/>
              </w:rPr>
              <w:t>Express thoughts and opinions</w:t>
            </w:r>
            <w:r w:rsidR="008D7659" w:rsidRPr="008D7659">
              <w:rPr>
                <w:b/>
                <w:lang w:eastAsia="zh-CN"/>
              </w:rPr>
              <w:t>:</w:t>
            </w:r>
            <w:r w:rsidR="008D7659" w:rsidRPr="00AD1B17">
              <w:rPr>
                <w:bCs/>
                <w:lang w:eastAsia="zh-CN"/>
              </w:rPr>
              <w:t xml:space="preserve"> </w:t>
            </w:r>
          </w:p>
          <w:p w14:paraId="09FA672C" w14:textId="370FBB73" w:rsidR="009807F1" w:rsidRPr="009264CE" w:rsidRDefault="009807F1" w:rsidP="009807F1">
            <w:pPr>
              <w:rPr>
                <w:bCs/>
                <w:i/>
                <w:iCs/>
                <w:lang w:val="de-DE" w:eastAsia="zh-CN"/>
              </w:rPr>
            </w:pPr>
            <w:r w:rsidRPr="009264CE">
              <w:rPr>
                <w:bCs/>
                <w:i/>
                <w:iCs/>
                <w:lang w:val="de-DE" w:eastAsia="zh-CN"/>
              </w:rPr>
              <w:t>Ich weiß, dass...</w:t>
            </w:r>
            <w:r w:rsidRPr="009264CE">
              <w:rPr>
                <w:bCs/>
                <w:lang w:val="de-DE" w:eastAsia="zh-CN"/>
              </w:rPr>
              <w:t xml:space="preserve">; </w:t>
            </w:r>
            <w:r w:rsidRPr="009264CE">
              <w:rPr>
                <w:bCs/>
                <w:i/>
                <w:iCs/>
                <w:lang w:val="de-DE" w:eastAsia="zh-CN"/>
              </w:rPr>
              <w:t>Ich glaube, dass...</w:t>
            </w:r>
          </w:p>
          <w:p w14:paraId="11667F46" w14:textId="0FB43364" w:rsidR="00B24A92" w:rsidRDefault="009807F1" w:rsidP="009807F1">
            <w:pPr>
              <w:rPr>
                <w:bCs/>
                <w:lang w:eastAsia="zh-CN"/>
              </w:rPr>
            </w:pPr>
            <w:r w:rsidRPr="008D7659">
              <w:rPr>
                <w:b/>
                <w:lang w:eastAsia="zh-CN"/>
              </w:rPr>
              <w:t>Give and accept advice</w:t>
            </w:r>
            <w:r w:rsidR="008F0D96">
              <w:rPr>
                <w:b/>
                <w:lang w:eastAsia="zh-CN"/>
              </w:rPr>
              <w:t>, with modal verbs:</w:t>
            </w:r>
          </w:p>
          <w:p w14:paraId="6654C79E" w14:textId="4ACF651A" w:rsidR="009807F1" w:rsidRPr="00C20128" w:rsidRDefault="009807F1" w:rsidP="009807F1">
            <w:pPr>
              <w:rPr>
                <w:bCs/>
                <w:i/>
                <w:iCs/>
                <w:lang w:val="de-DE" w:eastAsia="zh-CN"/>
              </w:rPr>
            </w:pPr>
            <w:r w:rsidRPr="00C20128">
              <w:rPr>
                <w:bCs/>
                <w:i/>
                <w:iCs/>
                <w:lang w:val="de-DE" w:eastAsia="zh-CN"/>
              </w:rPr>
              <w:t>Was soll ich machen?</w:t>
            </w:r>
            <w:r w:rsidRPr="00C20128">
              <w:rPr>
                <w:bCs/>
                <w:lang w:val="de-DE" w:eastAsia="zh-CN"/>
              </w:rPr>
              <w:t xml:space="preserve">; </w:t>
            </w:r>
            <w:r w:rsidRPr="00C20128">
              <w:rPr>
                <w:bCs/>
                <w:i/>
                <w:iCs/>
                <w:lang w:val="de-DE" w:eastAsia="zh-CN"/>
              </w:rPr>
              <w:t>Du kannst mit deinem Mathelehrer spechen</w:t>
            </w:r>
          </w:p>
          <w:p w14:paraId="7AA25552" w14:textId="77777777" w:rsidR="00B24A92" w:rsidRDefault="009807F1" w:rsidP="009807F1">
            <w:pPr>
              <w:rPr>
                <w:bCs/>
                <w:lang w:eastAsia="zh-CN"/>
              </w:rPr>
            </w:pPr>
            <w:r w:rsidRPr="000703EA">
              <w:rPr>
                <w:b/>
                <w:lang w:eastAsia="zh-CN"/>
              </w:rPr>
              <w:t>Structure an argument and make compromises</w:t>
            </w:r>
            <w:r w:rsidR="008D7659" w:rsidRPr="000703EA">
              <w:rPr>
                <w:b/>
                <w:lang w:eastAsia="zh-CN"/>
              </w:rPr>
              <w:t>:</w:t>
            </w:r>
            <w:r w:rsidR="008D7659" w:rsidRPr="00AD1B17">
              <w:rPr>
                <w:bCs/>
                <w:lang w:eastAsia="zh-CN"/>
              </w:rPr>
              <w:t xml:space="preserve"> </w:t>
            </w:r>
          </w:p>
          <w:p w14:paraId="006EEF71" w14:textId="242D5854" w:rsidR="009807F1" w:rsidRPr="00C20128" w:rsidRDefault="009807F1" w:rsidP="009807F1">
            <w:pPr>
              <w:rPr>
                <w:bCs/>
                <w:i/>
                <w:iCs/>
                <w:lang w:val="de-DE" w:eastAsia="zh-CN"/>
              </w:rPr>
            </w:pPr>
            <w:r w:rsidRPr="00C20128">
              <w:rPr>
                <w:bCs/>
                <w:i/>
                <w:iCs/>
                <w:lang w:val="de-DE" w:eastAsia="zh-CN"/>
              </w:rPr>
              <w:t>Das ist nicht fair</w:t>
            </w:r>
            <w:r w:rsidR="00A500F2" w:rsidRPr="00C20128">
              <w:rPr>
                <w:bCs/>
                <w:lang w:val="de-DE" w:eastAsia="zh-CN"/>
              </w:rPr>
              <w:t>;</w:t>
            </w:r>
            <w:r w:rsidRPr="00C20128">
              <w:rPr>
                <w:bCs/>
                <w:lang w:val="de-DE" w:eastAsia="zh-CN"/>
              </w:rPr>
              <w:t xml:space="preserve"> </w:t>
            </w:r>
            <w:r w:rsidRPr="00C20128">
              <w:rPr>
                <w:bCs/>
                <w:i/>
                <w:iCs/>
                <w:lang w:val="de-DE" w:eastAsia="zh-CN"/>
              </w:rPr>
              <w:t>Ich darf nie machen, was ich will</w:t>
            </w:r>
            <w:r w:rsidRPr="00C20128">
              <w:rPr>
                <w:bCs/>
                <w:lang w:val="de-DE" w:eastAsia="zh-CN"/>
              </w:rPr>
              <w:t xml:space="preserve">; </w:t>
            </w:r>
            <w:r w:rsidRPr="00C20128">
              <w:rPr>
                <w:bCs/>
                <w:i/>
                <w:iCs/>
                <w:lang w:val="de-DE" w:eastAsia="zh-CN"/>
              </w:rPr>
              <w:t>Ich will in die Disco gehen</w:t>
            </w:r>
            <w:r w:rsidRPr="00C20128">
              <w:rPr>
                <w:bCs/>
                <w:lang w:val="de-DE" w:eastAsia="zh-CN"/>
              </w:rPr>
              <w:t xml:space="preserve">; </w:t>
            </w:r>
            <w:r w:rsidRPr="00C20128">
              <w:rPr>
                <w:bCs/>
                <w:i/>
                <w:iCs/>
                <w:lang w:val="de-DE" w:eastAsia="zh-CN"/>
              </w:rPr>
              <w:t>Es ist wichtig, Zeit mit Freunden zu verbringen</w:t>
            </w:r>
            <w:r w:rsidR="00A500F2" w:rsidRPr="00C20128">
              <w:rPr>
                <w:bCs/>
                <w:lang w:val="de-DE" w:eastAsia="zh-CN"/>
              </w:rPr>
              <w:t>;</w:t>
            </w:r>
            <w:r w:rsidRPr="00C20128">
              <w:rPr>
                <w:bCs/>
                <w:lang w:val="de-DE" w:eastAsia="zh-CN"/>
              </w:rPr>
              <w:t xml:space="preserve"> </w:t>
            </w:r>
            <w:r w:rsidRPr="00C20128">
              <w:rPr>
                <w:bCs/>
                <w:i/>
                <w:iCs/>
                <w:lang w:val="de-DE" w:eastAsia="zh-CN"/>
              </w:rPr>
              <w:t xml:space="preserve">Yannis Eltern </w:t>
            </w:r>
            <w:r w:rsidRPr="00C20128">
              <w:rPr>
                <w:bCs/>
                <w:i/>
                <w:iCs/>
                <w:lang w:val="de-DE" w:eastAsia="zh-CN"/>
              </w:rPr>
              <w:lastRenderedPageBreak/>
              <w:t>haben es erlaubt</w:t>
            </w:r>
            <w:r w:rsidRPr="00C20128">
              <w:rPr>
                <w:bCs/>
                <w:lang w:val="de-DE" w:eastAsia="zh-CN"/>
              </w:rPr>
              <w:t xml:space="preserve">; </w:t>
            </w:r>
            <w:r w:rsidRPr="00C20128">
              <w:rPr>
                <w:bCs/>
                <w:i/>
                <w:iCs/>
                <w:lang w:val="de-DE" w:eastAsia="zh-CN"/>
              </w:rPr>
              <w:t xml:space="preserve">Ja, ich </w:t>
            </w:r>
            <w:r w:rsidR="000943B8" w:rsidRPr="00C20128">
              <w:rPr>
                <w:bCs/>
                <w:i/>
                <w:iCs/>
                <w:lang w:val="de-DE" w:eastAsia="zh-CN"/>
              </w:rPr>
              <w:t>verstehe</w:t>
            </w:r>
            <w:r w:rsidR="00A500F2" w:rsidRPr="00C20128">
              <w:rPr>
                <w:bCs/>
                <w:lang w:val="de-DE" w:eastAsia="zh-CN"/>
              </w:rPr>
              <w:t>;</w:t>
            </w:r>
            <w:r w:rsidRPr="00C20128">
              <w:rPr>
                <w:bCs/>
                <w:lang w:val="de-DE" w:eastAsia="zh-CN"/>
              </w:rPr>
              <w:t xml:space="preserve"> </w:t>
            </w:r>
            <w:r w:rsidRPr="00C20128">
              <w:rPr>
                <w:bCs/>
                <w:i/>
                <w:iCs/>
                <w:lang w:val="de-DE" w:eastAsia="zh-CN"/>
              </w:rPr>
              <w:t>Du hast recht</w:t>
            </w:r>
            <w:r w:rsidR="00A500F2" w:rsidRPr="00C20128">
              <w:rPr>
                <w:bCs/>
                <w:lang w:val="de-DE" w:eastAsia="zh-CN"/>
              </w:rPr>
              <w:t>;</w:t>
            </w:r>
            <w:r w:rsidR="000943B8" w:rsidRPr="00C20128">
              <w:rPr>
                <w:bCs/>
                <w:lang w:val="de-DE" w:eastAsia="zh-CN"/>
              </w:rPr>
              <w:t xml:space="preserve"> </w:t>
            </w:r>
            <w:r w:rsidRPr="00C20128">
              <w:rPr>
                <w:bCs/>
                <w:i/>
                <w:iCs/>
                <w:lang w:val="de-DE" w:eastAsia="zh-CN"/>
              </w:rPr>
              <w:t>Ja natürlich, aber</w:t>
            </w:r>
            <w:r w:rsidRPr="00C20128">
              <w:rPr>
                <w:bCs/>
                <w:lang w:val="de-DE" w:eastAsia="zh-CN"/>
              </w:rPr>
              <w:t>…</w:t>
            </w:r>
            <w:r w:rsidR="00A500F2" w:rsidRPr="00C20128">
              <w:rPr>
                <w:bCs/>
                <w:lang w:val="de-DE" w:eastAsia="zh-CN"/>
              </w:rPr>
              <w:t xml:space="preserve">; </w:t>
            </w:r>
            <w:r w:rsidRPr="00C20128">
              <w:rPr>
                <w:bCs/>
                <w:i/>
                <w:iCs/>
                <w:lang w:val="de-DE" w:eastAsia="zh-CN"/>
              </w:rPr>
              <w:t>Du brauchst dir keine Sorgen zu machen</w:t>
            </w:r>
            <w:r w:rsidR="00A500F2" w:rsidRPr="00C20128">
              <w:rPr>
                <w:bCs/>
                <w:lang w:val="de-DE" w:eastAsia="zh-CN"/>
              </w:rPr>
              <w:t>;</w:t>
            </w:r>
            <w:r w:rsidRPr="00C20128">
              <w:rPr>
                <w:bCs/>
                <w:lang w:val="de-DE" w:eastAsia="zh-CN"/>
              </w:rPr>
              <w:t xml:space="preserve"> </w:t>
            </w:r>
            <w:r w:rsidRPr="00C20128">
              <w:rPr>
                <w:bCs/>
                <w:i/>
                <w:iCs/>
                <w:lang w:val="de-DE" w:eastAsia="zh-CN"/>
              </w:rPr>
              <w:t>Vertrau mir!</w:t>
            </w:r>
          </w:p>
          <w:p w14:paraId="3F6B9B18" w14:textId="77777777" w:rsidR="00B24A92" w:rsidRDefault="002236EE" w:rsidP="009807F1">
            <w:pPr>
              <w:rPr>
                <w:bCs/>
                <w:lang w:eastAsia="zh-CN"/>
              </w:rPr>
            </w:pPr>
            <w:r w:rsidRPr="002236EE">
              <w:rPr>
                <w:b/>
                <w:lang w:eastAsia="zh-CN"/>
              </w:rPr>
              <w:t>Use verbs with dative objects:</w:t>
            </w:r>
            <w:r w:rsidRPr="00AD1B17">
              <w:rPr>
                <w:bCs/>
                <w:lang w:eastAsia="zh-CN"/>
              </w:rPr>
              <w:t xml:space="preserve"> </w:t>
            </w:r>
          </w:p>
          <w:p w14:paraId="6939C883" w14:textId="40B01D94" w:rsidR="002236EE" w:rsidRPr="00C20128" w:rsidRDefault="002236EE" w:rsidP="009807F1">
            <w:pPr>
              <w:rPr>
                <w:bCs/>
                <w:i/>
                <w:iCs/>
                <w:lang w:val="de-DE" w:eastAsia="zh-CN"/>
              </w:rPr>
            </w:pPr>
            <w:r w:rsidRPr="00C20128">
              <w:rPr>
                <w:bCs/>
                <w:i/>
                <w:iCs/>
                <w:lang w:val="de-DE" w:eastAsia="zh-CN"/>
              </w:rPr>
              <w:t>vertrauen</w:t>
            </w:r>
            <w:r w:rsidRPr="00C20128">
              <w:rPr>
                <w:bCs/>
                <w:lang w:val="de-DE" w:eastAsia="zh-CN"/>
              </w:rPr>
              <w:t>,</w:t>
            </w:r>
            <w:r w:rsidRPr="00C20128">
              <w:rPr>
                <w:bCs/>
                <w:i/>
                <w:iCs/>
                <w:lang w:val="de-DE" w:eastAsia="zh-CN"/>
              </w:rPr>
              <w:t xml:space="preserve"> erlauben</w:t>
            </w:r>
          </w:p>
          <w:p w14:paraId="44326E44" w14:textId="77777777" w:rsidR="00B24A92" w:rsidRPr="00220078" w:rsidRDefault="0098438F" w:rsidP="009807F1">
            <w:pPr>
              <w:rPr>
                <w:bCs/>
                <w:lang w:val="de-DE" w:eastAsia="zh-CN"/>
              </w:rPr>
            </w:pPr>
            <w:r w:rsidRPr="00220078">
              <w:rPr>
                <w:b/>
                <w:lang w:val="de-DE" w:eastAsia="zh-CN"/>
              </w:rPr>
              <w:t>Youth issues:</w:t>
            </w:r>
            <w:r w:rsidRPr="00220078">
              <w:rPr>
                <w:bCs/>
                <w:lang w:val="de-DE" w:eastAsia="zh-CN"/>
              </w:rPr>
              <w:t xml:space="preserve"> </w:t>
            </w:r>
          </w:p>
          <w:p w14:paraId="1289BC4A" w14:textId="4D0D3E0E" w:rsidR="0098438F" w:rsidRPr="00C20128" w:rsidRDefault="00B24A92" w:rsidP="009807F1">
            <w:pPr>
              <w:rPr>
                <w:b/>
                <w:lang w:val="de-DE" w:eastAsia="zh-CN"/>
              </w:rPr>
            </w:pPr>
            <w:r w:rsidRPr="00C20128">
              <w:rPr>
                <w:bCs/>
                <w:i/>
                <w:iCs/>
                <w:lang w:val="de-DE" w:eastAsia="zh-CN"/>
              </w:rPr>
              <w:t>körperliche und geistige Gesundheit</w:t>
            </w:r>
            <w:r w:rsidR="006F1AB2" w:rsidRPr="00C20128">
              <w:rPr>
                <w:bCs/>
                <w:lang w:val="de-DE" w:eastAsia="zh-CN"/>
              </w:rPr>
              <w:t xml:space="preserve">, </w:t>
            </w:r>
            <w:r w:rsidR="006F1AB2" w:rsidRPr="00C20128">
              <w:rPr>
                <w:bCs/>
                <w:i/>
                <w:iCs/>
                <w:lang w:val="de-DE" w:eastAsia="zh-CN"/>
              </w:rPr>
              <w:t>Stress in der Schule</w:t>
            </w:r>
            <w:r w:rsidR="006F1AB2" w:rsidRPr="00C20128">
              <w:rPr>
                <w:bCs/>
                <w:lang w:val="de-DE" w:eastAsia="zh-CN"/>
              </w:rPr>
              <w:t xml:space="preserve">, </w:t>
            </w:r>
            <w:r w:rsidR="006F1AB2" w:rsidRPr="00C20128">
              <w:rPr>
                <w:bCs/>
                <w:i/>
                <w:iCs/>
                <w:lang w:val="de-DE" w:eastAsia="zh-CN"/>
              </w:rPr>
              <w:t>Mobbing</w:t>
            </w:r>
            <w:r w:rsidR="006F1AB2" w:rsidRPr="00C20128">
              <w:rPr>
                <w:bCs/>
                <w:lang w:val="de-DE" w:eastAsia="zh-CN"/>
              </w:rPr>
              <w:t xml:space="preserve">, </w:t>
            </w:r>
            <w:r w:rsidR="006F1AB2" w:rsidRPr="00C20128">
              <w:rPr>
                <w:bCs/>
                <w:i/>
                <w:iCs/>
                <w:lang w:val="de-DE" w:eastAsia="zh-CN"/>
              </w:rPr>
              <w:t>Drogenmissbrauch</w:t>
            </w:r>
            <w:r w:rsidR="006F1AB2" w:rsidRPr="00C20128">
              <w:rPr>
                <w:bCs/>
                <w:lang w:val="de-DE" w:eastAsia="zh-CN"/>
              </w:rPr>
              <w:t xml:space="preserve">, </w:t>
            </w:r>
            <w:r w:rsidR="006F1AB2" w:rsidRPr="00C20128">
              <w:rPr>
                <w:bCs/>
                <w:i/>
                <w:iCs/>
                <w:lang w:val="de-DE" w:eastAsia="zh-CN"/>
              </w:rPr>
              <w:t>Soziale Isolation</w:t>
            </w:r>
            <w:r w:rsidR="006F1AB2" w:rsidRPr="00C20128">
              <w:rPr>
                <w:bCs/>
                <w:lang w:val="de-DE" w:eastAsia="zh-CN"/>
              </w:rPr>
              <w:t xml:space="preserve">, </w:t>
            </w:r>
            <w:r w:rsidR="006F1AB2" w:rsidRPr="00C20128">
              <w:rPr>
                <w:bCs/>
                <w:i/>
                <w:iCs/>
                <w:lang w:val="de-DE" w:eastAsia="zh-CN"/>
              </w:rPr>
              <w:t>Medienabhängigkeit</w:t>
            </w:r>
            <w:r w:rsidR="006F1AB2" w:rsidRPr="00C20128">
              <w:rPr>
                <w:bCs/>
                <w:lang w:val="de-DE" w:eastAsia="zh-CN"/>
              </w:rPr>
              <w:t xml:space="preserve">, </w:t>
            </w:r>
            <w:r w:rsidR="006F1AB2" w:rsidRPr="00C20128">
              <w:rPr>
                <w:bCs/>
                <w:i/>
                <w:iCs/>
                <w:lang w:val="de-DE" w:eastAsia="zh-CN"/>
              </w:rPr>
              <w:t>Zukunftsangst</w:t>
            </w:r>
            <w:r w:rsidR="006F1AB2" w:rsidRPr="00C20128">
              <w:rPr>
                <w:bCs/>
                <w:lang w:val="de-DE" w:eastAsia="zh-CN"/>
              </w:rPr>
              <w:t xml:space="preserve">, </w:t>
            </w:r>
            <w:r w:rsidR="006F1AB2" w:rsidRPr="00C20128">
              <w:rPr>
                <w:bCs/>
                <w:i/>
                <w:iCs/>
                <w:lang w:val="de-DE" w:eastAsia="zh-CN"/>
              </w:rPr>
              <w:t>Klimawandel</w:t>
            </w:r>
            <w:r w:rsidR="006F1AB2" w:rsidRPr="00C20128">
              <w:rPr>
                <w:bCs/>
                <w:lang w:val="de-DE" w:eastAsia="zh-CN"/>
              </w:rPr>
              <w:t xml:space="preserve">, </w:t>
            </w:r>
            <w:r w:rsidR="006F1AB2" w:rsidRPr="00C20128">
              <w:rPr>
                <w:bCs/>
                <w:i/>
                <w:iCs/>
                <w:lang w:val="de-DE" w:eastAsia="zh-CN"/>
              </w:rPr>
              <w:t>Familienprobleme</w:t>
            </w:r>
            <w:r w:rsidR="006F1AB2" w:rsidRPr="00C20128">
              <w:rPr>
                <w:bCs/>
                <w:lang w:val="de-DE" w:eastAsia="zh-CN"/>
              </w:rPr>
              <w:t xml:space="preserve">, </w:t>
            </w:r>
            <w:r w:rsidR="006F1AB2" w:rsidRPr="00C20128">
              <w:rPr>
                <w:bCs/>
                <w:i/>
                <w:iCs/>
                <w:lang w:val="de-DE" w:eastAsia="zh-CN"/>
              </w:rPr>
              <w:t>Freundschaften</w:t>
            </w:r>
          </w:p>
          <w:p w14:paraId="325C4F40" w14:textId="77777777" w:rsidR="00B24A92" w:rsidRPr="00220078" w:rsidRDefault="00AE605D" w:rsidP="006F20CE">
            <w:pPr>
              <w:rPr>
                <w:lang w:val="de-DE"/>
              </w:rPr>
            </w:pPr>
            <w:r w:rsidRPr="00220078">
              <w:rPr>
                <w:b/>
                <w:lang w:val="de-DE" w:eastAsia="zh-CN"/>
              </w:rPr>
              <w:t>Comparisons:</w:t>
            </w:r>
            <w:r w:rsidR="00822D0C" w:rsidRPr="00220078">
              <w:rPr>
                <w:lang w:val="de-DE"/>
              </w:rPr>
              <w:t xml:space="preserve"> </w:t>
            </w:r>
          </w:p>
          <w:p w14:paraId="5D9AE648" w14:textId="74348508" w:rsidR="003F2CB8" w:rsidRPr="00C20128" w:rsidRDefault="00822D0C" w:rsidP="006F20CE">
            <w:pPr>
              <w:rPr>
                <w:b/>
                <w:lang w:val="de-DE" w:eastAsia="zh-CN"/>
              </w:rPr>
            </w:pPr>
            <w:r w:rsidRPr="00C20128">
              <w:rPr>
                <w:bCs/>
                <w:i/>
                <w:iCs/>
                <w:lang w:val="de-DE" w:eastAsia="zh-CN"/>
              </w:rPr>
              <w:t xml:space="preserve">Stress in der Schule ist ein großes Problem in Deutschland, aber nicht </w:t>
            </w:r>
            <w:r w:rsidR="00B24A92" w:rsidRPr="00C20128">
              <w:rPr>
                <w:bCs/>
                <w:i/>
                <w:iCs/>
                <w:lang w:val="de-DE" w:eastAsia="zh-CN"/>
              </w:rPr>
              <w:t xml:space="preserve">so groß </w:t>
            </w:r>
            <w:r w:rsidRPr="00C20128">
              <w:rPr>
                <w:bCs/>
                <w:i/>
                <w:iCs/>
                <w:lang w:val="de-DE" w:eastAsia="zh-CN"/>
              </w:rPr>
              <w:t>in Australien</w:t>
            </w:r>
            <w:r w:rsidR="0087033F" w:rsidRPr="00C20128">
              <w:rPr>
                <w:bCs/>
                <w:lang w:val="de-DE" w:eastAsia="zh-CN"/>
              </w:rPr>
              <w:t>;</w:t>
            </w:r>
            <w:r w:rsidR="002C548D" w:rsidRPr="00C20128">
              <w:rPr>
                <w:bCs/>
                <w:i/>
                <w:iCs/>
                <w:lang w:val="de-DE" w:eastAsia="zh-CN"/>
              </w:rPr>
              <w:t xml:space="preserve"> Mobbing ist ein weltweites Problem</w:t>
            </w:r>
            <w:r w:rsidR="0087033F" w:rsidRPr="00C20128">
              <w:rPr>
                <w:bCs/>
                <w:lang w:val="de-DE" w:eastAsia="zh-CN"/>
              </w:rPr>
              <w:t>;</w:t>
            </w:r>
            <w:r w:rsidR="00191716" w:rsidRPr="00C20128">
              <w:rPr>
                <w:bCs/>
                <w:lang w:val="de-DE" w:eastAsia="zh-CN"/>
              </w:rPr>
              <w:t xml:space="preserve"> </w:t>
            </w:r>
            <w:r w:rsidR="00191716" w:rsidRPr="00C20128">
              <w:rPr>
                <w:bCs/>
                <w:i/>
                <w:iCs/>
                <w:lang w:val="de-DE" w:eastAsia="zh-CN"/>
              </w:rPr>
              <w:t>Denkst du, dass Mobbing ein größeres Problem in Australien oder in Deutschland ist?</w:t>
            </w:r>
          </w:p>
        </w:tc>
      </w:tr>
    </w:tbl>
    <w:p w14:paraId="03DE71E5" w14:textId="15764E6C" w:rsidR="00756409" w:rsidRDefault="00114905" w:rsidP="00114905">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t xml:space="preserve"> – </w:t>
      </w:r>
      <w:r w:rsidR="00394A45">
        <w:t>Year 10</w:t>
      </w:r>
      <w:r w:rsidR="004E6A81">
        <w:t>,</w:t>
      </w:r>
      <w:r w:rsidR="00394A45">
        <w:t xml:space="preserve"> Term 4</w:t>
      </w:r>
    </w:p>
    <w:tbl>
      <w:tblPr>
        <w:tblStyle w:val="Tableheader"/>
        <w:tblW w:w="14596" w:type="dxa"/>
        <w:tblLook w:val="0420" w:firstRow="1" w:lastRow="0" w:firstColumn="0" w:lastColumn="0" w:noHBand="0" w:noVBand="1"/>
      </w:tblPr>
      <w:tblGrid>
        <w:gridCol w:w="7225"/>
        <w:gridCol w:w="7371"/>
      </w:tblGrid>
      <w:tr w:rsidR="006729AE" w14:paraId="762FC624" w14:textId="77777777" w:rsidTr="00CD2D7F">
        <w:trPr>
          <w:cnfStyle w:val="100000000000" w:firstRow="1" w:lastRow="0" w:firstColumn="0" w:lastColumn="0" w:oddVBand="0" w:evenVBand="0" w:oddHBand="0" w:evenHBand="0" w:firstRowFirstColumn="0" w:firstRowLastColumn="0" w:lastRowFirstColumn="0" w:lastRowLastColumn="0"/>
        </w:trPr>
        <w:tc>
          <w:tcPr>
            <w:tcW w:w="7225" w:type="dxa"/>
          </w:tcPr>
          <w:p w14:paraId="4C579B50" w14:textId="12CE43A7" w:rsidR="006729AE" w:rsidRDefault="006729AE" w:rsidP="00430A99">
            <w:pPr>
              <w:rPr>
                <w:b w:val="0"/>
              </w:rPr>
            </w:pPr>
            <w:r>
              <w:t>Term 4</w:t>
            </w:r>
          </w:p>
          <w:p w14:paraId="64B291CA" w14:textId="2DF58CD0" w:rsidR="006729AE" w:rsidRPr="002104D6" w:rsidRDefault="00EB430D" w:rsidP="00394A45">
            <w:pPr>
              <w:rPr>
                <w:b w:val="0"/>
              </w:rPr>
            </w:pPr>
            <w:r w:rsidRPr="00EB430D">
              <w:t>My world, our environment</w:t>
            </w:r>
            <w:r w:rsidR="00394A45">
              <w:t xml:space="preserve"> – </w:t>
            </w:r>
            <w:r w:rsidR="00243FA4" w:rsidRPr="00CD2D7F">
              <w:rPr>
                <w:i/>
                <w:iCs/>
                <w:lang w:val="de-DE"/>
              </w:rPr>
              <w:t>Meine Welt, unsere Umwelt</w:t>
            </w:r>
          </w:p>
        </w:tc>
        <w:tc>
          <w:tcPr>
            <w:tcW w:w="7371" w:type="dxa"/>
          </w:tcPr>
          <w:p w14:paraId="318FD6CA" w14:textId="77777777" w:rsidR="006729AE" w:rsidRDefault="006729AE" w:rsidP="00430A99">
            <w:r>
              <w:t>Suggested grammar, vocabulary and structures</w:t>
            </w:r>
          </w:p>
        </w:tc>
      </w:tr>
      <w:tr w:rsidR="004969B6" w:rsidRPr="002E21A9" w14:paraId="4EE394BE" w14:textId="77777777" w:rsidTr="00CD2D7F">
        <w:trPr>
          <w:cnfStyle w:val="000000100000" w:firstRow="0" w:lastRow="0" w:firstColumn="0" w:lastColumn="0" w:oddVBand="0" w:evenVBand="0" w:oddHBand="1" w:evenHBand="0" w:firstRowFirstColumn="0" w:firstRowLastColumn="0" w:lastRowFirstColumn="0" w:lastRowLastColumn="0"/>
        </w:trPr>
        <w:tc>
          <w:tcPr>
            <w:tcW w:w="7225" w:type="dxa"/>
          </w:tcPr>
          <w:p w14:paraId="04F7D2BD" w14:textId="77777777" w:rsidR="004969B6" w:rsidRPr="00CD2D7F" w:rsidRDefault="004969B6" w:rsidP="004969B6">
            <w:pPr>
              <w:widowControl/>
              <w:mirrorIndents w:val="0"/>
              <w:rPr>
                <w:b/>
                <w:bCs/>
              </w:rPr>
            </w:pPr>
            <w:r w:rsidRPr="00CD2D7F">
              <w:rPr>
                <w:b/>
                <w:bCs/>
              </w:rPr>
              <w:t>Creating texts (ML5-CRT-01)</w:t>
            </w:r>
          </w:p>
          <w:p w14:paraId="325C5010" w14:textId="64828ADF" w:rsidR="004969B6" w:rsidRPr="004969B6" w:rsidRDefault="004969B6" w:rsidP="004969B6">
            <w:pPr>
              <w:widowControl/>
              <w:mirrorIndents w:val="0"/>
              <w:rPr>
                <w:b/>
              </w:rPr>
            </w:pPr>
            <w:r w:rsidRPr="004969B6">
              <w:t>Using Canva, students create an infographic for an upcoming environmental campaign</w:t>
            </w:r>
            <w:r w:rsidRPr="004969B6">
              <w:rPr>
                <w:rStyle w:val="FootnoteReference"/>
              </w:rPr>
              <w:footnoteReference w:id="19"/>
            </w:r>
            <w:r w:rsidRPr="004969B6">
              <w:t>.</w:t>
            </w:r>
          </w:p>
          <w:p w14:paraId="1A784085" w14:textId="2E32EF70" w:rsidR="004969B6" w:rsidRPr="00CD2D7F" w:rsidRDefault="004969B6" w:rsidP="004969B6">
            <w:pPr>
              <w:widowControl/>
              <w:mirrorIndents w:val="0"/>
              <w:rPr>
                <w:b/>
                <w:bCs/>
              </w:rPr>
            </w:pPr>
            <w:r w:rsidRPr="00CD2D7F">
              <w:rPr>
                <w:b/>
                <w:bCs/>
              </w:rPr>
              <w:t>Include:</w:t>
            </w:r>
          </w:p>
          <w:p w14:paraId="124FE577" w14:textId="71A07A22" w:rsidR="004969B6" w:rsidRPr="000A2EF4" w:rsidRDefault="004969B6" w:rsidP="000A2EF4">
            <w:pPr>
              <w:pStyle w:val="ListBullet"/>
            </w:pPr>
            <w:r w:rsidRPr="000A2EF4">
              <w:t>the environmental issue or campaign the infographic is for</w:t>
            </w:r>
          </w:p>
          <w:p w14:paraId="3CF226DC" w14:textId="77777777" w:rsidR="004969B6" w:rsidRPr="000A2EF4" w:rsidRDefault="004969B6" w:rsidP="000A2EF4">
            <w:pPr>
              <w:pStyle w:val="ListBullet"/>
            </w:pPr>
            <w:r w:rsidRPr="000A2EF4">
              <w:t>5 actions to help combat this issue</w:t>
            </w:r>
          </w:p>
          <w:p w14:paraId="304F2C15" w14:textId="77777777" w:rsidR="004969B6" w:rsidRPr="000A2EF4" w:rsidRDefault="004969B6" w:rsidP="000A2EF4">
            <w:pPr>
              <w:pStyle w:val="ListBullet"/>
            </w:pPr>
            <w:r w:rsidRPr="000A2EF4">
              <w:t>at least 2 images, with labels including key terminology</w:t>
            </w:r>
          </w:p>
          <w:p w14:paraId="1EC61D09" w14:textId="77777777" w:rsidR="004969B6" w:rsidRPr="000A2EF4" w:rsidRDefault="004969B6" w:rsidP="000A2EF4">
            <w:pPr>
              <w:pStyle w:val="ListBullet"/>
            </w:pPr>
            <w:r w:rsidRPr="000A2EF4">
              <w:t>a slogan to get attention.</w:t>
            </w:r>
          </w:p>
          <w:p w14:paraId="2592A28D" w14:textId="77777777" w:rsidR="00152858" w:rsidRPr="00C25F8B" w:rsidRDefault="00152858" w:rsidP="00152858">
            <w:pPr>
              <w:rPr>
                <w:b/>
              </w:rPr>
            </w:pPr>
            <w:r w:rsidRPr="00C25F8B">
              <w:rPr>
                <w:b/>
              </w:rPr>
              <w:t>Skills</w:t>
            </w:r>
          </w:p>
          <w:p w14:paraId="6B466A04" w14:textId="7518B1AA" w:rsidR="0022705E" w:rsidRPr="000A2EF4" w:rsidRDefault="00324957" w:rsidP="000A2EF4">
            <w:pPr>
              <w:pStyle w:val="ListBullet"/>
            </w:pPr>
            <w:r w:rsidRPr="000A2EF4">
              <w:t>Express what environmental issues you are interested in</w:t>
            </w:r>
            <w:r w:rsidR="0022705E" w:rsidRPr="000A2EF4">
              <w:t>.</w:t>
            </w:r>
          </w:p>
          <w:p w14:paraId="6C3958FC" w14:textId="5C275FE5" w:rsidR="0022705E" w:rsidRPr="000A2EF4" w:rsidRDefault="00324957" w:rsidP="000A2EF4">
            <w:pPr>
              <w:pStyle w:val="ListBullet"/>
            </w:pPr>
            <w:r w:rsidRPr="000A2EF4">
              <w:lastRenderedPageBreak/>
              <w:t>Understand terminology relating to environmental issues</w:t>
            </w:r>
            <w:r w:rsidR="0022705E" w:rsidRPr="000A2EF4">
              <w:t>.</w:t>
            </w:r>
          </w:p>
          <w:p w14:paraId="0C66D572" w14:textId="3CE97D8E" w:rsidR="0022705E" w:rsidRPr="000A2EF4" w:rsidRDefault="00324957" w:rsidP="000A2EF4">
            <w:pPr>
              <w:pStyle w:val="ListBullet"/>
            </w:pPr>
            <w:r w:rsidRPr="000A2EF4">
              <w:t>Discuss actions to help the environment</w:t>
            </w:r>
            <w:r w:rsidR="0022705E" w:rsidRPr="000A2EF4">
              <w:t>.</w:t>
            </w:r>
          </w:p>
          <w:p w14:paraId="2844B297" w14:textId="320062A5" w:rsidR="00324957" w:rsidRPr="0022705E" w:rsidRDefault="00324957" w:rsidP="000A2EF4">
            <w:pPr>
              <w:pStyle w:val="ListBullet"/>
              <w:rPr>
                <w:b/>
              </w:rPr>
            </w:pPr>
            <w:r w:rsidRPr="000A2EF4">
              <w:t>Express intentions behind actions</w:t>
            </w:r>
            <w:r w:rsidR="0022705E" w:rsidRPr="000A2EF4">
              <w:t>.</w:t>
            </w:r>
          </w:p>
        </w:tc>
        <w:tc>
          <w:tcPr>
            <w:tcW w:w="7371" w:type="dxa"/>
          </w:tcPr>
          <w:p w14:paraId="47D487F4" w14:textId="03E796EB" w:rsidR="00B24A92" w:rsidRDefault="007214E3" w:rsidP="00AA4913">
            <w:pPr>
              <w:pStyle w:val="ListBullet"/>
              <w:numPr>
                <w:ilvl w:val="0"/>
                <w:numId w:val="0"/>
              </w:numPr>
            </w:pPr>
            <w:r w:rsidRPr="007214E3">
              <w:rPr>
                <w:b/>
                <w:bCs/>
              </w:rPr>
              <w:lastRenderedPageBreak/>
              <w:t>Express environmental issues:</w:t>
            </w:r>
          </w:p>
          <w:p w14:paraId="7E2D0356" w14:textId="1DE07AD2" w:rsidR="00AA4913" w:rsidRPr="00C20128" w:rsidRDefault="007214E3" w:rsidP="00AA4913">
            <w:pPr>
              <w:pStyle w:val="ListBullet"/>
              <w:numPr>
                <w:ilvl w:val="0"/>
                <w:numId w:val="0"/>
              </w:numPr>
              <w:rPr>
                <w:i/>
                <w:iCs/>
                <w:lang w:val="de-DE" w:eastAsia="zh-CN"/>
              </w:rPr>
            </w:pPr>
            <w:r w:rsidRPr="00C20128">
              <w:rPr>
                <w:i/>
                <w:iCs/>
                <w:lang w:val="de-DE"/>
              </w:rPr>
              <w:t>Wofür interessierst du dich?</w:t>
            </w:r>
            <w:r w:rsidRPr="00C20128">
              <w:rPr>
                <w:lang w:val="de-DE"/>
              </w:rPr>
              <w:t xml:space="preserve">; </w:t>
            </w:r>
            <w:r w:rsidRPr="00C20128">
              <w:rPr>
                <w:i/>
                <w:iCs/>
                <w:lang w:val="de-DE"/>
              </w:rPr>
              <w:t>Ich interessiere mich für Naturschutz</w:t>
            </w:r>
          </w:p>
          <w:p w14:paraId="5B2940E5" w14:textId="7A58E134" w:rsidR="00B24A92" w:rsidRPr="00220078" w:rsidRDefault="001D2FCF" w:rsidP="007214E3">
            <w:pPr>
              <w:pStyle w:val="ListBullet"/>
              <w:numPr>
                <w:ilvl w:val="0"/>
                <w:numId w:val="0"/>
              </w:numPr>
              <w:rPr>
                <w:lang w:val="de-DE"/>
              </w:rPr>
            </w:pPr>
            <w:r w:rsidRPr="00220078">
              <w:rPr>
                <w:b/>
                <w:bCs/>
                <w:lang w:val="de-DE"/>
              </w:rPr>
              <w:t>E</w:t>
            </w:r>
            <w:r w:rsidR="007214E3" w:rsidRPr="00220078">
              <w:rPr>
                <w:b/>
                <w:bCs/>
                <w:lang w:val="de-DE"/>
              </w:rPr>
              <w:t>nvironmental issues:</w:t>
            </w:r>
          </w:p>
          <w:p w14:paraId="2CDF975B" w14:textId="3F708849" w:rsidR="007214E3" w:rsidRPr="000A2EF4" w:rsidRDefault="00542932" w:rsidP="007214E3">
            <w:pPr>
              <w:pStyle w:val="ListBullet"/>
              <w:numPr>
                <w:ilvl w:val="0"/>
                <w:numId w:val="0"/>
              </w:numPr>
              <w:rPr>
                <w:i/>
                <w:iCs/>
                <w:lang w:val="de-DE"/>
              </w:rPr>
            </w:pPr>
            <w:r w:rsidRPr="000A2EF4">
              <w:rPr>
                <w:i/>
                <w:iCs/>
                <w:lang w:val="de-DE"/>
              </w:rPr>
              <w:t>Naturschutz</w:t>
            </w:r>
            <w:r w:rsidR="00AF2C59" w:rsidRPr="000A2EF4">
              <w:rPr>
                <w:lang w:val="de-DE"/>
              </w:rPr>
              <w:t xml:space="preserve">, </w:t>
            </w:r>
            <w:r w:rsidR="00317BB3" w:rsidRPr="000A2EF4">
              <w:rPr>
                <w:i/>
                <w:iCs/>
                <w:lang w:val="de-DE"/>
              </w:rPr>
              <w:t>Klimawandel</w:t>
            </w:r>
            <w:r w:rsidR="00317BB3" w:rsidRPr="000A2EF4">
              <w:rPr>
                <w:lang w:val="de-DE"/>
              </w:rPr>
              <w:t>,</w:t>
            </w:r>
            <w:r w:rsidR="00317BB3" w:rsidRPr="000A2EF4">
              <w:rPr>
                <w:i/>
                <w:iCs/>
                <w:lang w:val="de-DE"/>
              </w:rPr>
              <w:t xml:space="preserve"> Luftverschmutzung</w:t>
            </w:r>
            <w:r w:rsidR="00317BB3" w:rsidRPr="000A2EF4">
              <w:rPr>
                <w:lang w:val="de-DE"/>
              </w:rPr>
              <w:t xml:space="preserve">, </w:t>
            </w:r>
            <w:r w:rsidR="00317BB3" w:rsidRPr="000A2EF4">
              <w:rPr>
                <w:i/>
                <w:iCs/>
                <w:lang w:val="de-DE"/>
              </w:rPr>
              <w:t>Wasserverschmutzung</w:t>
            </w:r>
            <w:r w:rsidR="00317BB3" w:rsidRPr="000A2EF4">
              <w:rPr>
                <w:lang w:val="de-DE"/>
              </w:rPr>
              <w:t xml:space="preserve">, </w:t>
            </w:r>
            <w:r w:rsidR="00317BB3" w:rsidRPr="000A2EF4">
              <w:rPr>
                <w:i/>
                <w:iCs/>
                <w:lang w:val="de-DE"/>
              </w:rPr>
              <w:t>Abholzung</w:t>
            </w:r>
            <w:r w:rsidR="00317BB3" w:rsidRPr="000A2EF4">
              <w:rPr>
                <w:lang w:val="de-DE"/>
              </w:rPr>
              <w:t xml:space="preserve">, </w:t>
            </w:r>
            <w:r w:rsidR="00317BB3" w:rsidRPr="000A2EF4">
              <w:rPr>
                <w:i/>
                <w:iCs/>
                <w:lang w:val="de-DE"/>
              </w:rPr>
              <w:t>Plastikmüll</w:t>
            </w:r>
            <w:r w:rsidR="00317BB3" w:rsidRPr="000A2EF4">
              <w:rPr>
                <w:lang w:val="de-DE"/>
              </w:rPr>
              <w:t xml:space="preserve">, </w:t>
            </w:r>
            <w:r w:rsidR="00317BB3" w:rsidRPr="000A2EF4">
              <w:rPr>
                <w:i/>
                <w:iCs/>
                <w:lang w:val="de-DE"/>
              </w:rPr>
              <w:t>Biodiversitätsverlust</w:t>
            </w:r>
            <w:r w:rsidR="00317BB3" w:rsidRPr="000A2EF4">
              <w:rPr>
                <w:lang w:val="de-DE"/>
              </w:rPr>
              <w:t xml:space="preserve">, </w:t>
            </w:r>
            <w:r w:rsidR="00317BB3" w:rsidRPr="000A2EF4">
              <w:rPr>
                <w:i/>
                <w:iCs/>
                <w:lang w:val="de-DE"/>
              </w:rPr>
              <w:t>Erderwärmung</w:t>
            </w:r>
            <w:r w:rsidR="00317BB3" w:rsidRPr="000A2EF4">
              <w:rPr>
                <w:lang w:val="de-DE"/>
              </w:rPr>
              <w:t xml:space="preserve">, </w:t>
            </w:r>
            <w:r w:rsidR="00317BB3" w:rsidRPr="000A2EF4">
              <w:rPr>
                <w:i/>
                <w:iCs/>
                <w:lang w:val="de-DE"/>
              </w:rPr>
              <w:t>Überfischung</w:t>
            </w:r>
            <w:r w:rsidR="00317BB3" w:rsidRPr="000A2EF4">
              <w:rPr>
                <w:lang w:val="de-DE"/>
              </w:rPr>
              <w:t xml:space="preserve">, </w:t>
            </w:r>
            <w:r w:rsidR="00317BB3" w:rsidRPr="000A2EF4">
              <w:rPr>
                <w:i/>
                <w:iCs/>
                <w:lang w:val="de-DE"/>
              </w:rPr>
              <w:t>Energieverschwendung</w:t>
            </w:r>
            <w:r w:rsidR="00317BB3" w:rsidRPr="000A2EF4">
              <w:rPr>
                <w:lang w:val="de-DE"/>
              </w:rPr>
              <w:t xml:space="preserve">, </w:t>
            </w:r>
            <w:r w:rsidR="00317BB3" w:rsidRPr="000A2EF4">
              <w:rPr>
                <w:i/>
                <w:iCs/>
                <w:lang w:val="de-DE"/>
              </w:rPr>
              <w:t>Naturkatastrophen</w:t>
            </w:r>
          </w:p>
          <w:p w14:paraId="435B41E6" w14:textId="76C7A923" w:rsidR="00B24A92" w:rsidRDefault="007214E3" w:rsidP="007214E3">
            <w:pPr>
              <w:pStyle w:val="ListBullet"/>
              <w:numPr>
                <w:ilvl w:val="0"/>
                <w:numId w:val="0"/>
              </w:numPr>
              <w:rPr>
                <w:bCs/>
              </w:rPr>
            </w:pPr>
            <w:r w:rsidRPr="007214E3">
              <w:rPr>
                <w:b/>
              </w:rPr>
              <w:t>Discuss actions to help the environment:</w:t>
            </w:r>
          </w:p>
          <w:p w14:paraId="7FBB471A" w14:textId="58AB6C01" w:rsidR="007214E3" w:rsidRPr="000A2EF4" w:rsidRDefault="007214E3" w:rsidP="007214E3">
            <w:pPr>
              <w:pStyle w:val="ListBullet"/>
              <w:numPr>
                <w:ilvl w:val="0"/>
                <w:numId w:val="0"/>
              </w:numPr>
              <w:rPr>
                <w:bCs/>
                <w:lang w:val="de-DE"/>
              </w:rPr>
            </w:pPr>
            <w:r w:rsidRPr="000A2EF4">
              <w:rPr>
                <w:bCs/>
                <w:i/>
                <w:iCs/>
                <w:lang w:val="de-DE"/>
              </w:rPr>
              <w:t>Was machst du, um die Umwelt zu schützen?</w:t>
            </w:r>
            <w:r w:rsidRPr="000A2EF4">
              <w:rPr>
                <w:bCs/>
                <w:lang w:val="de-DE"/>
              </w:rPr>
              <w:t xml:space="preserve">; </w:t>
            </w:r>
            <w:r w:rsidRPr="000A2EF4">
              <w:rPr>
                <w:bCs/>
                <w:i/>
                <w:iCs/>
                <w:lang w:val="de-DE"/>
              </w:rPr>
              <w:t>Ich fahre mit dem Fahhrad</w:t>
            </w:r>
            <w:r w:rsidR="00790984" w:rsidRPr="000A2EF4">
              <w:rPr>
                <w:bCs/>
                <w:lang w:val="de-DE"/>
              </w:rPr>
              <w:t>,</w:t>
            </w:r>
            <w:r w:rsidRPr="000A2EF4">
              <w:rPr>
                <w:bCs/>
                <w:lang w:val="de-DE"/>
              </w:rPr>
              <w:t xml:space="preserve"> </w:t>
            </w:r>
            <w:r w:rsidRPr="000A2EF4">
              <w:rPr>
                <w:bCs/>
                <w:i/>
                <w:iCs/>
                <w:lang w:val="de-DE"/>
              </w:rPr>
              <w:t>Ich kaufe biologische Produkte</w:t>
            </w:r>
          </w:p>
          <w:p w14:paraId="3F9CA565" w14:textId="4948E28E" w:rsidR="00B24A92" w:rsidRPr="00220078" w:rsidRDefault="0022705E" w:rsidP="0022705E">
            <w:pPr>
              <w:widowControl/>
              <w:mirrorIndents w:val="0"/>
              <w:rPr>
                <w:lang w:val="de-DE" w:eastAsia="zh-CN"/>
              </w:rPr>
            </w:pPr>
            <w:r w:rsidRPr="00220078">
              <w:rPr>
                <w:b/>
                <w:bCs/>
                <w:lang w:val="de-DE" w:eastAsia="zh-CN"/>
              </w:rPr>
              <w:t>Express intentions behind actions</w:t>
            </w:r>
            <w:r w:rsidR="00DA531E" w:rsidRPr="00220078">
              <w:rPr>
                <w:b/>
                <w:bCs/>
                <w:lang w:val="de-DE" w:eastAsia="zh-CN"/>
              </w:rPr>
              <w:t>:</w:t>
            </w:r>
          </w:p>
          <w:p w14:paraId="71D04D27" w14:textId="1EFBDEBC" w:rsidR="004969B6" w:rsidRPr="000A2EF4" w:rsidRDefault="0022705E" w:rsidP="0022705E">
            <w:pPr>
              <w:widowControl/>
              <w:mirrorIndents w:val="0"/>
              <w:rPr>
                <w:i/>
                <w:iCs/>
                <w:lang w:val="de-DE" w:eastAsia="zh-CN"/>
              </w:rPr>
            </w:pPr>
            <w:r w:rsidRPr="000A2EF4">
              <w:rPr>
                <w:i/>
                <w:iCs/>
                <w:lang w:val="de-DE" w:eastAsia="zh-CN"/>
              </w:rPr>
              <w:t>...damit das Wasser sauber bleibt</w:t>
            </w:r>
            <w:r w:rsidR="001B0DFD" w:rsidRPr="000A2EF4">
              <w:rPr>
                <w:lang w:val="de-DE" w:eastAsia="zh-CN"/>
              </w:rPr>
              <w:t>,</w:t>
            </w:r>
            <w:r w:rsidRPr="000A2EF4">
              <w:rPr>
                <w:i/>
                <w:iCs/>
                <w:lang w:val="de-DE" w:eastAsia="zh-CN"/>
              </w:rPr>
              <w:t xml:space="preserve"> ...um Wasser zu sparen</w:t>
            </w:r>
          </w:p>
          <w:p w14:paraId="4B495132" w14:textId="542623D2" w:rsidR="00B24A92" w:rsidRPr="00220078" w:rsidRDefault="00C92A07" w:rsidP="0022705E">
            <w:pPr>
              <w:widowControl/>
              <w:mirrorIndents w:val="0"/>
              <w:rPr>
                <w:lang w:val="de-DE" w:eastAsia="zh-CN"/>
              </w:rPr>
            </w:pPr>
            <w:r w:rsidRPr="00220078">
              <w:rPr>
                <w:b/>
                <w:bCs/>
                <w:lang w:val="de-DE" w:eastAsia="zh-CN"/>
              </w:rPr>
              <w:lastRenderedPageBreak/>
              <w:t>Promoting environmental awareness:</w:t>
            </w:r>
          </w:p>
          <w:p w14:paraId="5B36583A" w14:textId="7781D806" w:rsidR="00AA4074" w:rsidRPr="000A2EF4" w:rsidRDefault="00125B6B" w:rsidP="0022705E">
            <w:pPr>
              <w:widowControl/>
              <w:mirrorIndents w:val="0"/>
              <w:rPr>
                <w:b/>
                <w:bCs/>
                <w:lang w:val="de-DE" w:eastAsia="zh-CN"/>
              </w:rPr>
            </w:pPr>
            <w:r w:rsidRPr="000A2EF4">
              <w:rPr>
                <w:i/>
                <w:iCs/>
                <w:lang w:val="de-DE" w:eastAsia="zh-CN"/>
              </w:rPr>
              <w:t>Die Erde braucht deine Hilfe!</w:t>
            </w:r>
            <w:r w:rsidRPr="000A2EF4">
              <w:rPr>
                <w:lang w:val="de-DE" w:eastAsia="zh-CN"/>
              </w:rPr>
              <w:t xml:space="preserve">, </w:t>
            </w:r>
            <w:r w:rsidRPr="000A2EF4">
              <w:rPr>
                <w:i/>
                <w:iCs/>
                <w:lang w:val="de-DE" w:eastAsia="zh-CN"/>
              </w:rPr>
              <w:t>Schütze die Umwelt, schütze unsere Zukunft!</w:t>
            </w:r>
            <w:r w:rsidR="009B5455" w:rsidRPr="000A2EF4">
              <w:rPr>
                <w:lang w:val="de-DE" w:eastAsia="zh-CN"/>
              </w:rPr>
              <w:t>;</w:t>
            </w:r>
            <w:r w:rsidRPr="000A2EF4">
              <w:rPr>
                <w:i/>
                <w:iCs/>
                <w:lang w:val="de-DE" w:eastAsia="zh-CN"/>
              </w:rPr>
              <w:t xml:space="preserve"> Weniger Plastik, mehr Natur!</w:t>
            </w:r>
            <w:r w:rsidR="009B5455" w:rsidRPr="000A2EF4">
              <w:rPr>
                <w:lang w:val="de-DE" w:eastAsia="zh-CN"/>
              </w:rPr>
              <w:t>;</w:t>
            </w:r>
            <w:r w:rsidRPr="000A2EF4">
              <w:rPr>
                <w:i/>
                <w:iCs/>
                <w:lang w:val="de-DE" w:eastAsia="zh-CN"/>
              </w:rPr>
              <w:t xml:space="preserve"> Jeder Baum zählt!</w:t>
            </w:r>
            <w:r w:rsidR="009B5455" w:rsidRPr="000A2EF4">
              <w:rPr>
                <w:lang w:val="de-DE" w:eastAsia="zh-CN"/>
              </w:rPr>
              <w:t xml:space="preserve">; </w:t>
            </w:r>
            <w:r w:rsidRPr="000A2EF4">
              <w:rPr>
                <w:i/>
                <w:iCs/>
                <w:lang w:val="de-DE" w:eastAsia="zh-CN"/>
              </w:rPr>
              <w:t>Recycling ist cool!</w:t>
            </w:r>
            <w:r w:rsidR="009B5455" w:rsidRPr="000A2EF4">
              <w:rPr>
                <w:lang w:val="de-DE" w:eastAsia="zh-CN"/>
              </w:rPr>
              <w:t>;</w:t>
            </w:r>
            <w:r w:rsidRPr="000A2EF4">
              <w:rPr>
                <w:lang w:val="de-DE" w:eastAsia="zh-CN"/>
              </w:rPr>
              <w:t xml:space="preserve"> </w:t>
            </w:r>
            <w:r w:rsidRPr="000A2EF4">
              <w:rPr>
                <w:i/>
                <w:iCs/>
                <w:lang w:val="de-DE" w:eastAsia="zh-CN"/>
              </w:rPr>
              <w:t xml:space="preserve">Saubere Umwelt, </w:t>
            </w:r>
            <w:r w:rsidR="003828AE" w:rsidRPr="000A2EF4">
              <w:rPr>
                <w:i/>
                <w:iCs/>
                <w:lang w:val="de-DE" w:eastAsia="zh-CN"/>
              </w:rPr>
              <w:t>S</w:t>
            </w:r>
            <w:r w:rsidRPr="000A2EF4">
              <w:rPr>
                <w:i/>
                <w:iCs/>
                <w:lang w:val="de-DE" w:eastAsia="zh-CN"/>
              </w:rPr>
              <w:t>aubere Gedanken!</w:t>
            </w:r>
            <w:r w:rsidRPr="000A2EF4">
              <w:rPr>
                <w:lang w:val="de-DE" w:eastAsia="zh-CN"/>
              </w:rPr>
              <w:t xml:space="preserve">, </w:t>
            </w:r>
            <w:r w:rsidRPr="000A2EF4">
              <w:rPr>
                <w:i/>
                <w:iCs/>
                <w:lang w:val="de-DE" w:eastAsia="zh-CN"/>
              </w:rPr>
              <w:t>Gemeinsam für eine grüne Zukunft!</w:t>
            </w:r>
            <w:r w:rsidRPr="000A2EF4">
              <w:rPr>
                <w:lang w:val="de-DE" w:eastAsia="zh-CN"/>
              </w:rPr>
              <w:t xml:space="preserve">, </w:t>
            </w:r>
            <w:r w:rsidRPr="000A2EF4">
              <w:rPr>
                <w:i/>
                <w:iCs/>
                <w:lang w:val="de-DE" w:eastAsia="zh-CN"/>
              </w:rPr>
              <w:t>Kleine Taten, große Wirkung!</w:t>
            </w:r>
            <w:r w:rsidRPr="000A2EF4">
              <w:rPr>
                <w:lang w:val="de-DE" w:eastAsia="zh-CN"/>
              </w:rPr>
              <w:t xml:space="preserve">, </w:t>
            </w:r>
            <w:r w:rsidRPr="000A2EF4">
              <w:rPr>
                <w:i/>
                <w:iCs/>
                <w:lang w:val="de-DE" w:eastAsia="zh-CN"/>
              </w:rPr>
              <w:t>Rette die Bienen, rette die Welt!</w:t>
            </w:r>
            <w:r w:rsidR="009B5455" w:rsidRPr="000A2EF4">
              <w:rPr>
                <w:lang w:val="de-DE" w:eastAsia="zh-CN"/>
              </w:rPr>
              <w:t>;</w:t>
            </w:r>
            <w:r w:rsidRPr="000A2EF4">
              <w:rPr>
                <w:i/>
                <w:iCs/>
                <w:lang w:val="de-DE" w:eastAsia="zh-CN"/>
              </w:rPr>
              <w:t xml:space="preserve"> Denk global, handel lokal!</w:t>
            </w:r>
          </w:p>
        </w:tc>
      </w:tr>
    </w:tbl>
    <w:p w14:paraId="0B228333" w14:textId="0282B3FF" w:rsidR="00036295" w:rsidRDefault="00036295" w:rsidP="00036295">
      <w:pPr>
        <w:pStyle w:val="Imageattributioncaption"/>
      </w:pPr>
      <w:hyperlink r:id="rId12" w:history="1">
        <w:r w:rsidRPr="00036295">
          <w:rPr>
            <w:rStyle w:val="Hyperlink"/>
          </w:rPr>
          <w:t>Modern Languages K–10 Syllabus</w:t>
        </w:r>
      </w:hyperlink>
      <w:r w:rsidRPr="00036295">
        <w:t xml:space="preserve"> © NSW Education Standards Authority (NESA) for and on behalf of the Crown in right of the State of New South Wales, 2022.</w:t>
      </w:r>
    </w:p>
    <w:bookmarkEnd w:id="5"/>
    <w:p w14:paraId="1445E7A1" w14:textId="77777777" w:rsidR="002A5A9D" w:rsidRPr="001B434E" w:rsidRDefault="002A5A9D">
      <w:pPr>
        <w:suppressAutoHyphens w:val="0"/>
        <w:spacing w:before="0" w:after="160" w:line="259" w:lineRule="auto"/>
        <w:rPr>
          <w:b/>
          <w:bCs/>
        </w:rPr>
      </w:pPr>
      <w:r w:rsidRPr="001B434E">
        <w:rPr>
          <w:b/>
          <w:bCs/>
        </w:rPr>
        <w:br w:type="page"/>
      </w:r>
    </w:p>
    <w:p w14:paraId="64187BAB" w14:textId="77777777" w:rsidR="001B434E" w:rsidRDefault="001B434E" w:rsidP="001B434E">
      <w:pPr>
        <w:pStyle w:val="Heading1"/>
      </w:pPr>
      <w:bookmarkStart w:id="15" w:name="_Toc188368933"/>
      <w:r>
        <w:lastRenderedPageBreak/>
        <w:t xml:space="preserve">Support </w:t>
      </w:r>
      <w:r w:rsidRPr="00AB393D">
        <w:t>and</w:t>
      </w:r>
      <w:r>
        <w:t xml:space="preserve"> alignment</w:t>
      </w:r>
      <w:bookmarkEnd w:id="15"/>
    </w:p>
    <w:p w14:paraId="1A4D2B96" w14:textId="77777777" w:rsidR="001B434E" w:rsidRDefault="001B434E" w:rsidP="001B434E">
      <w:r w:rsidRPr="00B647A1">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3" w:history="1">
        <w:r w:rsidRPr="00CA1233">
          <w:rPr>
            <w:rStyle w:val="Hyperlink"/>
          </w:rPr>
          <w:t>languagesnsw@det.nsw.edu.au</w:t>
        </w:r>
      </w:hyperlink>
      <w:r>
        <w:t>.</w:t>
      </w:r>
    </w:p>
    <w:p w14:paraId="1D8DD284" w14:textId="77777777" w:rsidR="001B434E" w:rsidRPr="00C82E19" w:rsidRDefault="001B434E" w:rsidP="001B434E">
      <w:pPr>
        <w:rPr>
          <w:rFonts w:eastAsia="Arial"/>
        </w:rPr>
      </w:pPr>
      <w:r w:rsidRPr="19B962B9">
        <w:rPr>
          <w:b/>
          <w:bCs/>
        </w:rPr>
        <w:t xml:space="preserve">Differentiation: </w:t>
      </w:r>
      <w:r w:rsidRPr="004452DF">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4">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Inclusion and differentiation 7</w:t>
        </w:r>
        <w:r>
          <w:rPr>
            <w:rStyle w:val="Hyperlink"/>
          </w:rPr>
          <w:t>–</w:t>
        </w:r>
        <w:r w:rsidRPr="00BD39B0">
          <w:rPr>
            <w:rStyle w:val="Hyperlink"/>
          </w:rPr>
          <w:t>10 advice</w:t>
        </w:r>
      </w:hyperlink>
      <w:r>
        <w:t xml:space="preserve"> webpage.</w:t>
      </w:r>
    </w:p>
    <w:p w14:paraId="64D1CE32" w14:textId="77777777" w:rsidR="001B434E" w:rsidRDefault="001B434E" w:rsidP="001B434E">
      <w:r w:rsidRPr="19B962B9">
        <w:rPr>
          <w:b/>
          <w:bCs/>
        </w:rPr>
        <w:t>Assessment</w:t>
      </w:r>
      <w:r>
        <w:t xml:space="preserve">: </w:t>
      </w:r>
      <w:r w:rsidRPr="19B962B9">
        <w:rPr>
          <w:rFonts w:eastAsia="Arial"/>
        </w:rPr>
        <w:t xml:space="preserve">further advice to support formative assessment is available on the </w:t>
      </w:r>
      <w:hyperlink r:id="rId16">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7" w:history="1">
        <w:r w:rsidRPr="00D15E22">
          <w:rPr>
            <w:rStyle w:val="Hyperlink"/>
          </w:rPr>
          <w:t>Classroom assessment advice 7-10</w:t>
        </w:r>
      </w:hyperlink>
      <w:r>
        <w:t xml:space="preserve">. For summative assessment tasks, the </w:t>
      </w:r>
      <w:hyperlink r:id="rId18" w:history="1">
        <w:r w:rsidRPr="00E95D83">
          <w:rPr>
            <w:rStyle w:val="Hyperlink"/>
          </w:rPr>
          <w:t>assessment task advice 7-10</w:t>
        </w:r>
      </w:hyperlink>
      <w:r>
        <w:t xml:space="preserve"> webpage is available.</w:t>
      </w:r>
    </w:p>
    <w:p w14:paraId="5FE02F80" w14:textId="77777777" w:rsidR="001B434E" w:rsidRDefault="001B434E" w:rsidP="001B434E">
      <w:r w:rsidRPr="002E7C6F">
        <w:rPr>
          <w:b/>
          <w:bCs/>
        </w:rPr>
        <w:t>Alignment to system priorities and/or needs</w:t>
      </w:r>
      <w:r>
        <w:t xml:space="preserve">: </w:t>
      </w:r>
      <w:hyperlink r:id="rId19" w:history="1">
        <w:r>
          <w:rPr>
            <w:rStyle w:val="Hyperlink"/>
          </w:rPr>
          <w:t>School excellence</w:t>
        </w:r>
      </w:hyperlink>
      <w:r>
        <w:t>.</w:t>
      </w:r>
    </w:p>
    <w:p w14:paraId="368B2B73" w14:textId="77777777" w:rsidR="001B434E" w:rsidRDefault="001B434E" w:rsidP="001B434E">
      <w:r w:rsidRPr="002E7C6F">
        <w:rPr>
          <w:b/>
          <w:bCs/>
        </w:rPr>
        <w:t>Alignment to the School Excellence Framework</w:t>
      </w:r>
      <w:r>
        <w:t xml:space="preserve">: this resource supports the </w:t>
      </w:r>
      <w:hyperlink r:id="rId20" w:history="1">
        <w:r>
          <w:rPr>
            <w:rStyle w:val="Hyperlink"/>
          </w:rPr>
          <w:t>School excellence</w:t>
        </w:r>
      </w:hyperlink>
      <w:r>
        <w:t xml:space="preserve"> elements of curriculum (curriculum provision) and effective classroom practice (lesson planning, explicit teaching).</w:t>
      </w:r>
    </w:p>
    <w:p w14:paraId="140EAE7A" w14:textId="77777777" w:rsidR="001B434E" w:rsidRDefault="001B434E" w:rsidP="001B434E">
      <w:r w:rsidRPr="708AD2A7">
        <w:rPr>
          <w:b/>
          <w:bCs/>
        </w:rPr>
        <w:t xml:space="preserve">Alignment to </w:t>
      </w:r>
      <w:r w:rsidRPr="6AFCE6A2">
        <w:rPr>
          <w:rFonts w:eastAsia="Arial"/>
          <w:b/>
          <w:bCs/>
        </w:rPr>
        <w:t>Australian Professional Standards</w:t>
      </w:r>
      <w:r>
        <w:rPr>
          <w:rFonts w:eastAsia="Arial"/>
          <w:b/>
          <w:bCs/>
        </w:rPr>
        <w:t xml:space="preserve"> for Teachers</w:t>
      </w:r>
      <w:r>
        <w:t xml:space="preserve">: this resource supports teachers to address </w:t>
      </w:r>
      <w:hyperlink r:id="rId21">
        <w:r>
          <w:rPr>
            <w:rStyle w:val="Hyperlink"/>
          </w:rPr>
          <w:t>Proficient Teacher Standard Descriptors</w:t>
        </w:r>
      </w:hyperlink>
      <w:r>
        <w:t xml:space="preserve"> [3.2.2, 3.3.2].</w:t>
      </w:r>
    </w:p>
    <w:p w14:paraId="12482DAE" w14:textId="77777777" w:rsidR="001B434E" w:rsidRDefault="001B434E" w:rsidP="001B434E">
      <w:r w:rsidRPr="00A27A68">
        <w:rPr>
          <w:b/>
          <w:bCs/>
        </w:rPr>
        <w:t>Consulted with</w:t>
      </w:r>
      <w:r>
        <w:t xml:space="preserve">: Curriculum and Reform and subject matter experts </w:t>
      </w:r>
    </w:p>
    <w:p w14:paraId="562C9441" w14:textId="372054B3" w:rsidR="00AB393D" w:rsidRPr="004E5B4E" w:rsidRDefault="001B434E" w:rsidP="001B434E">
      <w:pPr>
        <w:rPr>
          <w:lang w:val="fr-FR"/>
        </w:rPr>
      </w:pPr>
      <w:r w:rsidRPr="006F40EF">
        <w:rPr>
          <w:lang w:val="fr-FR"/>
        </w:rPr>
        <w:br w:type="page"/>
      </w:r>
      <w:r w:rsidR="00AB393D" w:rsidRPr="004E5B4E">
        <w:rPr>
          <w:b/>
          <w:bCs/>
          <w:lang w:val="fr-FR"/>
        </w:rPr>
        <w:lastRenderedPageBreak/>
        <w:t>NSW syllabus</w:t>
      </w:r>
      <w:r w:rsidR="00AB393D" w:rsidRPr="004E5B4E">
        <w:rPr>
          <w:lang w:val="fr-FR"/>
        </w:rPr>
        <w:t xml:space="preserve">: </w:t>
      </w:r>
      <w:hyperlink r:id="rId22" w:history="1">
        <w:r w:rsidR="00AB393D" w:rsidRPr="001B434E">
          <w:rPr>
            <w:rStyle w:val="Hyperlink"/>
            <w:lang w:val="fr-FR"/>
          </w:rPr>
          <w:t>Modern Languages K–10 Syllabus</w:t>
        </w:r>
      </w:hyperlink>
    </w:p>
    <w:p w14:paraId="07406B91" w14:textId="77777777" w:rsidR="00AB393D" w:rsidRDefault="00AB393D" w:rsidP="00AB393D">
      <w:r w:rsidRPr="00B647A1">
        <w:rPr>
          <w:b/>
          <w:bCs/>
        </w:rPr>
        <w:t>Author</w:t>
      </w:r>
      <w:r>
        <w:t>: Languages and Culture</w:t>
      </w:r>
    </w:p>
    <w:p w14:paraId="4D6B4702" w14:textId="77777777" w:rsidR="00AB393D" w:rsidRDefault="00AB393D" w:rsidP="00AB393D">
      <w:r w:rsidRPr="00B647A1">
        <w:rPr>
          <w:b/>
          <w:bCs/>
        </w:rPr>
        <w:t>Publisher</w:t>
      </w:r>
      <w:r>
        <w:t>: State of NSW, Department of Education</w:t>
      </w:r>
    </w:p>
    <w:p w14:paraId="09316ED1" w14:textId="3591379B" w:rsidR="001B434E" w:rsidRDefault="001B434E" w:rsidP="001B434E">
      <w:r w:rsidRPr="00B647A1">
        <w:rPr>
          <w:b/>
          <w:bCs/>
        </w:rPr>
        <w:t>Resource</w:t>
      </w:r>
      <w:r>
        <w:t xml:space="preserve">: </w:t>
      </w:r>
      <w:r w:rsidR="00EF0528">
        <w:t xml:space="preserve">German </w:t>
      </w:r>
      <w:proofErr w:type="gramStart"/>
      <w:r w:rsidR="00EF0528">
        <w:t>3 year</w:t>
      </w:r>
      <w:proofErr w:type="gramEnd"/>
      <w:r w:rsidR="00EF0528">
        <w:t xml:space="preserve"> scope</w:t>
      </w:r>
    </w:p>
    <w:p w14:paraId="48750392" w14:textId="77777777" w:rsidR="001B434E" w:rsidRDefault="001B434E" w:rsidP="001B434E">
      <w:r w:rsidRPr="00B647A1">
        <w:rPr>
          <w:b/>
          <w:bCs/>
        </w:rPr>
        <w:t>Related resources</w:t>
      </w:r>
      <w:r>
        <w:t xml:space="preserve">: Further resources to support Modern Languages can be found on the </w:t>
      </w:r>
      <w:hyperlink r:id="rId23" w:history="1">
        <w:r w:rsidRPr="00F94537">
          <w:rPr>
            <w:rStyle w:val="Hyperlink"/>
          </w:rPr>
          <w:t>Languages curriculum page</w:t>
        </w:r>
      </w:hyperlink>
      <w:r>
        <w:t>.</w:t>
      </w:r>
    </w:p>
    <w:p w14:paraId="4C16C1FE" w14:textId="77777777" w:rsidR="001B434E" w:rsidRDefault="001B434E" w:rsidP="001B434E">
      <w:r w:rsidRPr="00B647A1">
        <w:rPr>
          <w:b/>
          <w:bCs/>
        </w:rPr>
        <w:t>Professional learning</w:t>
      </w:r>
      <w:r>
        <w:t xml:space="preserve">: Relevant professional learning is available through the </w:t>
      </w:r>
      <w:hyperlink r:id="rId24" w:history="1">
        <w:r w:rsidRPr="00F94537">
          <w:rPr>
            <w:rStyle w:val="Hyperlink"/>
          </w:rPr>
          <w:t>Languages statewide staffroom</w:t>
        </w:r>
      </w:hyperlink>
      <w:r>
        <w:t xml:space="preserve"> (entry survey link for staff only).</w:t>
      </w:r>
    </w:p>
    <w:p w14:paraId="201D11D4" w14:textId="77777777" w:rsidR="001B434E" w:rsidRDefault="001B434E" w:rsidP="001B434E">
      <w:r w:rsidRPr="00B647A1">
        <w:rPr>
          <w:b/>
          <w:bCs/>
        </w:rPr>
        <w:t>Creation date</w:t>
      </w:r>
      <w:r>
        <w:t>: 21 January 2025</w:t>
      </w:r>
    </w:p>
    <w:p w14:paraId="4D896613" w14:textId="7B123D96" w:rsidR="001B434E" w:rsidRPr="00E31D22" w:rsidRDefault="001B434E" w:rsidP="00E31D22">
      <w:pPr>
        <w:spacing w:before="0" w:after="160" w:line="259" w:lineRule="auto"/>
        <w:rPr>
          <w:rFonts w:eastAsiaTheme="majorEastAsia"/>
          <w:b/>
          <w:bCs/>
          <w:color w:val="002664"/>
          <w:sz w:val="48"/>
          <w:szCs w:val="48"/>
        </w:rPr>
        <w:sectPr w:rsidR="001B434E" w:rsidRPr="00E31D22" w:rsidSect="002104D6">
          <w:headerReference w:type="even" r:id="rId25"/>
          <w:headerReference w:type="default" r:id="rId26"/>
          <w:footerReference w:type="even" r:id="rId27"/>
          <w:footerReference w:type="default" r:id="rId28"/>
          <w:headerReference w:type="first" r:id="rId29"/>
          <w:footerReference w:type="first" r:id="rId30"/>
          <w:pgSz w:w="16838" w:h="11906" w:orient="landscape"/>
          <w:pgMar w:top="1134" w:right="1134" w:bottom="1134" w:left="1134" w:header="709" w:footer="709" w:gutter="0"/>
          <w:pgNumType w:start="0"/>
          <w:cols w:space="708"/>
          <w:titlePg/>
          <w:docGrid w:linePitch="360"/>
        </w:sectPr>
      </w:pPr>
      <w:r w:rsidRPr="00B647A1">
        <w:rPr>
          <w:b/>
          <w:bCs/>
        </w:rPr>
        <w:t>Rights</w:t>
      </w:r>
      <w:r>
        <w:t>: © State of New South Wales, Department of Education</w:t>
      </w:r>
    </w:p>
    <w:p w14:paraId="5698047D" w14:textId="77777777" w:rsidR="001B434E" w:rsidRDefault="001B434E" w:rsidP="001B434E">
      <w:pPr>
        <w:pStyle w:val="Heading1"/>
      </w:pPr>
      <w:bookmarkStart w:id="16" w:name="_Toc188368934"/>
      <w:r>
        <w:lastRenderedPageBreak/>
        <w:t>References</w:t>
      </w:r>
      <w:bookmarkEnd w:id="16"/>
    </w:p>
    <w:p w14:paraId="20F11F6E" w14:textId="77777777" w:rsidR="001B434E" w:rsidRDefault="001B434E" w:rsidP="001B434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D4F87A4" w14:textId="77777777" w:rsidR="001B434E" w:rsidRDefault="001B434E" w:rsidP="001B434E">
      <w:pPr>
        <w:pStyle w:val="FeatureBox2"/>
      </w:pPr>
      <w:r>
        <w:t xml:space="preserve">Please refer to the NESA Copyright Disclaimer for more information </w:t>
      </w:r>
      <w:hyperlink r:id="rId31" w:history="1">
        <w:r w:rsidRPr="00A43D4D">
          <w:rPr>
            <w:rStyle w:val="Hyperlink"/>
          </w:rPr>
          <w:t>https://educationstandards.nsw.edu.au/wps/portal/nesa/mini-footer/copyright</w:t>
        </w:r>
      </w:hyperlink>
      <w:r>
        <w:t>.</w:t>
      </w:r>
    </w:p>
    <w:p w14:paraId="4F137FC2" w14:textId="77777777" w:rsidR="001B434E" w:rsidRDefault="001B434E" w:rsidP="001B434E">
      <w:pPr>
        <w:pStyle w:val="FeatureBox2"/>
      </w:pPr>
      <w:r>
        <w:t xml:space="preserve">NESA holds the only official and up-to-date versions of the NSW Curriculum and syllabus documents. Please visit the NSW Education Standards Authority (NESA) website </w:t>
      </w:r>
      <w:hyperlink r:id="rId32" w:history="1">
        <w:r>
          <w:rPr>
            <w:rStyle w:val="Hyperlink"/>
          </w:rPr>
          <w:t>https://educationstandards.nsw.edu.au/</w:t>
        </w:r>
      </w:hyperlink>
      <w:r>
        <w:t xml:space="preserve"> and the NSW Curriculum website </w:t>
      </w:r>
      <w:hyperlink r:id="rId33" w:history="1">
        <w:r w:rsidRPr="00A43D4D">
          <w:rPr>
            <w:rStyle w:val="Hyperlink"/>
          </w:rPr>
          <w:t>https://curriculum.nsw.edu.au/home</w:t>
        </w:r>
      </w:hyperlink>
      <w:r>
        <w:t>.</w:t>
      </w:r>
    </w:p>
    <w:p w14:paraId="3A1925DF" w14:textId="39254033" w:rsidR="001B434E" w:rsidRDefault="001B434E" w:rsidP="001B434E">
      <w:hyperlink r:id="rId34" w:history="1">
        <w:r w:rsidRPr="00A876D6">
          <w:rPr>
            <w:rStyle w:val="Hyperlink"/>
          </w:rPr>
          <w:t>Modern Languages K–10 Syllabus</w:t>
        </w:r>
      </w:hyperlink>
      <w:r w:rsidRPr="00A876D6">
        <w:t xml:space="preserve"> © NSW Education Standards Authority (NESA) for and on behalf of the Crown in right of the State of New South Wales, 2022.</w:t>
      </w:r>
    </w:p>
    <w:p w14:paraId="651CBBAB" w14:textId="77777777" w:rsidR="001B434E" w:rsidRDefault="001B434E">
      <w:pPr>
        <w:suppressAutoHyphens w:val="0"/>
        <w:spacing w:before="0" w:after="160" w:line="259" w:lineRule="auto"/>
      </w:pPr>
      <w:r>
        <w:br w:type="page"/>
      </w:r>
    </w:p>
    <w:p w14:paraId="2B1DB6B4" w14:textId="7C963A71" w:rsidR="00A43D4D" w:rsidRPr="00A43D4D" w:rsidRDefault="00A43D4D" w:rsidP="004C3763">
      <w:pPr>
        <w:spacing w:line="25" w:lineRule="atLeast"/>
        <w:rPr>
          <w:rStyle w:val="Strong"/>
        </w:rPr>
      </w:pPr>
      <w:r w:rsidRPr="00A43D4D">
        <w:rPr>
          <w:rStyle w:val="Strong"/>
        </w:rPr>
        <w:lastRenderedPageBreak/>
        <w:t>© State of New South Wales (Department of Education), 202</w:t>
      </w:r>
      <w:r w:rsidR="00114905">
        <w:rPr>
          <w:rStyle w:val="Strong"/>
        </w:rPr>
        <w:t>5</w:t>
      </w:r>
    </w:p>
    <w:p w14:paraId="2DF6DC07" w14:textId="77777777" w:rsidR="00A43D4D" w:rsidRDefault="00A43D4D" w:rsidP="00AB393D">
      <w:r>
        <w:t xml:space="preserve">The </w:t>
      </w:r>
      <w:r w:rsidRPr="00DE103F">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263BAB4" w14:textId="77777777" w:rsidR="00A43D4D" w:rsidRDefault="00A43D4D" w:rsidP="00DE103F">
      <w:r>
        <w:t xml:space="preserve">Copyright material </w:t>
      </w:r>
      <w:r w:rsidRPr="00DE103F">
        <w:t>available</w:t>
      </w:r>
      <w:r>
        <w:t xml:space="preserve"> in this resource and owned by the NSW Department of Education is licensed under a </w:t>
      </w:r>
      <w:hyperlink r:id="rId35" w:history="1">
        <w:r w:rsidR="00E6027B">
          <w:rPr>
            <w:rStyle w:val="Hyperlink"/>
          </w:rPr>
          <w:t>Creative Commons Attribution 4.0 International (CC BY 4.0) license</w:t>
        </w:r>
      </w:hyperlink>
      <w:r>
        <w:t>.</w:t>
      </w:r>
    </w:p>
    <w:p w14:paraId="76FE7423" w14:textId="77777777" w:rsidR="00A43D4D" w:rsidRDefault="004C3763" w:rsidP="004C3763">
      <w:pPr>
        <w:spacing w:line="300" w:lineRule="auto"/>
      </w:pPr>
      <w:r>
        <w:rPr>
          <w:noProof/>
        </w:rPr>
        <w:drawing>
          <wp:inline distT="0" distB="0" distL="0" distR="0" wp14:anchorId="17F22551" wp14:editId="3F8E5085">
            <wp:extent cx="1231265" cy="4267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ABA6086" w14:textId="77777777" w:rsidR="00A43D4D" w:rsidRDefault="00A43D4D" w:rsidP="004C3763">
      <w:pPr>
        <w:spacing w:line="300" w:lineRule="auto"/>
      </w:pPr>
      <w:r>
        <w:t>This licen</w:t>
      </w:r>
      <w:r w:rsidR="00E6027B">
        <w:t>s</w:t>
      </w:r>
      <w:r>
        <w:t>e allows you to share and adapt the material for any purpose, even commercially.</w:t>
      </w:r>
    </w:p>
    <w:p w14:paraId="7B15A741" w14:textId="77542E69" w:rsidR="00A43D4D" w:rsidRDefault="00A43D4D" w:rsidP="004C3763">
      <w:pPr>
        <w:spacing w:line="300" w:lineRule="auto"/>
      </w:pPr>
      <w:r>
        <w:t>Attribution should be given to © State of New South Wales (Department of Education), 202</w:t>
      </w:r>
      <w:r w:rsidR="00114905">
        <w:t>5</w:t>
      </w:r>
      <w:r>
        <w:t>.</w:t>
      </w:r>
    </w:p>
    <w:p w14:paraId="08BE59C2" w14:textId="77777777" w:rsidR="00A43D4D" w:rsidRDefault="00A43D4D" w:rsidP="004C3763">
      <w:pPr>
        <w:spacing w:line="300" w:lineRule="auto"/>
      </w:pPr>
      <w:r>
        <w:t>Material in this resource not available under a Creative Commons licen</w:t>
      </w:r>
      <w:r w:rsidR="00E6027B">
        <w:t>s</w:t>
      </w:r>
      <w:r>
        <w:t>e:</w:t>
      </w:r>
    </w:p>
    <w:p w14:paraId="098625BF" w14:textId="77777777" w:rsidR="00A43D4D" w:rsidRDefault="00A43D4D" w:rsidP="004C3763">
      <w:pPr>
        <w:pStyle w:val="ListBullet"/>
        <w:spacing w:line="300" w:lineRule="auto"/>
      </w:pPr>
      <w:r>
        <w:t>the NSW Department of Education logo, other logos and trademark-protected material</w:t>
      </w:r>
    </w:p>
    <w:p w14:paraId="7A62C1B0" w14:textId="77777777" w:rsidR="00A43D4D" w:rsidRDefault="00A43D4D" w:rsidP="004C3763">
      <w:pPr>
        <w:pStyle w:val="ListBullet"/>
        <w:spacing w:line="300" w:lineRule="auto"/>
      </w:pPr>
      <w:r>
        <w:t>material owned by a third party that has been reproduced with permission. You will need to obtain permission from the third party to reuse its material.</w:t>
      </w:r>
    </w:p>
    <w:p w14:paraId="39AD6AB5"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4CE37FA3"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37"/>
      <w:footerReference w:type="first" r:id="rId3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7C719" w14:textId="77777777" w:rsidR="00D04CAF" w:rsidRDefault="00D04CAF" w:rsidP="00E51733">
      <w:r>
        <w:separator/>
      </w:r>
    </w:p>
  </w:endnote>
  <w:endnote w:type="continuationSeparator" w:id="0">
    <w:p w14:paraId="7EB4D521" w14:textId="77777777" w:rsidR="00D04CAF" w:rsidRDefault="00D04CAF"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96C91D9-87EC-4DAC-B002-C3E02E2D08FF}"/>
  </w:font>
  <w:font w:name="Calibri">
    <w:panose1 w:val="020F0502020204030204"/>
    <w:charset w:val="00"/>
    <w:family w:val="swiss"/>
    <w:pitch w:val="variable"/>
    <w:sig w:usb0="E4002EFF" w:usb1="C200247B" w:usb2="00000009" w:usb3="00000000" w:csb0="000001FF" w:csb1="00000000"/>
    <w:embedRegular r:id="rId2" w:fontKey="{DADC89F2-0FF2-4629-8320-D315E8F6D898}"/>
    <w:embedBold r:id="rId3" w:fontKey="{DE6CBAA8-9576-47BC-B982-27F98F7348AB}"/>
    <w:embedItalic r:id="rId4" w:fontKey="{23E8820B-0EAE-4AEA-ABDF-F8597B486D40}"/>
    <w:embedBoldItalic r:id="rId5" w:fontKey="{5B28697F-DB0A-4A86-BAC2-8C490EF2AF9D}"/>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6" w:fontKey="{560457A8-3626-41E5-86C1-5D73824A1EF7}"/>
  </w:font>
  <w:font w:name="Calibri Light">
    <w:panose1 w:val="020F0302020204030204"/>
    <w:charset w:val="00"/>
    <w:family w:val="swiss"/>
    <w:pitch w:val="variable"/>
    <w:sig w:usb0="E4002EFF" w:usb1="C200247B" w:usb2="00000009" w:usb3="00000000" w:csb0="000001FF" w:csb1="00000000"/>
    <w:embedRegular r:id="rId7" w:fontKey="{355CB3F3-1D02-4F01-A364-5DCF04CA94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5CB4" w14:textId="31BA8974"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671B30">
      <w:rPr>
        <w:noProof/>
      </w:rPr>
      <w:t>Feb-25</w:t>
    </w:r>
    <w:r w:rsidRPr="00491389">
      <w:fldChar w:fldCharType="end"/>
    </w:r>
    <w:r w:rsidRPr="00491389">
      <w:ptab w:relativeTo="margin" w:alignment="right" w:leader="none"/>
    </w:r>
    <w:r w:rsidR="004E1043">
      <w:rPr>
        <w:b/>
        <w:noProof/>
        <w:sz w:val="28"/>
        <w:szCs w:val="28"/>
      </w:rPr>
      <w:drawing>
        <wp:inline distT="0" distB="0" distL="0" distR="0" wp14:anchorId="5B97E6B8" wp14:editId="6D7B003A">
          <wp:extent cx="571500" cy="190500"/>
          <wp:effectExtent l="0" t="0" r="0" b="0"/>
          <wp:docPr id="218011349" name="Picture 21801134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A80B" w14:textId="42CB4ECA" w:rsidR="00F66145" w:rsidRPr="00D2403C" w:rsidRDefault="00D2403C" w:rsidP="00B90A2D">
    <w:pPr>
      <w:pStyle w:val="Footer"/>
      <w:spacing w:before="0"/>
    </w:pPr>
    <w:r>
      <w:t xml:space="preserve">© NSW Department of Education, </w:t>
    </w:r>
    <w:r>
      <w:fldChar w:fldCharType="begin"/>
    </w:r>
    <w:r>
      <w:instrText xml:space="preserve"> DATE  \@ "MMM-yy"  \* MERGEFORMAT </w:instrText>
    </w:r>
    <w:r>
      <w:fldChar w:fldCharType="separate"/>
    </w:r>
    <w:r w:rsidR="00671B30">
      <w:rPr>
        <w:noProof/>
      </w:rPr>
      <w:t>Feb-25</w:t>
    </w:r>
    <w:r>
      <w:fldChar w:fldCharType="end"/>
    </w:r>
    <w:r>
      <w:ptab w:relativeTo="margin" w:alignment="right" w:leader="none"/>
    </w:r>
    <w:r>
      <w:rPr>
        <w:b/>
        <w:noProof/>
        <w:sz w:val="28"/>
        <w:szCs w:val="28"/>
      </w:rPr>
      <w:drawing>
        <wp:inline distT="0" distB="0" distL="0" distR="0" wp14:anchorId="22C493AE" wp14:editId="6A622F2F">
          <wp:extent cx="571500" cy="190500"/>
          <wp:effectExtent l="0" t="0" r="0" b="0"/>
          <wp:docPr id="322986702" name="Picture 32298670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5ED6" w14:textId="77777777" w:rsidR="00A876D6" w:rsidRPr="00A876D6" w:rsidRDefault="00A876D6" w:rsidP="00A876D6">
    <w:pPr>
      <w:pStyle w:val="Logo"/>
      <w:jc w:val="right"/>
    </w:pPr>
    <w:r w:rsidRPr="008426B6">
      <w:rPr>
        <w:noProof/>
      </w:rPr>
      <w:drawing>
        <wp:inline distT="0" distB="0" distL="0" distR="0" wp14:anchorId="7C75A1DF" wp14:editId="47CFE418">
          <wp:extent cx="834442" cy="906218"/>
          <wp:effectExtent l="0" t="0" r="3810" b="8255"/>
          <wp:docPr id="2010766285" name="Graphic 201076628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2FC47" w14:textId="77777777" w:rsidR="00D04CAF" w:rsidRDefault="00D04CAF" w:rsidP="00E51733">
      <w:r>
        <w:separator/>
      </w:r>
    </w:p>
  </w:footnote>
  <w:footnote w:type="continuationSeparator" w:id="0">
    <w:p w14:paraId="29BD4080" w14:textId="77777777" w:rsidR="00D04CAF" w:rsidRDefault="00D04CAF" w:rsidP="00E51733">
      <w:r>
        <w:continuationSeparator/>
      </w:r>
    </w:p>
  </w:footnote>
  <w:footnote w:id="1">
    <w:p w14:paraId="52D03308" w14:textId="7C07C28E" w:rsidR="00186D99" w:rsidRDefault="00186D99">
      <w:pPr>
        <w:pStyle w:val="FootnoteText"/>
      </w:pPr>
      <w:r>
        <w:rPr>
          <w:rStyle w:val="FootnoteReference"/>
        </w:rPr>
        <w:footnoteRef/>
      </w:r>
      <w:r>
        <w:t xml:space="preserve"> Host sibling role to be played by teacher</w:t>
      </w:r>
    </w:p>
  </w:footnote>
  <w:footnote w:id="2">
    <w:p w14:paraId="7F808448" w14:textId="15496FB5" w:rsidR="00512BA6" w:rsidRDefault="00512BA6">
      <w:pPr>
        <w:pStyle w:val="FootnoteText"/>
      </w:pPr>
      <w:r>
        <w:rPr>
          <w:rStyle w:val="FootnoteReference"/>
        </w:rPr>
        <w:footnoteRef/>
      </w:r>
      <w:r>
        <w:t xml:space="preserve"> </w:t>
      </w:r>
      <w:r w:rsidR="00186D99">
        <w:t>To support the full range of students, the teacher can provide prompt cards or scaffolds to support spontaneous interaction. Students may use assistive technologies to provide oral responses.</w:t>
      </w:r>
    </w:p>
  </w:footnote>
  <w:footnote w:id="3">
    <w:p w14:paraId="46F0B4BD" w14:textId="77777777" w:rsidR="00B776B0" w:rsidRDefault="00B776B0" w:rsidP="00B776B0">
      <w:pPr>
        <w:pStyle w:val="FootnoteText"/>
      </w:pPr>
      <w:r w:rsidRPr="00A1029A">
        <w:rPr>
          <w:rStyle w:val="FootnoteReference"/>
          <w:sz w:val="18"/>
          <w:szCs w:val="18"/>
        </w:rPr>
        <w:footnoteRef/>
      </w:r>
      <w:r w:rsidRPr="00A1029A">
        <w:rPr>
          <w:sz w:val="18"/>
          <w:szCs w:val="18"/>
        </w:rPr>
        <w:t xml:space="preserve"> Students may provide reasons in, for example, spoken or written form or using speech to text technology.</w:t>
      </w:r>
    </w:p>
  </w:footnote>
  <w:footnote w:id="4">
    <w:p w14:paraId="206EF7A0" w14:textId="0C75CD31" w:rsidR="00186D99" w:rsidRDefault="00186D99">
      <w:pPr>
        <w:pStyle w:val="FootnoteText"/>
      </w:pPr>
      <w:r>
        <w:rPr>
          <w:rStyle w:val="FootnoteReference"/>
        </w:rPr>
        <w:footnoteRef/>
      </w:r>
      <w:r>
        <w:t xml:space="preserve"> Students may be provided with a scaffold to assist with writing the email.</w:t>
      </w:r>
    </w:p>
  </w:footnote>
  <w:footnote w:id="5">
    <w:p w14:paraId="2C714322" w14:textId="77777777" w:rsidR="00CA1549" w:rsidRPr="002B4AEE" w:rsidRDefault="00CA1549" w:rsidP="00CA1549">
      <w:pPr>
        <w:pStyle w:val="FootnoteText"/>
        <w:rPr>
          <w:sz w:val="18"/>
          <w:szCs w:val="18"/>
        </w:rPr>
      </w:pPr>
      <w:r w:rsidRPr="002B4AEE">
        <w:rPr>
          <w:rStyle w:val="FootnoteReference"/>
          <w:sz w:val="18"/>
          <w:szCs w:val="18"/>
        </w:rPr>
        <w:footnoteRef/>
      </w:r>
      <w:r w:rsidRPr="002B4AEE">
        <w:rPr>
          <w:sz w:val="18"/>
          <w:szCs w:val="18"/>
        </w:rPr>
        <w:t xml:space="preserve"> As this task assesses interaction, students are encouraged to work in pairs to complete the conversation. Some students may prefer to work individually and/or use assistive technology to provide oral responses.</w:t>
      </w:r>
    </w:p>
  </w:footnote>
  <w:footnote w:id="6">
    <w:p w14:paraId="10293796" w14:textId="77777777" w:rsidR="00CA1549" w:rsidRPr="002B4AEE" w:rsidRDefault="00CA1549" w:rsidP="00CA1549">
      <w:pPr>
        <w:pStyle w:val="FootnoteText"/>
        <w:rPr>
          <w:sz w:val="18"/>
          <w:szCs w:val="18"/>
        </w:rPr>
      </w:pPr>
      <w:r w:rsidRPr="002B4AEE">
        <w:rPr>
          <w:rStyle w:val="FootnoteReference"/>
          <w:sz w:val="18"/>
          <w:szCs w:val="18"/>
        </w:rPr>
        <w:footnoteRef/>
      </w:r>
      <w:r w:rsidRPr="002B4AEE">
        <w:rPr>
          <w:sz w:val="18"/>
          <w:szCs w:val="18"/>
        </w:rPr>
        <w:t xml:space="preserve"> Students could perform live in class or record their conversation using a platform such as </w:t>
      </w:r>
      <w:hyperlink r:id="rId1" w:history="1">
        <w:r w:rsidRPr="002B4AEE">
          <w:rPr>
            <w:rStyle w:val="Hyperlink"/>
            <w:sz w:val="18"/>
            <w:szCs w:val="18"/>
          </w:rPr>
          <w:t>Flip</w:t>
        </w:r>
      </w:hyperlink>
      <w:r w:rsidRPr="002B4AEE">
        <w:rPr>
          <w:sz w:val="18"/>
          <w:szCs w:val="18"/>
        </w:rPr>
        <w:t>.</w:t>
      </w:r>
    </w:p>
  </w:footnote>
  <w:footnote w:id="7">
    <w:p w14:paraId="3DF22814" w14:textId="46D7A9BC" w:rsidR="00751795" w:rsidRDefault="00751795">
      <w:pPr>
        <w:pStyle w:val="FootnoteText"/>
      </w:pPr>
      <w:r>
        <w:rPr>
          <w:rStyle w:val="FootnoteReference"/>
        </w:rPr>
        <w:footnoteRef/>
      </w:r>
      <w:r>
        <w:t xml:space="preserve"> </w:t>
      </w:r>
      <w:r w:rsidRPr="0039689B">
        <w:rPr>
          <w:sz w:val="18"/>
          <w:szCs w:val="18"/>
        </w:rPr>
        <w:t>Teacher to provide texts, which can be read aloud for students with language support needs.</w:t>
      </w:r>
    </w:p>
  </w:footnote>
  <w:footnote w:id="8">
    <w:p w14:paraId="06E74D99" w14:textId="6E933CAD" w:rsidR="00751795" w:rsidRDefault="00751795">
      <w:pPr>
        <w:pStyle w:val="FootnoteText"/>
      </w:pPr>
      <w:bookmarkStart w:id="10" w:name="_Hlk158214803"/>
      <w:r>
        <w:rPr>
          <w:rStyle w:val="FootnoteReference"/>
        </w:rPr>
        <w:footnoteRef/>
      </w:r>
      <w:r>
        <w:t xml:space="preserve"> </w:t>
      </w:r>
      <w:r w:rsidRPr="007062BA">
        <w:rPr>
          <w:sz w:val="18"/>
          <w:szCs w:val="18"/>
        </w:rPr>
        <w:t xml:space="preserve">To cater to a range of learners, </w:t>
      </w:r>
      <w:r>
        <w:rPr>
          <w:sz w:val="18"/>
          <w:szCs w:val="18"/>
        </w:rPr>
        <w:t xml:space="preserve">provide a range of comprehension questions before moving to </w:t>
      </w:r>
      <w:r w:rsidRPr="007062BA">
        <w:rPr>
          <w:sz w:val="18"/>
          <w:szCs w:val="18"/>
        </w:rPr>
        <w:t>justifying responses with reference to the text.</w:t>
      </w:r>
    </w:p>
    <w:bookmarkEnd w:id="10"/>
  </w:footnote>
  <w:footnote w:id="9">
    <w:p w14:paraId="2B7C1133" w14:textId="3B33CECB" w:rsidR="00751795" w:rsidRDefault="00751795">
      <w:pPr>
        <w:pStyle w:val="FootnoteText"/>
      </w:pPr>
      <w:r>
        <w:rPr>
          <w:rStyle w:val="FootnoteReference"/>
        </w:rPr>
        <w:footnoteRef/>
      </w:r>
      <w:r>
        <w:t xml:space="preserve"> </w:t>
      </w:r>
      <w:r w:rsidRPr="0048107E">
        <w:rPr>
          <w:sz w:val="18"/>
          <w:szCs w:val="18"/>
        </w:rPr>
        <w:t xml:space="preserve">Students may provide </w:t>
      </w:r>
      <w:r>
        <w:rPr>
          <w:sz w:val="18"/>
          <w:szCs w:val="18"/>
        </w:rPr>
        <w:t>their response</w:t>
      </w:r>
      <w:r w:rsidRPr="0048107E">
        <w:rPr>
          <w:sz w:val="18"/>
          <w:szCs w:val="18"/>
        </w:rPr>
        <w:t xml:space="preserve"> in, for example, spoken or written form or using speech to text technology.</w:t>
      </w:r>
    </w:p>
  </w:footnote>
  <w:footnote w:id="10">
    <w:p w14:paraId="0F162AD4" w14:textId="77777777" w:rsidR="00C45743" w:rsidRDefault="00C45743">
      <w:pPr>
        <w:pStyle w:val="FootnoteText"/>
      </w:pPr>
      <w:r>
        <w:rPr>
          <w:rStyle w:val="FootnoteReference"/>
        </w:rPr>
        <w:footnoteRef/>
      </w:r>
      <w:r>
        <w:t xml:space="preserve"> </w:t>
      </w:r>
      <w:r w:rsidRPr="00122143">
        <w:rPr>
          <w:sz w:val="18"/>
          <w:szCs w:val="18"/>
        </w:rPr>
        <w:t xml:space="preserve">Students may use assistive technologies to </w:t>
      </w:r>
      <w:r>
        <w:rPr>
          <w:sz w:val="18"/>
          <w:szCs w:val="18"/>
        </w:rPr>
        <w:t>create</w:t>
      </w:r>
      <w:r w:rsidRPr="00122143">
        <w:rPr>
          <w:sz w:val="18"/>
          <w:szCs w:val="18"/>
        </w:rPr>
        <w:t xml:space="preserve"> written blog post.</w:t>
      </w:r>
    </w:p>
  </w:footnote>
  <w:footnote w:id="11">
    <w:p w14:paraId="762CEBF6" w14:textId="77777777" w:rsidR="001D788A" w:rsidRDefault="001D788A" w:rsidP="001D788A">
      <w:pPr>
        <w:pStyle w:val="FootnoteText"/>
      </w:pPr>
      <w:r w:rsidRPr="00735A53">
        <w:rPr>
          <w:rStyle w:val="FootnoteReference"/>
          <w:sz w:val="18"/>
          <w:szCs w:val="18"/>
        </w:rPr>
        <w:footnoteRef/>
      </w:r>
      <w:r w:rsidRPr="00CE6F81">
        <w:rPr>
          <w:sz w:val="18"/>
          <w:szCs w:val="18"/>
        </w:rPr>
        <w:t xml:space="preserve"> As this task assesses interaction, students are encouraged to work in pairs to complete the conversation. Some students may prefer to work individually and/or use assistive technology to provide oral responses. Students could perform live in </w:t>
      </w:r>
      <w:r w:rsidRPr="00CE6F81">
        <w:rPr>
          <w:sz w:val="18"/>
          <w:szCs w:val="18"/>
        </w:rPr>
        <w:t xml:space="preserve">class, or record their conversation using a platform such as </w:t>
      </w:r>
      <w:hyperlink r:id="rId2" w:history="1">
        <w:r w:rsidRPr="00CE6F81">
          <w:rPr>
            <w:rStyle w:val="Hyperlink"/>
            <w:sz w:val="18"/>
            <w:szCs w:val="18"/>
          </w:rPr>
          <w:t>Flip</w:t>
        </w:r>
      </w:hyperlink>
      <w:r w:rsidRPr="00CE6F81">
        <w:rPr>
          <w:sz w:val="18"/>
          <w:szCs w:val="18"/>
        </w:rPr>
        <w:t>.</w:t>
      </w:r>
    </w:p>
  </w:footnote>
  <w:footnote w:id="12">
    <w:p w14:paraId="5198C726" w14:textId="77777777" w:rsidR="00E52F23" w:rsidRPr="00146C24" w:rsidRDefault="00E52F23" w:rsidP="00E52F23">
      <w:pPr>
        <w:pStyle w:val="FootnoteText"/>
        <w:rPr>
          <w:sz w:val="18"/>
          <w:szCs w:val="18"/>
        </w:rPr>
      </w:pPr>
      <w:r w:rsidRPr="00146C24">
        <w:rPr>
          <w:rStyle w:val="FootnoteReference"/>
          <w:sz w:val="18"/>
          <w:szCs w:val="18"/>
        </w:rPr>
        <w:footnoteRef/>
      </w:r>
      <w:r w:rsidRPr="00146C24">
        <w:rPr>
          <w:sz w:val="18"/>
          <w:szCs w:val="18"/>
        </w:rPr>
        <w:t xml:space="preserve"> Students may use assistive technologies to create presentation.</w:t>
      </w:r>
      <w:r w:rsidRPr="00434D35">
        <w:rPr>
          <w:sz w:val="18"/>
          <w:szCs w:val="18"/>
        </w:rPr>
        <w:t xml:space="preserve"> </w:t>
      </w:r>
      <w:r w:rsidRPr="00146C24">
        <w:rPr>
          <w:sz w:val="18"/>
          <w:szCs w:val="18"/>
        </w:rPr>
        <w:t>Students may be provided with a scaffold to assist in creating the presentation.</w:t>
      </w:r>
    </w:p>
  </w:footnote>
  <w:footnote w:id="13">
    <w:p w14:paraId="38F66423" w14:textId="77777777" w:rsidR="0097201D" w:rsidRDefault="0097201D" w:rsidP="0097201D">
      <w:pPr>
        <w:pStyle w:val="FootnoteText"/>
      </w:pPr>
      <w:r w:rsidRPr="0053521A">
        <w:rPr>
          <w:rStyle w:val="FootnoteReference"/>
          <w:sz w:val="18"/>
          <w:szCs w:val="18"/>
        </w:rPr>
        <w:footnoteRef/>
      </w:r>
      <w:r w:rsidRPr="0053521A">
        <w:rPr>
          <w:sz w:val="18"/>
          <w:szCs w:val="18"/>
        </w:rPr>
        <w:t xml:space="preserve"> </w:t>
      </w:r>
      <w:bookmarkStart w:id="12" w:name="_Hlk158215549"/>
      <w:r w:rsidRPr="0053521A">
        <w:rPr>
          <w:sz w:val="18"/>
          <w:szCs w:val="18"/>
        </w:rPr>
        <w:t>Teacher to provide email, which can be read aloud to students with language support needs.</w:t>
      </w:r>
      <w:bookmarkEnd w:id="12"/>
    </w:p>
  </w:footnote>
  <w:footnote w:id="14">
    <w:p w14:paraId="5F6C661C" w14:textId="77777777" w:rsidR="0097201D" w:rsidRPr="00146C24" w:rsidRDefault="0097201D" w:rsidP="0097201D">
      <w:pPr>
        <w:pStyle w:val="FootnoteText"/>
        <w:rPr>
          <w:sz w:val="18"/>
          <w:szCs w:val="18"/>
        </w:rPr>
      </w:pPr>
      <w:r>
        <w:rPr>
          <w:rStyle w:val="FootnoteReference"/>
        </w:rPr>
        <w:footnoteRef/>
      </w:r>
      <w:r>
        <w:t xml:space="preserve"> </w:t>
      </w:r>
      <w:r w:rsidRPr="00146C24">
        <w:rPr>
          <w:sz w:val="18"/>
          <w:szCs w:val="18"/>
        </w:rPr>
        <w:t>Students may use assistive technologies to write the email.</w:t>
      </w:r>
    </w:p>
  </w:footnote>
  <w:footnote w:id="15">
    <w:p w14:paraId="5C962061" w14:textId="77777777" w:rsidR="0097201D" w:rsidRDefault="0097201D" w:rsidP="0097201D">
      <w:pPr>
        <w:pStyle w:val="FootnoteText"/>
      </w:pPr>
      <w:r w:rsidRPr="00146C24">
        <w:rPr>
          <w:rStyle w:val="FootnoteReference"/>
          <w:sz w:val="18"/>
          <w:szCs w:val="18"/>
        </w:rPr>
        <w:footnoteRef/>
      </w:r>
      <w:r w:rsidRPr="00146C24">
        <w:rPr>
          <w:sz w:val="18"/>
          <w:szCs w:val="18"/>
        </w:rPr>
        <w:t xml:space="preserve"> Students may be provided with a scaffold to assist in creating the email.</w:t>
      </w:r>
    </w:p>
  </w:footnote>
  <w:footnote w:id="16">
    <w:p w14:paraId="03ABE7F5" w14:textId="77777777" w:rsidR="009D124F" w:rsidRDefault="009D124F" w:rsidP="009D124F">
      <w:pPr>
        <w:pStyle w:val="FootnoteText"/>
      </w:pPr>
      <w:r>
        <w:rPr>
          <w:rStyle w:val="FootnoteReference"/>
        </w:rPr>
        <w:footnoteRef/>
      </w:r>
      <w:r>
        <w:t xml:space="preserve"> </w:t>
      </w:r>
      <w:r w:rsidRPr="007808D2">
        <w:rPr>
          <w:sz w:val="18"/>
          <w:szCs w:val="18"/>
        </w:rPr>
        <w:t xml:space="preserve">Teacher to provide </w:t>
      </w:r>
      <w:r>
        <w:rPr>
          <w:sz w:val="18"/>
          <w:szCs w:val="18"/>
        </w:rPr>
        <w:t>letters</w:t>
      </w:r>
      <w:r w:rsidRPr="007808D2">
        <w:rPr>
          <w:sz w:val="18"/>
          <w:szCs w:val="18"/>
        </w:rPr>
        <w:t>, which can be read aloud to students with language support needs.</w:t>
      </w:r>
    </w:p>
  </w:footnote>
  <w:footnote w:id="17">
    <w:p w14:paraId="2CA9C33A" w14:textId="246915D5" w:rsidR="00186D99" w:rsidRDefault="00186D99">
      <w:pPr>
        <w:pStyle w:val="FootnoteText"/>
      </w:pPr>
      <w:r>
        <w:rPr>
          <w:rStyle w:val="FootnoteReference"/>
        </w:rPr>
        <w:footnoteRef/>
      </w:r>
      <w:r>
        <w:t xml:space="preserve"> Students may use assistive technologies to write the letter.</w:t>
      </w:r>
    </w:p>
  </w:footnote>
  <w:footnote w:id="18">
    <w:p w14:paraId="025D07DB" w14:textId="77777777" w:rsidR="004763DA" w:rsidRDefault="004763DA" w:rsidP="004763DA">
      <w:pPr>
        <w:pStyle w:val="FootnoteText"/>
      </w:pPr>
      <w:r>
        <w:rPr>
          <w:rStyle w:val="FootnoteReference"/>
        </w:rPr>
        <w:footnoteRef/>
      </w:r>
      <w:r>
        <w:t xml:space="preserve"> </w:t>
      </w:r>
      <w:r w:rsidRPr="007808D2">
        <w:rPr>
          <w:sz w:val="18"/>
          <w:szCs w:val="18"/>
        </w:rPr>
        <w:t xml:space="preserve">Teacher to provide </w:t>
      </w:r>
      <w:r>
        <w:rPr>
          <w:sz w:val="18"/>
          <w:szCs w:val="18"/>
        </w:rPr>
        <w:t>digital newspaper article</w:t>
      </w:r>
      <w:r w:rsidRPr="007808D2">
        <w:rPr>
          <w:sz w:val="18"/>
          <w:szCs w:val="18"/>
        </w:rPr>
        <w:t>, which can be read aloud to students with language support needs.</w:t>
      </w:r>
    </w:p>
  </w:footnote>
  <w:footnote w:id="19">
    <w:p w14:paraId="230D8B83" w14:textId="77777777" w:rsidR="004969B6" w:rsidRDefault="004969B6">
      <w:pPr>
        <w:pStyle w:val="FootnoteText"/>
      </w:pPr>
      <w:r w:rsidRPr="00146C24">
        <w:rPr>
          <w:rStyle w:val="FootnoteReference"/>
          <w:sz w:val="18"/>
          <w:szCs w:val="18"/>
        </w:rPr>
        <w:footnoteRef/>
      </w:r>
      <w:r w:rsidRPr="00146C24">
        <w:rPr>
          <w:sz w:val="18"/>
          <w:szCs w:val="18"/>
        </w:rPr>
        <w:t xml:space="preserve"> Students may be provided with a scaffold to assist in creating the</w:t>
      </w:r>
      <w:r>
        <w:rPr>
          <w:sz w:val="18"/>
          <w:szCs w:val="18"/>
        </w:rPr>
        <w:t xml:space="preserve"> infographic</w:t>
      </w:r>
      <w:r w:rsidRPr="00146C24">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4BC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F607" w14:textId="657F173B" w:rsidR="00D2403C" w:rsidRDefault="000F7218" w:rsidP="00D2403C">
    <w:pPr>
      <w:pStyle w:val="Documentname"/>
    </w:pPr>
    <w:r>
      <w:t>German</w:t>
    </w:r>
    <w:r w:rsidR="009E0886">
      <w:t xml:space="preserve"> </w:t>
    </w:r>
    <w:r w:rsidR="00A876D6" w:rsidRPr="00A876D6">
      <w:t>Stage</w:t>
    </w:r>
    <w:r w:rsidR="001F4185">
      <w:t>s</w:t>
    </w:r>
    <w:r w:rsidR="00A876D6" w:rsidRPr="00A876D6">
      <w:t xml:space="preserve"> </w:t>
    </w:r>
    <w:r w:rsidR="008C42BF">
      <w:t>4</w:t>
    </w:r>
    <w:r w:rsidR="009E0886">
      <w:t xml:space="preserve"> and </w:t>
    </w:r>
    <w:r w:rsidR="001F4185">
      <w:t>5 scope and sequence</w:t>
    </w:r>
    <w:r w:rsidR="00A876D6" w:rsidRPr="00A876D6">
      <w:t xml:space="preserve"> – </w:t>
    </w:r>
    <w:r w:rsidR="001F4185">
      <w:t>grammar, vocabulary and structures</w:t>
    </w:r>
    <w:r w:rsidR="00131D21">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E3F5" w14:textId="586A2672" w:rsidR="00A876D6" w:rsidRPr="00A876D6" w:rsidRDefault="00671B30" w:rsidP="00A876D6">
    <w:pPr>
      <w:pStyle w:val="Header"/>
      <w:spacing w:after="0"/>
    </w:pPr>
    <w:r>
      <w:pict w14:anchorId="53B9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76D6" w:rsidRPr="009D43DD">
      <w:t>NSW Department of Education</w:t>
    </w:r>
    <w:r w:rsidR="00A876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BE25B5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376272"/>
    <w:multiLevelType w:val="hybridMultilevel"/>
    <w:tmpl w:val="5874E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3725259"/>
    <w:multiLevelType w:val="hybridMultilevel"/>
    <w:tmpl w:val="DBFE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A034496"/>
    <w:multiLevelType w:val="hybridMultilevel"/>
    <w:tmpl w:val="C5AE4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D15B50"/>
    <w:multiLevelType w:val="hybridMultilevel"/>
    <w:tmpl w:val="B114D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33F322B"/>
    <w:multiLevelType w:val="hybridMultilevel"/>
    <w:tmpl w:val="FD065DEE"/>
    <w:lvl w:ilvl="0" w:tplc="D862C0D8">
      <w:start w:val="1"/>
      <w:numFmt w:val="bullet"/>
      <w:lvlText w:val=""/>
      <w:lvlJc w:val="righ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5FC4789"/>
    <w:multiLevelType w:val="hybridMultilevel"/>
    <w:tmpl w:val="16BC9C46"/>
    <w:lvl w:ilvl="0" w:tplc="D862C0D8">
      <w:start w:val="1"/>
      <w:numFmt w:val="bullet"/>
      <w:lvlText w:val=""/>
      <w:lvlJc w:val="righ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2"/>
  </w:num>
  <w:num w:numId="2" w16cid:durableId="6268343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804418832">
    <w:abstractNumId w:val="0"/>
  </w:num>
  <w:num w:numId="4" w16cid:durableId="2063862260">
    <w:abstractNumId w:val="2"/>
  </w:num>
  <w:num w:numId="5" w16cid:durableId="1111049911">
    <w:abstractNumId w:val="11"/>
  </w:num>
  <w:num w:numId="6" w16cid:durableId="485246448">
    <w:abstractNumId w:val="4"/>
  </w:num>
  <w:num w:numId="7" w16cid:durableId="1448935520">
    <w:abstractNumId w:val="3"/>
  </w:num>
  <w:num w:numId="8" w16cid:durableId="1781491113">
    <w:abstractNumId w:val="8"/>
  </w:num>
  <w:num w:numId="9" w16cid:durableId="450052301">
    <w:abstractNumId w:val="5"/>
  </w:num>
  <w:num w:numId="10" w16cid:durableId="807818471">
    <w:abstractNumId w:val="10"/>
  </w:num>
  <w:num w:numId="11" w16cid:durableId="356154854">
    <w:abstractNumId w:val="6"/>
  </w:num>
  <w:num w:numId="12" w16cid:durableId="1715887756">
    <w:abstractNumId w:val="9"/>
  </w:num>
  <w:num w:numId="13" w16cid:durableId="183352053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416827361">
    <w:abstractNumId w:val="0"/>
  </w:num>
  <w:num w:numId="15" w16cid:durableId="1189415877">
    <w:abstractNumId w:val="2"/>
  </w:num>
  <w:num w:numId="16" w16cid:durableId="1164855865">
    <w:abstractNumId w:val="11"/>
  </w:num>
  <w:num w:numId="17" w16cid:durableId="1056130148">
    <w:abstractNumId w:val="11"/>
  </w:num>
  <w:num w:numId="18" w16cid:durableId="2041782036">
    <w:abstractNumId w:val="4"/>
  </w:num>
  <w:num w:numId="19" w16cid:durableId="60057437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0159D"/>
    <w:rsid w:val="00004F33"/>
    <w:rsid w:val="00005514"/>
    <w:rsid w:val="000077BB"/>
    <w:rsid w:val="00012B8C"/>
    <w:rsid w:val="00013FF2"/>
    <w:rsid w:val="00020AD4"/>
    <w:rsid w:val="000252CB"/>
    <w:rsid w:val="00025C61"/>
    <w:rsid w:val="000276AD"/>
    <w:rsid w:val="00035A7E"/>
    <w:rsid w:val="00035FCD"/>
    <w:rsid w:val="00036295"/>
    <w:rsid w:val="00045F0D"/>
    <w:rsid w:val="0004750C"/>
    <w:rsid w:val="00047862"/>
    <w:rsid w:val="0005114A"/>
    <w:rsid w:val="00051AAE"/>
    <w:rsid w:val="00052B27"/>
    <w:rsid w:val="00053C02"/>
    <w:rsid w:val="00054D26"/>
    <w:rsid w:val="0005696D"/>
    <w:rsid w:val="00061D5B"/>
    <w:rsid w:val="00067489"/>
    <w:rsid w:val="00067CB9"/>
    <w:rsid w:val="00070139"/>
    <w:rsid w:val="000703EA"/>
    <w:rsid w:val="000704C1"/>
    <w:rsid w:val="00071F5B"/>
    <w:rsid w:val="000720C3"/>
    <w:rsid w:val="00074F0F"/>
    <w:rsid w:val="00076843"/>
    <w:rsid w:val="000772EE"/>
    <w:rsid w:val="00082C94"/>
    <w:rsid w:val="0008345B"/>
    <w:rsid w:val="0009338E"/>
    <w:rsid w:val="00093CFB"/>
    <w:rsid w:val="000943B8"/>
    <w:rsid w:val="000967E2"/>
    <w:rsid w:val="000A1293"/>
    <w:rsid w:val="000A2EF4"/>
    <w:rsid w:val="000A32E1"/>
    <w:rsid w:val="000A78AE"/>
    <w:rsid w:val="000A7AC3"/>
    <w:rsid w:val="000B65D9"/>
    <w:rsid w:val="000B7CE6"/>
    <w:rsid w:val="000C1B93"/>
    <w:rsid w:val="000C1F8A"/>
    <w:rsid w:val="000C24ED"/>
    <w:rsid w:val="000C5715"/>
    <w:rsid w:val="000C6729"/>
    <w:rsid w:val="000C7147"/>
    <w:rsid w:val="000D27D4"/>
    <w:rsid w:val="000D3BBE"/>
    <w:rsid w:val="000D61E4"/>
    <w:rsid w:val="000D662B"/>
    <w:rsid w:val="000D7466"/>
    <w:rsid w:val="000E033C"/>
    <w:rsid w:val="000E303C"/>
    <w:rsid w:val="000E6502"/>
    <w:rsid w:val="000F28A4"/>
    <w:rsid w:val="000F3EA7"/>
    <w:rsid w:val="000F7155"/>
    <w:rsid w:val="000F7218"/>
    <w:rsid w:val="001034DD"/>
    <w:rsid w:val="00103E54"/>
    <w:rsid w:val="0010464A"/>
    <w:rsid w:val="00104758"/>
    <w:rsid w:val="0010668A"/>
    <w:rsid w:val="0011075E"/>
    <w:rsid w:val="0011246B"/>
    <w:rsid w:val="00112528"/>
    <w:rsid w:val="00114905"/>
    <w:rsid w:val="00116079"/>
    <w:rsid w:val="00122943"/>
    <w:rsid w:val="0012299E"/>
    <w:rsid w:val="00123616"/>
    <w:rsid w:val="00125B6B"/>
    <w:rsid w:val="001313F4"/>
    <w:rsid w:val="00131D21"/>
    <w:rsid w:val="00133FA9"/>
    <w:rsid w:val="001341A5"/>
    <w:rsid w:val="00140301"/>
    <w:rsid w:val="00140A4D"/>
    <w:rsid w:val="00143FE8"/>
    <w:rsid w:val="00146E6A"/>
    <w:rsid w:val="00147F46"/>
    <w:rsid w:val="00152858"/>
    <w:rsid w:val="00153D13"/>
    <w:rsid w:val="001540A7"/>
    <w:rsid w:val="001565E8"/>
    <w:rsid w:val="0015758F"/>
    <w:rsid w:val="001575EE"/>
    <w:rsid w:val="00157C29"/>
    <w:rsid w:val="00162322"/>
    <w:rsid w:val="00162A79"/>
    <w:rsid w:val="00171759"/>
    <w:rsid w:val="0017408C"/>
    <w:rsid w:val="00176108"/>
    <w:rsid w:val="00186D99"/>
    <w:rsid w:val="00190513"/>
    <w:rsid w:val="00190C6F"/>
    <w:rsid w:val="00191716"/>
    <w:rsid w:val="00191D37"/>
    <w:rsid w:val="001964F5"/>
    <w:rsid w:val="001A2D64"/>
    <w:rsid w:val="001A3009"/>
    <w:rsid w:val="001A649D"/>
    <w:rsid w:val="001A6E86"/>
    <w:rsid w:val="001B0DFD"/>
    <w:rsid w:val="001B1E8D"/>
    <w:rsid w:val="001B3D3D"/>
    <w:rsid w:val="001B431F"/>
    <w:rsid w:val="001B434E"/>
    <w:rsid w:val="001B4B7B"/>
    <w:rsid w:val="001B5810"/>
    <w:rsid w:val="001B60F5"/>
    <w:rsid w:val="001B6B31"/>
    <w:rsid w:val="001C0F50"/>
    <w:rsid w:val="001C568A"/>
    <w:rsid w:val="001C5A79"/>
    <w:rsid w:val="001C6510"/>
    <w:rsid w:val="001C7E97"/>
    <w:rsid w:val="001D2FCF"/>
    <w:rsid w:val="001D5230"/>
    <w:rsid w:val="001D6DC9"/>
    <w:rsid w:val="001D788A"/>
    <w:rsid w:val="001E103F"/>
    <w:rsid w:val="001E2AF4"/>
    <w:rsid w:val="001E33F1"/>
    <w:rsid w:val="001E5A20"/>
    <w:rsid w:val="001E7F5A"/>
    <w:rsid w:val="001F2D78"/>
    <w:rsid w:val="001F4185"/>
    <w:rsid w:val="001F49C3"/>
    <w:rsid w:val="00204DA6"/>
    <w:rsid w:val="00207093"/>
    <w:rsid w:val="00207B3D"/>
    <w:rsid w:val="002104D6"/>
    <w:rsid w:val="002105AD"/>
    <w:rsid w:val="00220078"/>
    <w:rsid w:val="00222D72"/>
    <w:rsid w:val="002236EE"/>
    <w:rsid w:val="00224C16"/>
    <w:rsid w:val="0022705E"/>
    <w:rsid w:val="00227A5E"/>
    <w:rsid w:val="002301FA"/>
    <w:rsid w:val="002305FF"/>
    <w:rsid w:val="00241675"/>
    <w:rsid w:val="0024303E"/>
    <w:rsid w:val="0024306A"/>
    <w:rsid w:val="00243FA4"/>
    <w:rsid w:val="00244A8A"/>
    <w:rsid w:val="00251A34"/>
    <w:rsid w:val="00251DDB"/>
    <w:rsid w:val="002523D1"/>
    <w:rsid w:val="0025592F"/>
    <w:rsid w:val="00261B89"/>
    <w:rsid w:val="0026548C"/>
    <w:rsid w:val="00266207"/>
    <w:rsid w:val="002708A7"/>
    <w:rsid w:val="00271849"/>
    <w:rsid w:val="00271C7A"/>
    <w:rsid w:val="0027370C"/>
    <w:rsid w:val="00275DB5"/>
    <w:rsid w:val="002777B7"/>
    <w:rsid w:val="0028062F"/>
    <w:rsid w:val="00283033"/>
    <w:rsid w:val="00283846"/>
    <w:rsid w:val="002926F3"/>
    <w:rsid w:val="00297A79"/>
    <w:rsid w:val="002A10A2"/>
    <w:rsid w:val="002A12B6"/>
    <w:rsid w:val="002A276E"/>
    <w:rsid w:val="002A28B4"/>
    <w:rsid w:val="002A2B8C"/>
    <w:rsid w:val="002A35CF"/>
    <w:rsid w:val="002A475D"/>
    <w:rsid w:val="002A5A9D"/>
    <w:rsid w:val="002A79CB"/>
    <w:rsid w:val="002B145F"/>
    <w:rsid w:val="002B4DD3"/>
    <w:rsid w:val="002B50F2"/>
    <w:rsid w:val="002B7040"/>
    <w:rsid w:val="002C145F"/>
    <w:rsid w:val="002C548D"/>
    <w:rsid w:val="002C6E7F"/>
    <w:rsid w:val="002D7FA2"/>
    <w:rsid w:val="002E147B"/>
    <w:rsid w:val="002E15D8"/>
    <w:rsid w:val="002E18EA"/>
    <w:rsid w:val="002E1F30"/>
    <w:rsid w:val="002E21A9"/>
    <w:rsid w:val="002E5EFB"/>
    <w:rsid w:val="002F28A5"/>
    <w:rsid w:val="002F2954"/>
    <w:rsid w:val="002F41AA"/>
    <w:rsid w:val="002F7CFE"/>
    <w:rsid w:val="00302050"/>
    <w:rsid w:val="00303085"/>
    <w:rsid w:val="0030477F"/>
    <w:rsid w:val="00306C23"/>
    <w:rsid w:val="00311F3D"/>
    <w:rsid w:val="0031381F"/>
    <w:rsid w:val="0031424A"/>
    <w:rsid w:val="0031784B"/>
    <w:rsid w:val="00317BB3"/>
    <w:rsid w:val="00320A9B"/>
    <w:rsid w:val="00324957"/>
    <w:rsid w:val="003354CA"/>
    <w:rsid w:val="0033660A"/>
    <w:rsid w:val="0033770B"/>
    <w:rsid w:val="00340DD9"/>
    <w:rsid w:val="00340ECB"/>
    <w:rsid w:val="0034366F"/>
    <w:rsid w:val="003458D4"/>
    <w:rsid w:val="003504A7"/>
    <w:rsid w:val="0035117C"/>
    <w:rsid w:val="0035507B"/>
    <w:rsid w:val="00357AC8"/>
    <w:rsid w:val="00357BA0"/>
    <w:rsid w:val="00360A89"/>
    <w:rsid w:val="00360E17"/>
    <w:rsid w:val="00361142"/>
    <w:rsid w:val="00361C56"/>
    <w:rsid w:val="0036209C"/>
    <w:rsid w:val="0036342A"/>
    <w:rsid w:val="003635D5"/>
    <w:rsid w:val="00364066"/>
    <w:rsid w:val="003663EE"/>
    <w:rsid w:val="00370084"/>
    <w:rsid w:val="0037798A"/>
    <w:rsid w:val="00377EDF"/>
    <w:rsid w:val="00381234"/>
    <w:rsid w:val="0038133D"/>
    <w:rsid w:val="0038166D"/>
    <w:rsid w:val="00381A8B"/>
    <w:rsid w:val="003828AE"/>
    <w:rsid w:val="00382DD4"/>
    <w:rsid w:val="003833B5"/>
    <w:rsid w:val="00385B6F"/>
    <w:rsid w:val="00385C3F"/>
    <w:rsid w:val="00385DFB"/>
    <w:rsid w:val="0038788F"/>
    <w:rsid w:val="003903A5"/>
    <w:rsid w:val="00392834"/>
    <w:rsid w:val="00393767"/>
    <w:rsid w:val="003947E0"/>
    <w:rsid w:val="00394A45"/>
    <w:rsid w:val="003A288C"/>
    <w:rsid w:val="003A3023"/>
    <w:rsid w:val="003A307D"/>
    <w:rsid w:val="003A5190"/>
    <w:rsid w:val="003A5275"/>
    <w:rsid w:val="003A60C1"/>
    <w:rsid w:val="003B0662"/>
    <w:rsid w:val="003B240E"/>
    <w:rsid w:val="003B260D"/>
    <w:rsid w:val="003C4921"/>
    <w:rsid w:val="003C7299"/>
    <w:rsid w:val="003D13EF"/>
    <w:rsid w:val="003D27B6"/>
    <w:rsid w:val="003E6CEB"/>
    <w:rsid w:val="003F0DC3"/>
    <w:rsid w:val="003F2CB8"/>
    <w:rsid w:val="003F2E23"/>
    <w:rsid w:val="0040066B"/>
    <w:rsid w:val="00400ACE"/>
    <w:rsid w:val="00401084"/>
    <w:rsid w:val="00402DE4"/>
    <w:rsid w:val="00407EF0"/>
    <w:rsid w:val="00412F2B"/>
    <w:rsid w:val="004135CE"/>
    <w:rsid w:val="00414CE7"/>
    <w:rsid w:val="00415917"/>
    <w:rsid w:val="00416BEA"/>
    <w:rsid w:val="004178B3"/>
    <w:rsid w:val="0041795B"/>
    <w:rsid w:val="00422904"/>
    <w:rsid w:val="00422ABC"/>
    <w:rsid w:val="004236C9"/>
    <w:rsid w:val="00430F12"/>
    <w:rsid w:val="00433372"/>
    <w:rsid w:val="00433CA8"/>
    <w:rsid w:val="004350E5"/>
    <w:rsid w:val="004352FB"/>
    <w:rsid w:val="00436934"/>
    <w:rsid w:val="00436BEE"/>
    <w:rsid w:val="00437998"/>
    <w:rsid w:val="004447B6"/>
    <w:rsid w:val="00444FD8"/>
    <w:rsid w:val="004452DF"/>
    <w:rsid w:val="004605BF"/>
    <w:rsid w:val="00462AE6"/>
    <w:rsid w:val="00464AA4"/>
    <w:rsid w:val="004662AB"/>
    <w:rsid w:val="004763DA"/>
    <w:rsid w:val="00480107"/>
    <w:rsid w:val="00480185"/>
    <w:rsid w:val="004802FA"/>
    <w:rsid w:val="00480738"/>
    <w:rsid w:val="00485E57"/>
    <w:rsid w:val="0048642E"/>
    <w:rsid w:val="00491389"/>
    <w:rsid w:val="00495C80"/>
    <w:rsid w:val="004969B6"/>
    <w:rsid w:val="00497E6F"/>
    <w:rsid w:val="004A0F5A"/>
    <w:rsid w:val="004A228F"/>
    <w:rsid w:val="004A2B50"/>
    <w:rsid w:val="004A3C29"/>
    <w:rsid w:val="004A7032"/>
    <w:rsid w:val="004B0762"/>
    <w:rsid w:val="004B1EF4"/>
    <w:rsid w:val="004B484F"/>
    <w:rsid w:val="004B641D"/>
    <w:rsid w:val="004B72AB"/>
    <w:rsid w:val="004C11A9"/>
    <w:rsid w:val="004C3763"/>
    <w:rsid w:val="004C3C77"/>
    <w:rsid w:val="004C617B"/>
    <w:rsid w:val="004C756F"/>
    <w:rsid w:val="004D1FFD"/>
    <w:rsid w:val="004D4886"/>
    <w:rsid w:val="004D66B1"/>
    <w:rsid w:val="004D75A6"/>
    <w:rsid w:val="004D79B9"/>
    <w:rsid w:val="004E03F5"/>
    <w:rsid w:val="004E1043"/>
    <w:rsid w:val="004E1703"/>
    <w:rsid w:val="004E2593"/>
    <w:rsid w:val="004E2DA3"/>
    <w:rsid w:val="004E39D6"/>
    <w:rsid w:val="004E5AA6"/>
    <w:rsid w:val="004E5D15"/>
    <w:rsid w:val="004E6A81"/>
    <w:rsid w:val="004F001E"/>
    <w:rsid w:val="004F15FD"/>
    <w:rsid w:val="004F2E64"/>
    <w:rsid w:val="004F3384"/>
    <w:rsid w:val="004F48DD"/>
    <w:rsid w:val="004F6AF2"/>
    <w:rsid w:val="005003F2"/>
    <w:rsid w:val="00502CCC"/>
    <w:rsid w:val="00503D40"/>
    <w:rsid w:val="0050465F"/>
    <w:rsid w:val="0050626A"/>
    <w:rsid w:val="00511863"/>
    <w:rsid w:val="00512BA6"/>
    <w:rsid w:val="00512C0E"/>
    <w:rsid w:val="0051542D"/>
    <w:rsid w:val="00516690"/>
    <w:rsid w:val="0051745E"/>
    <w:rsid w:val="0052092E"/>
    <w:rsid w:val="00524985"/>
    <w:rsid w:val="00524B40"/>
    <w:rsid w:val="005264F7"/>
    <w:rsid w:val="00526795"/>
    <w:rsid w:val="0053111C"/>
    <w:rsid w:val="005314F1"/>
    <w:rsid w:val="00531DED"/>
    <w:rsid w:val="00533D92"/>
    <w:rsid w:val="00534BA5"/>
    <w:rsid w:val="00540E27"/>
    <w:rsid w:val="00541FBB"/>
    <w:rsid w:val="00542932"/>
    <w:rsid w:val="005433E8"/>
    <w:rsid w:val="0054683F"/>
    <w:rsid w:val="00547B4A"/>
    <w:rsid w:val="00547C84"/>
    <w:rsid w:val="005546C8"/>
    <w:rsid w:val="00555A79"/>
    <w:rsid w:val="00557D80"/>
    <w:rsid w:val="005608F0"/>
    <w:rsid w:val="005649D2"/>
    <w:rsid w:val="00564C1C"/>
    <w:rsid w:val="0056710E"/>
    <w:rsid w:val="005743B3"/>
    <w:rsid w:val="005752DD"/>
    <w:rsid w:val="0057563D"/>
    <w:rsid w:val="0058102D"/>
    <w:rsid w:val="00583731"/>
    <w:rsid w:val="0058770C"/>
    <w:rsid w:val="0059296D"/>
    <w:rsid w:val="005934B4"/>
    <w:rsid w:val="005962D1"/>
    <w:rsid w:val="0059672E"/>
    <w:rsid w:val="00597644"/>
    <w:rsid w:val="005A1E33"/>
    <w:rsid w:val="005A34D4"/>
    <w:rsid w:val="005A67CA"/>
    <w:rsid w:val="005B1012"/>
    <w:rsid w:val="005B184F"/>
    <w:rsid w:val="005B64D9"/>
    <w:rsid w:val="005B77E0"/>
    <w:rsid w:val="005C07A0"/>
    <w:rsid w:val="005C0AEA"/>
    <w:rsid w:val="005C14A7"/>
    <w:rsid w:val="005C3DD7"/>
    <w:rsid w:val="005D0140"/>
    <w:rsid w:val="005D2587"/>
    <w:rsid w:val="005D4230"/>
    <w:rsid w:val="005D49FE"/>
    <w:rsid w:val="005D553A"/>
    <w:rsid w:val="005D70A7"/>
    <w:rsid w:val="005E1F63"/>
    <w:rsid w:val="005F088F"/>
    <w:rsid w:val="005F1537"/>
    <w:rsid w:val="005F49D6"/>
    <w:rsid w:val="005F5893"/>
    <w:rsid w:val="0060051C"/>
    <w:rsid w:val="006011EC"/>
    <w:rsid w:val="00601CAD"/>
    <w:rsid w:val="0060256C"/>
    <w:rsid w:val="00602732"/>
    <w:rsid w:val="00613DDE"/>
    <w:rsid w:val="00615BD8"/>
    <w:rsid w:val="00617BCF"/>
    <w:rsid w:val="00622E0C"/>
    <w:rsid w:val="006233CF"/>
    <w:rsid w:val="00626BBF"/>
    <w:rsid w:val="00630FF2"/>
    <w:rsid w:val="00640E88"/>
    <w:rsid w:val="00640F14"/>
    <w:rsid w:val="006425C7"/>
    <w:rsid w:val="0064273E"/>
    <w:rsid w:val="00643CC4"/>
    <w:rsid w:val="006454C0"/>
    <w:rsid w:val="00645FA4"/>
    <w:rsid w:val="00647D7F"/>
    <w:rsid w:val="00650F9C"/>
    <w:rsid w:val="006530EB"/>
    <w:rsid w:val="00657872"/>
    <w:rsid w:val="00660320"/>
    <w:rsid w:val="0066136F"/>
    <w:rsid w:val="00670F97"/>
    <w:rsid w:val="00671B30"/>
    <w:rsid w:val="0067216D"/>
    <w:rsid w:val="006729AE"/>
    <w:rsid w:val="00674BC7"/>
    <w:rsid w:val="006773A8"/>
    <w:rsid w:val="00677835"/>
    <w:rsid w:val="00677DC7"/>
    <w:rsid w:val="00680388"/>
    <w:rsid w:val="006854F1"/>
    <w:rsid w:val="006901C0"/>
    <w:rsid w:val="00695B84"/>
    <w:rsid w:val="0069617A"/>
    <w:rsid w:val="00696410"/>
    <w:rsid w:val="006A3884"/>
    <w:rsid w:val="006A3D76"/>
    <w:rsid w:val="006A3ED7"/>
    <w:rsid w:val="006B33F3"/>
    <w:rsid w:val="006B3488"/>
    <w:rsid w:val="006B7770"/>
    <w:rsid w:val="006C41AD"/>
    <w:rsid w:val="006C436C"/>
    <w:rsid w:val="006C7FAD"/>
    <w:rsid w:val="006D00B0"/>
    <w:rsid w:val="006D1CF3"/>
    <w:rsid w:val="006D2B91"/>
    <w:rsid w:val="006E12E1"/>
    <w:rsid w:val="006E2209"/>
    <w:rsid w:val="006E46AA"/>
    <w:rsid w:val="006E543F"/>
    <w:rsid w:val="006E54D3"/>
    <w:rsid w:val="006F1154"/>
    <w:rsid w:val="006F1AB2"/>
    <w:rsid w:val="006F1CF4"/>
    <w:rsid w:val="006F20CE"/>
    <w:rsid w:val="006F2BED"/>
    <w:rsid w:val="006F69B3"/>
    <w:rsid w:val="00710695"/>
    <w:rsid w:val="00710E7C"/>
    <w:rsid w:val="007144D5"/>
    <w:rsid w:val="007163FB"/>
    <w:rsid w:val="00717237"/>
    <w:rsid w:val="00717886"/>
    <w:rsid w:val="007214E3"/>
    <w:rsid w:val="007238C1"/>
    <w:rsid w:val="007238D4"/>
    <w:rsid w:val="00724A5B"/>
    <w:rsid w:val="00725D5F"/>
    <w:rsid w:val="00726704"/>
    <w:rsid w:val="007274FB"/>
    <w:rsid w:val="007327B8"/>
    <w:rsid w:val="007330A3"/>
    <w:rsid w:val="00733B74"/>
    <w:rsid w:val="00736BA9"/>
    <w:rsid w:val="007371F8"/>
    <w:rsid w:val="0074758C"/>
    <w:rsid w:val="00750D34"/>
    <w:rsid w:val="007513CD"/>
    <w:rsid w:val="00751795"/>
    <w:rsid w:val="00755CB0"/>
    <w:rsid w:val="00756409"/>
    <w:rsid w:val="007564F8"/>
    <w:rsid w:val="00756FC3"/>
    <w:rsid w:val="00757DD1"/>
    <w:rsid w:val="007607DA"/>
    <w:rsid w:val="007644A8"/>
    <w:rsid w:val="007665D5"/>
    <w:rsid w:val="00766D19"/>
    <w:rsid w:val="00767CA4"/>
    <w:rsid w:val="0077000D"/>
    <w:rsid w:val="00775CBE"/>
    <w:rsid w:val="00781845"/>
    <w:rsid w:val="007832D0"/>
    <w:rsid w:val="007853A3"/>
    <w:rsid w:val="007863D4"/>
    <w:rsid w:val="00790984"/>
    <w:rsid w:val="00796510"/>
    <w:rsid w:val="00796D64"/>
    <w:rsid w:val="007A09D3"/>
    <w:rsid w:val="007A170A"/>
    <w:rsid w:val="007A5001"/>
    <w:rsid w:val="007A5340"/>
    <w:rsid w:val="007B020C"/>
    <w:rsid w:val="007B08BA"/>
    <w:rsid w:val="007B311C"/>
    <w:rsid w:val="007B523A"/>
    <w:rsid w:val="007B54D6"/>
    <w:rsid w:val="007B685A"/>
    <w:rsid w:val="007B6B0D"/>
    <w:rsid w:val="007C3377"/>
    <w:rsid w:val="007C57C6"/>
    <w:rsid w:val="007C5D33"/>
    <w:rsid w:val="007C61E6"/>
    <w:rsid w:val="007C7521"/>
    <w:rsid w:val="007D61A4"/>
    <w:rsid w:val="007D7532"/>
    <w:rsid w:val="007E1211"/>
    <w:rsid w:val="007E1529"/>
    <w:rsid w:val="007E20E5"/>
    <w:rsid w:val="007E2A2B"/>
    <w:rsid w:val="007E44CE"/>
    <w:rsid w:val="007E4A56"/>
    <w:rsid w:val="007E55C2"/>
    <w:rsid w:val="007E61DB"/>
    <w:rsid w:val="007E69B8"/>
    <w:rsid w:val="007E7BA5"/>
    <w:rsid w:val="007F066A"/>
    <w:rsid w:val="007F6BE6"/>
    <w:rsid w:val="007F7AA2"/>
    <w:rsid w:val="0080248A"/>
    <w:rsid w:val="008026F7"/>
    <w:rsid w:val="00803AD2"/>
    <w:rsid w:val="00804F58"/>
    <w:rsid w:val="00805D9B"/>
    <w:rsid w:val="008061AD"/>
    <w:rsid w:val="008073B1"/>
    <w:rsid w:val="00810D93"/>
    <w:rsid w:val="00812E82"/>
    <w:rsid w:val="00812FF9"/>
    <w:rsid w:val="00814050"/>
    <w:rsid w:val="00816F86"/>
    <w:rsid w:val="008204C6"/>
    <w:rsid w:val="00822D0C"/>
    <w:rsid w:val="00826A90"/>
    <w:rsid w:val="008310C9"/>
    <w:rsid w:val="0083116A"/>
    <w:rsid w:val="00833B8A"/>
    <w:rsid w:val="0083561D"/>
    <w:rsid w:val="00846094"/>
    <w:rsid w:val="00846DD6"/>
    <w:rsid w:val="00850BF5"/>
    <w:rsid w:val="008539B8"/>
    <w:rsid w:val="008551A9"/>
    <w:rsid w:val="008559F3"/>
    <w:rsid w:val="00856CA3"/>
    <w:rsid w:val="008602C3"/>
    <w:rsid w:val="008618A8"/>
    <w:rsid w:val="00862FB3"/>
    <w:rsid w:val="00863C2A"/>
    <w:rsid w:val="00865BC1"/>
    <w:rsid w:val="008660AD"/>
    <w:rsid w:val="008677A8"/>
    <w:rsid w:val="0087033F"/>
    <w:rsid w:val="00870C77"/>
    <w:rsid w:val="00871AC4"/>
    <w:rsid w:val="008723D1"/>
    <w:rsid w:val="0087259B"/>
    <w:rsid w:val="0087495B"/>
    <w:rsid w:val="0087496A"/>
    <w:rsid w:val="00875AA4"/>
    <w:rsid w:val="00877243"/>
    <w:rsid w:val="008813E5"/>
    <w:rsid w:val="00882D09"/>
    <w:rsid w:val="008833BD"/>
    <w:rsid w:val="0088460B"/>
    <w:rsid w:val="008872C6"/>
    <w:rsid w:val="00890EEE"/>
    <w:rsid w:val="0089316E"/>
    <w:rsid w:val="00897577"/>
    <w:rsid w:val="008A4CF6"/>
    <w:rsid w:val="008A5B87"/>
    <w:rsid w:val="008B1AF3"/>
    <w:rsid w:val="008B2621"/>
    <w:rsid w:val="008B31A1"/>
    <w:rsid w:val="008B5717"/>
    <w:rsid w:val="008C2148"/>
    <w:rsid w:val="008C42BF"/>
    <w:rsid w:val="008D0EF3"/>
    <w:rsid w:val="008D1B36"/>
    <w:rsid w:val="008D4106"/>
    <w:rsid w:val="008D4F38"/>
    <w:rsid w:val="008D5C37"/>
    <w:rsid w:val="008D6832"/>
    <w:rsid w:val="008D7659"/>
    <w:rsid w:val="008D7F01"/>
    <w:rsid w:val="008E00C5"/>
    <w:rsid w:val="008E10C5"/>
    <w:rsid w:val="008E21DA"/>
    <w:rsid w:val="008E3DE9"/>
    <w:rsid w:val="008E4E66"/>
    <w:rsid w:val="008E6234"/>
    <w:rsid w:val="008E73E7"/>
    <w:rsid w:val="008E76A7"/>
    <w:rsid w:val="008F0D96"/>
    <w:rsid w:val="008F4359"/>
    <w:rsid w:val="008F72AF"/>
    <w:rsid w:val="008F7752"/>
    <w:rsid w:val="00906238"/>
    <w:rsid w:val="009107ED"/>
    <w:rsid w:val="009111B3"/>
    <w:rsid w:val="00911815"/>
    <w:rsid w:val="009138BF"/>
    <w:rsid w:val="00913CD5"/>
    <w:rsid w:val="00913DCB"/>
    <w:rsid w:val="00921FDC"/>
    <w:rsid w:val="009264CE"/>
    <w:rsid w:val="00926FDD"/>
    <w:rsid w:val="00927836"/>
    <w:rsid w:val="00927E5C"/>
    <w:rsid w:val="00930A17"/>
    <w:rsid w:val="0093351B"/>
    <w:rsid w:val="00933655"/>
    <w:rsid w:val="00935AD4"/>
    <w:rsid w:val="0093679E"/>
    <w:rsid w:val="00936B9E"/>
    <w:rsid w:val="00940D88"/>
    <w:rsid w:val="00941947"/>
    <w:rsid w:val="00942C67"/>
    <w:rsid w:val="009433E1"/>
    <w:rsid w:val="009445B8"/>
    <w:rsid w:val="00944978"/>
    <w:rsid w:val="0094511B"/>
    <w:rsid w:val="0094564A"/>
    <w:rsid w:val="009469DB"/>
    <w:rsid w:val="00946CA5"/>
    <w:rsid w:val="0095084C"/>
    <w:rsid w:val="0095149B"/>
    <w:rsid w:val="0095452A"/>
    <w:rsid w:val="00954DFC"/>
    <w:rsid w:val="009564B9"/>
    <w:rsid w:val="00957496"/>
    <w:rsid w:val="00960BAB"/>
    <w:rsid w:val="00964D16"/>
    <w:rsid w:val="0097201D"/>
    <w:rsid w:val="009739C8"/>
    <w:rsid w:val="00973E35"/>
    <w:rsid w:val="00974DB6"/>
    <w:rsid w:val="00975216"/>
    <w:rsid w:val="00976534"/>
    <w:rsid w:val="00977C98"/>
    <w:rsid w:val="009807F1"/>
    <w:rsid w:val="00981985"/>
    <w:rsid w:val="00982157"/>
    <w:rsid w:val="0098438F"/>
    <w:rsid w:val="00986267"/>
    <w:rsid w:val="009863FD"/>
    <w:rsid w:val="00986DD6"/>
    <w:rsid w:val="0099020B"/>
    <w:rsid w:val="00991F23"/>
    <w:rsid w:val="00993F90"/>
    <w:rsid w:val="00996BC3"/>
    <w:rsid w:val="00997836"/>
    <w:rsid w:val="009A0934"/>
    <w:rsid w:val="009A2728"/>
    <w:rsid w:val="009A2D80"/>
    <w:rsid w:val="009B1280"/>
    <w:rsid w:val="009B254F"/>
    <w:rsid w:val="009B5455"/>
    <w:rsid w:val="009C0B5E"/>
    <w:rsid w:val="009C15CB"/>
    <w:rsid w:val="009C2DB5"/>
    <w:rsid w:val="009C4062"/>
    <w:rsid w:val="009C5B0E"/>
    <w:rsid w:val="009D0790"/>
    <w:rsid w:val="009D0A3C"/>
    <w:rsid w:val="009D0A8F"/>
    <w:rsid w:val="009D124F"/>
    <w:rsid w:val="009E0886"/>
    <w:rsid w:val="009E6FBE"/>
    <w:rsid w:val="009E755B"/>
    <w:rsid w:val="009E7B48"/>
    <w:rsid w:val="009F015F"/>
    <w:rsid w:val="009F65A0"/>
    <w:rsid w:val="009F6D45"/>
    <w:rsid w:val="00A0405B"/>
    <w:rsid w:val="00A05439"/>
    <w:rsid w:val="00A05AB7"/>
    <w:rsid w:val="00A119B4"/>
    <w:rsid w:val="00A14853"/>
    <w:rsid w:val="00A170A2"/>
    <w:rsid w:val="00A17526"/>
    <w:rsid w:val="00A24CCD"/>
    <w:rsid w:val="00A24ECA"/>
    <w:rsid w:val="00A25202"/>
    <w:rsid w:val="00A27A68"/>
    <w:rsid w:val="00A3083A"/>
    <w:rsid w:val="00A3617B"/>
    <w:rsid w:val="00A4069E"/>
    <w:rsid w:val="00A43D4D"/>
    <w:rsid w:val="00A45CC7"/>
    <w:rsid w:val="00A500F2"/>
    <w:rsid w:val="00A5016B"/>
    <w:rsid w:val="00A534B8"/>
    <w:rsid w:val="00A54063"/>
    <w:rsid w:val="00A5409F"/>
    <w:rsid w:val="00A57460"/>
    <w:rsid w:val="00A63054"/>
    <w:rsid w:val="00A71CC0"/>
    <w:rsid w:val="00A873E9"/>
    <w:rsid w:val="00A876D6"/>
    <w:rsid w:val="00A904D0"/>
    <w:rsid w:val="00A92C1D"/>
    <w:rsid w:val="00A956C9"/>
    <w:rsid w:val="00A95965"/>
    <w:rsid w:val="00A96C6A"/>
    <w:rsid w:val="00AA4074"/>
    <w:rsid w:val="00AA4913"/>
    <w:rsid w:val="00AA675B"/>
    <w:rsid w:val="00AB099B"/>
    <w:rsid w:val="00AB2755"/>
    <w:rsid w:val="00AB393D"/>
    <w:rsid w:val="00AC2388"/>
    <w:rsid w:val="00AC28E7"/>
    <w:rsid w:val="00AC32E8"/>
    <w:rsid w:val="00AC70AE"/>
    <w:rsid w:val="00AD0DC2"/>
    <w:rsid w:val="00AD1B17"/>
    <w:rsid w:val="00AD61EA"/>
    <w:rsid w:val="00AE1D6F"/>
    <w:rsid w:val="00AE2322"/>
    <w:rsid w:val="00AE4144"/>
    <w:rsid w:val="00AE4760"/>
    <w:rsid w:val="00AE49E2"/>
    <w:rsid w:val="00AE605D"/>
    <w:rsid w:val="00AF2572"/>
    <w:rsid w:val="00AF29F7"/>
    <w:rsid w:val="00AF2C59"/>
    <w:rsid w:val="00AF4933"/>
    <w:rsid w:val="00AF6A12"/>
    <w:rsid w:val="00AF6FE1"/>
    <w:rsid w:val="00B022C1"/>
    <w:rsid w:val="00B04A89"/>
    <w:rsid w:val="00B0501A"/>
    <w:rsid w:val="00B06B26"/>
    <w:rsid w:val="00B12744"/>
    <w:rsid w:val="00B2036D"/>
    <w:rsid w:val="00B230D6"/>
    <w:rsid w:val="00B24A92"/>
    <w:rsid w:val="00B26A97"/>
    <w:rsid w:val="00B26C50"/>
    <w:rsid w:val="00B314D0"/>
    <w:rsid w:val="00B318C5"/>
    <w:rsid w:val="00B35FFC"/>
    <w:rsid w:val="00B37041"/>
    <w:rsid w:val="00B42508"/>
    <w:rsid w:val="00B42DF8"/>
    <w:rsid w:val="00B441D9"/>
    <w:rsid w:val="00B44B4C"/>
    <w:rsid w:val="00B45817"/>
    <w:rsid w:val="00B46033"/>
    <w:rsid w:val="00B50346"/>
    <w:rsid w:val="00B51B1E"/>
    <w:rsid w:val="00B53F0D"/>
    <w:rsid w:val="00B53FCE"/>
    <w:rsid w:val="00B551AE"/>
    <w:rsid w:val="00B56060"/>
    <w:rsid w:val="00B56C27"/>
    <w:rsid w:val="00B57B94"/>
    <w:rsid w:val="00B611AE"/>
    <w:rsid w:val="00B64D84"/>
    <w:rsid w:val="00B65452"/>
    <w:rsid w:val="00B70F65"/>
    <w:rsid w:val="00B71F3B"/>
    <w:rsid w:val="00B72931"/>
    <w:rsid w:val="00B746F2"/>
    <w:rsid w:val="00B76495"/>
    <w:rsid w:val="00B776B0"/>
    <w:rsid w:val="00B80AAD"/>
    <w:rsid w:val="00B80ADE"/>
    <w:rsid w:val="00B811EA"/>
    <w:rsid w:val="00B82DF0"/>
    <w:rsid w:val="00B83A81"/>
    <w:rsid w:val="00B84560"/>
    <w:rsid w:val="00B8589E"/>
    <w:rsid w:val="00B9004D"/>
    <w:rsid w:val="00B90183"/>
    <w:rsid w:val="00B90A2D"/>
    <w:rsid w:val="00B93BAD"/>
    <w:rsid w:val="00B9667C"/>
    <w:rsid w:val="00BA13FA"/>
    <w:rsid w:val="00BA150E"/>
    <w:rsid w:val="00BA1B2B"/>
    <w:rsid w:val="00BA7230"/>
    <w:rsid w:val="00BA7AAB"/>
    <w:rsid w:val="00BA7B78"/>
    <w:rsid w:val="00BB059B"/>
    <w:rsid w:val="00BB21E4"/>
    <w:rsid w:val="00BB4D6B"/>
    <w:rsid w:val="00BB56AC"/>
    <w:rsid w:val="00BB5BFE"/>
    <w:rsid w:val="00BC22D4"/>
    <w:rsid w:val="00BC5DEF"/>
    <w:rsid w:val="00BC70DD"/>
    <w:rsid w:val="00BD0522"/>
    <w:rsid w:val="00BD4651"/>
    <w:rsid w:val="00BD58AE"/>
    <w:rsid w:val="00BD6D8C"/>
    <w:rsid w:val="00BE00DA"/>
    <w:rsid w:val="00BE3C13"/>
    <w:rsid w:val="00BE7369"/>
    <w:rsid w:val="00BF35D4"/>
    <w:rsid w:val="00BF6583"/>
    <w:rsid w:val="00BF6BFD"/>
    <w:rsid w:val="00BF732E"/>
    <w:rsid w:val="00C01339"/>
    <w:rsid w:val="00C0175A"/>
    <w:rsid w:val="00C0626C"/>
    <w:rsid w:val="00C077F4"/>
    <w:rsid w:val="00C1085C"/>
    <w:rsid w:val="00C12835"/>
    <w:rsid w:val="00C128A4"/>
    <w:rsid w:val="00C14AEC"/>
    <w:rsid w:val="00C14AFE"/>
    <w:rsid w:val="00C15BE6"/>
    <w:rsid w:val="00C1639E"/>
    <w:rsid w:val="00C20128"/>
    <w:rsid w:val="00C22A04"/>
    <w:rsid w:val="00C23725"/>
    <w:rsid w:val="00C23F24"/>
    <w:rsid w:val="00C25B20"/>
    <w:rsid w:val="00C25F8B"/>
    <w:rsid w:val="00C313B6"/>
    <w:rsid w:val="00C407D6"/>
    <w:rsid w:val="00C42CB2"/>
    <w:rsid w:val="00C436AB"/>
    <w:rsid w:val="00C436AF"/>
    <w:rsid w:val="00C438C7"/>
    <w:rsid w:val="00C45743"/>
    <w:rsid w:val="00C47CF0"/>
    <w:rsid w:val="00C51DB2"/>
    <w:rsid w:val="00C605A5"/>
    <w:rsid w:val="00C6146A"/>
    <w:rsid w:val="00C62B29"/>
    <w:rsid w:val="00C664FC"/>
    <w:rsid w:val="00C671E5"/>
    <w:rsid w:val="00C67479"/>
    <w:rsid w:val="00C704C5"/>
    <w:rsid w:val="00C70C44"/>
    <w:rsid w:val="00C7218E"/>
    <w:rsid w:val="00C732E9"/>
    <w:rsid w:val="00C7425D"/>
    <w:rsid w:val="00C75357"/>
    <w:rsid w:val="00C75D79"/>
    <w:rsid w:val="00C7676F"/>
    <w:rsid w:val="00C767AE"/>
    <w:rsid w:val="00C80129"/>
    <w:rsid w:val="00C8607C"/>
    <w:rsid w:val="00C86F8E"/>
    <w:rsid w:val="00C92A07"/>
    <w:rsid w:val="00C9703E"/>
    <w:rsid w:val="00C97086"/>
    <w:rsid w:val="00CA0102"/>
    <w:rsid w:val="00CA0226"/>
    <w:rsid w:val="00CA0623"/>
    <w:rsid w:val="00CA1549"/>
    <w:rsid w:val="00CA3C74"/>
    <w:rsid w:val="00CA508A"/>
    <w:rsid w:val="00CA6D1B"/>
    <w:rsid w:val="00CA7421"/>
    <w:rsid w:val="00CB2145"/>
    <w:rsid w:val="00CB4CB2"/>
    <w:rsid w:val="00CB66B0"/>
    <w:rsid w:val="00CB7768"/>
    <w:rsid w:val="00CB7B20"/>
    <w:rsid w:val="00CC0370"/>
    <w:rsid w:val="00CC31B9"/>
    <w:rsid w:val="00CC3EC6"/>
    <w:rsid w:val="00CC591A"/>
    <w:rsid w:val="00CC701A"/>
    <w:rsid w:val="00CD0529"/>
    <w:rsid w:val="00CD0D99"/>
    <w:rsid w:val="00CD1F3B"/>
    <w:rsid w:val="00CD2435"/>
    <w:rsid w:val="00CD2C22"/>
    <w:rsid w:val="00CD2D7F"/>
    <w:rsid w:val="00CD3E5B"/>
    <w:rsid w:val="00CD60EA"/>
    <w:rsid w:val="00CD6723"/>
    <w:rsid w:val="00CD6999"/>
    <w:rsid w:val="00CE186E"/>
    <w:rsid w:val="00CE281A"/>
    <w:rsid w:val="00CE32DD"/>
    <w:rsid w:val="00CE5951"/>
    <w:rsid w:val="00CE75E9"/>
    <w:rsid w:val="00CE7883"/>
    <w:rsid w:val="00CF302E"/>
    <w:rsid w:val="00CF3A10"/>
    <w:rsid w:val="00CF6736"/>
    <w:rsid w:val="00CF6B79"/>
    <w:rsid w:val="00CF73E9"/>
    <w:rsid w:val="00D036DC"/>
    <w:rsid w:val="00D04CAF"/>
    <w:rsid w:val="00D05030"/>
    <w:rsid w:val="00D068A6"/>
    <w:rsid w:val="00D12AF4"/>
    <w:rsid w:val="00D1328E"/>
    <w:rsid w:val="00D136E3"/>
    <w:rsid w:val="00D15A52"/>
    <w:rsid w:val="00D15ABE"/>
    <w:rsid w:val="00D16F9C"/>
    <w:rsid w:val="00D22829"/>
    <w:rsid w:val="00D2403C"/>
    <w:rsid w:val="00D2708E"/>
    <w:rsid w:val="00D270CC"/>
    <w:rsid w:val="00D315F8"/>
    <w:rsid w:val="00D31A3D"/>
    <w:rsid w:val="00D31E35"/>
    <w:rsid w:val="00D323C1"/>
    <w:rsid w:val="00D32C10"/>
    <w:rsid w:val="00D33278"/>
    <w:rsid w:val="00D40D00"/>
    <w:rsid w:val="00D411F8"/>
    <w:rsid w:val="00D44F23"/>
    <w:rsid w:val="00D458DF"/>
    <w:rsid w:val="00D507E2"/>
    <w:rsid w:val="00D5107B"/>
    <w:rsid w:val="00D534B3"/>
    <w:rsid w:val="00D54E48"/>
    <w:rsid w:val="00D55A13"/>
    <w:rsid w:val="00D61219"/>
    <w:rsid w:val="00D6171A"/>
    <w:rsid w:val="00D61CE0"/>
    <w:rsid w:val="00D63CD4"/>
    <w:rsid w:val="00D66289"/>
    <w:rsid w:val="00D678DB"/>
    <w:rsid w:val="00D73F66"/>
    <w:rsid w:val="00D74D6C"/>
    <w:rsid w:val="00D76209"/>
    <w:rsid w:val="00D77A87"/>
    <w:rsid w:val="00D77FB8"/>
    <w:rsid w:val="00D80170"/>
    <w:rsid w:val="00D833C5"/>
    <w:rsid w:val="00D84757"/>
    <w:rsid w:val="00D84FE2"/>
    <w:rsid w:val="00D86184"/>
    <w:rsid w:val="00D8795E"/>
    <w:rsid w:val="00D90536"/>
    <w:rsid w:val="00D92126"/>
    <w:rsid w:val="00D92BF9"/>
    <w:rsid w:val="00D94C25"/>
    <w:rsid w:val="00DA531E"/>
    <w:rsid w:val="00DA5887"/>
    <w:rsid w:val="00DB4196"/>
    <w:rsid w:val="00DB76C3"/>
    <w:rsid w:val="00DB7B63"/>
    <w:rsid w:val="00DC119B"/>
    <w:rsid w:val="00DC23BE"/>
    <w:rsid w:val="00DC74E1"/>
    <w:rsid w:val="00DD12D0"/>
    <w:rsid w:val="00DD2F4E"/>
    <w:rsid w:val="00DD4786"/>
    <w:rsid w:val="00DD6B01"/>
    <w:rsid w:val="00DE07A5"/>
    <w:rsid w:val="00DE0837"/>
    <w:rsid w:val="00DE103F"/>
    <w:rsid w:val="00DE2A03"/>
    <w:rsid w:val="00DE2CE3"/>
    <w:rsid w:val="00DE2E09"/>
    <w:rsid w:val="00DE5FF3"/>
    <w:rsid w:val="00DF3D74"/>
    <w:rsid w:val="00DF4428"/>
    <w:rsid w:val="00DF510C"/>
    <w:rsid w:val="00E04DAF"/>
    <w:rsid w:val="00E05C28"/>
    <w:rsid w:val="00E06CF8"/>
    <w:rsid w:val="00E112C7"/>
    <w:rsid w:val="00E227AB"/>
    <w:rsid w:val="00E22822"/>
    <w:rsid w:val="00E22F6B"/>
    <w:rsid w:val="00E247C4"/>
    <w:rsid w:val="00E25954"/>
    <w:rsid w:val="00E31D22"/>
    <w:rsid w:val="00E32ED9"/>
    <w:rsid w:val="00E34B98"/>
    <w:rsid w:val="00E42505"/>
    <w:rsid w:val="00E4272D"/>
    <w:rsid w:val="00E43F30"/>
    <w:rsid w:val="00E44A5B"/>
    <w:rsid w:val="00E4541C"/>
    <w:rsid w:val="00E5058E"/>
    <w:rsid w:val="00E51733"/>
    <w:rsid w:val="00E519D3"/>
    <w:rsid w:val="00E52F23"/>
    <w:rsid w:val="00E542B2"/>
    <w:rsid w:val="00E55223"/>
    <w:rsid w:val="00E56264"/>
    <w:rsid w:val="00E6027B"/>
    <w:rsid w:val="00E604B6"/>
    <w:rsid w:val="00E6389C"/>
    <w:rsid w:val="00E6476E"/>
    <w:rsid w:val="00E657BF"/>
    <w:rsid w:val="00E66CA0"/>
    <w:rsid w:val="00E70394"/>
    <w:rsid w:val="00E75325"/>
    <w:rsid w:val="00E76229"/>
    <w:rsid w:val="00E77A33"/>
    <w:rsid w:val="00E81C8B"/>
    <w:rsid w:val="00E836F5"/>
    <w:rsid w:val="00E91961"/>
    <w:rsid w:val="00E928FA"/>
    <w:rsid w:val="00E939A1"/>
    <w:rsid w:val="00E94EED"/>
    <w:rsid w:val="00EA2FFF"/>
    <w:rsid w:val="00EB23BC"/>
    <w:rsid w:val="00EB26DD"/>
    <w:rsid w:val="00EB430D"/>
    <w:rsid w:val="00EB5F16"/>
    <w:rsid w:val="00EB6AF9"/>
    <w:rsid w:val="00EC1E39"/>
    <w:rsid w:val="00EC39FC"/>
    <w:rsid w:val="00EC7976"/>
    <w:rsid w:val="00ED00F0"/>
    <w:rsid w:val="00ED05EF"/>
    <w:rsid w:val="00ED0B23"/>
    <w:rsid w:val="00ED1EDE"/>
    <w:rsid w:val="00ED56F7"/>
    <w:rsid w:val="00EE1801"/>
    <w:rsid w:val="00EE20BA"/>
    <w:rsid w:val="00EE66F4"/>
    <w:rsid w:val="00EE6FA8"/>
    <w:rsid w:val="00EE76EB"/>
    <w:rsid w:val="00EF0528"/>
    <w:rsid w:val="00EF2366"/>
    <w:rsid w:val="00EF64B3"/>
    <w:rsid w:val="00EF6E16"/>
    <w:rsid w:val="00F0121A"/>
    <w:rsid w:val="00F10B87"/>
    <w:rsid w:val="00F12502"/>
    <w:rsid w:val="00F14D7F"/>
    <w:rsid w:val="00F20A41"/>
    <w:rsid w:val="00F20AC8"/>
    <w:rsid w:val="00F24007"/>
    <w:rsid w:val="00F2627F"/>
    <w:rsid w:val="00F31138"/>
    <w:rsid w:val="00F3454B"/>
    <w:rsid w:val="00F45364"/>
    <w:rsid w:val="00F522E3"/>
    <w:rsid w:val="00F54F06"/>
    <w:rsid w:val="00F5686E"/>
    <w:rsid w:val="00F6556E"/>
    <w:rsid w:val="00F65B7F"/>
    <w:rsid w:val="00F66145"/>
    <w:rsid w:val="00F675DE"/>
    <w:rsid w:val="00F67719"/>
    <w:rsid w:val="00F73A17"/>
    <w:rsid w:val="00F73C30"/>
    <w:rsid w:val="00F81980"/>
    <w:rsid w:val="00F8579B"/>
    <w:rsid w:val="00F8640D"/>
    <w:rsid w:val="00F9559F"/>
    <w:rsid w:val="00F9597A"/>
    <w:rsid w:val="00F96EB1"/>
    <w:rsid w:val="00F96FAE"/>
    <w:rsid w:val="00F9733B"/>
    <w:rsid w:val="00F97B0A"/>
    <w:rsid w:val="00FA0B43"/>
    <w:rsid w:val="00FA12CD"/>
    <w:rsid w:val="00FA1ADA"/>
    <w:rsid w:val="00FA259B"/>
    <w:rsid w:val="00FA3555"/>
    <w:rsid w:val="00FB190A"/>
    <w:rsid w:val="00FB58CF"/>
    <w:rsid w:val="00FB7402"/>
    <w:rsid w:val="00FB7514"/>
    <w:rsid w:val="00FC0E4A"/>
    <w:rsid w:val="00FC1890"/>
    <w:rsid w:val="00FC3480"/>
    <w:rsid w:val="00FC6FB1"/>
    <w:rsid w:val="00FC7147"/>
    <w:rsid w:val="00FC715B"/>
    <w:rsid w:val="00FD0A93"/>
    <w:rsid w:val="00FD0CB0"/>
    <w:rsid w:val="00FD2988"/>
    <w:rsid w:val="00FD3F2C"/>
    <w:rsid w:val="00FD7FDB"/>
    <w:rsid w:val="00FE48C2"/>
    <w:rsid w:val="00FE5E0D"/>
    <w:rsid w:val="00FF1A65"/>
    <w:rsid w:val="00FF1B67"/>
    <w:rsid w:val="00FF543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31D2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31D2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31D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31D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31D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31D2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31D21"/>
    <w:pPr>
      <w:keepNext/>
      <w:spacing w:after="200" w:line="240" w:lineRule="auto"/>
    </w:pPr>
    <w:rPr>
      <w:iCs/>
      <w:color w:val="002664"/>
      <w:sz w:val="18"/>
      <w:szCs w:val="18"/>
    </w:rPr>
  </w:style>
  <w:style w:type="table" w:customStyle="1" w:styleId="Tableheader">
    <w:name w:val="ŠTable header"/>
    <w:basedOn w:val="TableNormal"/>
    <w:uiPriority w:val="99"/>
    <w:rsid w:val="00131D2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31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31D21"/>
    <w:pPr>
      <w:numPr>
        <w:numId w:val="18"/>
      </w:numPr>
    </w:pPr>
  </w:style>
  <w:style w:type="paragraph" w:styleId="ListNumber2">
    <w:name w:val="List Number 2"/>
    <w:aliases w:val="ŠList Number 2"/>
    <w:basedOn w:val="Normal"/>
    <w:uiPriority w:val="8"/>
    <w:qFormat/>
    <w:rsid w:val="00131D21"/>
    <w:pPr>
      <w:numPr>
        <w:numId w:val="17"/>
      </w:numPr>
    </w:pPr>
  </w:style>
  <w:style w:type="paragraph" w:styleId="ListBullet">
    <w:name w:val="List Bullet"/>
    <w:aliases w:val="ŠList Bullet"/>
    <w:basedOn w:val="Normal"/>
    <w:uiPriority w:val="9"/>
    <w:qFormat/>
    <w:rsid w:val="00131D21"/>
    <w:pPr>
      <w:numPr>
        <w:numId w:val="15"/>
      </w:numPr>
    </w:pPr>
  </w:style>
  <w:style w:type="paragraph" w:styleId="ListBullet2">
    <w:name w:val="List Bullet 2"/>
    <w:aliases w:val="ŠList Bullet 2"/>
    <w:basedOn w:val="Normal"/>
    <w:uiPriority w:val="10"/>
    <w:qFormat/>
    <w:rsid w:val="00131D21"/>
    <w:pPr>
      <w:numPr>
        <w:numId w:val="13"/>
      </w:numPr>
    </w:pPr>
  </w:style>
  <w:style w:type="paragraph" w:customStyle="1" w:styleId="FeatureBox4">
    <w:name w:val="ŠFeature Box 4"/>
    <w:basedOn w:val="FeatureBox2"/>
    <w:next w:val="Normal"/>
    <w:uiPriority w:val="14"/>
    <w:qFormat/>
    <w:rsid w:val="00131D2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131D2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31D21"/>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131D2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31D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31D2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31D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31D2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31D21"/>
    <w:rPr>
      <w:color w:val="2F5496" w:themeColor="accent1" w:themeShade="BF"/>
      <w:u w:val="single"/>
    </w:rPr>
  </w:style>
  <w:style w:type="paragraph" w:customStyle="1" w:styleId="Logo">
    <w:name w:val="ŠLogo"/>
    <w:basedOn w:val="Normal"/>
    <w:uiPriority w:val="18"/>
    <w:qFormat/>
    <w:rsid w:val="00131D2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31D21"/>
    <w:pPr>
      <w:tabs>
        <w:tab w:val="right" w:leader="dot" w:pos="14570"/>
      </w:tabs>
      <w:spacing w:before="0"/>
    </w:pPr>
    <w:rPr>
      <w:b/>
      <w:noProof/>
    </w:rPr>
  </w:style>
  <w:style w:type="paragraph" w:styleId="TOC2">
    <w:name w:val="toc 2"/>
    <w:aliases w:val="ŠTOC 2"/>
    <w:basedOn w:val="Normal"/>
    <w:next w:val="Normal"/>
    <w:uiPriority w:val="39"/>
    <w:unhideWhenUsed/>
    <w:rsid w:val="00131D21"/>
    <w:pPr>
      <w:tabs>
        <w:tab w:val="right" w:leader="dot" w:pos="14570"/>
      </w:tabs>
      <w:spacing w:before="0"/>
    </w:pPr>
    <w:rPr>
      <w:noProof/>
    </w:rPr>
  </w:style>
  <w:style w:type="paragraph" w:styleId="TOC3">
    <w:name w:val="toc 3"/>
    <w:aliases w:val="ŠTOC 3"/>
    <w:basedOn w:val="Normal"/>
    <w:next w:val="Normal"/>
    <w:uiPriority w:val="39"/>
    <w:unhideWhenUsed/>
    <w:rsid w:val="00131D21"/>
    <w:pPr>
      <w:spacing w:before="0"/>
      <w:ind w:left="244"/>
    </w:pPr>
  </w:style>
  <w:style w:type="paragraph" w:styleId="Title">
    <w:name w:val="Title"/>
    <w:aliases w:val="ŠTitle"/>
    <w:basedOn w:val="Normal"/>
    <w:next w:val="Normal"/>
    <w:link w:val="TitleChar"/>
    <w:uiPriority w:val="1"/>
    <w:rsid w:val="00131D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31D2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31D2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31D2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131D21"/>
    <w:pPr>
      <w:spacing w:after="240"/>
      <w:outlineLvl w:val="9"/>
    </w:pPr>
    <w:rPr>
      <w:szCs w:val="40"/>
    </w:rPr>
  </w:style>
  <w:style w:type="paragraph" w:styleId="Footer">
    <w:name w:val="footer"/>
    <w:aliases w:val="ŠFooter"/>
    <w:basedOn w:val="Normal"/>
    <w:link w:val="FooterChar"/>
    <w:uiPriority w:val="19"/>
    <w:rsid w:val="00131D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31D21"/>
    <w:rPr>
      <w:rFonts w:ascii="Arial" w:hAnsi="Arial" w:cs="Arial"/>
      <w:sz w:val="18"/>
      <w:szCs w:val="18"/>
    </w:rPr>
  </w:style>
  <w:style w:type="paragraph" w:styleId="Header">
    <w:name w:val="header"/>
    <w:aliases w:val="ŠHeader"/>
    <w:basedOn w:val="Normal"/>
    <w:link w:val="HeaderChar"/>
    <w:uiPriority w:val="16"/>
    <w:rsid w:val="00131D21"/>
    <w:rPr>
      <w:noProof/>
      <w:color w:val="002664"/>
      <w:sz w:val="28"/>
      <w:szCs w:val="28"/>
    </w:rPr>
  </w:style>
  <w:style w:type="character" w:customStyle="1" w:styleId="HeaderChar">
    <w:name w:val="Header Char"/>
    <w:aliases w:val="ŠHeader Char"/>
    <w:basedOn w:val="DefaultParagraphFont"/>
    <w:link w:val="Header"/>
    <w:uiPriority w:val="16"/>
    <w:rsid w:val="00131D2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31D2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31D2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31D21"/>
    <w:rPr>
      <w:rFonts w:ascii="Arial" w:hAnsi="Arial" w:cs="Arial"/>
      <w:b/>
      <w:szCs w:val="32"/>
    </w:rPr>
  </w:style>
  <w:style w:type="character" w:styleId="UnresolvedMention">
    <w:name w:val="Unresolved Mention"/>
    <w:basedOn w:val="DefaultParagraphFont"/>
    <w:uiPriority w:val="99"/>
    <w:semiHidden/>
    <w:unhideWhenUsed/>
    <w:rsid w:val="00131D21"/>
    <w:rPr>
      <w:color w:val="605E5C"/>
      <w:shd w:val="clear" w:color="auto" w:fill="E1DFDD"/>
    </w:rPr>
  </w:style>
  <w:style w:type="character" w:styleId="SubtleEmphasis">
    <w:name w:val="Subtle Emphasis"/>
    <w:basedOn w:val="DefaultParagraphFont"/>
    <w:uiPriority w:val="19"/>
    <w:semiHidden/>
    <w:qFormat/>
    <w:rsid w:val="00131D21"/>
    <w:rPr>
      <w:i/>
      <w:iCs/>
      <w:color w:val="404040" w:themeColor="text1" w:themeTint="BF"/>
    </w:rPr>
  </w:style>
  <w:style w:type="paragraph" w:styleId="TOC4">
    <w:name w:val="toc 4"/>
    <w:aliases w:val="ŠTOC 4"/>
    <w:basedOn w:val="Normal"/>
    <w:next w:val="Normal"/>
    <w:autoRedefine/>
    <w:uiPriority w:val="39"/>
    <w:unhideWhenUsed/>
    <w:rsid w:val="00131D21"/>
    <w:pPr>
      <w:spacing w:before="0"/>
      <w:ind w:left="488"/>
    </w:pPr>
  </w:style>
  <w:style w:type="character" w:styleId="CommentReference">
    <w:name w:val="annotation reference"/>
    <w:basedOn w:val="DefaultParagraphFont"/>
    <w:uiPriority w:val="99"/>
    <w:semiHidden/>
    <w:unhideWhenUsed/>
    <w:rsid w:val="00131D21"/>
    <w:rPr>
      <w:sz w:val="16"/>
      <w:szCs w:val="16"/>
    </w:rPr>
  </w:style>
  <w:style w:type="paragraph" w:styleId="CommentText">
    <w:name w:val="annotation text"/>
    <w:basedOn w:val="Normal"/>
    <w:link w:val="CommentTextChar"/>
    <w:uiPriority w:val="99"/>
    <w:unhideWhenUsed/>
    <w:rsid w:val="00131D21"/>
    <w:pPr>
      <w:spacing w:line="240" w:lineRule="auto"/>
    </w:pPr>
    <w:rPr>
      <w:sz w:val="20"/>
      <w:szCs w:val="20"/>
    </w:rPr>
  </w:style>
  <w:style w:type="character" w:customStyle="1" w:styleId="CommentTextChar">
    <w:name w:val="Comment Text Char"/>
    <w:basedOn w:val="DefaultParagraphFont"/>
    <w:link w:val="CommentText"/>
    <w:uiPriority w:val="99"/>
    <w:rsid w:val="00131D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31D21"/>
    <w:rPr>
      <w:b/>
      <w:bCs/>
    </w:rPr>
  </w:style>
  <w:style w:type="character" w:customStyle="1" w:styleId="CommentSubjectChar">
    <w:name w:val="Comment Subject Char"/>
    <w:basedOn w:val="CommentTextChar"/>
    <w:link w:val="CommentSubject"/>
    <w:uiPriority w:val="99"/>
    <w:semiHidden/>
    <w:rsid w:val="00131D21"/>
    <w:rPr>
      <w:rFonts w:ascii="Arial" w:hAnsi="Arial" w:cs="Arial"/>
      <w:b/>
      <w:bCs/>
      <w:sz w:val="20"/>
      <w:szCs w:val="20"/>
    </w:rPr>
  </w:style>
  <w:style w:type="character" w:styleId="Strong">
    <w:name w:val="Strong"/>
    <w:aliases w:val="ŠStrong,Bold"/>
    <w:qFormat/>
    <w:rsid w:val="00131D21"/>
    <w:rPr>
      <w:b/>
      <w:bCs/>
    </w:rPr>
  </w:style>
  <w:style w:type="character" w:styleId="Emphasis">
    <w:name w:val="Emphasis"/>
    <w:aliases w:val="ŠEmphasis,Italic"/>
    <w:qFormat/>
    <w:rsid w:val="00131D21"/>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131D21"/>
    <w:pPr>
      <w:numPr>
        <w:numId w:val="14"/>
      </w:numPr>
    </w:pPr>
  </w:style>
  <w:style w:type="paragraph" w:styleId="ListNumber3">
    <w:name w:val="List Number 3"/>
    <w:aliases w:val="ŠList Number 3"/>
    <w:basedOn w:val="ListBullet3"/>
    <w:uiPriority w:val="8"/>
    <w:rsid w:val="00131D21"/>
    <w:pPr>
      <w:numPr>
        <w:ilvl w:val="2"/>
        <w:numId w:val="17"/>
      </w:numPr>
    </w:pPr>
  </w:style>
  <w:style w:type="paragraph" w:styleId="ListParagraph">
    <w:name w:val="List Paragraph"/>
    <w:aliases w:val="ŠList Paragraph"/>
    <w:basedOn w:val="Normal"/>
    <w:uiPriority w:val="34"/>
    <w:unhideWhenUsed/>
    <w:qFormat/>
    <w:rsid w:val="00131D21"/>
    <w:pPr>
      <w:ind w:left="567"/>
    </w:pPr>
  </w:style>
  <w:style w:type="character" w:styleId="PlaceholderText">
    <w:name w:val="Placeholder Text"/>
    <w:basedOn w:val="DefaultParagraphFont"/>
    <w:uiPriority w:val="99"/>
    <w:semiHidden/>
    <w:rsid w:val="00131D21"/>
    <w:rPr>
      <w:color w:val="808080"/>
    </w:rPr>
  </w:style>
  <w:style w:type="character" w:customStyle="1" w:styleId="BoldItalic">
    <w:name w:val="ŠBold Italic"/>
    <w:basedOn w:val="DefaultParagraphFont"/>
    <w:uiPriority w:val="1"/>
    <w:qFormat/>
    <w:rsid w:val="00131D21"/>
    <w:rPr>
      <w:b/>
      <w:i/>
      <w:iCs/>
    </w:rPr>
  </w:style>
  <w:style w:type="paragraph" w:customStyle="1" w:styleId="Pulloutquote">
    <w:name w:val="ŠPull out quote"/>
    <w:basedOn w:val="Normal"/>
    <w:next w:val="Normal"/>
    <w:uiPriority w:val="20"/>
    <w:qFormat/>
    <w:rsid w:val="00131D21"/>
    <w:pPr>
      <w:keepNext/>
      <w:ind w:left="567" w:right="57"/>
    </w:pPr>
    <w:rPr>
      <w:szCs w:val="22"/>
    </w:rPr>
  </w:style>
  <w:style w:type="paragraph" w:customStyle="1" w:styleId="Subtitle0">
    <w:name w:val="ŠSubtitle"/>
    <w:basedOn w:val="Normal"/>
    <w:link w:val="SubtitleChar0"/>
    <w:uiPriority w:val="2"/>
    <w:qFormat/>
    <w:rsid w:val="00131D21"/>
    <w:pPr>
      <w:spacing w:before="360"/>
    </w:pPr>
    <w:rPr>
      <w:color w:val="002664"/>
      <w:sz w:val="44"/>
      <w:szCs w:val="48"/>
    </w:rPr>
  </w:style>
  <w:style w:type="character" w:customStyle="1" w:styleId="SubtitleChar0">
    <w:name w:val="ŠSubtitle Char"/>
    <w:basedOn w:val="DefaultParagraphFont"/>
    <w:link w:val="Subtitle0"/>
    <w:uiPriority w:val="2"/>
    <w:rsid w:val="00131D21"/>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C42BF"/>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42BF"/>
    <w:rPr>
      <w:rFonts w:ascii="Arial" w:hAnsi="Arial" w:cs="Arial"/>
      <w:sz w:val="20"/>
      <w:szCs w:val="20"/>
    </w:rPr>
  </w:style>
  <w:style w:type="character" w:styleId="FootnoteReference">
    <w:name w:val="footnote reference"/>
    <w:basedOn w:val="DefaultParagraphFont"/>
    <w:uiPriority w:val="99"/>
    <w:unhideWhenUsed/>
    <w:rsid w:val="008C42BF"/>
    <w:rPr>
      <w:vertAlign w:val="superscript"/>
    </w:rPr>
  </w:style>
  <w:style w:type="character" w:customStyle="1" w:styleId="cf01">
    <w:name w:val="cf01"/>
    <w:basedOn w:val="DefaultParagraphFont"/>
    <w:rsid w:val="00796510"/>
    <w:rPr>
      <w:rFonts w:ascii="Segoe UI" w:hAnsi="Segoe UI" w:cs="Segoe UI" w:hint="default"/>
      <w:sz w:val="18"/>
      <w:szCs w:val="18"/>
    </w:rPr>
  </w:style>
  <w:style w:type="character" w:customStyle="1" w:styleId="normaltextrun">
    <w:name w:val="normaltextrun"/>
    <w:basedOn w:val="DefaultParagraphFont"/>
    <w:rsid w:val="00D73F66"/>
  </w:style>
  <w:style w:type="character" w:customStyle="1" w:styleId="eop">
    <w:name w:val="eop"/>
    <w:basedOn w:val="DefaultParagraphFont"/>
    <w:rsid w:val="00D73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0409">
      <w:bodyDiv w:val="1"/>
      <w:marLeft w:val="0"/>
      <w:marRight w:val="0"/>
      <w:marTop w:val="0"/>
      <w:marBottom w:val="0"/>
      <w:divBdr>
        <w:top w:val="none" w:sz="0" w:space="0" w:color="auto"/>
        <w:left w:val="none" w:sz="0" w:space="0" w:color="auto"/>
        <w:bottom w:val="none" w:sz="0" w:space="0" w:color="auto"/>
        <w:right w:val="none" w:sz="0" w:space="0" w:color="auto"/>
      </w:divBdr>
    </w:div>
    <w:div w:id="203568324">
      <w:bodyDiv w:val="1"/>
      <w:marLeft w:val="0"/>
      <w:marRight w:val="0"/>
      <w:marTop w:val="0"/>
      <w:marBottom w:val="0"/>
      <w:divBdr>
        <w:top w:val="none" w:sz="0" w:space="0" w:color="auto"/>
        <w:left w:val="none" w:sz="0" w:space="0" w:color="auto"/>
        <w:bottom w:val="none" w:sz="0" w:space="0" w:color="auto"/>
        <w:right w:val="none" w:sz="0" w:space="0" w:color="auto"/>
      </w:divBdr>
    </w:div>
    <w:div w:id="995375094">
      <w:bodyDiv w:val="1"/>
      <w:marLeft w:val="0"/>
      <w:marRight w:val="0"/>
      <w:marTop w:val="0"/>
      <w:marBottom w:val="0"/>
      <w:divBdr>
        <w:top w:val="none" w:sz="0" w:space="0" w:color="auto"/>
        <w:left w:val="none" w:sz="0" w:space="0" w:color="auto"/>
        <w:bottom w:val="none" w:sz="0" w:space="0" w:color="auto"/>
        <w:right w:val="none" w:sz="0" w:space="0" w:color="auto"/>
      </w:divBdr>
    </w:div>
    <w:div w:id="1472598320">
      <w:bodyDiv w:val="1"/>
      <w:marLeft w:val="0"/>
      <w:marRight w:val="0"/>
      <w:marTop w:val="0"/>
      <w:marBottom w:val="0"/>
      <w:divBdr>
        <w:top w:val="none" w:sz="0" w:space="0" w:color="auto"/>
        <w:left w:val="none" w:sz="0" w:space="0" w:color="auto"/>
        <w:bottom w:val="none" w:sz="0" w:space="0" w:color="auto"/>
        <w:right w:val="none" w:sz="0" w:space="0" w:color="auto"/>
      </w:divBdr>
    </w:div>
    <w:div w:id="167105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nguagesnsw@det.nsw.edu.au" TargetMode="External"/><Relationship Id="rId18" Type="http://schemas.openxmlformats.org/officeDocument/2006/relationships/hyperlink" Target="https://education.nsw.gov.au/teaching-and-learning/curriculum/planning-programming-and-assessing-k-12/planning-programming-and-assessing-7-12/assessment-task-advice-7-10" TargetMode="External"/><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yperlink" Target="https://curriculum.nsw.edu.au/learning-areas/languages/modern-languages-k-10-2022/overview" TargetMode="External"/><Relationship Id="rId7" Type="http://schemas.openxmlformats.org/officeDocument/2006/relationships/settings" Target="settings.xml"/><Relationship Id="rId12" Type="http://schemas.openxmlformats.org/officeDocument/2006/relationships/hyperlink" Target="https://curriculum.nsw.edu.au/learning-areas/languages/modern-languages-k-10-2022/overview" TargetMode="External"/><Relationship Id="rId17" Type="http://schemas.openxmlformats.org/officeDocument/2006/relationships/hyperlink" Target="https://education.nsw.gov.au/teaching-and-learning/curriculum/planning-programming-and-assessing-k-12/planning-programming-and-assessing-7-12/classroom-assessment-advice-7-10-" TargetMode="External"/><Relationship Id="rId25" Type="http://schemas.openxmlformats.org/officeDocument/2006/relationships/header" Target="header1.xml"/><Relationship Id="rId33" Type="http://schemas.openxmlformats.org/officeDocument/2006/relationships/hyperlink" Target="https://curriculum.nsw.edu.au/home"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policy-library/policies/pd-2016-046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7-10/german" TargetMode="External"/><Relationship Id="rId24"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2" Type="http://schemas.openxmlformats.org/officeDocument/2006/relationships/hyperlink" Target="https://educationstandards.nsw.edu.au/"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teaching-and-learning/curriculum/languages" TargetMode="External"/><Relationship Id="rId28" Type="http://schemas.openxmlformats.org/officeDocument/2006/relationships/footer" Target="footer2.xm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yperlink" Target="https://educationstandards.nsw.edu.au/wps/portal/nesa/mini-footer/copyrigh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curriculum.nsw.edu.au/learning-areas/languages/modern-languages-k-10-2022/overview"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creativecommons.org/licenses/by/4.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info.flip.com/" TargetMode="External"/><Relationship Id="rId1" Type="http://schemas.openxmlformats.org/officeDocument/2006/relationships/hyperlink" Target="https://info.flip.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languages%20sample%20scope%20and%20sequence%20template%20CP-161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70C9085D-4B06-4D0D-B5D6-F65872F9E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docProps/app.xml><?xml version="1.0" encoding="utf-8"?>
<Properties xmlns="http://schemas.openxmlformats.org/officeDocument/2006/extended-properties" xmlns:vt="http://schemas.openxmlformats.org/officeDocument/2006/docPropsVTypes">
  <Template>languages sample scope and sequence template CP-161023.dotx</Template>
  <TotalTime>24</TotalTime>
  <Pages>37</Pages>
  <Words>5122</Words>
  <Characters>28266</Characters>
  <Application>Microsoft Office Word</Application>
  <DocSecurity>0</DocSecurity>
  <Lines>712</Lines>
  <Paragraphs>488</Paragraphs>
  <ScaleCrop>false</ScaleCrop>
  <HeadingPairs>
    <vt:vector size="2" baseType="variant">
      <vt:variant>
        <vt:lpstr>Title</vt:lpstr>
      </vt:variant>
      <vt:variant>
        <vt:i4>1</vt:i4>
      </vt:variant>
    </vt:vector>
  </HeadingPairs>
  <TitlesOfParts>
    <vt:vector size="1" baseType="lpstr">
      <vt:lpstr>German Stages 4 and 5 scope and sequence – grammar, vocabulary and structures</vt:lpstr>
    </vt:vector>
  </TitlesOfParts>
  <Company/>
  <LinksUpToDate>false</LinksUpToDate>
  <CharactersWithSpaces>33078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Stages 4 and 5 scope and sequence – grammar, vocabulary and structures</dc:title>
  <dc:subject/>
  <dc:creator>NSW Department of Education</dc:creator>
  <cp:keywords/>
  <dc:description/>
  <dcterms:created xsi:type="dcterms:W3CDTF">2025-01-21T05:06:00Z</dcterms:created>
  <dcterms:modified xsi:type="dcterms:W3CDTF">2025-02-23T21:42:00Z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