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B8DFE" w14:textId="77777777" w:rsidR="00AB48EC" w:rsidRDefault="00AB48EC" w:rsidP="00AB48EC">
      <w:pPr>
        <w:pStyle w:val="Title"/>
        <w:jc w:val="center"/>
      </w:pPr>
      <w:bookmarkStart w:id="0" w:name="_Toc20900730"/>
      <w:r>
        <w:t>Transition Adviser Guidelines</w:t>
      </w:r>
      <w:bookmarkEnd w:id="0"/>
    </w:p>
    <w:p w14:paraId="5C1329DB" w14:textId="77777777" w:rsidR="00AB48EC" w:rsidRDefault="00AB48EC" w:rsidP="00AB48EC">
      <w:pPr>
        <w:pStyle w:val="Title"/>
        <w:jc w:val="center"/>
      </w:pPr>
      <w:r>
        <w:t>2021-2022</w:t>
      </w:r>
    </w:p>
    <w:p w14:paraId="66399591" w14:textId="22FDBE25" w:rsidR="00150B26" w:rsidRDefault="00425E14" w:rsidP="00150B26">
      <w:pPr>
        <w:jc w:val="center"/>
        <w:rPr>
          <w:lang w:eastAsia="zh-CN"/>
        </w:rPr>
      </w:pPr>
      <w:r>
        <w:rPr>
          <w:noProof/>
        </w:rPr>
        <mc:AlternateContent>
          <mc:Choice Requires="wpg">
            <w:drawing>
              <wp:inline distT="0" distB="0" distL="0" distR="0" wp14:anchorId="7B744583" wp14:editId="369BBC02">
                <wp:extent cx="5912485" cy="6479773"/>
                <wp:effectExtent l="0" t="0" r="69215"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2485" cy="6479773"/>
                          <a:chOff x="-151509" y="0"/>
                          <a:chExt cx="6717599" cy="7362837"/>
                        </a:xfrm>
                      </wpg:grpSpPr>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15617" y="500932"/>
                            <a:ext cx="4724400" cy="3259455"/>
                          </a:xfrm>
                          <a:prstGeom prst="rect">
                            <a:avLst/>
                          </a:prstGeom>
                          <a:noFill/>
                          <a:ln>
                            <a:noFill/>
                          </a:ln>
                        </pic:spPr>
                      </pic:pic>
                      <wps:wsp>
                        <wps:cNvPr id="3" name="Oval 3" descr="Brand Circle 1">
                          <a:extLst>
                            <a:ext uri="{C183D7F6-B498-43B3-948B-1728B52AA6E4}">
                              <adec:decorative xmlns:adec="http://schemas.microsoft.com/office/drawing/2017/decorative" val="0"/>
                            </a:ext>
                          </a:extLst>
                        </wps:cNvPr>
                        <wps:cNvSpPr/>
                        <wps:spPr>
                          <a:xfrm>
                            <a:off x="5057029" y="0"/>
                            <a:ext cx="1057275" cy="1071245"/>
                          </a:xfrm>
                          <a:prstGeom prst="ellipse">
                            <a:avLst/>
                          </a:prstGeom>
                          <a:solidFill>
                            <a:srgbClr val="C7DBF1"/>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descr="Brand Dotted Circle 2"/>
                        <wps:cNvSpPr/>
                        <wps:spPr>
                          <a:xfrm rot="5946639">
                            <a:off x="4109275" y="3966637"/>
                            <a:ext cx="2456815" cy="2456815"/>
                          </a:xfrm>
                          <a:prstGeom prst="ellipse">
                            <a:avLst/>
                          </a:prstGeom>
                          <a:noFill/>
                          <a:ln w="127000" cap="rnd">
                            <a:solidFill>
                              <a:srgbClr val="CF0038"/>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4">
                          <a:extLst>
                            <a:ext uri="{FF2B5EF4-FFF2-40B4-BE49-F238E27FC236}">
                              <a16:creationId xmlns:a16="http://schemas.microsoft.com/office/drawing/2014/main" id="{A785E612-7334-4812-AFBD-09697ACB5E7B}"/>
                            </a:ext>
                          </a:extLst>
                        </wps:cNvPr>
                        <wps:cNvSpPr/>
                        <wps:spPr>
                          <a:xfrm>
                            <a:off x="-151509" y="4416792"/>
                            <a:ext cx="2862469" cy="2946045"/>
                          </a:xfrm>
                          <a:prstGeom prst="ellipse">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6C6954" id="Group 6" o:spid="_x0000_s1026" style="width:465.55pt;height:510.2pt;mso-position-horizontal-relative:char;mso-position-vertical-relative:line" coordorigin="-1515" coordsize="67175,7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156;top:5009;width:47244;height:3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">
                  <v:imagedata r:id="rId12" o:title=""/>
                </v:shape>
                <v:oval id="Oval 3" o:spid="_x0000_s1028" alt="Brand Circle 1" style="position:absolute;left:50570;width:10573;height:10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" fillcolor="#c7dbf1" stroked="f" strokeweight="5pt">
                  <v:stroke joinstyle="miter"/>
                </v:oval>
                <v:oval id="Oval 2" o:spid="_x0000_s1029" alt="Brand Dotted Circle 2" style="position:absolute;left:41092;top:39666;width:24568;height:24568;rotation:6495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" filled="f" strokecolor="#cf0038" strokeweight="10pt">
                  <v:stroke dashstyle="1 1" joinstyle="miter" endcap="round"/>
                </v:oval>
                <v:oval id="Oval 4" o:spid="_x0000_s1030" style="position:absolute;left:-1515;top:44167;width:28624;height:2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" fillcolor="#002664" stroked="f" strokeweight="1pt">
                  <v:stroke joinstyle="miter"/>
                </v:oval>
                <w10:anchorlock/>
              </v:group>
            </w:pict>
          </mc:Fallback>
        </mc:AlternateContent>
      </w:r>
      <w:r w:rsidR="00101866">
        <w:rPr>
          <w:lang w:eastAsia="zh-CN"/>
        </w:rPr>
        <w:br w:type="page"/>
      </w:r>
    </w:p>
    <w:p w14:paraId="4A2BC1CE" w14:textId="77777777" w:rsidR="00101866" w:rsidRDefault="00101866" w:rsidP="004566CD">
      <w:pPr>
        <w:pStyle w:val="Heading2"/>
        <w:numPr>
          <w:ilvl w:val="0"/>
          <w:numId w:val="0"/>
        </w:numPr>
      </w:pPr>
      <w:bookmarkStart w:id="1" w:name="_Toc20900731"/>
      <w:r>
        <w:lastRenderedPageBreak/>
        <w:t xml:space="preserve">Table of </w:t>
      </w:r>
      <w:r w:rsidRPr="00023CDF">
        <w:t>contents</w:t>
      </w:r>
      <w:bookmarkEnd w:id="1"/>
    </w:p>
    <w:p w14:paraId="0BB6C56B" w14:textId="24D6E6A1" w:rsidR="00023CDF" w:rsidRDefault="00023CDF" w:rsidP="00023CDF">
      <w:pPr>
        <w:rPr>
          <w:lang w:eastAsia="zh-CN"/>
        </w:rPr>
      </w:pPr>
      <w:r w:rsidRPr="00023CDF">
        <w:rPr>
          <w:b/>
          <w:lang w:eastAsia="zh-CN"/>
        </w:rPr>
        <w:t>Transition Adviser Guidelines 202</w:t>
      </w:r>
      <w:r w:rsidR="00545BB7">
        <w:rPr>
          <w:b/>
          <w:lang w:eastAsia="zh-CN"/>
        </w:rPr>
        <w:t>1</w:t>
      </w:r>
      <w:r w:rsidRPr="00023CDF">
        <w:rPr>
          <w:b/>
          <w:lang w:eastAsia="zh-CN"/>
        </w:rPr>
        <w:t>-202</w:t>
      </w:r>
      <w:r w:rsidR="00545BB7">
        <w:rPr>
          <w:b/>
          <w:lang w:eastAsia="zh-CN"/>
        </w:rPr>
        <w:t>2</w:t>
      </w:r>
      <w:r>
        <w:rPr>
          <w:lang w:eastAsia="zh-CN"/>
        </w:rPr>
        <w:t>…………………………………………………… 1</w:t>
      </w:r>
    </w:p>
    <w:p w14:paraId="7DC05B94" w14:textId="77777777" w:rsidR="00023CDF" w:rsidRDefault="00023CDF" w:rsidP="00023CDF">
      <w:pPr>
        <w:rPr>
          <w:lang w:eastAsia="zh-CN"/>
        </w:rPr>
      </w:pPr>
      <w:r>
        <w:rPr>
          <w:lang w:eastAsia="zh-CN"/>
        </w:rPr>
        <w:t>Advice for principals……………………………………………………………………………</w:t>
      </w:r>
      <w:r w:rsidR="0070112A">
        <w:rPr>
          <w:lang w:eastAsia="zh-CN"/>
        </w:rPr>
        <w:t>…</w:t>
      </w:r>
      <w:r>
        <w:rPr>
          <w:lang w:eastAsia="zh-CN"/>
        </w:rPr>
        <w:t>.</w:t>
      </w:r>
      <w:r w:rsidR="0070112A">
        <w:rPr>
          <w:lang w:eastAsia="zh-CN"/>
        </w:rPr>
        <w:t xml:space="preserve"> </w:t>
      </w:r>
      <w:r w:rsidR="000072BF">
        <w:rPr>
          <w:lang w:eastAsia="zh-CN"/>
        </w:rPr>
        <w:t>3</w:t>
      </w:r>
    </w:p>
    <w:p w14:paraId="5786486E" w14:textId="77777777" w:rsidR="00023CDF" w:rsidRDefault="00023CDF" w:rsidP="00023CDF">
      <w:pPr>
        <w:rPr>
          <w:lang w:eastAsia="zh-CN"/>
        </w:rPr>
      </w:pPr>
      <w:r>
        <w:rPr>
          <w:lang w:eastAsia="zh-CN"/>
        </w:rPr>
        <w:t>Training</w:t>
      </w:r>
      <w:r w:rsidR="0070112A">
        <w:rPr>
          <w:lang w:eastAsia="zh-CN"/>
        </w:rPr>
        <w:t xml:space="preserve"> ……………………………………………………………………………………………. </w:t>
      </w:r>
      <w:r w:rsidR="000072BF">
        <w:rPr>
          <w:lang w:eastAsia="zh-CN"/>
        </w:rPr>
        <w:t>4</w:t>
      </w:r>
    </w:p>
    <w:p w14:paraId="559593FA" w14:textId="77777777" w:rsidR="00023CDF" w:rsidRDefault="00023CDF" w:rsidP="00023CDF">
      <w:pPr>
        <w:rPr>
          <w:lang w:eastAsia="zh-CN"/>
        </w:rPr>
      </w:pPr>
      <w:r>
        <w:rPr>
          <w:lang w:eastAsia="zh-CN"/>
        </w:rPr>
        <w:t>The work of a transition adviser</w:t>
      </w:r>
      <w:r w:rsidR="0070112A">
        <w:rPr>
          <w:lang w:eastAsia="zh-CN"/>
        </w:rPr>
        <w:t xml:space="preserve"> ………………………………………………………………… </w:t>
      </w:r>
      <w:r w:rsidR="000072BF">
        <w:rPr>
          <w:lang w:eastAsia="zh-CN"/>
        </w:rPr>
        <w:t>5</w:t>
      </w:r>
    </w:p>
    <w:p w14:paraId="665ACCDD" w14:textId="77777777" w:rsidR="00023CDF" w:rsidRDefault="00023CDF" w:rsidP="00023CDF">
      <w:pPr>
        <w:rPr>
          <w:lang w:eastAsia="zh-CN"/>
        </w:rPr>
      </w:pPr>
      <w:r>
        <w:rPr>
          <w:lang w:eastAsia="zh-CN"/>
        </w:rPr>
        <w:t>The school to work team</w:t>
      </w:r>
      <w:r w:rsidR="0070112A">
        <w:rPr>
          <w:lang w:eastAsia="zh-CN"/>
        </w:rPr>
        <w:t xml:space="preserve"> ………………………………………………………………………… 5</w:t>
      </w:r>
    </w:p>
    <w:p w14:paraId="44721B78" w14:textId="77777777" w:rsidR="00023CDF" w:rsidRDefault="00023CDF" w:rsidP="00023CDF">
      <w:pPr>
        <w:rPr>
          <w:lang w:eastAsia="zh-CN"/>
        </w:rPr>
      </w:pPr>
      <w:r>
        <w:rPr>
          <w:lang w:eastAsia="zh-CN"/>
        </w:rPr>
        <w:t>Establishing a transition adviser position</w:t>
      </w:r>
      <w:r w:rsidR="0070112A">
        <w:rPr>
          <w:lang w:eastAsia="zh-CN"/>
        </w:rPr>
        <w:t xml:space="preserve"> ……………………………………………………… 5</w:t>
      </w:r>
    </w:p>
    <w:p w14:paraId="6894949F" w14:textId="77777777" w:rsidR="000072BF" w:rsidRDefault="000072BF" w:rsidP="00023CDF">
      <w:pPr>
        <w:rPr>
          <w:lang w:eastAsia="zh-CN"/>
        </w:rPr>
      </w:pPr>
      <w:r>
        <w:rPr>
          <w:lang w:eastAsia="zh-CN"/>
        </w:rPr>
        <w:t xml:space="preserve">Suggested models </w:t>
      </w:r>
      <w:r>
        <w:t xml:space="preserve">that facilitate the establishment of a transition adviser position include 6 </w:t>
      </w:r>
    </w:p>
    <w:p w14:paraId="27168349" w14:textId="77777777" w:rsidR="00023CDF" w:rsidRDefault="00023CDF" w:rsidP="00023CDF">
      <w:pPr>
        <w:rPr>
          <w:lang w:eastAsia="zh-CN"/>
        </w:rPr>
      </w:pPr>
      <w:r>
        <w:rPr>
          <w:lang w:eastAsia="zh-CN"/>
        </w:rPr>
        <w:t>Identifying and selecting a transition adviser</w:t>
      </w:r>
      <w:r w:rsidR="0070112A">
        <w:rPr>
          <w:lang w:eastAsia="zh-CN"/>
        </w:rPr>
        <w:t xml:space="preserve"> ………………………………….………………. 6</w:t>
      </w:r>
    </w:p>
    <w:p w14:paraId="25B75419" w14:textId="77777777" w:rsidR="00023CDF" w:rsidRDefault="00023CDF" w:rsidP="00023CDF">
      <w:pPr>
        <w:rPr>
          <w:lang w:eastAsia="zh-CN"/>
        </w:rPr>
      </w:pPr>
      <w:r>
        <w:rPr>
          <w:lang w:eastAsia="zh-CN"/>
        </w:rPr>
        <w:t>Other initiatives that the transition adviser program supports</w:t>
      </w:r>
      <w:r w:rsidR="0070112A">
        <w:rPr>
          <w:lang w:eastAsia="zh-CN"/>
        </w:rPr>
        <w:t xml:space="preserve"> ……………………………….. 7</w:t>
      </w:r>
    </w:p>
    <w:p w14:paraId="05220EFD" w14:textId="0632388E" w:rsidR="00023CDF" w:rsidRPr="00023CDF" w:rsidRDefault="00023CDF" w:rsidP="00023CDF">
      <w:pPr>
        <w:rPr>
          <w:lang w:eastAsia="zh-CN"/>
        </w:rPr>
      </w:pPr>
      <w:r>
        <w:rPr>
          <w:lang w:eastAsia="zh-CN"/>
        </w:rPr>
        <w:t>More information</w:t>
      </w:r>
      <w:r w:rsidR="000072BF">
        <w:rPr>
          <w:lang w:eastAsia="zh-CN"/>
        </w:rPr>
        <w:t xml:space="preserve"> </w:t>
      </w:r>
      <w:r w:rsidR="0070112A">
        <w:rPr>
          <w:lang w:eastAsia="zh-CN"/>
        </w:rPr>
        <w:t>………………………………………………………………………………….</w:t>
      </w:r>
      <w:r w:rsidR="000072BF">
        <w:rPr>
          <w:lang w:eastAsia="zh-CN"/>
        </w:rPr>
        <w:t xml:space="preserve"> 7</w:t>
      </w:r>
    </w:p>
    <w:p w14:paraId="06A5B377" w14:textId="77777777" w:rsidR="00AB48EC" w:rsidRPr="00817717" w:rsidRDefault="00AB48EC" w:rsidP="00AB48EC">
      <w:pPr>
        <w:pStyle w:val="Heading3"/>
      </w:pPr>
      <w:bookmarkStart w:id="2" w:name="_Toc20900733"/>
    </w:p>
    <w:bookmarkEnd w:id="2"/>
    <w:p w14:paraId="1DE28E82" w14:textId="77777777" w:rsidR="00101866" w:rsidRDefault="00101866">
      <w:pPr>
        <w:rPr>
          <w:lang w:eastAsia="zh-CN"/>
        </w:rPr>
      </w:pPr>
      <w:r>
        <w:rPr>
          <w:lang w:eastAsia="zh-CN"/>
        </w:rPr>
        <w:br w:type="page"/>
      </w:r>
    </w:p>
    <w:p w14:paraId="1781E67F" w14:textId="77777777" w:rsidR="0070112A" w:rsidRPr="0070112A" w:rsidRDefault="0070112A" w:rsidP="0070112A">
      <w:pPr>
        <w:pStyle w:val="Heading2"/>
      </w:pPr>
      <w:bookmarkStart w:id="3" w:name="_Toc11329143"/>
      <w:bookmarkStart w:id="4" w:name="_Toc11329685"/>
      <w:bookmarkStart w:id="5" w:name="_Toc11332038"/>
      <w:bookmarkStart w:id="6" w:name="_Toc11332362"/>
      <w:bookmarkStart w:id="7" w:name="_Toc20900734"/>
      <w:r w:rsidRPr="0070112A">
        <w:lastRenderedPageBreak/>
        <w:t>Advice for principals</w:t>
      </w:r>
      <w:bookmarkEnd w:id="3"/>
      <w:bookmarkEnd w:id="4"/>
      <w:bookmarkEnd w:id="5"/>
      <w:bookmarkEnd w:id="6"/>
    </w:p>
    <w:p w14:paraId="6D7464BC" w14:textId="77777777" w:rsidR="0070112A" w:rsidRPr="0070112A" w:rsidRDefault="0070112A" w:rsidP="0070112A">
      <w:pPr>
        <w:rPr>
          <w:lang w:eastAsia="zh-CN"/>
        </w:rPr>
      </w:pPr>
      <w:r w:rsidRPr="0070112A">
        <w:rPr>
          <w:lang w:eastAsia="zh-CN"/>
        </w:rPr>
        <w:t>Transition advisers support the school in ensuring that all students are known, valued and have the opportunity to engage in activities and programs to prepare them for successful transitions to further education, training or employment.</w:t>
      </w:r>
      <w:r w:rsidR="002D7B49">
        <w:rPr>
          <w:lang w:eastAsia="zh-CN"/>
        </w:rPr>
        <w:t xml:space="preserve"> </w:t>
      </w:r>
      <w:r w:rsidR="004E18DF">
        <w:rPr>
          <w:lang w:eastAsia="zh-CN"/>
        </w:rPr>
        <w:t xml:space="preserve">Transition advisers acknowledge that </w:t>
      </w:r>
      <w:r w:rsidR="002D7B49">
        <w:rPr>
          <w:lang w:eastAsia="zh-CN"/>
        </w:rPr>
        <w:t xml:space="preserve">all </w:t>
      </w:r>
      <w:r w:rsidR="002D7B49" w:rsidRPr="002D7B49">
        <w:rPr>
          <w:lang w:eastAsia="zh-CN"/>
        </w:rPr>
        <w:t xml:space="preserve">NSW public school students have a right to an </w:t>
      </w:r>
      <w:hyperlink r:id="rId13" w:history="1">
        <w:r w:rsidR="002D7B49" w:rsidRPr="004E18DF">
          <w:rPr>
            <w:rStyle w:val="Hyperlink"/>
            <w:lang w:eastAsia="zh-CN"/>
          </w:rPr>
          <w:t>inclusive learning environment</w:t>
        </w:r>
      </w:hyperlink>
      <w:r w:rsidR="002D7B49" w:rsidRPr="002D7B49">
        <w:rPr>
          <w:lang w:eastAsia="zh-CN"/>
        </w:rPr>
        <w:t xml:space="preserve"> and to feel happy and safe at school.</w:t>
      </w:r>
      <w:r w:rsidRPr="0070112A">
        <w:rPr>
          <w:lang w:eastAsia="zh-CN"/>
        </w:rPr>
        <w:t xml:space="preserve"> </w:t>
      </w:r>
    </w:p>
    <w:p w14:paraId="25496EE5" w14:textId="27D1BD91" w:rsidR="0070112A" w:rsidRPr="0070112A" w:rsidRDefault="0070112A" w:rsidP="0070112A">
      <w:pPr>
        <w:rPr>
          <w:lang w:eastAsia="zh-CN"/>
        </w:rPr>
      </w:pPr>
      <w:r w:rsidRPr="0070112A">
        <w:rPr>
          <w:lang w:eastAsia="zh-CN"/>
        </w:rPr>
        <w:t>The</w:t>
      </w:r>
      <w:r w:rsidR="00237E86">
        <w:rPr>
          <w:lang w:eastAsia="zh-CN"/>
        </w:rPr>
        <w:t xml:space="preserve"> transition</w:t>
      </w:r>
      <w:r w:rsidR="00AF02ED">
        <w:rPr>
          <w:lang w:eastAsia="zh-CN"/>
        </w:rPr>
        <w:t xml:space="preserve"> advisers</w:t>
      </w:r>
      <w:r w:rsidRPr="0070112A">
        <w:rPr>
          <w:lang w:eastAsia="zh-CN"/>
        </w:rPr>
        <w:t xml:space="preserve"> collaborate with local community, industry organisations and government agencies to deliver </w:t>
      </w:r>
      <w:r w:rsidR="00AF02ED">
        <w:rPr>
          <w:lang w:eastAsia="zh-CN"/>
        </w:rPr>
        <w:t xml:space="preserve">and support </w:t>
      </w:r>
      <w:r w:rsidRPr="0070112A">
        <w:rPr>
          <w:lang w:eastAsia="zh-CN"/>
        </w:rPr>
        <w:t xml:space="preserve">innovative and engaging programs that meet the needs and aspirations of the school’s identified groups of students. </w:t>
      </w:r>
    </w:p>
    <w:p w14:paraId="0D2FFE91" w14:textId="77777777" w:rsidR="0070112A" w:rsidRPr="0070112A" w:rsidRDefault="0070112A" w:rsidP="0070112A">
      <w:pPr>
        <w:rPr>
          <w:lang w:eastAsia="zh-CN"/>
        </w:rPr>
      </w:pPr>
      <w:r w:rsidRPr="0070112A">
        <w:rPr>
          <w:lang w:eastAsia="zh-CN"/>
        </w:rPr>
        <w:t>The transition adviser and career adviser roles are complementary.</w:t>
      </w:r>
    </w:p>
    <w:p w14:paraId="0545BD12" w14:textId="77777777" w:rsidR="0070112A" w:rsidRPr="0070112A" w:rsidRDefault="0070112A" w:rsidP="0070112A">
      <w:pPr>
        <w:pStyle w:val="Heading3"/>
      </w:pPr>
      <w:r w:rsidRPr="0070112A">
        <w:t>The work of transition advisers:</w:t>
      </w:r>
    </w:p>
    <w:p w14:paraId="5F731E73" w14:textId="77777777" w:rsidR="0070112A" w:rsidRPr="0070112A" w:rsidRDefault="0070112A" w:rsidP="0070112A">
      <w:pPr>
        <w:pStyle w:val="ListBullet"/>
        <w:rPr>
          <w:lang w:eastAsia="zh-CN"/>
        </w:rPr>
      </w:pPr>
      <w:r w:rsidRPr="0070112A">
        <w:rPr>
          <w:lang w:eastAsia="zh-CN"/>
        </w:rPr>
        <w:t xml:space="preserve">support the </w:t>
      </w:r>
      <w:hyperlink r:id="rId14" w:history="1">
        <w:r w:rsidRPr="00B63FB2">
          <w:rPr>
            <w:rStyle w:val="Hyperlink"/>
          </w:rPr>
          <w:t>Department of Education Strategic Plan 2018-2022</w:t>
        </w:r>
      </w:hyperlink>
      <w:r w:rsidRPr="0070112A">
        <w:t xml:space="preserve"> </w:t>
      </w:r>
      <w:r w:rsidRPr="0070112A">
        <w:rPr>
          <w:lang w:eastAsia="zh-CN"/>
        </w:rPr>
        <w:t>to prepare young people for rewarding lives as engaged citizens in a complex and dynamic society. In particular:</w:t>
      </w:r>
    </w:p>
    <w:p w14:paraId="5E64037B" w14:textId="77777777" w:rsidR="0070112A" w:rsidRPr="0070112A" w:rsidRDefault="0070112A" w:rsidP="004E1BC5">
      <w:pPr>
        <w:pStyle w:val="ListBullet2"/>
        <w:numPr>
          <w:ilvl w:val="0"/>
          <w:numId w:val="42"/>
        </w:numPr>
        <w:rPr>
          <w:lang w:eastAsia="zh-CN"/>
        </w:rPr>
      </w:pPr>
      <w:r w:rsidRPr="0070112A">
        <w:rPr>
          <w:lang w:eastAsia="zh-CN"/>
        </w:rPr>
        <w:t>Goal 4. Every student is engaged and challenged to continue to learn.</w:t>
      </w:r>
    </w:p>
    <w:p w14:paraId="3DE6807E" w14:textId="77777777" w:rsidR="0070112A" w:rsidRPr="0070112A" w:rsidRDefault="0070112A" w:rsidP="004E1BC5">
      <w:pPr>
        <w:pStyle w:val="ListBullet2"/>
        <w:numPr>
          <w:ilvl w:val="0"/>
          <w:numId w:val="41"/>
        </w:numPr>
        <w:rPr>
          <w:lang w:eastAsia="zh-CN"/>
        </w:rPr>
      </w:pPr>
      <w:r w:rsidRPr="0070112A">
        <w:rPr>
          <w:lang w:eastAsia="zh-CN"/>
        </w:rPr>
        <w:t xml:space="preserve">Goal 6. All young people finish school well prepared for higher </w:t>
      </w:r>
      <w:r w:rsidR="004E1BC5" w:rsidRPr="0070112A">
        <w:rPr>
          <w:lang w:eastAsia="zh-CN"/>
        </w:rPr>
        <w:t>education,</w:t>
      </w:r>
      <w:r w:rsidR="004E1BC5">
        <w:rPr>
          <w:lang w:eastAsia="zh-CN"/>
        </w:rPr>
        <w:t xml:space="preserve"> </w:t>
      </w:r>
      <w:r w:rsidRPr="0070112A">
        <w:rPr>
          <w:lang w:eastAsia="zh-CN"/>
        </w:rPr>
        <w:t>training and work.</w:t>
      </w:r>
    </w:p>
    <w:p w14:paraId="4EDC3073" w14:textId="77777777" w:rsidR="0070112A" w:rsidRDefault="0070112A" w:rsidP="0070112A">
      <w:pPr>
        <w:pStyle w:val="ListBullet"/>
        <w:rPr>
          <w:lang w:eastAsia="zh-CN"/>
        </w:rPr>
      </w:pPr>
      <w:r w:rsidRPr="0070112A">
        <w:rPr>
          <w:lang w:eastAsia="zh-CN"/>
        </w:rPr>
        <w:t xml:space="preserve">contribute to the </w:t>
      </w:r>
      <w:hyperlink r:id="rId15" w:history="1">
        <w:r w:rsidRPr="00B63FB2">
          <w:rPr>
            <w:rStyle w:val="Hyperlink"/>
          </w:rPr>
          <w:t>School Excellence Framework</w:t>
        </w:r>
      </w:hyperlink>
      <w:r w:rsidRPr="0070112A">
        <w:t xml:space="preserve"> </w:t>
      </w:r>
      <w:r w:rsidRPr="0070112A">
        <w:rPr>
          <w:lang w:eastAsia="zh-CN"/>
        </w:rPr>
        <w:t>by ensuring career and transition activities and programs implemented through the School to Work Program support excellence in learning and teaching that align with school plans. The program supports students to plan their successful transition through school</w:t>
      </w:r>
      <w:r w:rsidR="00AF02ED">
        <w:rPr>
          <w:lang w:eastAsia="zh-CN"/>
        </w:rPr>
        <w:t xml:space="preserve"> and</w:t>
      </w:r>
      <w:r w:rsidRPr="0070112A">
        <w:rPr>
          <w:lang w:eastAsia="zh-CN"/>
        </w:rPr>
        <w:t xml:space="preserve"> to post-school education, training and employment.</w:t>
      </w:r>
    </w:p>
    <w:p w14:paraId="703B7AF9" w14:textId="6ED74D9F" w:rsidR="00AB7979" w:rsidRDefault="00AB7979" w:rsidP="00AB7979">
      <w:pPr>
        <w:pStyle w:val="ListBullet"/>
        <w:rPr>
          <w:lang w:eastAsia="zh-CN"/>
        </w:rPr>
      </w:pPr>
      <w:r>
        <w:rPr>
          <w:lang w:eastAsia="zh-CN"/>
        </w:rPr>
        <w:t xml:space="preserve">contribute to the </w:t>
      </w:r>
      <w:hyperlink r:id="rId16" w:anchor="Policy2" w:history="1">
        <w:r w:rsidRPr="00AB7979">
          <w:rPr>
            <w:rStyle w:val="Hyperlink"/>
            <w:lang w:eastAsia="zh-CN"/>
          </w:rPr>
          <w:t xml:space="preserve">Strategic </w:t>
        </w:r>
        <w:r w:rsidR="00AF02ED">
          <w:rPr>
            <w:rStyle w:val="Hyperlink"/>
            <w:lang w:eastAsia="zh-CN"/>
          </w:rPr>
          <w:t>I</w:t>
        </w:r>
        <w:r w:rsidRPr="00AB7979">
          <w:rPr>
            <w:rStyle w:val="Hyperlink"/>
            <w:lang w:eastAsia="zh-CN"/>
          </w:rPr>
          <w:t>mprovement Plan</w:t>
        </w:r>
      </w:hyperlink>
      <w:r>
        <w:rPr>
          <w:lang w:eastAsia="zh-CN"/>
        </w:rPr>
        <w:t xml:space="preserve">, a </w:t>
      </w:r>
      <w:r w:rsidRPr="00AB7979">
        <w:rPr>
          <w:lang w:eastAsia="zh-CN"/>
        </w:rPr>
        <w:t>working document detail</w:t>
      </w:r>
      <w:r>
        <w:rPr>
          <w:lang w:eastAsia="zh-CN"/>
        </w:rPr>
        <w:t>ing</w:t>
      </w:r>
      <w:r w:rsidRPr="00AB7979">
        <w:rPr>
          <w:lang w:eastAsia="zh-CN"/>
        </w:rPr>
        <w:t xml:space="preserve"> the steps school</w:t>
      </w:r>
      <w:r>
        <w:rPr>
          <w:lang w:eastAsia="zh-CN"/>
        </w:rPr>
        <w:t>s</w:t>
      </w:r>
      <w:r w:rsidRPr="00AB7979">
        <w:rPr>
          <w:lang w:eastAsia="zh-CN"/>
        </w:rPr>
        <w:t xml:space="preserve"> take to improve learning outcomes and the achievement and growth of all students</w:t>
      </w:r>
      <w:r>
        <w:rPr>
          <w:lang w:eastAsia="zh-CN"/>
        </w:rPr>
        <w:t xml:space="preserve">. Preparing students for future pathways </w:t>
      </w:r>
      <w:r w:rsidR="00EA3F52">
        <w:rPr>
          <w:lang w:eastAsia="zh-CN"/>
        </w:rPr>
        <w:t>can be a</w:t>
      </w:r>
      <w:r>
        <w:rPr>
          <w:lang w:eastAsia="zh-CN"/>
        </w:rPr>
        <w:t>n example of an identified student outcome developed in consultation with the school community to be achieved</w:t>
      </w:r>
      <w:r w:rsidR="00AF02ED">
        <w:rPr>
          <w:lang w:eastAsia="zh-CN"/>
        </w:rPr>
        <w:t>.</w:t>
      </w:r>
      <w:r w:rsidR="00EA3F52">
        <w:rPr>
          <w:lang w:eastAsia="zh-CN"/>
        </w:rPr>
        <w:t xml:space="preserve"> </w:t>
      </w:r>
    </w:p>
    <w:p w14:paraId="34E9A270" w14:textId="77777777" w:rsidR="002D7B49" w:rsidRDefault="002D7B49" w:rsidP="002D7B49">
      <w:pPr>
        <w:pStyle w:val="ListBullet"/>
        <w:rPr>
          <w:lang w:eastAsia="zh-CN"/>
        </w:rPr>
      </w:pPr>
      <w:r>
        <w:rPr>
          <w:lang w:eastAsia="zh-CN"/>
        </w:rPr>
        <w:t xml:space="preserve">promote </w:t>
      </w:r>
      <w:hyperlink r:id="rId17" w:history="1">
        <w:r w:rsidRPr="007954AA">
          <w:rPr>
            <w:rStyle w:val="Hyperlink"/>
          </w:rPr>
          <w:t>R</w:t>
        </w:r>
        <w:r w:rsidRPr="007954AA">
          <w:rPr>
            <w:rStyle w:val="Hyperlink"/>
            <w:lang w:eastAsia="zh-CN"/>
          </w:rPr>
          <w:t xml:space="preserve">ural and </w:t>
        </w:r>
        <w:r>
          <w:rPr>
            <w:rStyle w:val="Hyperlink"/>
            <w:lang w:eastAsia="zh-CN"/>
          </w:rPr>
          <w:t>R</w:t>
        </w:r>
        <w:r w:rsidRPr="007954AA">
          <w:rPr>
            <w:rStyle w:val="Hyperlink"/>
            <w:lang w:eastAsia="zh-CN"/>
          </w:rPr>
          <w:t xml:space="preserve">emote </w:t>
        </w:r>
        <w:r>
          <w:rPr>
            <w:rStyle w:val="Hyperlink"/>
            <w:lang w:eastAsia="zh-CN"/>
          </w:rPr>
          <w:t>Education S</w:t>
        </w:r>
        <w:r w:rsidRPr="007954AA">
          <w:rPr>
            <w:rStyle w:val="Hyperlink"/>
            <w:lang w:eastAsia="zh-CN"/>
          </w:rPr>
          <w:t>trategy 2021-2024</w:t>
        </w:r>
      </w:hyperlink>
      <w:r>
        <w:rPr>
          <w:lang w:eastAsia="zh-CN"/>
        </w:rPr>
        <w:t xml:space="preserve"> by l</w:t>
      </w:r>
      <w:r w:rsidRPr="00152AB3">
        <w:t>everag</w:t>
      </w:r>
      <w:r>
        <w:t>ing</w:t>
      </w:r>
      <w:r w:rsidRPr="00152AB3">
        <w:t xml:space="preserve"> more productive partnerships with higher education providers, vocational education providers and local industry to increase rural and remote student achievement, ambition and access to post-school opportunities.</w:t>
      </w:r>
    </w:p>
    <w:p w14:paraId="02095F75" w14:textId="60425C78" w:rsidR="00B63FB2" w:rsidRDefault="00B10314" w:rsidP="0070112A">
      <w:pPr>
        <w:pStyle w:val="ListBullet"/>
        <w:rPr>
          <w:lang w:eastAsia="zh-CN"/>
        </w:rPr>
      </w:pPr>
      <w:r>
        <w:rPr>
          <w:lang w:eastAsia="zh-CN"/>
        </w:rPr>
        <w:t>c</w:t>
      </w:r>
      <w:r w:rsidR="00B63FB2">
        <w:rPr>
          <w:lang w:eastAsia="zh-CN"/>
        </w:rPr>
        <w:t>ommit</w:t>
      </w:r>
      <w:r>
        <w:rPr>
          <w:lang w:eastAsia="zh-CN"/>
        </w:rPr>
        <w:t xml:space="preserve"> </w:t>
      </w:r>
      <w:r w:rsidR="00B63FB2">
        <w:rPr>
          <w:lang w:eastAsia="zh-CN"/>
        </w:rPr>
        <w:t xml:space="preserve">to </w:t>
      </w:r>
      <w:hyperlink r:id="rId18" w:history="1">
        <w:r w:rsidR="00FF256F" w:rsidRPr="00B63FB2">
          <w:rPr>
            <w:rStyle w:val="Hyperlink"/>
            <w:lang w:eastAsia="zh-CN"/>
          </w:rPr>
          <w:t xml:space="preserve">Aboriginal </w:t>
        </w:r>
        <w:r w:rsidR="00591ED3">
          <w:rPr>
            <w:rStyle w:val="Hyperlink"/>
            <w:lang w:eastAsia="zh-CN"/>
          </w:rPr>
          <w:t>E</w:t>
        </w:r>
        <w:r w:rsidR="00FF256F" w:rsidRPr="00B63FB2">
          <w:rPr>
            <w:rStyle w:val="Hyperlink"/>
            <w:lang w:eastAsia="zh-CN"/>
          </w:rPr>
          <w:t xml:space="preserve">ducation </w:t>
        </w:r>
        <w:r w:rsidR="00591ED3">
          <w:rPr>
            <w:rStyle w:val="Hyperlink"/>
            <w:lang w:eastAsia="zh-CN"/>
          </w:rPr>
          <w:t>P</w:t>
        </w:r>
        <w:r w:rsidR="00FF256F" w:rsidRPr="00B63FB2">
          <w:rPr>
            <w:rStyle w:val="Hyperlink"/>
            <w:lang w:eastAsia="zh-CN"/>
          </w:rPr>
          <w:t>olicy</w:t>
        </w:r>
      </w:hyperlink>
      <w:r>
        <w:rPr>
          <w:lang w:eastAsia="zh-CN"/>
        </w:rPr>
        <w:t xml:space="preserve"> by</w:t>
      </w:r>
      <w:r w:rsidR="00B63FB2">
        <w:rPr>
          <w:lang w:eastAsia="zh-CN"/>
        </w:rPr>
        <w:t xml:space="preserve"> </w:t>
      </w:r>
      <w:r>
        <w:rPr>
          <w:lang w:eastAsia="zh-CN"/>
        </w:rPr>
        <w:t>i</w:t>
      </w:r>
      <w:r w:rsidR="00B63FB2" w:rsidRPr="00B63FB2">
        <w:rPr>
          <w:lang w:eastAsia="zh-CN"/>
        </w:rPr>
        <w:t>mprov</w:t>
      </w:r>
      <w:r w:rsidR="00B63FB2">
        <w:rPr>
          <w:lang w:eastAsia="zh-CN"/>
        </w:rPr>
        <w:t>ing</w:t>
      </w:r>
      <w:r w:rsidR="00B63FB2" w:rsidRPr="00B63FB2">
        <w:rPr>
          <w:lang w:eastAsia="zh-CN"/>
        </w:rPr>
        <w:t xml:space="preserve"> lifelong learning pathways for Aboriginal learn</w:t>
      </w:r>
      <w:r w:rsidR="00380C3C">
        <w:rPr>
          <w:lang w:eastAsia="zh-CN"/>
        </w:rPr>
        <w:t>ers</w:t>
      </w:r>
      <w:r w:rsidR="00B63FB2">
        <w:rPr>
          <w:lang w:eastAsia="zh-CN"/>
        </w:rPr>
        <w:t xml:space="preserve"> transitions from school into further study and </w:t>
      </w:r>
      <w:r w:rsidR="00237E86">
        <w:rPr>
          <w:lang w:eastAsia="zh-CN"/>
        </w:rPr>
        <w:t>learning.</w:t>
      </w:r>
    </w:p>
    <w:p w14:paraId="3C9FCAE5" w14:textId="77777777" w:rsidR="00920DE2" w:rsidRDefault="00920DE2" w:rsidP="00591ED3">
      <w:pPr>
        <w:pStyle w:val="ListBullet"/>
        <w:rPr>
          <w:lang w:eastAsia="zh-CN"/>
        </w:rPr>
      </w:pPr>
      <w:r>
        <w:rPr>
          <w:lang w:eastAsia="zh-CN"/>
        </w:rPr>
        <w:t>e</w:t>
      </w:r>
      <w:r w:rsidR="00794C99">
        <w:rPr>
          <w:lang w:eastAsia="zh-CN"/>
        </w:rPr>
        <w:t>ngage with</w:t>
      </w:r>
      <w:r w:rsidR="009F589E">
        <w:rPr>
          <w:lang w:eastAsia="zh-CN"/>
        </w:rPr>
        <w:t xml:space="preserve"> the </w:t>
      </w:r>
      <w:hyperlink r:id="rId19" w:history="1">
        <w:r w:rsidR="00095026" w:rsidRPr="009F589E">
          <w:rPr>
            <w:rStyle w:val="Hyperlink"/>
            <w:lang w:eastAsia="zh-CN"/>
          </w:rPr>
          <w:t>Multicultural</w:t>
        </w:r>
        <w:r w:rsidR="001B7259" w:rsidRPr="009F589E">
          <w:rPr>
            <w:rStyle w:val="Hyperlink"/>
            <w:lang w:eastAsia="zh-CN"/>
          </w:rPr>
          <w:t xml:space="preserve"> </w:t>
        </w:r>
        <w:r w:rsidR="009F589E" w:rsidRPr="009F589E">
          <w:rPr>
            <w:rStyle w:val="Hyperlink"/>
            <w:lang w:eastAsia="zh-CN"/>
          </w:rPr>
          <w:t>Education Policy</w:t>
        </w:r>
      </w:hyperlink>
      <w:r w:rsidR="002D7B49">
        <w:rPr>
          <w:lang w:eastAsia="zh-CN"/>
        </w:rPr>
        <w:t>,</w:t>
      </w:r>
      <w:r w:rsidR="009F589E">
        <w:rPr>
          <w:lang w:eastAsia="zh-CN"/>
        </w:rPr>
        <w:t xml:space="preserve"> </w:t>
      </w:r>
      <w:r w:rsidR="00794C99">
        <w:rPr>
          <w:lang w:eastAsia="zh-CN"/>
        </w:rPr>
        <w:t xml:space="preserve">ensuring </w:t>
      </w:r>
      <w:r w:rsidR="002D7B49">
        <w:rPr>
          <w:lang w:eastAsia="zh-CN"/>
        </w:rPr>
        <w:t>Language Background Other Than English (</w:t>
      </w:r>
      <w:r w:rsidR="00591ED3">
        <w:rPr>
          <w:lang w:eastAsia="zh-CN"/>
        </w:rPr>
        <w:t>LBOTE</w:t>
      </w:r>
      <w:r w:rsidR="002D7B49">
        <w:rPr>
          <w:lang w:eastAsia="zh-CN"/>
        </w:rPr>
        <w:t>)</w:t>
      </w:r>
      <w:r w:rsidR="00591ED3">
        <w:rPr>
          <w:lang w:eastAsia="zh-CN"/>
        </w:rPr>
        <w:t>,</w:t>
      </w:r>
      <w:r w:rsidR="002D7B49">
        <w:rPr>
          <w:lang w:eastAsia="zh-CN"/>
        </w:rPr>
        <w:t xml:space="preserve"> </w:t>
      </w:r>
      <w:r w:rsidR="002D7B49" w:rsidRPr="002D7B49">
        <w:rPr>
          <w:lang w:eastAsia="zh-CN"/>
        </w:rPr>
        <w:t>English as an additional language or dialect</w:t>
      </w:r>
      <w:r w:rsidR="00591ED3">
        <w:rPr>
          <w:lang w:eastAsia="zh-CN"/>
        </w:rPr>
        <w:t xml:space="preserve"> </w:t>
      </w:r>
      <w:r w:rsidR="002D7B49">
        <w:rPr>
          <w:lang w:eastAsia="zh-CN"/>
        </w:rPr>
        <w:t>(</w:t>
      </w:r>
      <w:r w:rsidR="00591ED3">
        <w:rPr>
          <w:lang w:eastAsia="zh-CN"/>
        </w:rPr>
        <w:t>EAL/D</w:t>
      </w:r>
      <w:r w:rsidR="002D7B49">
        <w:rPr>
          <w:lang w:eastAsia="zh-CN"/>
        </w:rPr>
        <w:t>)</w:t>
      </w:r>
      <w:r w:rsidR="00591ED3">
        <w:rPr>
          <w:lang w:eastAsia="zh-CN"/>
        </w:rPr>
        <w:t xml:space="preserve"> and refugee students are well supported in their transition to school, further education and employment, and achieve positive educational outcomes</w:t>
      </w:r>
      <w:r w:rsidR="00095026">
        <w:rPr>
          <w:lang w:eastAsia="zh-CN"/>
        </w:rPr>
        <w:t>.</w:t>
      </w:r>
      <w:r>
        <w:rPr>
          <w:lang w:eastAsia="zh-CN"/>
        </w:rPr>
        <w:br w:type="page"/>
      </w:r>
    </w:p>
    <w:p w14:paraId="5937804B" w14:textId="77777777" w:rsidR="0070112A" w:rsidRPr="0070112A" w:rsidRDefault="0070112A" w:rsidP="001D7E53">
      <w:pPr>
        <w:pStyle w:val="Heading2"/>
      </w:pPr>
      <w:bookmarkStart w:id="8" w:name="_Toc11332363"/>
      <w:r w:rsidRPr="0070112A">
        <w:lastRenderedPageBreak/>
        <w:t>Training</w:t>
      </w:r>
      <w:bookmarkEnd w:id="8"/>
    </w:p>
    <w:p w14:paraId="4141AA91" w14:textId="77777777" w:rsidR="0070112A" w:rsidRDefault="0070112A" w:rsidP="0070112A">
      <w:pPr>
        <w:pStyle w:val="DoEbodytext2018"/>
        <w:rPr>
          <w:lang w:eastAsia="en-US"/>
        </w:rPr>
      </w:pPr>
      <w:r w:rsidRPr="004F5620">
        <w:rPr>
          <w:lang w:eastAsia="en-US"/>
        </w:rPr>
        <w:t>To have a teacher trained as a transition a</w:t>
      </w:r>
      <w:r>
        <w:rPr>
          <w:lang w:eastAsia="en-US"/>
        </w:rPr>
        <w:t>dviser schools need to consider:</w:t>
      </w:r>
    </w:p>
    <w:p w14:paraId="0F39570B" w14:textId="77777777" w:rsidR="0070112A" w:rsidRDefault="0070112A" w:rsidP="001D7E53">
      <w:pPr>
        <w:pStyle w:val="Heading3"/>
      </w:pPr>
      <w:bookmarkStart w:id="9" w:name="_Toc11329146"/>
      <w:r w:rsidRPr="008958FB">
        <w:t>Suitability</w:t>
      </w:r>
      <w:bookmarkEnd w:id="9"/>
    </w:p>
    <w:p w14:paraId="25CCF6B9" w14:textId="77777777" w:rsidR="0070112A" w:rsidRPr="005572A9" w:rsidRDefault="0070112A" w:rsidP="0070112A">
      <w:pPr>
        <w:pStyle w:val="DoEbodytext2018"/>
      </w:pPr>
      <w:r w:rsidRPr="005572A9">
        <w:t>This position suits a teacher who:</w:t>
      </w:r>
    </w:p>
    <w:p w14:paraId="4321D3C0" w14:textId="77777777" w:rsidR="0070112A" w:rsidRPr="00B65B58" w:rsidRDefault="0070112A" w:rsidP="00B65B58">
      <w:pPr>
        <w:pStyle w:val="DoElist1bullet2018"/>
        <w:numPr>
          <w:ilvl w:val="0"/>
          <w:numId w:val="40"/>
        </w:numPr>
      </w:pPr>
      <w:r w:rsidRPr="00B65B58">
        <w:t>makes strong connections with students</w:t>
      </w:r>
    </w:p>
    <w:p w14:paraId="03C53D9A" w14:textId="77777777" w:rsidR="0070112A" w:rsidRPr="00B65B58" w:rsidRDefault="0070112A" w:rsidP="00B65B58">
      <w:pPr>
        <w:pStyle w:val="DoElist1bullet2018"/>
        <w:numPr>
          <w:ilvl w:val="0"/>
          <w:numId w:val="40"/>
        </w:numPr>
      </w:pPr>
      <w:r w:rsidRPr="00B65B58">
        <w:t xml:space="preserve">inspires students to learn and engage with school </w:t>
      </w:r>
    </w:p>
    <w:p w14:paraId="40D8F00C" w14:textId="77777777" w:rsidR="0070112A" w:rsidRPr="00B65B58" w:rsidRDefault="0070112A" w:rsidP="00B65B58">
      <w:pPr>
        <w:pStyle w:val="DoElist1bullet2018"/>
        <w:numPr>
          <w:ilvl w:val="0"/>
          <w:numId w:val="40"/>
        </w:numPr>
      </w:pPr>
      <w:r w:rsidRPr="00B65B58">
        <w:t>collaborates with other staff members and</w:t>
      </w:r>
    </w:p>
    <w:p w14:paraId="5D7DD18D" w14:textId="77777777" w:rsidR="0070112A" w:rsidRPr="00B65B58" w:rsidRDefault="0070112A" w:rsidP="00B65B58">
      <w:pPr>
        <w:pStyle w:val="DoElist1bullet2018"/>
        <w:numPr>
          <w:ilvl w:val="0"/>
          <w:numId w:val="40"/>
        </w:numPr>
      </w:pPr>
      <w:r w:rsidRPr="00B65B58">
        <w:t>can forge links with industry, business and the community.</w:t>
      </w:r>
    </w:p>
    <w:p w14:paraId="3EDCFC38" w14:textId="77777777" w:rsidR="0070112A" w:rsidRDefault="0070112A" w:rsidP="001D7E53">
      <w:pPr>
        <w:pStyle w:val="Heading3"/>
      </w:pPr>
      <w:bookmarkStart w:id="10" w:name="_Toc11329147"/>
      <w:r w:rsidRPr="00AF3429">
        <w:t>Schools context</w:t>
      </w:r>
      <w:bookmarkEnd w:id="10"/>
    </w:p>
    <w:p w14:paraId="3EC4BCB2" w14:textId="77777777" w:rsidR="0070112A" w:rsidRDefault="0070112A" w:rsidP="0070112A">
      <w:pPr>
        <w:pStyle w:val="DoEbodytext2018"/>
        <w:rPr>
          <w:lang w:eastAsia="en-US"/>
        </w:rPr>
      </w:pPr>
      <w:r>
        <w:rPr>
          <w:lang w:eastAsia="en-US"/>
        </w:rPr>
        <w:t>Does the school have:</w:t>
      </w:r>
    </w:p>
    <w:p w14:paraId="1C87D607" w14:textId="77777777" w:rsidR="0070112A" w:rsidRDefault="0070112A" w:rsidP="00B65B58">
      <w:pPr>
        <w:pStyle w:val="DoElist1bullet2018"/>
        <w:numPr>
          <w:ilvl w:val="0"/>
          <w:numId w:val="38"/>
        </w:numPr>
        <w:rPr>
          <w:lang w:eastAsia="en-US"/>
        </w:rPr>
      </w:pPr>
      <w:r>
        <w:rPr>
          <w:lang w:eastAsia="en-US"/>
        </w:rPr>
        <w:t>capacity and commitment to allocate adequate time to facilitate the role, no less than 0.4 non-teaching time for a high school for two years</w:t>
      </w:r>
    </w:p>
    <w:p w14:paraId="222A8A75" w14:textId="4A8ECDEC" w:rsidR="0070112A" w:rsidRDefault="0070112A" w:rsidP="00B65B58">
      <w:pPr>
        <w:pStyle w:val="DoElist1bullet2018"/>
        <w:numPr>
          <w:ilvl w:val="0"/>
          <w:numId w:val="38"/>
        </w:numPr>
        <w:rPr>
          <w:lang w:eastAsia="en-US"/>
        </w:rPr>
      </w:pPr>
      <w:r>
        <w:rPr>
          <w:lang w:eastAsia="en-US"/>
        </w:rPr>
        <w:t xml:space="preserve">a willingness to ensure the Transition Adviser is an active member of the </w:t>
      </w:r>
      <w:r w:rsidR="00380C3C">
        <w:rPr>
          <w:lang w:eastAsia="en-US"/>
        </w:rPr>
        <w:t>S</w:t>
      </w:r>
      <w:r>
        <w:rPr>
          <w:lang w:eastAsia="en-US"/>
        </w:rPr>
        <w:t xml:space="preserve">chool to </w:t>
      </w:r>
      <w:r w:rsidR="00380C3C">
        <w:rPr>
          <w:lang w:eastAsia="en-US"/>
        </w:rPr>
        <w:t>W</w:t>
      </w:r>
      <w:r>
        <w:rPr>
          <w:lang w:eastAsia="en-US"/>
        </w:rPr>
        <w:t xml:space="preserve">ork team and collaboratively work with the career adviser </w:t>
      </w:r>
    </w:p>
    <w:p w14:paraId="550E8205" w14:textId="77777777" w:rsidR="0070112A" w:rsidRDefault="0070112A" w:rsidP="00B65B58">
      <w:pPr>
        <w:pStyle w:val="ListBullet"/>
        <w:numPr>
          <w:ilvl w:val="0"/>
          <w:numId w:val="38"/>
        </w:numPr>
      </w:pPr>
      <w:r>
        <w:t>a willingness to participate in on-going evaluation of the role of Transition Adviser.</w:t>
      </w:r>
    </w:p>
    <w:p w14:paraId="289ED9A7" w14:textId="2D6AE348" w:rsidR="0070112A" w:rsidRPr="009E1E86" w:rsidRDefault="0070112A" w:rsidP="0070112A">
      <w:pPr>
        <w:pStyle w:val="DoEbodytext2018"/>
      </w:pPr>
      <w:r w:rsidRPr="009E1E86">
        <w:t>The principal identifies and nominates an interested teacher</w:t>
      </w:r>
      <w:r w:rsidR="003506CB">
        <w:t xml:space="preserve"> who is a permanent member of the school’s</w:t>
      </w:r>
      <w:bookmarkStart w:id="11" w:name="_GoBack"/>
      <w:bookmarkEnd w:id="11"/>
      <w:r w:rsidR="003506CB">
        <w:t xml:space="preserve"> staff</w:t>
      </w:r>
      <w:r w:rsidRPr="009E1E86">
        <w:t>.</w:t>
      </w:r>
    </w:p>
    <w:p w14:paraId="71109B5B" w14:textId="77777777" w:rsidR="0070112A" w:rsidRPr="009E1E86" w:rsidRDefault="0070112A" w:rsidP="0070112A">
      <w:pPr>
        <w:pStyle w:val="DoEbodytext2018"/>
      </w:pPr>
      <w:r w:rsidRPr="009E1E86">
        <w:t xml:space="preserve">Senior Pathways facilitates a </w:t>
      </w:r>
      <w:r w:rsidR="00BA3374" w:rsidRPr="009E1E86">
        <w:t>three-day</w:t>
      </w:r>
      <w:r w:rsidRPr="009E1E86">
        <w:t xml:space="preserve"> residential training program. Teacher relief, accommodation and all training costs are provided by Senior Pathways.</w:t>
      </w:r>
    </w:p>
    <w:p w14:paraId="2524DB09" w14:textId="77777777" w:rsidR="00150B26" w:rsidRDefault="0070112A" w:rsidP="0070112A">
      <w:pPr>
        <w:pStyle w:val="DoEbodytext2018"/>
      </w:pPr>
      <w:r w:rsidRPr="009E1E86">
        <w:t>Before the training, nominated teachers complete a self-directed action research/environmental scan examining the school, its community and employment, education and training opportunities.</w:t>
      </w:r>
      <w:r w:rsidR="00150B26">
        <w:br w:type="page"/>
      </w:r>
    </w:p>
    <w:p w14:paraId="11F3AE2E" w14:textId="77777777" w:rsidR="0070112A" w:rsidRDefault="0070112A" w:rsidP="001D7E53">
      <w:pPr>
        <w:pStyle w:val="Heading2"/>
      </w:pPr>
      <w:bookmarkStart w:id="12" w:name="_Toc11329148"/>
      <w:bookmarkStart w:id="13" w:name="_Toc11332040"/>
      <w:bookmarkStart w:id="14" w:name="_Toc11332364"/>
      <w:r>
        <w:lastRenderedPageBreak/>
        <w:t>The work of a transition adviser</w:t>
      </w:r>
      <w:bookmarkEnd w:id="12"/>
      <w:bookmarkEnd w:id="13"/>
      <w:bookmarkEnd w:id="14"/>
    </w:p>
    <w:p w14:paraId="4C6DE03E" w14:textId="0FDB36F9" w:rsidR="0070112A" w:rsidRPr="009E1E86" w:rsidRDefault="0070112A" w:rsidP="0070112A">
      <w:pPr>
        <w:pStyle w:val="DoEbodytext2018"/>
      </w:pPr>
      <w:r w:rsidRPr="009E1E86">
        <w:t xml:space="preserve">The transition adviser works as a member of a </w:t>
      </w:r>
      <w:r w:rsidR="00380C3C">
        <w:t>S</w:t>
      </w:r>
      <w:r w:rsidRPr="009E1E86">
        <w:t xml:space="preserve">chool to </w:t>
      </w:r>
      <w:r w:rsidR="00380C3C">
        <w:t>W</w:t>
      </w:r>
      <w:r w:rsidRPr="009E1E86">
        <w:t>ork team by actively working in the following areas:</w:t>
      </w:r>
    </w:p>
    <w:p w14:paraId="2E4099F1" w14:textId="77777777" w:rsidR="0070112A" w:rsidRDefault="0070112A" w:rsidP="001D7E53">
      <w:pPr>
        <w:pStyle w:val="ListBullet"/>
      </w:pPr>
      <w:r>
        <w:t>promoting the active engagement and retention of targeted students</w:t>
      </w:r>
    </w:p>
    <w:p w14:paraId="7F5E9035" w14:textId="77777777" w:rsidR="0070112A" w:rsidRDefault="0070112A" w:rsidP="001D7E53">
      <w:pPr>
        <w:pStyle w:val="ListBullet"/>
      </w:pPr>
      <w:r>
        <w:t>collaborating with targeted students to develop a personalised program of career and transition support</w:t>
      </w:r>
    </w:p>
    <w:p w14:paraId="69CF4367" w14:textId="77777777" w:rsidR="0070112A" w:rsidRDefault="0070112A" w:rsidP="001D7E53">
      <w:pPr>
        <w:pStyle w:val="ListBullet"/>
      </w:pPr>
      <w:r>
        <w:t xml:space="preserve">collaborating with staff and students to develop programs for the important transition points in and out of school </w:t>
      </w:r>
    </w:p>
    <w:p w14:paraId="4F59B3E3" w14:textId="77777777" w:rsidR="0070112A" w:rsidRDefault="0070112A" w:rsidP="001D7E53">
      <w:pPr>
        <w:pStyle w:val="ListBullet"/>
      </w:pPr>
      <w:r>
        <w:t xml:space="preserve">developing and strengthening partnerships between schools, industry, business, government and non-government organisations, to provide identified students with authentic career learning opportunities </w:t>
      </w:r>
    </w:p>
    <w:p w14:paraId="3F56F3C4" w14:textId="77777777" w:rsidR="0070112A" w:rsidRDefault="0070112A" w:rsidP="001D7E53">
      <w:pPr>
        <w:pStyle w:val="ListBullet"/>
      </w:pPr>
      <w:r>
        <w:t>promoting effective communication strategies between schools, employers and local communities</w:t>
      </w:r>
    </w:p>
    <w:p w14:paraId="05D27A0D" w14:textId="77777777" w:rsidR="0070112A" w:rsidRDefault="0070112A" w:rsidP="001D7E53">
      <w:pPr>
        <w:pStyle w:val="ListBullet"/>
      </w:pPr>
      <w:r>
        <w:t>seeking opportunities through community support agencies for students most likely to be experiencing disengagement from learning</w:t>
      </w:r>
    </w:p>
    <w:p w14:paraId="76A10203" w14:textId="77777777" w:rsidR="0070112A" w:rsidRDefault="0070112A" w:rsidP="001D7E53">
      <w:pPr>
        <w:pStyle w:val="ListBullet"/>
      </w:pPr>
      <w:r>
        <w:t xml:space="preserve">connecting with the student wellbeing team </w:t>
      </w:r>
    </w:p>
    <w:p w14:paraId="19D71D43" w14:textId="77777777" w:rsidR="0070112A" w:rsidRDefault="0070112A" w:rsidP="001D7E53">
      <w:pPr>
        <w:pStyle w:val="ListBullet"/>
      </w:pPr>
      <w:r>
        <w:t>linking with community youth and wellbeing support organisations and other local initiatives available to the school community.</w:t>
      </w:r>
    </w:p>
    <w:p w14:paraId="6C8A43AB" w14:textId="7C7E62DB" w:rsidR="0070112A" w:rsidRDefault="0070112A" w:rsidP="001D7E53">
      <w:pPr>
        <w:pStyle w:val="Heading2"/>
      </w:pPr>
      <w:bookmarkStart w:id="15" w:name="_Toc11329149"/>
      <w:bookmarkStart w:id="16" w:name="_Toc11332365"/>
      <w:r>
        <w:t xml:space="preserve">The </w:t>
      </w:r>
      <w:r w:rsidR="00380C3C">
        <w:t>S</w:t>
      </w:r>
      <w:r>
        <w:t xml:space="preserve">chool to </w:t>
      </w:r>
      <w:r w:rsidR="00380C3C">
        <w:t>W</w:t>
      </w:r>
      <w:r>
        <w:t>ork team</w:t>
      </w:r>
      <w:bookmarkEnd w:id="15"/>
      <w:bookmarkEnd w:id="16"/>
    </w:p>
    <w:p w14:paraId="0F52D708" w14:textId="7227F812" w:rsidR="0070112A" w:rsidRPr="00500E09" w:rsidRDefault="0070112A" w:rsidP="0070112A">
      <w:pPr>
        <w:pStyle w:val="DoEbodytext2018"/>
      </w:pPr>
      <w:r w:rsidRPr="00500E09">
        <w:t>The team may include the careers adviser, transiti</w:t>
      </w:r>
      <w:r>
        <w:t xml:space="preserve">on adviser, year advisers, the </w:t>
      </w:r>
      <w:r w:rsidR="00380C3C">
        <w:t>S</w:t>
      </w:r>
      <w:r>
        <w:t xml:space="preserve">chool to </w:t>
      </w:r>
      <w:r w:rsidR="00380C3C">
        <w:t>W</w:t>
      </w:r>
      <w:r w:rsidRPr="00500E09">
        <w:t>ork coordinator, curriculum coordinators, home school liaison officer, student and community representatives, executive team member/s and other welfare and support staff who have the skills, training and commitment to provide career and transition support to students.</w:t>
      </w:r>
    </w:p>
    <w:p w14:paraId="7810148F" w14:textId="6B2B01BD" w:rsidR="0070112A" w:rsidRPr="00500E09" w:rsidRDefault="0070112A" w:rsidP="0070112A">
      <w:pPr>
        <w:pStyle w:val="DoEbodytext2018"/>
      </w:pPr>
      <w:r w:rsidRPr="00500E09">
        <w:t xml:space="preserve">The </w:t>
      </w:r>
      <w:r w:rsidR="00380C3C">
        <w:t>S</w:t>
      </w:r>
      <w:r w:rsidRPr="00500E09">
        <w:t xml:space="preserve">chool to </w:t>
      </w:r>
      <w:r w:rsidR="00380C3C">
        <w:t>W</w:t>
      </w:r>
      <w:r w:rsidRPr="00500E09">
        <w:t>ork team is responsible for the overall coordination, delivery and facilitation of career and transition support for students, including connecting young people with quality career and transition provision in and beyond the school.</w:t>
      </w:r>
    </w:p>
    <w:p w14:paraId="1BF1BD2B" w14:textId="77777777" w:rsidR="0070112A" w:rsidRDefault="0070112A" w:rsidP="001D7E53">
      <w:pPr>
        <w:pStyle w:val="Heading2"/>
      </w:pPr>
      <w:bookmarkStart w:id="17" w:name="_Toc11329150"/>
      <w:bookmarkStart w:id="18" w:name="_Toc11329687"/>
      <w:bookmarkStart w:id="19" w:name="_Toc11329932"/>
      <w:bookmarkStart w:id="20" w:name="_Toc11329978"/>
      <w:bookmarkStart w:id="21" w:name="_Toc11332041"/>
      <w:bookmarkStart w:id="22" w:name="_Toc11332366"/>
      <w:r>
        <w:t>Establishing a transition adviser position</w:t>
      </w:r>
      <w:bookmarkEnd w:id="17"/>
      <w:bookmarkEnd w:id="18"/>
      <w:bookmarkEnd w:id="19"/>
      <w:bookmarkEnd w:id="20"/>
      <w:bookmarkEnd w:id="21"/>
      <w:bookmarkEnd w:id="22"/>
    </w:p>
    <w:p w14:paraId="23F2E0FB" w14:textId="77777777" w:rsidR="0070112A" w:rsidRDefault="0070112A" w:rsidP="0070112A">
      <w:pPr>
        <w:pStyle w:val="DoEbodytext2018"/>
        <w:rPr>
          <w:lang w:eastAsia="en-US"/>
        </w:rPr>
      </w:pPr>
      <w:r>
        <w:rPr>
          <w:lang w:eastAsia="en-US"/>
        </w:rPr>
        <w:t>The school principal has the capacity to make best use of their staffing resources. This extends to allocating a transition adviser role in the school. Principals currently demonstrate significant flexibility in their staffing and timetabling allocations. Decisions about the use of concessional periods, supplementary staffing, executive release time, funding and the allocation of teaching periods, are driven by school and community needs and have the potential to facilitate involvement in this initiative.</w:t>
      </w:r>
    </w:p>
    <w:p w14:paraId="37ADC62A" w14:textId="77777777" w:rsidR="00CF5405" w:rsidRDefault="00CF5405" w:rsidP="00B65B58">
      <w:pPr>
        <w:pStyle w:val="Heading2"/>
      </w:pPr>
      <w:r>
        <w:lastRenderedPageBreak/>
        <w:t>Suggested models that facilitate the establishment of a transition adviser position include:</w:t>
      </w:r>
    </w:p>
    <w:p w14:paraId="20980FF4" w14:textId="77777777" w:rsidR="00CF5405" w:rsidRDefault="00CF5405" w:rsidP="00CF5405">
      <w:pPr>
        <w:pStyle w:val="DoElist1bullet2018"/>
        <w:numPr>
          <w:ilvl w:val="0"/>
          <w:numId w:val="37"/>
        </w:numPr>
        <w:tabs>
          <w:tab w:val="clear" w:pos="652"/>
        </w:tabs>
        <w:rPr>
          <w:lang w:eastAsia="en-US"/>
        </w:rPr>
      </w:pPr>
      <w:r>
        <w:rPr>
          <w:lang w:eastAsia="en-US"/>
        </w:rPr>
        <w:t>the use of staffing entitlements and concessional periods which best meet the needs of targeted students and their transition planning</w:t>
      </w:r>
    </w:p>
    <w:p w14:paraId="04A8BD31" w14:textId="77777777" w:rsidR="00CF5405" w:rsidRDefault="00CF5405" w:rsidP="00CF5405">
      <w:pPr>
        <w:pStyle w:val="DoElist1bullet2018"/>
        <w:numPr>
          <w:ilvl w:val="0"/>
          <w:numId w:val="37"/>
        </w:numPr>
        <w:tabs>
          <w:tab w:val="clear" w:pos="652"/>
        </w:tabs>
        <w:rPr>
          <w:lang w:eastAsia="en-US"/>
        </w:rPr>
      </w:pPr>
      <w:r>
        <w:rPr>
          <w:lang w:eastAsia="en-US"/>
        </w:rPr>
        <w:t>a school collegiate where a group of careers advisers make up a careers team, thus freeing periods for allocation to a transition adviser</w:t>
      </w:r>
    </w:p>
    <w:p w14:paraId="586EA118" w14:textId="77777777" w:rsidR="00CF5405" w:rsidRDefault="00CF5405" w:rsidP="00CF5405">
      <w:pPr>
        <w:pStyle w:val="DoElist1bullet2018"/>
        <w:numPr>
          <w:ilvl w:val="0"/>
          <w:numId w:val="37"/>
        </w:numPr>
        <w:tabs>
          <w:tab w:val="clear" w:pos="652"/>
        </w:tabs>
        <w:rPr>
          <w:lang w:eastAsia="en-US"/>
        </w:rPr>
      </w:pPr>
      <w:r>
        <w:rPr>
          <w:lang w:eastAsia="en-US"/>
        </w:rPr>
        <w:t>the use of some of the school executive allowance where the careers adviser is a head teacher or where there are two deputy principal positions</w:t>
      </w:r>
    </w:p>
    <w:p w14:paraId="2726FA93" w14:textId="3AC4693D" w:rsidR="00CF5405" w:rsidRDefault="00CF5405" w:rsidP="00CF5405">
      <w:pPr>
        <w:pStyle w:val="DoElist1bullet2018"/>
        <w:numPr>
          <w:ilvl w:val="0"/>
          <w:numId w:val="37"/>
        </w:numPr>
        <w:tabs>
          <w:tab w:val="clear" w:pos="652"/>
        </w:tabs>
        <w:rPr>
          <w:lang w:eastAsia="en-US"/>
        </w:rPr>
      </w:pPr>
      <w:r>
        <w:rPr>
          <w:lang w:eastAsia="en-US"/>
        </w:rPr>
        <w:t xml:space="preserve">a newly opened school that could embed the position within the </w:t>
      </w:r>
      <w:r w:rsidR="00380C3C">
        <w:rPr>
          <w:lang w:eastAsia="en-US"/>
        </w:rPr>
        <w:t>S</w:t>
      </w:r>
      <w:r>
        <w:rPr>
          <w:lang w:eastAsia="en-US"/>
        </w:rPr>
        <w:t xml:space="preserve">chool to </w:t>
      </w:r>
      <w:r w:rsidR="00380C3C">
        <w:rPr>
          <w:lang w:eastAsia="en-US"/>
        </w:rPr>
        <w:t>W</w:t>
      </w:r>
      <w:r>
        <w:rPr>
          <w:lang w:eastAsia="en-US"/>
        </w:rPr>
        <w:t>ork team.</w:t>
      </w:r>
    </w:p>
    <w:p w14:paraId="1D679F9D" w14:textId="77777777" w:rsidR="00CF5405" w:rsidRPr="00B65B58" w:rsidRDefault="00CF5405" w:rsidP="00B65B58">
      <w:pPr>
        <w:pStyle w:val="Heading2"/>
      </w:pPr>
      <w:bookmarkStart w:id="23" w:name="_Toc11329151"/>
      <w:bookmarkStart w:id="24" w:name="_Toc11329688"/>
      <w:bookmarkStart w:id="25" w:name="_Toc11329933"/>
      <w:bookmarkStart w:id="26" w:name="_Toc11329979"/>
      <w:bookmarkStart w:id="27" w:name="_Toc11332042"/>
      <w:bookmarkStart w:id="28" w:name="_Toc11332367"/>
      <w:r w:rsidRPr="00B65B58">
        <w:t>Identifying and selecting a transition adviser</w:t>
      </w:r>
      <w:bookmarkEnd w:id="23"/>
      <w:bookmarkEnd w:id="24"/>
      <w:bookmarkEnd w:id="25"/>
      <w:bookmarkEnd w:id="26"/>
      <w:bookmarkEnd w:id="27"/>
      <w:bookmarkEnd w:id="28"/>
    </w:p>
    <w:p w14:paraId="2B630515" w14:textId="77777777" w:rsidR="00CF5405" w:rsidRPr="00251B2B" w:rsidRDefault="00CF5405" w:rsidP="00CF5405">
      <w:r w:rsidRPr="00251B2B">
        <w:t>The following advice may assist principals as they consider selecting a potential transition adviser for their school. The teacher may have:</w:t>
      </w:r>
    </w:p>
    <w:p w14:paraId="10C6AF34" w14:textId="77777777" w:rsidR="00CF5405" w:rsidRDefault="00CF5405" w:rsidP="00CF5405">
      <w:pPr>
        <w:pStyle w:val="ListBullet"/>
      </w:pPr>
      <w:r>
        <w:t>a background in supporting students, supplementary to their teacher role, for example, as a year adviser, welfare team member or school to work team member</w:t>
      </w:r>
    </w:p>
    <w:p w14:paraId="313C16B0" w14:textId="77777777" w:rsidR="00CF5405" w:rsidRDefault="00CF5405" w:rsidP="00CF5405">
      <w:pPr>
        <w:pStyle w:val="ListBullet"/>
      </w:pPr>
      <w:r>
        <w:t>demonstrated an interest in working with the careers adviser</w:t>
      </w:r>
    </w:p>
    <w:p w14:paraId="693F2BA3" w14:textId="77777777" w:rsidR="00CF5405" w:rsidRDefault="00CF5405" w:rsidP="00CF5405">
      <w:pPr>
        <w:pStyle w:val="ListBullet"/>
      </w:pPr>
      <w:r>
        <w:t>strong connections with their local community and/or previous experiences in industry settings with an understanding of the business environment</w:t>
      </w:r>
    </w:p>
    <w:p w14:paraId="3779F3EB" w14:textId="77777777" w:rsidR="00CF5405" w:rsidRDefault="00CF5405" w:rsidP="00CF5405">
      <w:pPr>
        <w:pStyle w:val="ListBullet"/>
      </w:pPr>
      <w:r>
        <w:t>strong communication skills with a range of stakeholders, for example, parents, students, employers and volunteers</w:t>
      </w:r>
    </w:p>
    <w:p w14:paraId="5C8F40D5" w14:textId="77777777" w:rsidR="00CF5405" w:rsidRDefault="00CF5405" w:rsidP="00CF5405">
      <w:pPr>
        <w:pStyle w:val="ListBullet"/>
      </w:pPr>
      <w:r>
        <w:t>good interpersonal and listening skills</w:t>
      </w:r>
    </w:p>
    <w:p w14:paraId="7EB709A3" w14:textId="1C06288C" w:rsidR="00CF5405" w:rsidRDefault="00CF5405" w:rsidP="00CF5405">
      <w:pPr>
        <w:pStyle w:val="ListBullet"/>
      </w:pPr>
      <w:r>
        <w:t xml:space="preserve">demonstrated a commitment to providing students with quality career and transition support through involvement with the School to Work </w:t>
      </w:r>
      <w:r w:rsidR="00380C3C">
        <w:t>p</w:t>
      </w:r>
      <w:r>
        <w:t>rogram and implementing vocational and career learning in their classroom</w:t>
      </w:r>
    </w:p>
    <w:p w14:paraId="4EF99F63" w14:textId="77777777" w:rsidR="00CF5405" w:rsidRPr="00CF5405" w:rsidRDefault="00CF5405" w:rsidP="00CF5405">
      <w:pPr>
        <w:pStyle w:val="ListBullet"/>
        <w:rPr>
          <w:rFonts w:eastAsiaTheme="majorEastAsia" w:cstheme="majorBidi"/>
        </w:rPr>
      </w:pPr>
      <w:r w:rsidRPr="00CF5405">
        <w:t xml:space="preserve">an understanding of the significance of community, industry, business </w:t>
      </w:r>
      <w:r w:rsidRPr="00CF5405">
        <w:rPr>
          <w:rFonts w:eastAsiaTheme="majorEastAsia" w:cstheme="majorBidi"/>
        </w:rPr>
        <w:t>and workplace learning for students’ career pathways planning.</w:t>
      </w:r>
    </w:p>
    <w:p w14:paraId="59646577" w14:textId="77777777" w:rsidR="0070112A" w:rsidRPr="00CF5405" w:rsidRDefault="0070112A" w:rsidP="00CF5405">
      <w:pPr>
        <w:pStyle w:val="Heading1"/>
        <w:rPr>
          <w:rFonts w:cs="Arial"/>
          <w:b w:val="0"/>
          <w:color w:val="auto"/>
          <w:sz w:val="24"/>
          <w:szCs w:val="24"/>
          <w:lang w:eastAsia="zh-CN"/>
        </w:rPr>
      </w:pPr>
    </w:p>
    <w:p w14:paraId="7B957186" w14:textId="77777777" w:rsidR="00CF5405" w:rsidRDefault="00CF5405" w:rsidP="00B65B58">
      <w:pPr>
        <w:pStyle w:val="Heading2"/>
      </w:pPr>
      <w:bookmarkStart w:id="29" w:name="_Toc11329152"/>
      <w:bookmarkStart w:id="30" w:name="_Toc11329689"/>
      <w:bookmarkStart w:id="31" w:name="_Toc11329934"/>
      <w:bookmarkStart w:id="32" w:name="_Toc11329980"/>
      <w:bookmarkStart w:id="33" w:name="_Toc11332043"/>
      <w:bookmarkStart w:id="34" w:name="_Toc11332368"/>
      <w:r>
        <w:lastRenderedPageBreak/>
        <w:t>Other initiatives that the transition adviser program supports:</w:t>
      </w:r>
      <w:bookmarkEnd w:id="29"/>
      <w:bookmarkEnd w:id="30"/>
      <w:bookmarkEnd w:id="31"/>
      <w:bookmarkEnd w:id="32"/>
      <w:bookmarkEnd w:id="33"/>
      <w:bookmarkEnd w:id="34"/>
    </w:p>
    <w:p w14:paraId="2F312614" w14:textId="77777777" w:rsidR="00CF5405" w:rsidRDefault="00CF5405" w:rsidP="00CF5405">
      <w:pPr>
        <w:pStyle w:val="DoElist1bullet2018"/>
        <w:numPr>
          <w:ilvl w:val="0"/>
          <w:numId w:val="1"/>
        </w:numPr>
        <w:tabs>
          <w:tab w:val="clear" w:pos="652"/>
        </w:tabs>
        <w:ind w:left="720" w:hanging="360"/>
      </w:pPr>
      <w:r>
        <w:t xml:space="preserve">builds on the </w:t>
      </w:r>
      <w:hyperlink r:id="rId20" w:history="1">
        <w:r w:rsidR="00E54B55">
          <w:rPr>
            <w:rStyle w:val="Hyperlink"/>
          </w:rPr>
          <w:t>Great Teaching, Inspired Learning: a blueprint for action</w:t>
        </w:r>
      </w:hyperlink>
      <w:r>
        <w:t xml:space="preserve"> through accredited training to better support students’ transitions</w:t>
      </w:r>
    </w:p>
    <w:p w14:paraId="0B8EA59C" w14:textId="77777777" w:rsidR="00CF5405" w:rsidRDefault="00CF5405" w:rsidP="00CF5405">
      <w:pPr>
        <w:pStyle w:val="DoElist1bullet2018"/>
        <w:numPr>
          <w:ilvl w:val="0"/>
          <w:numId w:val="1"/>
        </w:numPr>
        <w:tabs>
          <w:tab w:val="clear" w:pos="652"/>
        </w:tabs>
      </w:pPr>
      <w:r>
        <w:t xml:space="preserve">aligns to the department’s </w:t>
      </w:r>
      <w:hyperlink r:id="rId21" w:anchor="Multicultural6" w:history="1">
        <w:r w:rsidRPr="00CF5198">
          <w:rPr>
            <w:rStyle w:val="Hyperlink"/>
          </w:rPr>
          <w:t>Multicultural Plan 201</w:t>
        </w:r>
        <w:r w:rsidR="00CF5198" w:rsidRPr="00CF5198">
          <w:rPr>
            <w:rStyle w:val="Hyperlink"/>
          </w:rPr>
          <w:t>9</w:t>
        </w:r>
        <w:r w:rsidRPr="00CF5198">
          <w:rPr>
            <w:rStyle w:val="Hyperlink"/>
          </w:rPr>
          <w:t>-20</w:t>
        </w:r>
        <w:r w:rsidR="00CF5198" w:rsidRPr="00CF5198">
          <w:rPr>
            <w:rStyle w:val="Hyperlink"/>
          </w:rPr>
          <w:t>22</w:t>
        </w:r>
      </w:hyperlink>
      <w:r>
        <w:t xml:space="preserve"> by supporting students from culturally and linguistically diverse backgrounds to better participate in education, training and employment</w:t>
      </w:r>
    </w:p>
    <w:p w14:paraId="7A740B10" w14:textId="77777777" w:rsidR="00CF5405" w:rsidRDefault="00CF5405" w:rsidP="00CF5405">
      <w:pPr>
        <w:pStyle w:val="DoElist1bullet2018"/>
        <w:numPr>
          <w:ilvl w:val="0"/>
          <w:numId w:val="1"/>
        </w:numPr>
        <w:tabs>
          <w:tab w:val="clear" w:pos="652"/>
        </w:tabs>
      </w:pPr>
      <w:r>
        <w:t xml:space="preserve">aligns to the department’s </w:t>
      </w:r>
      <w:hyperlink r:id="rId22" w:history="1">
        <w:r w:rsidR="00920DE2">
          <w:rPr>
            <w:rStyle w:val="Hyperlink"/>
          </w:rPr>
          <w:t>Rural and Remote Education Strategy 2021-2024</w:t>
        </w:r>
      </w:hyperlink>
      <w:r>
        <w:t xml:space="preserve"> to improve student’s access to quality transition pathways and the </w:t>
      </w:r>
      <w:hyperlink r:id="rId23" w:history="1">
        <w:r w:rsidRPr="00FF57CC">
          <w:rPr>
            <w:rStyle w:val="Hyperlink"/>
          </w:rPr>
          <w:t>Connected Communities Strategy</w:t>
        </w:r>
      </w:hyperlink>
      <w:r>
        <w:t xml:space="preserve"> to improve learning outcomes for Aboriginal students as well as </w:t>
      </w:r>
      <w:hyperlink r:id="rId24" w:history="1">
        <w:r w:rsidRPr="008B1C12">
          <w:rPr>
            <w:rStyle w:val="Hyperlink"/>
          </w:rPr>
          <w:t>Every Student, Every School</w:t>
        </w:r>
      </w:hyperlink>
      <w:r>
        <w:t xml:space="preserve"> to improve learning and support for students with disability</w:t>
      </w:r>
    </w:p>
    <w:p w14:paraId="50D96A42" w14:textId="77777777" w:rsidR="00CF5405" w:rsidRDefault="00CF5405" w:rsidP="00CF5405">
      <w:pPr>
        <w:pStyle w:val="DoElist1bullet2018"/>
        <w:numPr>
          <w:ilvl w:val="0"/>
          <w:numId w:val="1"/>
        </w:numPr>
        <w:tabs>
          <w:tab w:val="clear" w:pos="652"/>
        </w:tabs>
      </w:pPr>
      <w:r>
        <w:t>builds the capacity of schools to use their resources more flexibly to support the career and transition needs of students, particularly those students most likely to disengage early from education or training</w:t>
      </w:r>
    </w:p>
    <w:p w14:paraId="3FCE5326" w14:textId="77777777" w:rsidR="00CF5405" w:rsidRDefault="00CF5405" w:rsidP="00CF5405">
      <w:pPr>
        <w:pStyle w:val="DoElist1bullet2018"/>
        <w:numPr>
          <w:ilvl w:val="0"/>
          <w:numId w:val="1"/>
        </w:numPr>
        <w:tabs>
          <w:tab w:val="clear" w:pos="652"/>
        </w:tabs>
      </w:pPr>
      <w:r>
        <w:t>uses intervention strategies to support the initial career and transition needs of students in the middle years of schooling.</w:t>
      </w:r>
    </w:p>
    <w:p w14:paraId="6958A53B" w14:textId="77777777" w:rsidR="00CF5405" w:rsidRDefault="00CF5405" w:rsidP="00CF5405">
      <w:pPr>
        <w:pStyle w:val="DoEheading22018"/>
      </w:pPr>
      <w:bookmarkStart w:id="35" w:name="_Toc11329153"/>
      <w:bookmarkStart w:id="36" w:name="_Toc11329690"/>
      <w:bookmarkStart w:id="37" w:name="_Toc11329935"/>
      <w:bookmarkStart w:id="38" w:name="_Toc11329981"/>
      <w:bookmarkStart w:id="39" w:name="_Toc11332044"/>
      <w:bookmarkStart w:id="40" w:name="_Toc11332369"/>
      <w:r>
        <w:t>More information</w:t>
      </w:r>
      <w:bookmarkEnd w:id="35"/>
      <w:bookmarkEnd w:id="36"/>
      <w:bookmarkEnd w:id="37"/>
      <w:bookmarkEnd w:id="38"/>
      <w:bookmarkEnd w:id="39"/>
      <w:bookmarkEnd w:id="40"/>
    </w:p>
    <w:p w14:paraId="08C7ACC4" w14:textId="77777777" w:rsidR="00CF5405" w:rsidRDefault="00CF5405" w:rsidP="00CF5405">
      <w:pPr>
        <w:pStyle w:val="DoEbodytext2018"/>
        <w:rPr>
          <w:lang w:eastAsia="en-US"/>
        </w:rPr>
      </w:pPr>
      <w:r>
        <w:rPr>
          <w:lang w:eastAsia="en-US"/>
        </w:rPr>
        <w:t xml:space="preserve">Go to the Senior Pathways website: </w:t>
      </w:r>
    </w:p>
    <w:p w14:paraId="6F3B96FE" w14:textId="77777777" w:rsidR="00CF5405" w:rsidRPr="00191F47" w:rsidRDefault="003506CB" w:rsidP="00CF5405">
      <w:pPr>
        <w:pStyle w:val="DoEbodytext2018"/>
        <w:rPr>
          <w:rStyle w:val="Hyperlink"/>
          <w:lang w:eastAsia="en-US"/>
        </w:rPr>
      </w:pPr>
      <w:hyperlink r:id="rId25" w:history="1">
        <w:r w:rsidR="00CF5405" w:rsidRPr="00CF5198">
          <w:rPr>
            <w:rStyle w:val="Hyperlink"/>
            <w:lang w:eastAsia="en-US"/>
          </w:rPr>
          <w:t>https://education.nsw.gov.au/teaching-and-learning/curriculum/career-learning-and-vet</w:t>
        </w:r>
      </w:hyperlink>
      <w:r w:rsidR="00CF5405" w:rsidRPr="00191F47">
        <w:rPr>
          <w:rStyle w:val="Hyperlink"/>
          <w:lang w:eastAsia="en-US"/>
        </w:rPr>
        <w:t xml:space="preserve"> </w:t>
      </w:r>
    </w:p>
    <w:p w14:paraId="5C1C8C87" w14:textId="77777777" w:rsidR="00CF5405" w:rsidRPr="00D83322" w:rsidRDefault="00CF5405" w:rsidP="00CF5405">
      <w:pPr>
        <w:pStyle w:val="DoEbodytext2018"/>
        <w:rPr>
          <w:lang w:eastAsia="en-US"/>
        </w:rPr>
      </w:pPr>
      <w:r w:rsidRPr="00191F47">
        <w:t>Contact:</w:t>
      </w:r>
      <w:r>
        <w:t xml:space="preserve"> </w:t>
      </w:r>
      <w:r w:rsidRPr="00417D8B">
        <w:rPr>
          <w:rStyle w:val="DoEstrongemphasis2018"/>
          <w:lang w:eastAsia="en-US"/>
        </w:rPr>
        <w:t>Robert Lawson</w:t>
      </w:r>
      <w:r>
        <w:rPr>
          <w:lang w:eastAsia="en-US"/>
        </w:rPr>
        <w:t>, S</w:t>
      </w:r>
      <w:r w:rsidR="00CA2EBE">
        <w:rPr>
          <w:lang w:eastAsia="en-US"/>
        </w:rPr>
        <w:t>tudent Pathways Advisor</w:t>
      </w:r>
      <w:r>
        <w:rPr>
          <w:lang w:eastAsia="en-US"/>
        </w:rPr>
        <w:t>, Senior Pathways</w:t>
      </w:r>
      <w:r w:rsidR="00CA2EBE">
        <w:rPr>
          <w:lang w:eastAsia="en-US"/>
        </w:rPr>
        <w:t xml:space="preserve"> – Pathways and Transitions</w:t>
      </w:r>
      <w:r>
        <w:rPr>
          <w:lang w:eastAsia="en-US"/>
        </w:rPr>
        <w:t xml:space="preserve"> on </w:t>
      </w:r>
      <w:r w:rsidR="00875364" w:rsidRPr="00875364">
        <w:rPr>
          <w:lang w:val="en" w:eastAsia="en-US"/>
        </w:rPr>
        <w:t>(02) 7814 3393</w:t>
      </w:r>
      <w:r>
        <w:rPr>
          <w:lang w:eastAsia="en-US"/>
        </w:rPr>
        <w:t xml:space="preserve"> or email </w:t>
      </w:r>
      <w:hyperlink r:id="rId26" w:history="1">
        <w:r w:rsidRPr="00BA3374">
          <w:rPr>
            <w:rStyle w:val="Hyperlink"/>
          </w:rPr>
          <w:t>Robert.lawson@det.nsw.edu.au</w:t>
        </w:r>
      </w:hyperlink>
      <w:bookmarkEnd w:id="7"/>
    </w:p>
    <w:sectPr w:rsidR="00CF5405" w:rsidRPr="00D83322" w:rsidSect="00074330">
      <w:footerReference w:type="even" r:id="rId27"/>
      <w:footerReference w:type="default" r:id="rId28"/>
      <w:headerReference w:type="first" r:id="rId29"/>
      <w:footerReference w:type="first" r:id="rId30"/>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5282A" w14:textId="77777777" w:rsidR="008A29AA" w:rsidRDefault="008A29AA">
      <w:r>
        <w:separator/>
      </w:r>
    </w:p>
    <w:p w14:paraId="0AF28A09" w14:textId="77777777" w:rsidR="008A29AA" w:rsidRDefault="008A29AA"/>
  </w:endnote>
  <w:endnote w:type="continuationSeparator" w:id="0">
    <w:p w14:paraId="221755AD" w14:textId="77777777" w:rsidR="008A29AA" w:rsidRDefault="008A29AA">
      <w:r>
        <w:continuationSeparator/>
      </w:r>
    </w:p>
    <w:p w14:paraId="743E8631" w14:textId="77777777" w:rsidR="008A29AA" w:rsidRDefault="008A29AA"/>
  </w:endnote>
  <w:endnote w:type="continuationNotice" w:id="1">
    <w:p w14:paraId="5C304102" w14:textId="77777777" w:rsidR="008A29AA" w:rsidRDefault="008A29A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16155" w14:textId="77777777" w:rsidR="00DB3462" w:rsidRPr="004D333E" w:rsidRDefault="00DB3462" w:rsidP="004D333E">
    <w:pPr>
      <w:pStyle w:val="Footer"/>
    </w:pPr>
    <w:r w:rsidRPr="002810D3">
      <w:fldChar w:fldCharType="begin"/>
    </w:r>
    <w:r w:rsidRPr="002810D3">
      <w:instrText xml:space="preserve"> PAGE </w:instrText>
    </w:r>
    <w:r w:rsidRPr="002810D3">
      <w:fldChar w:fldCharType="separate"/>
    </w:r>
    <w:r w:rsidR="00380C3C">
      <w:rPr>
        <w:noProof/>
      </w:rPr>
      <w:t>6</w:t>
    </w:r>
    <w:r w:rsidRPr="002810D3">
      <w:fldChar w:fldCharType="end"/>
    </w:r>
    <w:r w:rsidRPr="002810D3">
      <w:tab/>
    </w:r>
    <w:r>
      <w:t>Transition Adviser Guidelines 2021-2022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BAC2" w14:textId="7AC5D737" w:rsidR="00DB3462" w:rsidRPr="004D333E" w:rsidRDefault="00DB3462"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506CB">
      <w:rPr>
        <w:noProof/>
      </w:rPr>
      <w:t>Apr-21</w:t>
    </w:r>
    <w:r w:rsidRPr="002810D3">
      <w:fldChar w:fldCharType="end"/>
    </w:r>
    <w:r w:rsidRPr="002810D3">
      <w:tab/>
    </w:r>
    <w:r w:rsidRPr="002810D3">
      <w:fldChar w:fldCharType="begin"/>
    </w:r>
    <w:r w:rsidRPr="002810D3">
      <w:instrText xml:space="preserve"> PAGE </w:instrText>
    </w:r>
    <w:r w:rsidRPr="002810D3">
      <w:fldChar w:fldCharType="separate"/>
    </w:r>
    <w:r w:rsidR="00380C3C">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97E07" w14:textId="77777777" w:rsidR="00DB3462" w:rsidRDefault="00DB3462" w:rsidP="00493120">
    <w:pPr>
      <w:pStyle w:val="Logo"/>
    </w:pPr>
    <w:r w:rsidRPr="00913D40">
      <w:rPr>
        <w:sz w:val="24"/>
      </w:rPr>
      <w:t>education.nsw.gov.au</w:t>
    </w:r>
    <w:r w:rsidRPr="00791B72">
      <w:tab/>
    </w:r>
    <w:r w:rsidRPr="009C69B7">
      <w:rPr>
        <w:noProof/>
        <w:lang w:eastAsia="en-AU"/>
      </w:rPr>
      <w:drawing>
        <wp:inline distT="0" distB="0" distL="0" distR="0" wp14:anchorId="516C2663" wp14:editId="3D097F3A">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CB391" w14:textId="77777777" w:rsidR="008A29AA" w:rsidRDefault="008A29AA">
      <w:r>
        <w:separator/>
      </w:r>
    </w:p>
    <w:p w14:paraId="1441A555" w14:textId="77777777" w:rsidR="008A29AA" w:rsidRDefault="008A29AA"/>
  </w:footnote>
  <w:footnote w:type="continuationSeparator" w:id="0">
    <w:p w14:paraId="36AC4B31" w14:textId="77777777" w:rsidR="008A29AA" w:rsidRDefault="008A29AA">
      <w:r>
        <w:continuationSeparator/>
      </w:r>
    </w:p>
    <w:p w14:paraId="0ACD6FBF" w14:textId="77777777" w:rsidR="008A29AA" w:rsidRDefault="008A29AA"/>
  </w:footnote>
  <w:footnote w:type="continuationNotice" w:id="1">
    <w:p w14:paraId="105A1AF4" w14:textId="77777777" w:rsidR="008A29AA" w:rsidRDefault="008A29A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3AA2" w14:textId="77777777" w:rsidR="00DB3462" w:rsidRDefault="00DB346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464BFF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8E48AD"/>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70330DA"/>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337407D"/>
    <w:multiLevelType w:val="multilevel"/>
    <w:tmpl w:val="C082E838"/>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bullet"/>
      <w:lvlText w:val="o"/>
      <w:lvlJc w:val="left"/>
      <w:pPr>
        <w:ind w:left="1364" w:hanging="360"/>
      </w:pPr>
      <w:rPr>
        <w:rFonts w:ascii="Courier New" w:hAnsi="Courier New" w:cs="Courier New"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77F10E9"/>
    <w:multiLevelType w:val="multilevel"/>
    <w:tmpl w:val="F9DE7DAC"/>
    <w:lvl w:ilvl="0">
      <w:start w:val="1"/>
      <w:numFmt w:val="bullet"/>
      <w:lvlText w:val="o"/>
      <w:lvlJc w:val="left"/>
      <w:pPr>
        <w:tabs>
          <w:tab w:val="num" w:pos="1009"/>
        </w:tabs>
        <w:ind w:left="1012" w:hanging="360"/>
      </w:pPr>
      <w:rPr>
        <w:rFonts w:ascii="Courier New" w:hAnsi="Courier New" w:cs="Courier New"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51BE3B8B"/>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A147D53"/>
    <w:multiLevelType w:val="hybridMultilevel"/>
    <w:tmpl w:val="727678C6"/>
    <w:lvl w:ilvl="0" w:tplc="0C090003">
      <w:start w:val="1"/>
      <w:numFmt w:val="bullet"/>
      <w:lvlText w:val="o"/>
      <w:lvlJc w:val="left"/>
      <w:pPr>
        <w:ind w:left="1012" w:hanging="360"/>
      </w:pPr>
      <w:rPr>
        <w:rFonts w:ascii="Courier New" w:hAnsi="Courier New" w:cs="Courier New"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21" w15:restartNumberingAfterBreak="0">
    <w:nsid w:val="5BE53912"/>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B41C2F"/>
    <w:multiLevelType w:val="multilevel"/>
    <w:tmpl w:val="62BA13D4"/>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1"/>
  </w:num>
  <w:num w:numId="2">
    <w:abstractNumId w:val="16"/>
  </w:num>
  <w:num w:numId="3">
    <w:abstractNumId w:val="23"/>
  </w:num>
  <w:num w:numId="4">
    <w:abstractNumId w:val="2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14"/>
  </w:num>
  <w:num w:numId="9">
    <w:abstractNumId w:val="22"/>
  </w:num>
  <w:num w:numId="10">
    <w:abstractNumId w:val="12"/>
  </w:num>
  <w:num w:numId="11">
    <w:abstractNumId w:val="19"/>
  </w:num>
  <w:num w:numId="12">
    <w:abstractNumId w:val="6"/>
  </w:num>
  <w:num w:numId="13">
    <w:abstractNumId w:val="11"/>
  </w:num>
  <w:num w:numId="14">
    <w:abstractNumId w:val="0"/>
  </w:num>
  <w:num w:numId="15">
    <w:abstractNumId w:val="1"/>
  </w:num>
  <w:num w:numId="16">
    <w:abstractNumId w:val="2"/>
  </w:num>
  <w:num w:numId="17">
    <w:abstractNumId w:val="3"/>
  </w:num>
  <w:num w:numId="18">
    <w:abstractNumId w:val="4"/>
  </w:num>
  <w:num w:numId="19">
    <w:abstractNumId w:val="5"/>
  </w:num>
  <w:num w:numId="20">
    <w:abstractNumId w:val="9"/>
  </w:num>
  <w:num w:numId="21">
    <w:abstractNumId w:val="28"/>
  </w:num>
  <w:num w:numId="22">
    <w:abstractNumId w:val="24"/>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21"/>
  </w:num>
  <w:num w:numId="32">
    <w:abstractNumId w:val="28"/>
  </w:num>
  <w:num w:numId="33">
    <w:abstractNumId w:val="23"/>
  </w:num>
  <w:num w:numId="34">
    <w:abstractNumId w:val="26"/>
  </w:num>
  <w:num w:numId="35">
    <w:abstractNumId w:val="7"/>
  </w:num>
  <w:num w:numId="36">
    <w:abstractNumId w:val="13"/>
  </w:num>
  <w:num w:numId="37">
    <w:abstractNumId w:val="8"/>
  </w:num>
  <w:num w:numId="38">
    <w:abstractNumId w:val="10"/>
  </w:num>
  <w:num w:numId="39">
    <w:abstractNumId w:val="25"/>
  </w:num>
  <w:num w:numId="40">
    <w:abstractNumId w:val="18"/>
  </w:num>
  <w:num w:numId="41">
    <w:abstractNumId w:val="17"/>
  </w:num>
  <w:num w:numId="42">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7A7"/>
    <w:rsid w:val="0000031A"/>
    <w:rsid w:val="00001C08"/>
    <w:rsid w:val="00002BF1"/>
    <w:rsid w:val="00006220"/>
    <w:rsid w:val="00006CD7"/>
    <w:rsid w:val="000072BF"/>
    <w:rsid w:val="000103FC"/>
    <w:rsid w:val="00010746"/>
    <w:rsid w:val="000143DF"/>
    <w:rsid w:val="000151F8"/>
    <w:rsid w:val="00015D43"/>
    <w:rsid w:val="00016801"/>
    <w:rsid w:val="00021171"/>
    <w:rsid w:val="00023790"/>
    <w:rsid w:val="00023CDF"/>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F6A"/>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5026"/>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0750"/>
    <w:rsid w:val="000F174A"/>
    <w:rsid w:val="000F7960"/>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40753"/>
    <w:rsid w:val="0014239C"/>
    <w:rsid w:val="00143921"/>
    <w:rsid w:val="00146F04"/>
    <w:rsid w:val="00150B26"/>
    <w:rsid w:val="00150EBC"/>
    <w:rsid w:val="001520B0"/>
    <w:rsid w:val="00152AB3"/>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B7259"/>
    <w:rsid w:val="001C2997"/>
    <w:rsid w:val="001C4DB7"/>
    <w:rsid w:val="001C6C9B"/>
    <w:rsid w:val="001C7338"/>
    <w:rsid w:val="001D10B2"/>
    <w:rsid w:val="001D3092"/>
    <w:rsid w:val="001D4CD1"/>
    <w:rsid w:val="001D50AF"/>
    <w:rsid w:val="001D66C2"/>
    <w:rsid w:val="001D7E53"/>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0B1"/>
    <w:rsid w:val="00206EFD"/>
    <w:rsid w:val="0020756A"/>
    <w:rsid w:val="00210D95"/>
    <w:rsid w:val="002136B3"/>
    <w:rsid w:val="00216957"/>
    <w:rsid w:val="00217731"/>
    <w:rsid w:val="00217AE6"/>
    <w:rsid w:val="00220893"/>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E86"/>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D7B49"/>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875"/>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06CB"/>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C3C"/>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5ECB"/>
    <w:rsid w:val="003F69BE"/>
    <w:rsid w:val="003F7D20"/>
    <w:rsid w:val="00400EB0"/>
    <w:rsid w:val="004013F6"/>
    <w:rsid w:val="00405801"/>
    <w:rsid w:val="00405A1E"/>
    <w:rsid w:val="00407474"/>
    <w:rsid w:val="00407ED4"/>
    <w:rsid w:val="004128F0"/>
    <w:rsid w:val="00414D5B"/>
    <w:rsid w:val="004163AD"/>
    <w:rsid w:val="0041645A"/>
    <w:rsid w:val="00417BB8"/>
    <w:rsid w:val="00420300"/>
    <w:rsid w:val="00421CC4"/>
    <w:rsid w:val="0042354D"/>
    <w:rsid w:val="004259A6"/>
    <w:rsid w:val="00425CCF"/>
    <w:rsid w:val="00425E14"/>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1FA1"/>
    <w:rsid w:val="00452D84"/>
    <w:rsid w:val="00453739"/>
    <w:rsid w:val="0045627B"/>
    <w:rsid w:val="004566CD"/>
    <w:rsid w:val="00456C90"/>
    <w:rsid w:val="00457160"/>
    <w:rsid w:val="004578CC"/>
    <w:rsid w:val="00463BFC"/>
    <w:rsid w:val="004657D6"/>
    <w:rsid w:val="004728AA"/>
    <w:rsid w:val="00473346"/>
    <w:rsid w:val="00476168"/>
    <w:rsid w:val="00476284"/>
    <w:rsid w:val="00476533"/>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8A3"/>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8DF"/>
    <w:rsid w:val="004E1BC5"/>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64D"/>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5BB7"/>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ED3"/>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5414"/>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12A"/>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4C99"/>
    <w:rsid w:val="007954AA"/>
    <w:rsid w:val="00796888"/>
    <w:rsid w:val="007A1326"/>
    <w:rsid w:val="007A2B7B"/>
    <w:rsid w:val="007A3356"/>
    <w:rsid w:val="007A36F3"/>
    <w:rsid w:val="007A4398"/>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471CA"/>
    <w:rsid w:val="008505DC"/>
    <w:rsid w:val="008509F0"/>
    <w:rsid w:val="00851875"/>
    <w:rsid w:val="00852357"/>
    <w:rsid w:val="00852B7B"/>
    <w:rsid w:val="0085448C"/>
    <w:rsid w:val="00855048"/>
    <w:rsid w:val="008563D3"/>
    <w:rsid w:val="00856E64"/>
    <w:rsid w:val="00860A52"/>
    <w:rsid w:val="00861A77"/>
    <w:rsid w:val="00862960"/>
    <w:rsid w:val="00863532"/>
    <w:rsid w:val="008641E8"/>
    <w:rsid w:val="00865EC3"/>
    <w:rsid w:val="0086629C"/>
    <w:rsid w:val="00866415"/>
    <w:rsid w:val="0086672A"/>
    <w:rsid w:val="00867469"/>
    <w:rsid w:val="00870838"/>
    <w:rsid w:val="00870A3D"/>
    <w:rsid w:val="008736AC"/>
    <w:rsid w:val="00874C1F"/>
    <w:rsid w:val="00875364"/>
    <w:rsid w:val="00880A08"/>
    <w:rsid w:val="00880FF8"/>
    <w:rsid w:val="008813A0"/>
    <w:rsid w:val="00882E98"/>
    <w:rsid w:val="00883242"/>
    <w:rsid w:val="00883A53"/>
    <w:rsid w:val="00884D8D"/>
    <w:rsid w:val="00885C59"/>
    <w:rsid w:val="00890C47"/>
    <w:rsid w:val="0089256F"/>
    <w:rsid w:val="00893CDB"/>
    <w:rsid w:val="00893D12"/>
    <w:rsid w:val="0089468F"/>
    <w:rsid w:val="00895105"/>
    <w:rsid w:val="00895316"/>
    <w:rsid w:val="00895861"/>
    <w:rsid w:val="00897B91"/>
    <w:rsid w:val="008A00A0"/>
    <w:rsid w:val="008A0836"/>
    <w:rsid w:val="008A21F0"/>
    <w:rsid w:val="008A29AA"/>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0DE2"/>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20F"/>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89E"/>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7A7"/>
    <w:rsid w:val="00AA3B89"/>
    <w:rsid w:val="00AA5E50"/>
    <w:rsid w:val="00AA642B"/>
    <w:rsid w:val="00AB0677"/>
    <w:rsid w:val="00AB1983"/>
    <w:rsid w:val="00AB23C3"/>
    <w:rsid w:val="00AB24DB"/>
    <w:rsid w:val="00AB35D0"/>
    <w:rsid w:val="00AB48EC"/>
    <w:rsid w:val="00AB77E7"/>
    <w:rsid w:val="00AB7979"/>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02ED"/>
    <w:rsid w:val="00AF1F68"/>
    <w:rsid w:val="00AF27B7"/>
    <w:rsid w:val="00AF2BB2"/>
    <w:rsid w:val="00AF3C5D"/>
    <w:rsid w:val="00AF68B2"/>
    <w:rsid w:val="00AF726A"/>
    <w:rsid w:val="00AF7AB4"/>
    <w:rsid w:val="00AF7B91"/>
    <w:rsid w:val="00B00015"/>
    <w:rsid w:val="00B043A6"/>
    <w:rsid w:val="00B06DE8"/>
    <w:rsid w:val="00B07AE1"/>
    <w:rsid w:val="00B07D23"/>
    <w:rsid w:val="00B10314"/>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3FB2"/>
    <w:rsid w:val="00B64D3D"/>
    <w:rsid w:val="00B64F0A"/>
    <w:rsid w:val="00B6562C"/>
    <w:rsid w:val="00B65B58"/>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374"/>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40B"/>
    <w:rsid w:val="00BE46B5"/>
    <w:rsid w:val="00BE6663"/>
    <w:rsid w:val="00BE6671"/>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3D7"/>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2EB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5198"/>
    <w:rsid w:val="00CF5405"/>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462"/>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701"/>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4B5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3F52"/>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5642"/>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256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15458A"/>
  <w14:defaultImageDpi w14:val="32767"/>
  <w15:chartTrackingRefBased/>
  <w15:docId w15:val="{F997E6DA-BD5F-44D0-BC3D-E7B4420E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023CDF"/>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DoEheading32018">
    <w:name w:val="DoE heading 3 2018"/>
    <w:basedOn w:val="Normal"/>
    <w:next w:val="Normal"/>
    <w:qFormat/>
    <w:locked/>
    <w:rsid w:val="00AB48EC"/>
    <w:pPr>
      <w:tabs>
        <w:tab w:val="left" w:pos="567"/>
        <w:tab w:val="left" w:pos="1134"/>
        <w:tab w:val="left" w:pos="1701"/>
        <w:tab w:val="left" w:pos="2268"/>
        <w:tab w:val="left" w:pos="2835"/>
        <w:tab w:val="left" w:pos="3402"/>
      </w:tabs>
      <w:spacing w:before="360" w:after="240" w:line="240" w:lineRule="auto"/>
      <w:outlineLvl w:val="2"/>
    </w:pPr>
    <w:rPr>
      <w:rFonts w:ascii="Helvetica" w:eastAsia="SimSun" w:hAnsi="Helvetica" w:cs="Times New Roman"/>
      <w:sz w:val="36"/>
      <w:szCs w:val="40"/>
    </w:rPr>
  </w:style>
  <w:style w:type="paragraph" w:customStyle="1" w:styleId="DoEbodytext2018">
    <w:name w:val="DoE body text 2018"/>
    <w:basedOn w:val="Normal"/>
    <w:qFormat/>
    <w:rsid w:val="0070112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customStyle="1" w:styleId="DoEheading22018">
    <w:name w:val="DoE heading 2 2018"/>
    <w:basedOn w:val="Normal"/>
    <w:next w:val="DoEbodytext2018"/>
    <w:qFormat/>
    <w:locked/>
    <w:rsid w:val="0070112A"/>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4"/>
      <w:szCs w:val="36"/>
    </w:rPr>
  </w:style>
  <w:style w:type="paragraph" w:customStyle="1" w:styleId="DoElist2bullet2018">
    <w:name w:val="DoE list 2 bullet 2018"/>
    <w:basedOn w:val="Normal"/>
    <w:qFormat/>
    <w:locked/>
    <w:rsid w:val="0070112A"/>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70112A"/>
    <w:pPr>
      <w:spacing w:before="80" w:line="280" w:lineRule="atLeast"/>
      <w:ind w:left="720" w:hanging="360"/>
    </w:pPr>
    <w:rPr>
      <w:rFonts w:eastAsia="SimSun" w:cs="Times New Roman"/>
      <w:lang w:eastAsia="zh-CN"/>
    </w:rPr>
  </w:style>
  <w:style w:type="character" w:customStyle="1" w:styleId="DoEstrongemphasis2018">
    <w:name w:val="DoE strong emphasis 2018"/>
    <w:basedOn w:val="DefaultParagraphFont"/>
    <w:uiPriority w:val="1"/>
    <w:qFormat/>
    <w:rsid w:val="00CF5405"/>
    <w:rPr>
      <w:b/>
      <w:noProof w:val="0"/>
      <w:lang w:val="en-AU"/>
    </w:rPr>
  </w:style>
  <w:style w:type="character" w:styleId="FollowedHyperlink">
    <w:name w:val="FollowedHyperlink"/>
    <w:basedOn w:val="DefaultParagraphFont"/>
    <w:uiPriority w:val="99"/>
    <w:semiHidden/>
    <w:unhideWhenUsed/>
    <w:rsid w:val="00CF5198"/>
    <w:rPr>
      <w:color w:val="954F72" w:themeColor="followedHyperlink"/>
      <w:u w:val="single"/>
    </w:rPr>
  </w:style>
  <w:style w:type="character" w:styleId="CommentReference">
    <w:name w:val="annotation reference"/>
    <w:basedOn w:val="DefaultParagraphFont"/>
    <w:uiPriority w:val="99"/>
    <w:semiHidden/>
    <w:rsid w:val="00380C3C"/>
    <w:rPr>
      <w:sz w:val="16"/>
      <w:szCs w:val="16"/>
    </w:rPr>
  </w:style>
  <w:style w:type="paragraph" w:styleId="CommentText">
    <w:name w:val="annotation text"/>
    <w:basedOn w:val="Normal"/>
    <w:link w:val="CommentTextChar"/>
    <w:uiPriority w:val="99"/>
    <w:semiHidden/>
    <w:rsid w:val="00380C3C"/>
    <w:pPr>
      <w:spacing w:line="240" w:lineRule="auto"/>
    </w:pPr>
    <w:rPr>
      <w:sz w:val="20"/>
      <w:szCs w:val="20"/>
    </w:rPr>
  </w:style>
  <w:style w:type="character" w:customStyle="1" w:styleId="CommentTextChar">
    <w:name w:val="Comment Text Char"/>
    <w:basedOn w:val="DefaultParagraphFont"/>
    <w:link w:val="CommentText"/>
    <w:uiPriority w:val="99"/>
    <w:semiHidden/>
    <w:rsid w:val="00380C3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80C3C"/>
    <w:rPr>
      <w:b/>
      <w:bCs/>
    </w:rPr>
  </w:style>
  <w:style w:type="character" w:customStyle="1" w:styleId="CommentSubjectChar">
    <w:name w:val="Comment Subject Char"/>
    <w:basedOn w:val="CommentTextChar"/>
    <w:link w:val="CommentSubject"/>
    <w:uiPriority w:val="99"/>
    <w:semiHidden/>
    <w:rsid w:val="00380C3C"/>
    <w:rPr>
      <w:rFonts w:ascii="Arial" w:hAnsi="Arial"/>
      <w:b/>
      <w:bCs/>
      <w:sz w:val="20"/>
      <w:szCs w:val="20"/>
      <w:lang w:val="en-AU"/>
    </w:rPr>
  </w:style>
  <w:style w:type="paragraph" w:styleId="BalloonText">
    <w:name w:val="Balloon Text"/>
    <w:basedOn w:val="Normal"/>
    <w:link w:val="BalloonTextChar"/>
    <w:uiPriority w:val="99"/>
    <w:semiHidden/>
    <w:unhideWhenUsed/>
    <w:rsid w:val="00380C3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C3C"/>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parents-and-carers/learning/diversity-and-inclusion/supporting-inclusive-education" TargetMode="External"/><Relationship Id="rId18" Type="http://schemas.openxmlformats.org/officeDocument/2006/relationships/hyperlink" Target="https://policies.education.nsw.gov.au/policy-library/policies/aboriginal-education-and-training-policy" TargetMode="External"/><Relationship Id="rId26" Type="http://schemas.openxmlformats.org/officeDocument/2006/relationships/hyperlink" Target="mailto:Robert.lawson@det.nsw.edu.au" TargetMode="External"/><Relationship Id="rId3" Type="http://schemas.openxmlformats.org/officeDocument/2006/relationships/customXml" Target="../customXml/item3.xml"/><Relationship Id="rId21" Type="http://schemas.openxmlformats.org/officeDocument/2006/relationships/hyperlink" Target="https://education.nsw.gov.au/about-us/strategies-and-reports/strategic-plan/corporate-plans-and-strateg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ducation.nsw.gov.au/about-us/strategies-and-reports/rural-and-remote-education-strategy-2021-24" TargetMode="External"/><Relationship Id="rId25" Type="http://schemas.openxmlformats.org/officeDocument/2006/relationships/hyperlink" Target="https://education.nsw.gov.au/teaching-and-learning/curriculum/career-learning-and-vet" TargetMode="External"/><Relationship Id="rId2" Type="http://schemas.openxmlformats.org/officeDocument/2006/relationships/customXml" Target="../customXml/item2.xml"/><Relationship Id="rId16" Type="http://schemas.openxmlformats.org/officeDocument/2006/relationships/hyperlink" Target="https://education.nsw.gov.au/teaching-and-learning/school-excellence-and-accountability/2021-school-excellence-in-action/strategic-improvement-plan" TargetMode="External"/><Relationship Id="rId20" Type="http://schemas.openxmlformats.org/officeDocument/2006/relationships/hyperlink" Target="https://educationstandards.nsw.edu.au/wps/portal/nesa/about/initiatives/great-teaching-inspired-learnin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ducation.nsw.gov.au/teaching-and-learning/disability-learning-and-support/personalised-support-for-learnin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policy-library/related-documents/school-excellence-framework-version-2.pdf" TargetMode="External"/><Relationship Id="rId23" Type="http://schemas.openxmlformats.org/officeDocument/2006/relationships/hyperlink" Target="https://education.nsw.gov.au/teaching-and-learning/aec"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policies.education.nsw.gov.au/policy-library/policies/multicultural-education-policy?refid=28577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strategic-plan" TargetMode="External"/><Relationship Id="rId22" Type="http://schemas.openxmlformats.org/officeDocument/2006/relationships/hyperlink" Target="https://education.nsw.gov.au/about-us/strategies-and-reports/rural-and-remote-education-strategy-2021-24" TargetMode="External"/><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awson1\AppData\Local\Temp\Temp1_DoEBrandAsset.zip\DoE%20Report%20Template%20-%20Option%203\20191104-DOE-report-template-cover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155F24E5B4A43B9D9F162835019F5" ma:contentTypeVersion="12" ma:contentTypeDescription="Create a new document." ma:contentTypeScope="" ma:versionID="6d47489ec70f04d2709ca1625e78593b">
  <xsd:schema xmlns:xsd="http://www.w3.org/2001/XMLSchema" xmlns:xs="http://www.w3.org/2001/XMLSchema" xmlns:p="http://schemas.microsoft.com/office/2006/metadata/properties" xmlns:ns2="cadd7596-4ec6-4175-a4e7-dfde0b149aec" xmlns:ns3="9a9ca779-b62c-4fee-8851-df56b032629e" targetNamespace="http://schemas.microsoft.com/office/2006/metadata/properties" ma:root="true" ma:fieldsID="96264b5189b4aab81e8acbf7f530d179" ns2:_="" ns3:_="">
    <xsd:import namespace="cadd7596-4ec6-4175-a4e7-dfde0b149aec"/>
    <xsd:import namespace="9a9ca779-b62c-4fee-8851-df56b03262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7596-4ec6-4175-a4e7-dfde0b149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ca779-b62c-4fee-8851-df56b032629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4CB00-0DC9-4A86-9CBC-65E8B9141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7596-4ec6-4175-a4e7-dfde0b149aec"/>
    <ds:schemaRef ds:uri="9a9ca779-b62c-4fee-8851-df56b0326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infopath/2007/PartnerControls"/>
    <ds:schemaRef ds:uri="http://purl.org/dc/dcmitype/"/>
    <ds:schemaRef ds:uri="http://www.w3.org/XML/1998/namespace"/>
    <ds:schemaRef ds:uri="9a9ca779-b62c-4fee-8851-df56b032629e"/>
    <ds:schemaRef ds:uri="http://schemas.openxmlformats.org/package/2006/metadata/core-properties"/>
    <ds:schemaRef ds:uri="http://schemas.microsoft.com/office/2006/documentManagement/types"/>
    <ds:schemaRef ds:uri="http://purl.org/dc/elements/1.1/"/>
    <ds:schemaRef ds:uri="cadd7596-4ec6-4175-a4e7-dfde0b149ae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98942BA-8543-49BE-9A81-B311215A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20191104-DOE-report-template-cover3.dotx</Template>
  <TotalTime>11</TotalTime>
  <Pages>7</Pages>
  <Words>1681</Words>
  <Characters>9584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11243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Lawson</dc:creator>
  <cp:keywords/>
  <dc:description/>
  <cp:lastModifiedBy>Robert Lawson</cp:lastModifiedBy>
  <cp:revision>7</cp:revision>
  <cp:lastPrinted>2019-10-02T00:17:00Z</cp:lastPrinted>
  <dcterms:created xsi:type="dcterms:W3CDTF">2021-03-26T04:15:00Z</dcterms:created>
  <dcterms:modified xsi:type="dcterms:W3CDTF">2021-04-21T00:42:00Z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0x010100F19155F24E5B4A43B9D9F162835019F5</vt:lpwstr>
  </property>
</Properties>
</file>