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70B" w:rsidRDefault="001161F4" w:rsidP="0028270B">
      <w:pPr>
        <w:pStyle w:val="Heading1"/>
      </w:pPr>
      <w:r>
        <w:t>Eden Marin</w:t>
      </w:r>
      <w:r w:rsidR="009B74FE">
        <w:t>e</w:t>
      </w:r>
      <w:r>
        <w:t xml:space="preserve"> High School</w:t>
      </w:r>
      <w:r w:rsidR="0028270B">
        <w:t xml:space="preserve"> </w:t>
      </w:r>
    </w:p>
    <w:p w:rsidR="0028270B" w:rsidRPr="0028270B" w:rsidRDefault="0028270B" w:rsidP="007614D5">
      <w:pPr>
        <w:pStyle w:val="Heading2"/>
      </w:pPr>
      <w:r>
        <w:t xml:space="preserve">School based apprenticeship/traineeship </w:t>
      </w:r>
      <w:r w:rsidR="007614D5">
        <w:t>(</w:t>
      </w:r>
      <w:r>
        <w:t>SBAT</w:t>
      </w:r>
      <w:r w:rsidR="007614D5">
        <w:t>)</w:t>
      </w:r>
    </w:p>
    <w:p w:rsidR="00112CEC" w:rsidRDefault="00112CEC" w:rsidP="007C178C">
      <w:pPr>
        <w:pStyle w:val="Caption"/>
      </w:pPr>
      <w:r>
        <w:t xml:space="preserve">Interview with </w:t>
      </w:r>
      <w:r w:rsidR="001161F4">
        <w:t>Michelle Bond</w:t>
      </w:r>
    </w:p>
    <w:p w:rsidR="00683CE4" w:rsidRPr="00683CE4" w:rsidRDefault="00D0620C" w:rsidP="00683CE4">
      <w:r w:rsidRPr="00D0620C">
        <w:rPr>
          <w:noProof/>
          <w:lang w:eastAsia="en-AU"/>
        </w:rPr>
        <w:drawing>
          <wp:inline distT="0" distB="0" distL="0" distR="0">
            <wp:extent cx="3273425" cy="4582000"/>
            <wp:effectExtent l="0" t="0" r="3175" b="9525"/>
            <wp:docPr id="2" name="Picture 2" descr="C:\Users\gawadalla\AppData\Local\Microsoft\Windows\INetCache\Content.Outlook\V4LS79U9\Bond Mich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wadalla\AppData\Local\Microsoft\Windows\INetCache\Content.Outlook\V4LS79U9\Bond Michell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52" cy="458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CEC" w:rsidRDefault="00112CEC" w:rsidP="00112CEC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413A5F">
        <w:rPr>
          <w:noProof/>
        </w:rPr>
        <w:t>1</w:t>
      </w:r>
      <w:r>
        <w:fldChar w:fldCharType="end"/>
      </w:r>
      <w:r>
        <w:t xml:space="preserve"> </w:t>
      </w:r>
      <w:r w:rsidR="001161F4">
        <w:t>Michelle Bond</w:t>
      </w:r>
    </w:p>
    <w:p w:rsidR="00112CEC" w:rsidRDefault="00112CEC" w:rsidP="00112CEC">
      <w:pPr>
        <w:rPr>
          <w:rStyle w:val="Strong"/>
        </w:rPr>
      </w:pPr>
      <w:r w:rsidRPr="00413A5F">
        <w:rPr>
          <w:rStyle w:val="Strong"/>
        </w:rPr>
        <w:t xml:space="preserve">How long have you been working as a </w:t>
      </w:r>
      <w:r w:rsidR="00FE42ED">
        <w:rPr>
          <w:rStyle w:val="Strong"/>
        </w:rPr>
        <w:t>C</w:t>
      </w:r>
      <w:r w:rsidRPr="00413A5F">
        <w:rPr>
          <w:rStyle w:val="Strong"/>
        </w:rPr>
        <w:t xml:space="preserve">areers </w:t>
      </w:r>
      <w:r w:rsidR="00FE42ED">
        <w:rPr>
          <w:rStyle w:val="Strong"/>
        </w:rPr>
        <w:t>A</w:t>
      </w:r>
      <w:r w:rsidRPr="00413A5F">
        <w:rPr>
          <w:rStyle w:val="Strong"/>
        </w:rPr>
        <w:t xml:space="preserve">dviser? </w:t>
      </w:r>
    </w:p>
    <w:p w:rsidR="00830691" w:rsidRPr="006C08F3" w:rsidRDefault="00FE42ED" w:rsidP="00112CEC">
      <w:pPr>
        <w:rPr>
          <w:rStyle w:val="Strong"/>
          <w:b w:val="0"/>
        </w:rPr>
      </w:pPr>
      <w:r w:rsidRPr="006C08F3">
        <w:rPr>
          <w:rStyle w:val="Strong"/>
          <w:b w:val="0"/>
        </w:rPr>
        <w:t>I have been in my current role for 7 years a</w:t>
      </w:r>
      <w:r w:rsidR="00830691" w:rsidRPr="006C08F3">
        <w:rPr>
          <w:rStyle w:val="Strong"/>
          <w:b w:val="0"/>
        </w:rPr>
        <w:t>fter coming from an English/History teaching background.</w:t>
      </w:r>
      <w:r w:rsidRPr="006C08F3">
        <w:rPr>
          <w:rStyle w:val="Strong"/>
          <w:b w:val="0"/>
        </w:rPr>
        <w:t xml:space="preserve"> </w:t>
      </w:r>
    </w:p>
    <w:p w:rsidR="00112CEC" w:rsidRDefault="00112CEC" w:rsidP="00112CEC">
      <w:pPr>
        <w:rPr>
          <w:rStyle w:val="Strong"/>
        </w:rPr>
      </w:pPr>
      <w:r w:rsidRPr="00413A5F">
        <w:rPr>
          <w:rStyle w:val="Strong"/>
        </w:rPr>
        <w:t>What are the most rewarding experiences in your job role?</w:t>
      </w:r>
    </w:p>
    <w:p w:rsidR="00830691" w:rsidRPr="006C08F3" w:rsidRDefault="00830691" w:rsidP="00112CEC">
      <w:pPr>
        <w:rPr>
          <w:rStyle w:val="Strong"/>
          <w:b w:val="0"/>
        </w:rPr>
      </w:pPr>
      <w:r w:rsidRPr="006C08F3">
        <w:rPr>
          <w:rStyle w:val="Strong"/>
          <w:b w:val="0"/>
        </w:rPr>
        <w:lastRenderedPageBreak/>
        <w:t>Seeing students who struggle in the Education system thrive in the workplace.</w:t>
      </w:r>
    </w:p>
    <w:p w:rsidR="00112CEC" w:rsidRDefault="00112CEC" w:rsidP="00112CEC">
      <w:pPr>
        <w:rPr>
          <w:rStyle w:val="Strong"/>
        </w:rPr>
      </w:pPr>
      <w:r w:rsidRPr="00413A5F">
        <w:rPr>
          <w:rStyle w:val="Strong"/>
        </w:rPr>
        <w:t>Describe your role in a sentence.</w:t>
      </w:r>
    </w:p>
    <w:p w:rsidR="00830691" w:rsidRPr="006C08F3" w:rsidRDefault="00830691" w:rsidP="00112CEC">
      <w:pPr>
        <w:rPr>
          <w:rStyle w:val="Strong"/>
          <w:b w:val="0"/>
        </w:rPr>
      </w:pPr>
      <w:r w:rsidRPr="006C08F3">
        <w:rPr>
          <w:rStyle w:val="Strong"/>
          <w:b w:val="0"/>
        </w:rPr>
        <w:t xml:space="preserve">Jack of all trades! </w:t>
      </w:r>
    </w:p>
    <w:p w:rsidR="00112CEC" w:rsidRDefault="00112CEC" w:rsidP="00112CEC">
      <w:pPr>
        <w:rPr>
          <w:rStyle w:val="Strong"/>
        </w:rPr>
      </w:pPr>
      <w:r w:rsidRPr="00413A5F">
        <w:rPr>
          <w:rStyle w:val="Strong"/>
        </w:rPr>
        <w:t xml:space="preserve">What do you enjoy most about your role? </w:t>
      </w:r>
    </w:p>
    <w:p w:rsidR="00830691" w:rsidRPr="006C08F3" w:rsidRDefault="00830691" w:rsidP="00112CEC">
      <w:pPr>
        <w:rPr>
          <w:rStyle w:val="Strong"/>
          <w:b w:val="0"/>
        </w:rPr>
      </w:pPr>
      <w:r w:rsidRPr="006C08F3">
        <w:rPr>
          <w:rStyle w:val="Strong"/>
          <w:b w:val="0"/>
        </w:rPr>
        <w:t>The variety that each day brings and the relationships that I build with the students that continues beyond school.</w:t>
      </w:r>
    </w:p>
    <w:p w:rsidR="00112CEC" w:rsidRDefault="00112CEC" w:rsidP="00112CEC">
      <w:pPr>
        <w:rPr>
          <w:rStyle w:val="Strong"/>
        </w:rPr>
      </w:pPr>
      <w:r w:rsidRPr="00413A5F">
        <w:rPr>
          <w:rStyle w:val="Strong"/>
        </w:rPr>
        <w:t>What are your long term personal plans?</w:t>
      </w:r>
    </w:p>
    <w:p w:rsidR="00830691" w:rsidRPr="006C08F3" w:rsidRDefault="0021578F" w:rsidP="00112CEC">
      <w:pPr>
        <w:rPr>
          <w:rStyle w:val="Strong"/>
          <w:b w:val="0"/>
        </w:rPr>
      </w:pPr>
      <w:r w:rsidRPr="006C08F3">
        <w:rPr>
          <w:rStyle w:val="Strong"/>
          <w:b w:val="0"/>
        </w:rPr>
        <w:t>In 2024, I will be on my 4 for 5 year sabbatical and hope to do some travelling. Beyond that, I will return to Eden Marine High School refreshed and retire in 2030!</w:t>
      </w:r>
    </w:p>
    <w:p w:rsidR="00112CEC" w:rsidRDefault="00C73E61" w:rsidP="001161F4">
      <w:pPr>
        <w:pStyle w:val="Heading2"/>
        <w:numPr>
          <w:ilvl w:val="0"/>
          <w:numId w:val="0"/>
        </w:numPr>
      </w:pPr>
      <w:r>
        <w:t>The School to Work Program</w:t>
      </w:r>
    </w:p>
    <w:p w:rsidR="00562575" w:rsidRDefault="001161F4" w:rsidP="00562575">
      <w:r>
        <w:t>Eden Marine High School is situated on the Far South Coast of NSW and has 561 students</w:t>
      </w:r>
      <w:r w:rsidR="00CA70DF">
        <w:t xml:space="preserve"> from Years 7-12</w:t>
      </w:r>
      <w:r>
        <w:t>.</w:t>
      </w:r>
      <w:r w:rsidR="00E91426">
        <w:t xml:space="preserve"> </w:t>
      </w:r>
      <w:r w:rsidR="00CA70DF">
        <w:br/>
      </w:r>
      <w:r w:rsidR="00E91426">
        <w:t>Annually,</w:t>
      </w:r>
      <w:r>
        <w:t xml:space="preserve"> in June, </w:t>
      </w:r>
      <w:r w:rsidR="00E91426">
        <w:t>Year 10 attends a</w:t>
      </w:r>
      <w:r>
        <w:t xml:space="preserve"> compuls</w:t>
      </w:r>
      <w:r w:rsidR="00E91426">
        <w:t xml:space="preserve">ory week of Work Experience. </w:t>
      </w:r>
      <w:r w:rsidR="00E91426">
        <w:br/>
        <w:t>Mid</w:t>
      </w:r>
      <w:r w:rsidR="00CA70DF">
        <w:t>-</w:t>
      </w:r>
      <w:r w:rsidR="00E91426">
        <w:t xml:space="preserve">year best suits </w:t>
      </w:r>
      <w:r w:rsidR="0021578F">
        <w:t xml:space="preserve">the </w:t>
      </w:r>
      <w:r w:rsidR="00E91426">
        <w:t>Far South Coast</w:t>
      </w:r>
      <w:r w:rsidR="0021578F">
        <w:t>,</w:t>
      </w:r>
      <w:r w:rsidR="00E91426">
        <w:t xml:space="preserve"> as it is usually</w:t>
      </w:r>
      <w:r>
        <w:t xml:space="preserve"> a quieter period for the area that relies heavily on tourism in the Summer months</w:t>
      </w:r>
      <w:r w:rsidR="00E91426">
        <w:t xml:space="preserve">. Before students decide on their subject selection choices for the HSC in Term 3, early </w:t>
      </w:r>
      <w:r w:rsidR="0021578F">
        <w:t>W</w:t>
      </w:r>
      <w:r w:rsidR="00E91426">
        <w:t xml:space="preserve">ork </w:t>
      </w:r>
      <w:r w:rsidR="0021578F">
        <w:t>E</w:t>
      </w:r>
      <w:r w:rsidR="00E91426">
        <w:t xml:space="preserve">xperience allows them to spend time with employers who teach students about their profession. It is also a good time for students to consider signing up for a School Based Apprenticeship Traineeship. </w:t>
      </w:r>
    </w:p>
    <w:p w:rsidR="002428A6" w:rsidRDefault="00A862D8" w:rsidP="001161F4">
      <w:pPr>
        <w:pStyle w:val="Heading3"/>
      </w:pPr>
      <w:r>
        <w:t xml:space="preserve">The </w:t>
      </w:r>
      <w:r w:rsidR="002428A6">
        <w:t>C</w:t>
      </w:r>
      <w:r>
        <w:t>hallenge</w:t>
      </w:r>
    </w:p>
    <w:p w:rsidR="001161F4" w:rsidRDefault="004F4778" w:rsidP="001161F4">
      <w:r>
        <w:t>With the start of COVID-19 in 2020</w:t>
      </w:r>
      <w:r w:rsidR="00082DEC">
        <w:t xml:space="preserve">, </w:t>
      </w:r>
      <w:r>
        <w:t>W</w:t>
      </w:r>
      <w:r w:rsidR="00CA70DF">
        <w:t xml:space="preserve">ork </w:t>
      </w:r>
      <w:r>
        <w:t>E</w:t>
      </w:r>
      <w:r w:rsidR="00CA70DF">
        <w:t>xperience was rescheduled in</w:t>
      </w:r>
      <w:r w:rsidR="00701744">
        <w:t xml:space="preserve"> December. It was challenging</w:t>
      </w:r>
      <w:r w:rsidR="001161F4">
        <w:t xml:space="preserve"> to get employers </w:t>
      </w:r>
      <w:r w:rsidR="00CA70DF">
        <w:t>to accommodate</w:t>
      </w:r>
      <w:r w:rsidR="001161F4">
        <w:t xml:space="preserve"> students due to the busy season</w:t>
      </w:r>
      <w:r w:rsidR="00CA70DF">
        <w:t>. In</w:t>
      </w:r>
      <w:r w:rsidR="001161F4">
        <w:t xml:space="preserve"> particular</w:t>
      </w:r>
      <w:r w:rsidR="00CA70DF">
        <w:t>,</w:t>
      </w:r>
      <w:r w:rsidR="001161F4">
        <w:t xml:space="preserve"> trades</w:t>
      </w:r>
      <w:r w:rsidR="00FF4E75">
        <w:t>people had</w:t>
      </w:r>
      <w:r w:rsidR="001161F4">
        <w:t xml:space="preserve"> to meet deadlines </w:t>
      </w:r>
      <w:r w:rsidR="00CA70DF">
        <w:t>before Christmas. Employers</w:t>
      </w:r>
      <w:r w:rsidR="001161F4">
        <w:t xml:space="preserve"> were</w:t>
      </w:r>
      <w:r w:rsidR="00CA70DF">
        <w:t xml:space="preserve"> no</w:t>
      </w:r>
      <w:r w:rsidR="001161F4">
        <w:t>t prepared to commit to taking on a SBAT</w:t>
      </w:r>
      <w:r w:rsidR="00CA70DF">
        <w:t xml:space="preserve"> </w:t>
      </w:r>
      <w:r w:rsidR="00FF4E75">
        <w:t xml:space="preserve">in the event </w:t>
      </w:r>
      <w:r w:rsidR="00CA70DF">
        <w:t>if</w:t>
      </w:r>
      <w:r w:rsidR="00FF4E75">
        <w:t xml:space="preserve"> their business</w:t>
      </w:r>
      <w:r w:rsidR="00CA70DF">
        <w:t xml:space="preserve"> was forced to</w:t>
      </w:r>
      <w:r w:rsidR="001161F4">
        <w:t xml:space="preserve"> downs</w:t>
      </w:r>
      <w:r w:rsidR="00CA70DF">
        <w:t>ize or in some cases, shut</w:t>
      </w:r>
      <w:r w:rsidR="001161F4">
        <w:t xml:space="preserve"> down. </w:t>
      </w:r>
    </w:p>
    <w:p w:rsidR="001161F4" w:rsidRDefault="00FF4E75" w:rsidP="001161F4">
      <w:r>
        <w:t xml:space="preserve">In 2021, </w:t>
      </w:r>
      <w:r w:rsidR="004F4778">
        <w:t>W</w:t>
      </w:r>
      <w:r>
        <w:t xml:space="preserve">ork </w:t>
      </w:r>
      <w:r w:rsidR="004F4778">
        <w:t>E</w:t>
      </w:r>
      <w:r>
        <w:t xml:space="preserve">xperience was scheduled back in </w:t>
      </w:r>
      <w:r w:rsidR="00227FA7">
        <w:t>June</w:t>
      </w:r>
      <w:r>
        <w:t>. With COVID-19 regulations, some students had to resort to their Plan B career choice, as venues could not cater for additional students</w:t>
      </w:r>
      <w:r w:rsidR="001161F4">
        <w:t xml:space="preserve"> within the square metre rule.</w:t>
      </w:r>
    </w:p>
    <w:p w:rsidR="00B35358" w:rsidRDefault="00D10273" w:rsidP="00082DEC">
      <w:pPr>
        <w:pStyle w:val="Heading3"/>
      </w:pPr>
      <w:r>
        <w:t>S</w:t>
      </w:r>
      <w:r w:rsidR="00B35358">
        <w:t>uccess</w:t>
      </w:r>
    </w:p>
    <w:p w:rsidR="00413A5F" w:rsidRDefault="001161F4" w:rsidP="00082DEC">
      <w:r>
        <w:t>Employers</w:t>
      </w:r>
      <w:r w:rsidR="0084008C">
        <w:t xml:space="preserve"> are still reluctant sign up a</w:t>
      </w:r>
      <w:r>
        <w:t xml:space="preserve"> SBAT. Fortunately for Joshua Gordon, he has secured a SBAT with Ryan Becker Painting and Decorating. </w:t>
      </w:r>
      <w:r w:rsidR="0084008C">
        <w:t xml:space="preserve">Ryan graduated from Eden Marine High. He was </w:t>
      </w:r>
      <w:r w:rsidR="00227FA7">
        <w:t xml:space="preserve">one of </w:t>
      </w:r>
      <w:r w:rsidR="0084008C">
        <w:t>Eden</w:t>
      </w:r>
      <w:r w:rsidR="008F45F6">
        <w:t xml:space="preserve"> Marine</w:t>
      </w:r>
      <w:r w:rsidR="00A10629">
        <w:t>'</w:t>
      </w:r>
      <w:r w:rsidR="0084008C">
        <w:t>s H</w:t>
      </w:r>
      <w:r w:rsidR="00227FA7">
        <w:t xml:space="preserve">igh </w:t>
      </w:r>
      <w:r w:rsidR="0084008C">
        <w:t>S</w:t>
      </w:r>
      <w:r w:rsidR="00227FA7">
        <w:t>chool’s</w:t>
      </w:r>
      <w:r w:rsidR="0084008C">
        <w:t xml:space="preserve"> first SBAT</w:t>
      </w:r>
      <w:r w:rsidR="00227FA7">
        <w:t>’s</w:t>
      </w:r>
      <w:r w:rsidR="0084008C">
        <w:t xml:space="preserve"> and </w:t>
      </w:r>
      <w:r w:rsidR="00227FA7">
        <w:t>is the</w:t>
      </w:r>
      <w:r w:rsidR="0084008C">
        <w:t xml:space="preserve"> first to start up his own business after gaining his qualifications</w:t>
      </w:r>
      <w:r>
        <w:t xml:space="preserve">. Ryan was impressed with </w:t>
      </w:r>
      <w:r>
        <w:lastRenderedPageBreak/>
        <w:t>Joshua</w:t>
      </w:r>
      <w:r w:rsidR="00A10629">
        <w:t>'</w:t>
      </w:r>
      <w:r>
        <w:t>s work ethic and skills</w:t>
      </w:r>
      <w:r w:rsidR="0084008C">
        <w:t>et</w:t>
      </w:r>
      <w:r w:rsidR="00227FA7">
        <w:t xml:space="preserve"> and </w:t>
      </w:r>
      <w:r>
        <w:t xml:space="preserve">was keen to give Joshua the opportunity </w:t>
      </w:r>
      <w:r w:rsidR="0084008C">
        <w:t>to start a SBAT</w:t>
      </w:r>
      <w:r>
        <w:t>.</w:t>
      </w:r>
      <w:r w:rsidRPr="001D0727">
        <w:t xml:space="preserve"> </w:t>
      </w:r>
      <w:r w:rsidR="0084008C">
        <w:t>Joshua</w:t>
      </w:r>
      <w:r w:rsidR="00227FA7">
        <w:t>’s</w:t>
      </w:r>
      <w:r>
        <w:t xml:space="preserve"> prospect of having to do block release in Canberra has not fazed him. </w:t>
      </w:r>
    </w:p>
    <w:p w:rsidR="00562575" w:rsidRDefault="00FC187A" w:rsidP="00562575">
      <w:pPr>
        <w:pStyle w:val="Caption"/>
        <w:jc w:val="center"/>
      </w:pPr>
      <w:r w:rsidRPr="00FC187A">
        <w:rPr>
          <w:noProof/>
          <w:lang w:eastAsia="en-AU"/>
        </w:rPr>
        <w:drawing>
          <wp:inline distT="0" distB="0" distL="0" distR="0">
            <wp:extent cx="3301470" cy="2476103"/>
            <wp:effectExtent l="0" t="6350" r="6985" b="6985"/>
            <wp:docPr id="10" name="Picture 10" descr="C:\Users\gawadalla\AppData\Local\Microsoft\Windows\INetCache\Content.Outlook\V4LS79U9\IMG_1601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wadalla\AppData\Local\Microsoft\Windows\INetCache\Content.Outlook\V4LS79U9\IMG_1601 (003).jpg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7145" cy="248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75E" w:rsidRDefault="008D175E" w:rsidP="008D175E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</w:p>
    <w:p w:rsidR="00562575" w:rsidRDefault="00900074" w:rsidP="00900074">
      <w:r>
        <w:t xml:space="preserve">Joshua </w:t>
      </w:r>
      <w:r w:rsidR="0084008C">
        <w:t>wanted to explore other opportunities outside of</w:t>
      </w:r>
      <w:r>
        <w:t xml:space="preserve"> school</w:t>
      </w:r>
      <w:r w:rsidR="0084008C">
        <w:t>. An SBAT gave</w:t>
      </w:r>
      <w:r>
        <w:t xml:space="preserve"> him a</w:t>
      </w:r>
      <w:r w:rsidR="0084008C">
        <w:t xml:space="preserve"> different perspective and </w:t>
      </w:r>
      <w:r>
        <w:t xml:space="preserve">respect for the importance of lifelong learning.   </w:t>
      </w:r>
    </w:p>
    <w:p w:rsidR="00562575" w:rsidRDefault="00562575" w:rsidP="005C47C8">
      <w:pPr>
        <w:pStyle w:val="Heading2"/>
      </w:pPr>
      <w:r>
        <w:t>SBAT in the Health Industry during a Natural Disaster and COVID-19</w:t>
      </w:r>
    </w:p>
    <w:p w:rsidR="00562575" w:rsidRDefault="00562575" w:rsidP="00562575">
      <w:r>
        <w:t xml:space="preserve">Cameron Roach is a very personable Year 12 student at Eden Marine High School </w:t>
      </w:r>
      <w:r w:rsidR="00A10629">
        <w:t>undertaking a SBAT in</w:t>
      </w:r>
      <w:r>
        <w:t xml:space="preserve"> Certificate III in Individual Support (Aged Care). </w:t>
      </w:r>
      <w:r w:rsidR="00A10629">
        <w:t xml:space="preserve">After completing </w:t>
      </w:r>
      <w:r w:rsidR="00243937">
        <w:t>W</w:t>
      </w:r>
      <w:r w:rsidR="00A10629">
        <w:t xml:space="preserve">ork </w:t>
      </w:r>
      <w:r w:rsidR="00243937">
        <w:t>E</w:t>
      </w:r>
      <w:r w:rsidR="00A10629">
        <w:t xml:space="preserve">xperience at Bupa in Year 10, </w:t>
      </w:r>
      <w:r>
        <w:t xml:space="preserve">Cameron decided to follow in </w:t>
      </w:r>
      <w:r w:rsidR="00A862D8">
        <w:t>his parents' footstep</w:t>
      </w:r>
      <w:r>
        <w:t>s, who are both Aged Care worke</w:t>
      </w:r>
      <w:r w:rsidR="00A10629">
        <w:t xml:space="preserve">rs. </w:t>
      </w:r>
    </w:p>
    <w:p w:rsidR="00A862D8" w:rsidRDefault="00A10629" w:rsidP="00562575">
      <w:r>
        <w:t>A</w:t>
      </w:r>
      <w:r w:rsidR="00562575">
        <w:t xml:space="preserve"> predominately female</w:t>
      </w:r>
      <w:r>
        <w:t>-</w:t>
      </w:r>
      <w:r w:rsidR="00562575">
        <w:t>orientated profession, Bupa were keen to offer Cameron a SBAT</w:t>
      </w:r>
      <w:r w:rsidR="00A862D8">
        <w:t xml:space="preserve"> after</w:t>
      </w:r>
      <w:r w:rsidR="00562575">
        <w:t xml:space="preserve"> success</w:t>
      </w:r>
      <w:r>
        <w:t>fully employing other</w:t>
      </w:r>
      <w:r w:rsidR="00562575">
        <w:t xml:space="preserve"> SBAT students from Eden Marine High School. </w:t>
      </w:r>
    </w:p>
    <w:p w:rsidR="00A862D8" w:rsidRDefault="00A862D8" w:rsidP="00A862D8">
      <w:pPr>
        <w:pStyle w:val="Heading3"/>
      </w:pPr>
      <w:r>
        <w:t>The Challenge</w:t>
      </w:r>
    </w:p>
    <w:p w:rsidR="00562575" w:rsidRDefault="00D62FF3" w:rsidP="00562575">
      <w:r>
        <w:t xml:space="preserve">After starting </w:t>
      </w:r>
      <w:r w:rsidR="00562575">
        <w:t>work one day a week at the end</w:t>
      </w:r>
      <w:r>
        <w:t xml:space="preserve"> of Year 10, Cameron became</w:t>
      </w:r>
      <w:r w:rsidR="00562575">
        <w:t xml:space="preserve"> part of the evacuation </w:t>
      </w:r>
      <w:r>
        <w:t xml:space="preserve">team </w:t>
      </w:r>
      <w:r w:rsidR="00562575">
        <w:t xml:space="preserve">of the </w:t>
      </w:r>
      <w:r>
        <w:t>entire</w:t>
      </w:r>
      <w:r w:rsidR="00562575">
        <w:t xml:space="preserve"> Aged Care Facility when the bushfires hit the area. Alongside his parents, Cameron assisted the staff in organising </w:t>
      </w:r>
      <w:r>
        <w:t>the families</w:t>
      </w:r>
      <w:r w:rsidR="00562575">
        <w:t xml:space="preserve"> to come and take their relatives home. The residents were</w:t>
      </w:r>
      <w:r>
        <w:t xml:space="preserve"> also</w:t>
      </w:r>
      <w:r w:rsidR="00562575">
        <w:t xml:space="preserve"> transported by buses and ambulances to a Facility in Canberra. Cameron spent a week in Canberra, reassuring residents that </w:t>
      </w:r>
      <w:r w:rsidR="00562575">
        <w:lastRenderedPageBreak/>
        <w:t>they w</w:t>
      </w:r>
      <w:r>
        <w:t>ould be fine, and continued</w:t>
      </w:r>
      <w:r w:rsidR="00562575">
        <w:t xml:space="preserve"> his usual rounds until it was time to transport the residents back to Eden.</w:t>
      </w:r>
    </w:p>
    <w:p w:rsidR="00D10273" w:rsidRDefault="00D10273" w:rsidP="00D10273">
      <w:pPr>
        <w:pStyle w:val="Heading3"/>
      </w:pPr>
      <w:r>
        <w:t>Success</w:t>
      </w:r>
    </w:p>
    <w:p w:rsidR="00562575" w:rsidRDefault="00895A4A" w:rsidP="00562575">
      <w:r>
        <w:t xml:space="preserve">In </w:t>
      </w:r>
      <w:r w:rsidR="00562575">
        <w:t xml:space="preserve">March 2020, COVID-19 </w:t>
      </w:r>
      <w:r w:rsidR="00A862D8">
        <w:t>stopped Cameron from attending</w:t>
      </w:r>
      <w:r w:rsidR="00562575">
        <w:t xml:space="preserve"> Bupa under the government restrictions, as he was under 18 years old. Although still having his theory units to complete, Cameron could</w:t>
      </w:r>
      <w:r>
        <w:t xml:space="preserve"> </w:t>
      </w:r>
      <w:r w:rsidR="00562575">
        <w:t>n</w:t>
      </w:r>
      <w:r>
        <w:t>o</w:t>
      </w:r>
      <w:r w:rsidR="00562575">
        <w:t xml:space="preserve">t return to Bupa for </w:t>
      </w:r>
      <w:r>
        <w:t>seven</w:t>
      </w:r>
      <w:r w:rsidR="00562575">
        <w:t xml:space="preserve"> months, putting pressure on him </w:t>
      </w:r>
      <w:r w:rsidR="00D10273">
        <w:t>to complete</w:t>
      </w:r>
      <w:r w:rsidR="00562575">
        <w:t xml:space="preserve"> the required 100 days on the job. Fortunately, Cameron is now fully vaccinated and</w:t>
      </w:r>
      <w:r w:rsidR="00243937">
        <w:t xml:space="preserve"> </w:t>
      </w:r>
      <w:r w:rsidR="00562575">
        <w:t>do</w:t>
      </w:r>
      <w:r w:rsidR="00243937">
        <w:t>es</w:t>
      </w:r>
      <w:r w:rsidR="00562575">
        <w:t xml:space="preserve"> additional shifts</w:t>
      </w:r>
      <w:r w:rsidR="00243937">
        <w:t xml:space="preserve"> that have put him</w:t>
      </w:r>
      <w:r w:rsidR="00562575">
        <w:t xml:space="preserve"> back on track. </w:t>
      </w:r>
    </w:p>
    <w:p w:rsidR="00900074" w:rsidRDefault="00562575" w:rsidP="00562575">
      <w:pPr>
        <w:pStyle w:val="Caption"/>
        <w:jc w:val="center"/>
      </w:pPr>
      <w:r>
        <w:rPr>
          <w:noProof/>
          <w:lang w:eastAsia="en-AU"/>
        </w:rPr>
        <w:drawing>
          <wp:inline distT="0" distB="0" distL="0" distR="0" wp14:anchorId="0A8E0537" wp14:editId="0A7FA70B">
            <wp:extent cx="4098813" cy="3263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09511" cy="327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75E" w:rsidRPr="00562575" w:rsidRDefault="008D175E" w:rsidP="008D175E">
      <w:pPr>
        <w:pStyle w:val="Caption"/>
      </w:pPr>
      <w:r>
        <w:t>Figure 3</w:t>
      </w:r>
      <w:bookmarkStart w:id="0" w:name="_GoBack"/>
      <w:bookmarkEnd w:id="0"/>
    </w:p>
    <w:p w:rsidR="003D22E3" w:rsidRPr="00112CEC" w:rsidRDefault="00900074" w:rsidP="00A72DA4">
      <w:r>
        <w:t>Working in the Aged Care Industry has certainly made Cameron a resilient young man</w:t>
      </w:r>
      <w:r w:rsidR="007832ED">
        <w:t>.</w:t>
      </w:r>
      <w:r>
        <w:t xml:space="preserve"> </w:t>
      </w:r>
      <w:r w:rsidR="007832ED">
        <w:br/>
        <w:t>The staff and residents at Bupa cannot speak more highly of Cameron. He is a credit to Eden Marine High School and the professi</w:t>
      </w:r>
      <w:r>
        <w:t>on</w:t>
      </w:r>
      <w:r w:rsidR="007832ED">
        <w:t>. H</w:t>
      </w:r>
      <w:r>
        <w:t xml:space="preserve">e </w:t>
      </w:r>
      <w:r w:rsidR="007832ED">
        <w:t>will continue</w:t>
      </w:r>
      <w:r>
        <w:t xml:space="preserve"> his journey </w:t>
      </w:r>
      <w:r w:rsidR="007832ED">
        <w:t>towards becoming a n</w:t>
      </w:r>
      <w:r>
        <w:t>urse after completing his SBAT</w:t>
      </w:r>
      <w:r w:rsidR="00DC65A3">
        <w:t xml:space="preserve"> with the support of Bupa in Eden, where they have offered him a full-time position once he has finished his HSC exams.</w:t>
      </w:r>
    </w:p>
    <w:sectPr w:rsidR="003D22E3" w:rsidRPr="00112CEC" w:rsidSect="00413A5F"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5B43" w:rsidRDefault="00E65B43" w:rsidP="00191F45">
      <w:r>
        <w:separator/>
      </w:r>
    </w:p>
    <w:p w:rsidR="00E65B43" w:rsidRDefault="00E65B43"/>
    <w:p w:rsidR="00E65B43" w:rsidRDefault="00E65B43"/>
    <w:p w:rsidR="00E65B43" w:rsidRDefault="00E65B43"/>
  </w:endnote>
  <w:endnote w:type="continuationSeparator" w:id="0">
    <w:p w:rsidR="00E65B43" w:rsidRDefault="00E65B43" w:rsidP="00191F45">
      <w:r>
        <w:continuationSeparator/>
      </w:r>
    </w:p>
    <w:p w:rsidR="00E65B43" w:rsidRDefault="00E65B43"/>
    <w:p w:rsidR="00E65B43" w:rsidRDefault="00E65B43"/>
    <w:p w:rsidR="00E65B43" w:rsidRDefault="00E65B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356" w:rsidRPr="004D333E" w:rsidRDefault="004D333E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8D175E">
      <w:rPr>
        <w:noProof/>
      </w:rPr>
      <w:t>4</w:t>
    </w:r>
    <w:r w:rsidRPr="002810D3">
      <w:fldChar w:fldCharType="end"/>
    </w:r>
    <w:r w:rsidRPr="002810D3">
      <w:tab/>
    </w:r>
    <w:r w:rsidR="00D0620C">
      <w:t>Eden Marine High School SBAT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356" w:rsidRPr="004D333E" w:rsidRDefault="004D333E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D0620C">
      <w:rPr>
        <w:noProof/>
      </w:rPr>
      <w:t>Oct-21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8D175E">
      <w:rPr>
        <w:noProof/>
      </w:rPr>
      <w:t>3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120" w:rsidRDefault="00493120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6FF7CD56" wp14:editId="108D5D92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5B43" w:rsidRDefault="00E65B43" w:rsidP="00191F45">
      <w:r>
        <w:separator/>
      </w:r>
    </w:p>
    <w:p w:rsidR="00E65B43" w:rsidRDefault="00E65B43"/>
    <w:p w:rsidR="00E65B43" w:rsidRDefault="00E65B43"/>
    <w:p w:rsidR="00E65B43" w:rsidRDefault="00E65B43"/>
  </w:footnote>
  <w:footnote w:type="continuationSeparator" w:id="0">
    <w:p w:rsidR="00E65B43" w:rsidRDefault="00E65B43" w:rsidP="00191F45">
      <w:r>
        <w:continuationSeparator/>
      </w:r>
    </w:p>
    <w:p w:rsidR="00E65B43" w:rsidRDefault="00E65B43"/>
    <w:p w:rsidR="00E65B43" w:rsidRDefault="00E65B43"/>
    <w:p w:rsidR="00E65B43" w:rsidRDefault="00E65B4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120" w:rsidRDefault="00493120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8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4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15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6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7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9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0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14"/>
  </w:num>
  <w:num w:numId="2">
    <w:abstractNumId w:val="12"/>
  </w:num>
  <w:num w:numId="3">
    <w:abstractNumId w:val="16"/>
  </w:num>
  <w:num w:numId="4">
    <w:abstractNumId w:val="18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9"/>
  </w:num>
  <w:num w:numId="8">
    <w:abstractNumId w:val="10"/>
  </w:num>
  <w:num w:numId="9">
    <w:abstractNumId w:val="15"/>
  </w:num>
  <w:num w:numId="10">
    <w:abstractNumId w:val="9"/>
  </w:num>
  <w:num w:numId="11">
    <w:abstractNumId w:val="13"/>
  </w:num>
  <w:num w:numId="12">
    <w:abstractNumId w:val="6"/>
  </w:num>
  <w:num w:numId="13">
    <w:abstractNumId w:val="8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7"/>
  </w:num>
  <w:num w:numId="21">
    <w:abstractNumId w:val="20"/>
  </w:num>
  <w:num w:numId="22">
    <w:abstractNumId w:val="17"/>
  </w:num>
  <w:num w:numId="23">
    <w:abstractNumId w:val="12"/>
  </w:num>
  <w:num w:numId="24">
    <w:abstractNumId w:val="12"/>
  </w:num>
  <w:num w:numId="25">
    <w:abstractNumId w:val="12"/>
  </w:num>
  <w:num w:numId="26">
    <w:abstractNumId w:val="12"/>
  </w:num>
  <w:num w:numId="27">
    <w:abstractNumId w:val="12"/>
  </w:num>
  <w:num w:numId="28">
    <w:abstractNumId w:val="12"/>
  </w:num>
  <w:num w:numId="29">
    <w:abstractNumId w:val="12"/>
  </w:num>
  <w:num w:numId="30">
    <w:abstractNumId w:val="12"/>
  </w:num>
  <w:num w:numId="31">
    <w:abstractNumId w:val="14"/>
  </w:num>
  <w:num w:numId="32">
    <w:abstractNumId w:val="20"/>
  </w:num>
  <w:num w:numId="33">
    <w:abstractNumId w:val="16"/>
  </w:num>
  <w:num w:numId="34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AU" w:vendorID="64" w:dllVersion="131078" w:nlCheck="1" w:checkStyle="1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YxMzczNjY3tDAxtzBV0lEKTi0uzszPAykwrgUAWzPh6iwAAAA="/>
  </w:docVars>
  <w:rsids>
    <w:rsidRoot w:val="00112CEC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0942"/>
    <w:rsid w:val="00061232"/>
    <w:rsid w:val="000613C4"/>
    <w:rsid w:val="000620E8"/>
    <w:rsid w:val="00062708"/>
    <w:rsid w:val="00065A16"/>
    <w:rsid w:val="00071D06"/>
    <w:rsid w:val="0007214A"/>
    <w:rsid w:val="00072B6E"/>
    <w:rsid w:val="00072DFB"/>
    <w:rsid w:val="00075B4E"/>
    <w:rsid w:val="00077A7C"/>
    <w:rsid w:val="00082DEC"/>
    <w:rsid w:val="00082E53"/>
    <w:rsid w:val="000844F9"/>
    <w:rsid w:val="00084830"/>
    <w:rsid w:val="0008606A"/>
    <w:rsid w:val="00086656"/>
    <w:rsid w:val="00086D87"/>
    <w:rsid w:val="000872D6"/>
    <w:rsid w:val="00087BF0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2CEC"/>
    <w:rsid w:val="00113763"/>
    <w:rsid w:val="00114B7D"/>
    <w:rsid w:val="00115942"/>
    <w:rsid w:val="001161F4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5DE1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600C"/>
    <w:rsid w:val="00196CF1"/>
    <w:rsid w:val="00197B41"/>
    <w:rsid w:val="001A03EA"/>
    <w:rsid w:val="001A3627"/>
    <w:rsid w:val="001B0502"/>
    <w:rsid w:val="001B3065"/>
    <w:rsid w:val="001B33C0"/>
    <w:rsid w:val="001B4A46"/>
    <w:rsid w:val="001B5E34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578F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27FA7"/>
    <w:rsid w:val="00231E53"/>
    <w:rsid w:val="00234830"/>
    <w:rsid w:val="002368C7"/>
    <w:rsid w:val="0023726F"/>
    <w:rsid w:val="0024041A"/>
    <w:rsid w:val="002410C8"/>
    <w:rsid w:val="00241C93"/>
    <w:rsid w:val="0024214A"/>
    <w:rsid w:val="002428A6"/>
    <w:rsid w:val="00243937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810D3"/>
    <w:rsid w:val="0028270B"/>
    <w:rsid w:val="002847AE"/>
    <w:rsid w:val="002850C2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381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5F6B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474"/>
    <w:rsid w:val="00407ED4"/>
    <w:rsid w:val="004128F0"/>
    <w:rsid w:val="00413A5F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77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DA4"/>
    <w:rsid w:val="0055213A"/>
    <w:rsid w:val="00554956"/>
    <w:rsid w:val="00557BE6"/>
    <w:rsid w:val="005600BC"/>
    <w:rsid w:val="00562575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1BFC"/>
    <w:rsid w:val="005C47C8"/>
    <w:rsid w:val="005C7B55"/>
    <w:rsid w:val="005D0175"/>
    <w:rsid w:val="005D1CC4"/>
    <w:rsid w:val="005D2D62"/>
    <w:rsid w:val="005D5A78"/>
    <w:rsid w:val="005D5DB0"/>
    <w:rsid w:val="005E0B43"/>
    <w:rsid w:val="005E4742"/>
    <w:rsid w:val="005E6829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F8"/>
    <w:rsid w:val="006412BE"/>
    <w:rsid w:val="0064144D"/>
    <w:rsid w:val="00641609"/>
    <w:rsid w:val="0064160E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3CE4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08F3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744"/>
    <w:rsid w:val="00701DAC"/>
    <w:rsid w:val="00704694"/>
    <w:rsid w:val="007058CD"/>
    <w:rsid w:val="00705D75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4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2ED"/>
    <w:rsid w:val="007836C0"/>
    <w:rsid w:val="0078667E"/>
    <w:rsid w:val="007919DC"/>
    <w:rsid w:val="00791B72"/>
    <w:rsid w:val="00791C7F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78C"/>
    <w:rsid w:val="007C1A9E"/>
    <w:rsid w:val="007C6E38"/>
    <w:rsid w:val="007D212E"/>
    <w:rsid w:val="007D458F"/>
    <w:rsid w:val="007D5655"/>
    <w:rsid w:val="007D5A52"/>
    <w:rsid w:val="007D7CF5"/>
    <w:rsid w:val="007D7E58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263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691"/>
    <w:rsid w:val="00830A48"/>
    <w:rsid w:val="00831C89"/>
    <w:rsid w:val="00832DA5"/>
    <w:rsid w:val="00832F4B"/>
    <w:rsid w:val="00833A2E"/>
    <w:rsid w:val="00833EDF"/>
    <w:rsid w:val="00834038"/>
    <w:rsid w:val="008377AF"/>
    <w:rsid w:val="0084008C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5A4A"/>
    <w:rsid w:val="00897B91"/>
    <w:rsid w:val="008A00A0"/>
    <w:rsid w:val="008A0836"/>
    <w:rsid w:val="008A21F0"/>
    <w:rsid w:val="008A3032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17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45F6"/>
    <w:rsid w:val="008F56DB"/>
    <w:rsid w:val="00900074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B74FE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5FD9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7569"/>
    <w:rsid w:val="00A07749"/>
    <w:rsid w:val="00A078FB"/>
    <w:rsid w:val="00A10629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A2B"/>
    <w:rsid w:val="00A70170"/>
    <w:rsid w:val="00A726C7"/>
    <w:rsid w:val="00A72DA4"/>
    <w:rsid w:val="00A7409C"/>
    <w:rsid w:val="00A752B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862D8"/>
    <w:rsid w:val="00A905C6"/>
    <w:rsid w:val="00A90A0B"/>
    <w:rsid w:val="00A91418"/>
    <w:rsid w:val="00A91A18"/>
    <w:rsid w:val="00A9244B"/>
    <w:rsid w:val="00A932DF"/>
    <w:rsid w:val="00A947CF"/>
    <w:rsid w:val="00A95F5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0D2A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358"/>
    <w:rsid w:val="00B35B87"/>
    <w:rsid w:val="00B40556"/>
    <w:rsid w:val="00B43107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3AFC"/>
    <w:rsid w:val="00B743E7"/>
    <w:rsid w:val="00B74B80"/>
    <w:rsid w:val="00B768A9"/>
    <w:rsid w:val="00B76E90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3F2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3E61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48F0"/>
    <w:rsid w:val="00CA6C45"/>
    <w:rsid w:val="00CA70DF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0620C"/>
    <w:rsid w:val="00D10273"/>
    <w:rsid w:val="00D114B2"/>
    <w:rsid w:val="00D11F89"/>
    <w:rsid w:val="00D121C4"/>
    <w:rsid w:val="00D14274"/>
    <w:rsid w:val="00D15E5B"/>
    <w:rsid w:val="00D17C62"/>
    <w:rsid w:val="00D21586"/>
    <w:rsid w:val="00D21EA5"/>
    <w:rsid w:val="00D23A38"/>
    <w:rsid w:val="00D24125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6022B"/>
    <w:rsid w:val="00D60C40"/>
    <w:rsid w:val="00D6138D"/>
    <w:rsid w:val="00D6166E"/>
    <w:rsid w:val="00D62FF3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5A3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301D"/>
    <w:rsid w:val="00DE33EC"/>
    <w:rsid w:val="00DE43F4"/>
    <w:rsid w:val="00DE53F8"/>
    <w:rsid w:val="00DE60E6"/>
    <w:rsid w:val="00DE6C9B"/>
    <w:rsid w:val="00DE74DC"/>
    <w:rsid w:val="00DE7D5A"/>
    <w:rsid w:val="00DF0A94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64F2"/>
    <w:rsid w:val="00E16F61"/>
    <w:rsid w:val="00E178A7"/>
    <w:rsid w:val="00E20F6A"/>
    <w:rsid w:val="00E21A25"/>
    <w:rsid w:val="00E23303"/>
    <w:rsid w:val="00E253CA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5B43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1426"/>
    <w:rsid w:val="00E94803"/>
    <w:rsid w:val="00E94B69"/>
    <w:rsid w:val="00E9588E"/>
    <w:rsid w:val="00E96813"/>
    <w:rsid w:val="00EA1642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121C4"/>
    <w:rsid w:val="00F13777"/>
    <w:rsid w:val="00F17235"/>
    <w:rsid w:val="00F20B40"/>
    <w:rsid w:val="00F2269A"/>
    <w:rsid w:val="00F22775"/>
    <w:rsid w:val="00F228A5"/>
    <w:rsid w:val="00F246D4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1A8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187A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42ED"/>
    <w:rsid w:val="00FE660C"/>
    <w:rsid w:val="00FF0F2A"/>
    <w:rsid w:val="00FF492B"/>
    <w:rsid w:val="00FF4E75"/>
    <w:rsid w:val="00FF5EC7"/>
    <w:rsid w:val="00FF7815"/>
    <w:rsid w:val="00FF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65F799"/>
  <w14:defaultImageDpi w14:val="330"/>
  <w15:chartTrackingRefBased/>
  <w15:docId w15:val="{9C2FEDE7-5E32-4077-8EAA-229AF5966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drew5\OneDrive%20-%20NSW%20Department%20of%20Education\Documents\Custom%20Office%20Templates\2020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9155F24E5B4A43B9D9F162835019F5" ma:contentTypeVersion="13" ma:contentTypeDescription="Create a new document." ma:contentTypeScope="" ma:versionID="0a55a469d87330f09b8c2dd51b47675a">
  <xsd:schema xmlns:xsd="http://www.w3.org/2001/XMLSchema" xmlns:xs="http://www.w3.org/2001/XMLSchema" xmlns:p="http://schemas.microsoft.com/office/2006/metadata/properties" xmlns:ns2="cadd7596-4ec6-4175-a4e7-dfde0b149aec" xmlns:ns3="9a9ca779-b62c-4fee-8851-df56b032629e" targetNamespace="http://schemas.microsoft.com/office/2006/metadata/properties" ma:root="true" ma:fieldsID="6b4eb32779e259941ea3e1cc490d5a8b" ns2:_="" ns3:_="">
    <xsd:import namespace="cadd7596-4ec6-4175-a4e7-dfde0b149aec"/>
    <xsd:import namespace="9a9ca779-b62c-4fee-8851-df56b03262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d7596-4ec6-4175-a4e7-dfde0b149a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ca779-b62c-4fee-8851-df56b03262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AE3A076-9CB4-4844-8A09-DF9E6D31F3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0EC4F27-1516-4835-8C2A-0EEEE9A6EB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341260-ABA8-4EC5-AEFC-A40CF203B2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dd7596-4ec6-4175-a4e7-dfde0b149aec"/>
    <ds:schemaRef ds:uri="9a9ca779-b62c-4fee-8851-df56b03262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9E350B5-C1E7-426E-B9D3-62DBC75B5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2020-template.dotx</Template>
  <TotalTime>1</TotalTime>
  <Pages>4</Pages>
  <Words>707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Bulahdelah Central School 2020 School to Work Go-Getters</vt:lpstr>
    </vt:vector>
  </TitlesOfParts>
  <Manager/>
  <Company>NSW Department of Education</Company>
  <LinksUpToDate>false</LinksUpToDate>
  <CharactersWithSpaces>4731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Bulahdelah Central School 2020 School to Work Go-Getters</dc:title>
  <dc:subject/>
  <dc:creator>Andrew, Jill</dc:creator>
  <cp:keywords/>
  <dc:description/>
  <cp:lastModifiedBy>G Awadalla</cp:lastModifiedBy>
  <cp:revision>2</cp:revision>
  <cp:lastPrinted>2019-09-30T07:42:00Z</cp:lastPrinted>
  <dcterms:created xsi:type="dcterms:W3CDTF">2021-10-11T00:41:00Z</dcterms:created>
  <dcterms:modified xsi:type="dcterms:W3CDTF">2021-10-11T00:41:00Z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0x010100F19155F24E5B4A43B9D9F162835019F5</vt:lpwstr>
  </property>
</Properties>
</file>