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18634FD1" w:rsidR="00086656" w:rsidRDefault="0CEA224A" w:rsidP="00086656">
      <w:pPr>
        <w:pStyle w:val="Title"/>
      </w:pPr>
      <w:r>
        <w:t xml:space="preserve">HSIE: </w:t>
      </w:r>
      <w:r w:rsidR="00E13D6C">
        <w:t>Geography workbook</w:t>
      </w:r>
      <w:r w:rsidR="002762CD">
        <w:t xml:space="preserve"> S</w:t>
      </w:r>
      <w:r w:rsidR="00FD180B">
        <w:t>2</w:t>
      </w:r>
    </w:p>
    <w:p w14:paraId="05BD69AF" w14:textId="77777777" w:rsidR="00E13D6C" w:rsidRPr="00E13D6C" w:rsidRDefault="00E13D6C" w:rsidP="00E13D6C">
      <w:pPr>
        <w:pStyle w:val="FeatureBox2"/>
        <w:rPr>
          <w:sz w:val="32"/>
          <w:szCs w:val="32"/>
        </w:rPr>
      </w:pPr>
      <w:r w:rsidRPr="00E13D6C">
        <w:rPr>
          <w:sz w:val="32"/>
          <w:szCs w:val="32"/>
        </w:rPr>
        <w:t xml:space="preserve">Name: </w:t>
      </w:r>
    </w:p>
    <w:p w14:paraId="4E8C1426" w14:textId="77777777" w:rsidR="00E13D6C" w:rsidRPr="00E13D6C" w:rsidRDefault="00E13D6C" w:rsidP="00E13D6C">
      <w:pPr>
        <w:pStyle w:val="FeatureBox2"/>
        <w:rPr>
          <w:sz w:val="32"/>
          <w:szCs w:val="32"/>
        </w:rPr>
      </w:pPr>
      <w:r w:rsidRPr="00E13D6C">
        <w:rPr>
          <w:sz w:val="32"/>
          <w:szCs w:val="32"/>
        </w:rPr>
        <w:t>Class:</w:t>
      </w:r>
    </w:p>
    <w:p w14:paraId="3388E705" w14:textId="77777777" w:rsidR="00E13D6C" w:rsidRDefault="00E13D6C" w:rsidP="00D61367">
      <w:pPr>
        <w:pStyle w:val="Heading1"/>
      </w:pPr>
      <w:r>
        <w:t xml:space="preserve">Overview </w:t>
      </w:r>
    </w:p>
    <w:p w14:paraId="2613839C" w14:textId="1D68039F" w:rsidR="00E13D6C" w:rsidRPr="002762CD" w:rsidRDefault="00E13D6C" w:rsidP="002762CD">
      <w:pPr>
        <w:rPr>
          <w:sz w:val="32"/>
          <w:szCs w:val="32"/>
          <w:lang w:eastAsia="zh-CN"/>
        </w:rPr>
      </w:pPr>
      <w:r w:rsidRPr="002762CD">
        <w:rPr>
          <w:sz w:val="32"/>
          <w:szCs w:val="32"/>
          <w:lang w:eastAsia="zh-CN"/>
        </w:rPr>
        <w:t>You will learn about</w:t>
      </w:r>
      <w:r w:rsidR="00A11353">
        <w:rPr>
          <w:sz w:val="32"/>
          <w:szCs w:val="32"/>
          <w:lang w:eastAsia="zh-CN"/>
        </w:rPr>
        <w:t xml:space="preserve"> </w:t>
      </w:r>
      <w:r w:rsidR="00A11353" w:rsidRPr="00A11353">
        <w:rPr>
          <w:sz w:val="32"/>
          <w:szCs w:val="32"/>
          <w:lang w:eastAsia="zh-CN"/>
        </w:rPr>
        <w:t>the geographical skills of mapping and data representation</w:t>
      </w:r>
      <w:r w:rsidR="00A11353">
        <w:rPr>
          <w:sz w:val="32"/>
          <w:szCs w:val="32"/>
          <w:lang w:eastAsia="zh-CN"/>
        </w:rPr>
        <w:t xml:space="preserve">. You will construct tables, graphs and maps, and interpret these </w:t>
      </w:r>
      <w:r w:rsidR="00556BD5">
        <w:rPr>
          <w:sz w:val="32"/>
          <w:szCs w:val="32"/>
          <w:lang w:eastAsia="zh-CN"/>
        </w:rPr>
        <w:t>to identify distributions and draw a conclusion about climate, natural vegetation and native animals in Australia.</w:t>
      </w:r>
    </w:p>
    <w:p w14:paraId="55ACB483" w14:textId="77777777" w:rsidR="00E13D6C" w:rsidRPr="00D61367" w:rsidRDefault="00E13D6C" w:rsidP="00D61367">
      <w:pPr>
        <w:pStyle w:val="Heading2"/>
      </w:pPr>
      <w:r w:rsidRPr="00D61367">
        <w:t>Resources</w:t>
      </w:r>
    </w:p>
    <w:p w14:paraId="5D95F24F" w14:textId="37D65796" w:rsidR="002762CD" w:rsidRDefault="00E13D6C" w:rsidP="00D61367">
      <w:pPr>
        <w:pStyle w:val="Heading3"/>
      </w:pPr>
      <w:r>
        <w:t>Acti</w:t>
      </w:r>
      <w:r w:rsidR="002C4D8C">
        <w:t>vity 1</w:t>
      </w:r>
    </w:p>
    <w:p w14:paraId="2C1E2AC7" w14:textId="58BAFDAE" w:rsidR="00C20061" w:rsidRDefault="00556BD5" w:rsidP="00556BD5">
      <w:pPr>
        <w:pStyle w:val="ListBullet"/>
      </w:pPr>
      <w:r>
        <w:t>colour pencils</w:t>
      </w:r>
    </w:p>
    <w:p w14:paraId="4F717BD8" w14:textId="230745B5" w:rsidR="00E13D6C" w:rsidRDefault="002C4D8C" w:rsidP="00D61367">
      <w:pPr>
        <w:pStyle w:val="Heading3"/>
      </w:pPr>
      <w:r>
        <w:t>Activity 2</w:t>
      </w:r>
    </w:p>
    <w:p w14:paraId="1B4A82DA" w14:textId="20135D3F" w:rsidR="00556BD5" w:rsidRDefault="00556BD5" w:rsidP="00556BD5">
      <w:pPr>
        <w:pStyle w:val="ListBullet"/>
      </w:pPr>
      <w:r>
        <w:t>colour pencils</w:t>
      </w:r>
    </w:p>
    <w:p w14:paraId="538D0544" w14:textId="7F68523B" w:rsidR="00E13D6C" w:rsidRPr="00E13D6C" w:rsidRDefault="00556BD5" w:rsidP="00556BD5">
      <w:pPr>
        <w:pStyle w:val="Heading3"/>
        <w:numPr>
          <w:ilvl w:val="0"/>
          <w:numId w:val="0"/>
        </w:numPr>
      </w:pPr>
      <w:r>
        <w:t xml:space="preserve"> </w:t>
      </w:r>
    </w:p>
    <w:p w14:paraId="4AF37007" w14:textId="77777777" w:rsidR="002C4D8C" w:rsidRDefault="002C4D8C">
      <w:pPr>
        <w:rPr>
          <w:rFonts w:eastAsiaTheme="majorEastAsia" w:cstheme="majorBidi"/>
          <w:b/>
          <w:color w:val="1C438B"/>
          <w:sz w:val="52"/>
          <w:szCs w:val="32"/>
        </w:rPr>
      </w:pPr>
      <w:r>
        <w:br w:type="page"/>
      </w:r>
    </w:p>
    <w:p w14:paraId="640FD65F" w14:textId="259E74CC" w:rsidR="00E13D6C" w:rsidRDefault="00E13D6C" w:rsidP="00D61367">
      <w:pPr>
        <w:pStyle w:val="Heading1"/>
      </w:pPr>
      <w:r>
        <w:lastRenderedPageBreak/>
        <w:t xml:space="preserve">Activity 1 </w:t>
      </w:r>
    </w:p>
    <w:p w14:paraId="4E9FDE17" w14:textId="7D7F783D" w:rsidR="002762CD" w:rsidRPr="002762CD" w:rsidRDefault="002762CD" w:rsidP="002762CD">
      <w:pPr>
        <w:rPr>
          <w:lang w:eastAsia="zh-CN"/>
        </w:rPr>
      </w:pPr>
      <w:r>
        <w:rPr>
          <w:lang w:eastAsia="zh-CN"/>
        </w:rPr>
        <w:t>During th</w:t>
      </w:r>
      <w:r w:rsidR="00B45922">
        <w:rPr>
          <w:lang w:eastAsia="zh-CN"/>
        </w:rPr>
        <w:t xml:space="preserve">is activity you will explore </w:t>
      </w:r>
      <w:r w:rsidR="00556BD5">
        <w:rPr>
          <w:lang w:eastAsia="zh-CN"/>
        </w:rPr>
        <w:t>tables and graphs using climate data. You will do a survey of Australian animals, record data in a table, create a graph and write a conclusion.</w:t>
      </w:r>
    </w:p>
    <w:p w14:paraId="28216BB8" w14:textId="6AED5218" w:rsidR="00D61367" w:rsidRPr="002762CD" w:rsidRDefault="005C1F70" w:rsidP="005C1F70">
      <w:pPr>
        <w:pStyle w:val="FeatureBox"/>
      </w:pPr>
      <w:r>
        <w:rPr>
          <w:noProof/>
        </w:rPr>
        <w:drawing>
          <wp:inline distT="0" distB="0" distL="0" distR="0" wp14:anchorId="34CBD98F" wp14:editId="17DAFB43">
            <wp:extent cx="635027" cy="635027"/>
            <wp:effectExtent l="0" t="0" r="0" b="0"/>
            <wp:docPr id="1335690953"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colour pencils</w:t>
      </w:r>
    </w:p>
    <w:p w14:paraId="252E4025" w14:textId="3225FA7A" w:rsidR="002762CD" w:rsidRDefault="001C41E4" w:rsidP="00D61367">
      <w:pPr>
        <w:pStyle w:val="Heading2"/>
      </w:pPr>
      <w:r>
        <w:t>Weather and seasons</w:t>
      </w:r>
    </w:p>
    <w:p w14:paraId="7423E9A8" w14:textId="77777777" w:rsidR="004005A0" w:rsidRDefault="004005A0" w:rsidP="004005A0">
      <w:pPr>
        <w:rPr>
          <w:rFonts w:cs="Arial"/>
          <w:lang w:eastAsia="zh-CN"/>
        </w:rPr>
      </w:pPr>
      <w:r>
        <w:rPr>
          <w:noProof/>
        </w:rPr>
        <w:drawing>
          <wp:inline distT="0" distB="0" distL="0" distR="0" wp14:anchorId="20C7BCBB" wp14:editId="493C2B50">
            <wp:extent cx="635027" cy="635027"/>
            <wp:effectExtent l="0" t="0" r="0" b="0"/>
            <wp:docPr id="891416458" name="Picture 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rFonts w:cs="Arial"/>
          <w:lang w:eastAsia="zh-CN"/>
        </w:rPr>
        <w:t xml:space="preserve"> Reflection</w:t>
      </w:r>
    </w:p>
    <w:p w14:paraId="0EC4FC88" w14:textId="219FA49C" w:rsidR="00E25ABF" w:rsidRDefault="004005A0" w:rsidP="00D61367">
      <w:pPr>
        <w:rPr>
          <w:lang w:eastAsia="zh-CN"/>
        </w:rPr>
      </w:pPr>
      <w:r>
        <w:rPr>
          <w:lang w:eastAsia="zh-CN"/>
        </w:rPr>
        <w:t xml:space="preserve">What do you </w:t>
      </w:r>
      <w:r w:rsidR="001C41E4">
        <w:rPr>
          <w:lang w:eastAsia="zh-CN"/>
        </w:rPr>
        <w:t>remember</w:t>
      </w:r>
      <w:r>
        <w:rPr>
          <w:lang w:eastAsia="zh-CN"/>
        </w:rPr>
        <w:t xml:space="preserve"> about the weather and seasons?</w:t>
      </w:r>
    </w:p>
    <w:p w14:paraId="623BEA3F" w14:textId="70A304A3" w:rsidR="004005A0" w:rsidRDefault="004005A0" w:rsidP="00D61367">
      <w:pPr>
        <w:rPr>
          <w:lang w:eastAsia="zh-CN"/>
        </w:rPr>
      </w:pPr>
      <w:r>
        <w:rPr>
          <w:lang w:eastAsia="zh-CN"/>
        </w:rPr>
        <w:t>There are different types of weather and some of thes</w:t>
      </w:r>
      <w:r w:rsidR="001C41E4">
        <w:rPr>
          <w:lang w:eastAsia="zh-CN"/>
        </w:rPr>
        <w:t>e help us identify the seasons. Draw lines to m</w:t>
      </w:r>
      <w:r>
        <w:rPr>
          <w:lang w:eastAsia="zh-CN"/>
        </w:rPr>
        <w:t>atch the images with season</w:t>
      </w:r>
      <w:r w:rsidR="001C41E4">
        <w:rPr>
          <w:lang w:eastAsia="zh-CN"/>
        </w:rPr>
        <w:t>s</w:t>
      </w:r>
      <w:r>
        <w:rPr>
          <w:lang w:eastAsia="zh-CN"/>
        </w:rPr>
        <w:t>.</w:t>
      </w:r>
      <w:r w:rsidR="001C41E4">
        <w:rPr>
          <w:lang w:eastAsia="zh-CN"/>
        </w:rPr>
        <w:t xml:space="preserve"> Some images may fit into more than one season.</w:t>
      </w:r>
    </w:p>
    <w:p w14:paraId="1F34C9E1" w14:textId="32D2ED56" w:rsidR="001C41E4" w:rsidRDefault="001C41E4" w:rsidP="00D61367">
      <w:pPr>
        <w:rPr>
          <w:lang w:eastAsia="zh-CN"/>
        </w:rPr>
      </w:pPr>
      <w:r>
        <w:rPr>
          <w:noProof/>
        </w:rPr>
        <w:drawing>
          <wp:inline distT="0" distB="0" distL="0" distR="0" wp14:anchorId="60E7B94F" wp14:editId="1CE43D1A">
            <wp:extent cx="5872844" cy="4244340"/>
            <wp:effectExtent l="0" t="0" r="0" b="3810"/>
            <wp:docPr id="1820538433" name="Picture 5" title="Images and names of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872844" cy="4244340"/>
                    </a:xfrm>
                    <a:prstGeom prst="rect">
                      <a:avLst/>
                    </a:prstGeom>
                  </pic:spPr>
                </pic:pic>
              </a:graphicData>
            </a:graphic>
          </wp:inline>
        </w:drawing>
      </w:r>
    </w:p>
    <w:p w14:paraId="4143791D" w14:textId="6154A8C9" w:rsidR="00D61367" w:rsidRDefault="001C41E4" w:rsidP="00D61367">
      <w:pPr>
        <w:pStyle w:val="Heading2"/>
      </w:pPr>
      <w:r>
        <w:lastRenderedPageBreak/>
        <w:t>Climate</w:t>
      </w:r>
      <w:r w:rsidR="00A9632B">
        <w:t xml:space="preserve"> </w:t>
      </w:r>
    </w:p>
    <w:p w14:paraId="254B07B5" w14:textId="297C4365" w:rsidR="000B71C9" w:rsidRDefault="001C41E4" w:rsidP="000B71C9">
      <w:pPr>
        <w:rPr>
          <w:lang w:eastAsia="zh-CN"/>
        </w:rPr>
      </w:pPr>
      <w:r w:rsidRPr="3D595221">
        <w:rPr>
          <w:lang w:eastAsia="zh-CN"/>
        </w:rPr>
        <w:t xml:space="preserve">Did you know that weather and climate are different! Climate is the pattern of weather over time. For example, along the east coast of NSW during the summer, the climate is mild with moderate average temperatures and moderate average rainfall. </w:t>
      </w:r>
      <w:r w:rsidR="21F3643F" w:rsidRPr="3D595221">
        <w:rPr>
          <w:lang w:eastAsia="zh-CN"/>
        </w:rPr>
        <w:t>However,</w:t>
      </w:r>
      <w:r w:rsidRPr="3D595221">
        <w:rPr>
          <w:lang w:eastAsia="zh-CN"/>
        </w:rPr>
        <w:t xml:space="preserve"> in tropical north Queensland the climate is warm and wet. The temperature is hotter and there is more rainfall on average than coastal NSW.</w:t>
      </w:r>
    </w:p>
    <w:p w14:paraId="352BED06" w14:textId="77777777" w:rsidR="00E80669" w:rsidRDefault="00E80669" w:rsidP="00E80669">
      <w:pPr>
        <w:pStyle w:val="Heading2"/>
      </w:pPr>
      <w:r>
        <w:t>Purpose and features of tables</w:t>
      </w:r>
    </w:p>
    <w:p w14:paraId="7130C6E2" w14:textId="77777777" w:rsidR="00E80669" w:rsidRDefault="00E80669" w:rsidP="00E80669">
      <w:pPr>
        <w:rPr>
          <w:lang w:eastAsia="zh-CN"/>
        </w:rPr>
      </w:pPr>
      <w:r>
        <w:rPr>
          <w:rStyle w:val="normaltextrun"/>
          <w:rFonts w:cs="Arial"/>
          <w:color w:val="000000"/>
          <w:shd w:val="clear" w:color="auto" w:fill="FFFFFF"/>
        </w:rPr>
        <w:t xml:space="preserve">A table is a graphical tool used for recording data. Geographers conduct field surveys to collect data, and that they record this in a table. </w:t>
      </w:r>
      <w:r>
        <w:rPr>
          <w:rFonts w:cs="Arial"/>
          <w:noProof/>
          <w:lang w:eastAsia="en-AU"/>
        </w:rPr>
        <w:t>Most data tables have similar features that need to be included when you construct a data table.</w:t>
      </w:r>
    </w:p>
    <w:p w14:paraId="1E1BA0EF" w14:textId="24897E4A" w:rsidR="009F1280" w:rsidRDefault="009F1280" w:rsidP="009F1280">
      <w:pPr>
        <w:rPr>
          <w:rFonts w:cs="Arial"/>
          <w:lang w:eastAsia="zh-CN"/>
        </w:rPr>
      </w:pPr>
      <w:r>
        <w:rPr>
          <w:noProof/>
        </w:rPr>
        <w:drawing>
          <wp:inline distT="0" distB="0" distL="0" distR="0" wp14:anchorId="24F9ADF8" wp14:editId="6A801FEF">
            <wp:extent cx="640081" cy="640081"/>
            <wp:effectExtent l="0" t="0" r="7620" b="7620"/>
            <wp:docPr id="556686240" name="Picture 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Observe/find</w:t>
      </w:r>
    </w:p>
    <w:p w14:paraId="6977078A" w14:textId="7B4D5D8F" w:rsidR="001C41E4" w:rsidRDefault="001C41E4" w:rsidP="000B71C9">
      <w:pPr>
        <w:rPr>
          <w:lang w:eastAsia="zh-CN"/>
        </w:rPr>
      </w:pPr>
      <w:r>
        <w:rPr>
          <w:lang w:eastAsia="zh-CN"/>
        </w:rPr>
        <w:t xml:space="preserve">Climate data is often recorded as a table or a graph. </w:t>
      </w:r>
      <w:r w:rsidR="009F1280">
        <w:rPr>
          <w:lang w:eastAsia="zh-CN"/>
        </w:rPr>
        <w:t xml:space="preserve">The table below is an example of monthly climate data for Sydney, NSW. </w:t>
      </w:r>
      <w:r>
        <w:rPr>
          <w:lang w:eastAsia="zh-CN"/>
        </w:rPr>
        <w:t>Look</w:t>
      </w:r>
      <w:r w:rsidR="009F1280">
        <w:rPr>
          <w:lang w:eastAsia="zh-CN"/>
        </w:rPr>
        <w:t xml:space="preserve"> at the</w:t>
      </w:r>
      <w:r>
        <w:rPr>
          <w:lang w:eastAsia="zh-CN"/>
        </w:rPr>
        <w:t xml:space="preserve"> </w:t>
      </w:r>
      <w:r w:rsidR="009F1280">
        <w:rPr>
          <w:lang w:eastAsia="zh-CN"/>
        </w:rPr>
        <w:t>t</w:t>
      </w:r>
      <w:r>
        <w:rPr>
          <w:lang w:eastAsia="zh-CN"/>
        </w:rPr>
        <w:t xml:space="preserve">able and identify </w:t>
      </w:r>
      <w:r w:rsidR="009F1280">
        <w:rPr>
          <w:lang w:eastAsia="zh-CN"/>
        </w:rPr>
        <w:t>some</w:t>
      </w:r>
      <w:r>
        <w:rPr>
          <w:lang w:eastAsia="zh-CN"/>
        </w:rPr>
        <w:t xml:space="preserve"> features of a</w:t>
      </w:r>
      <w:r w:rsidR="009F1280">
        <w:rPr>
          <w:lang w:eastAsia="zh-CN"/>
        </w:rPr>
        <w:t xml:space="preserve"> table.</w:t>
      </w:r>
    </w:p>
    <w:p w14:paraId="3697D4FA" w14:textId="5C233175" w:rsidR="009F1280" w:rsidRDefault="009F1280" w:rsidP="000B71C9">
      <w:pPr>
        <w:rPr>
          <w:lang w:eastAsia="zh-CN"/>
        </w:rPr>
      </w:pPr>
      <w:r>
        <w:rPr>
          <w:lang w:eastAsia="zh-CN"/>
        </w:rPr>
        <w:t>Climate data for Sydney, NSW.</w:t>
      </w:r>
    </w:p>
    <w:tbl>
      <w:tblPr>
        <w:tblStyle w:val="Tableheader"/>
        <w:tblW w:w="0" w:type="auto"/>
        <w:tblLook w:val="04A0" w:firstRow="1" w:lastRow="0" w:firstColumn="1" w:lastColumn="0" w:noHBand="0" w:noVBand="1"/>
        <w:tblCaption w:val="Climate data table for Sydney, NSW"/>
      </w:tblPr>
      <w:tblGrid>
        <w:gridCol w:w="3191"/>
        <w:gridCol w:w="3192"/>
        <w:gridCol w:w="3189"/>
      </w:tblGrid>
      <w:tr w:rsidR="001C41E4" w14:paraId="3C4376F6" w14:textId="77777777" w:rsidTr="3D5952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70FF18C6" w14:textId="3ABA6B50" w:rsidR="001C41E4" w:rsidRDefault="001C41E4" w:rsidP="3D595221">
            <w:pPr>
              <w:spacing w:before="192" w:after="192"/>
              <w:rPr>
                <w:sz w:val="24"/>
                <w:lang w:eastAsia="zh-CN"/>
              </w:rPr>
            </w:pPr>
            <w:r w:rsidRPr="3D595221">
              <w:rPr>
                <w:sz w:val="24"/>
                <w:lang w:eastAsia="zh-CN"/>
              </w:rPr>
              <w:t>Month</w:t>
            </w:r>
          </w:p>
        </w:tc>
        <w:tc>
          <w:tcPr>
            <w:tcW w:w="3192" w:type="dxa"/>
          </w:tcPr>
          <w:p w14:paraId="05664FE8" w14:textId="4E18E1D4" w:rsidR="001C41E4" w:rsidRPr="009F1280" w:rsidRDefault="001C41E4" w:rsidP="3D595221">
            <w:pPr>
              <w:cnfStyle w:val="100000000000" w:firstRow="1" w:lastRow="0" w:firstColumn="0" w:lastColumn="0" w:oddVBand="0" w:evenVBand="0" w:oddHBand="0" w:evenHBand="0" w:firstRowFirstColumn="0" w:firstRowLastColumn="0" w:lastRowFirstColumn="0" w:lastRowLastColumn="0"/>
              <w:rPr>
                <w:sz w:val="24"/>
                <w:lang w:eastAsia="zh-CN"/>
              </w:rPr>
            </w:pPr>
            <w:r w:rsidRPr="3D595221">
              <w:rPr>
                <w:sz w:val="24"/>
                <w:lang w:eastAsia="zh-CN"/>
              </w:rPr>
              <w:t>Average temperature</w:t>
            </w:r>
            <w:r w:rsidR="009F1280" w:rsidRPr="3D595221">
              <w:rPr>
                <w:sz w:val="24"/>
                <w:lang w:eastAsia="zh-CN"/>
              </w:rPr>
              <w:t xml:space="preserve"> high/low (</w:t>
            </w:r>
            <w:r w:rsidR="009F1280" w:rsidRPr="3D595221">
              <w:rPr>
                <w:sz w:val="24"/>
                <w:vertAlign w:val="superscript"/>
                <w:lang w:eastAsia="zh-CN"/>
              </w:rPr>
              <w:t>0</w:t>
            </w:r>
            <w:r w:rsidR="009F1280" w:rsidRPr="3D595221">
              <w:rPr>
                <w:sz w:val="24"/>
                <w:lang w:eastAsia="zh-CN"/>
              </w:rPr>
              <w:t>C)</w:t>
            </w:r>
          </w:p>
        </w:tc>
        <w:tc>
          <w:tcPr>
            <w:tcW w:w="3189" w:type="dxa"/>
          </w:tcPr>
          <w:p w14:paraId="41142104" w14:textId="41AEAD12" w:rsidR="001C41E4" w:rsidRDefault="001C41E4" w:rsidP="3D595221">
            <w:pPr>
              <w:cnfStyle w:val="100000000000" w:firstRow="1" w:lastRow="0" w:firstColumn="0" w:lastColumn="0" w:oddVBand="0" w:evenVBand="0" w:oddHBand="0" w:evenHBand="0" w:firstRowFirstColumn="0" w:firstRowLastColumn="0" w:lastRowFirstColumn="0" w:lastRowLastColumn="0"/>
              <w:rPr>
                <w:sz w:val="24"/>
                <w:lang w:eastAsia="zh-CN"/>
              </w:rPr>
            </w:pPr>
            <w:r w:rsidRPr="3D595221">
              <w:rPr>
                <w:sz w:val="24"/>
                <w:lang w:eastAsia="zh-CN"/>
              </w:rPr>
              <w:t>Average rainfall</w:t>
            </w:r>
            <w:r w:rsidR="009F1280" w:rsidRPr="3D595221">
              <w:rPr>
                <w:sz w:val="24"/>
                <w:lang w:eastAsia="zh-CN"/>
              </w:rPr>
              <w:t xml:space="preserve"> (mm)</w:t>
            </w:r>
          </w:p>
        </w:tc>
      </w:tr>
      <w:tr w:rsidR="001C41E4" w14:paraId="7A5C1FC2" w14:textId="77777777" w:rsidTr="3D59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3379369" w14:textId="76275ED2" w:rsidR="001C41E4" w:rsidRDefault="001C41E4" w:rsidP="3D595221">
            <w:pPr>
              <w:rPr>
                <w:sz w:val="24"/>
                <w:lang w:eastAsia="zh-CN"/>
              </w:rPr>
            </w:pPr>
            <w:r w:rsidRPr="3D595221">
              <w:rPr>
                <w:sz w:val="24"/>
                <w:lang w:eastAsia="zh-CN"/>
              </w:rPr>
              <w:t>January</w:t>
            </w:r>
          </w:p>
        </w:tc>
        <w:tc>
          <w:tcPr>
            <w:tcW w:w="3192" w:type="dxa"/>
          </w:tcPr>
          <w:p w14:paraId="061EE709" w14:textId="56142539"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26/19</w:t>
            </w:r>
          </w:p>
        </w:tc>
        <w:tc>
          <w:tcPr>
            <w:tcW w:w="3189" w:type="dxa"/>
          </w:tcPr>
          <w:p w14:paraId="6A91E71C" w14:textId="5A926CEB"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101</w:t>
            </w:r>
          </w:p>
        </w:tc>
      </w:tr>
      <w:tr w:rsidR="001C41E4" w14:paraId="4FF0F0D0" w14:textId="77777777" w:rsidTr="3D59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3B3B5D66" w14:textId="6038127A" w:rsidR="001C41E4" w:rsidRDefault="001C41E4" w:rsidP="3D595221">
            <w:pPr>
              <w:rPr>
                <w:sz w:val="24"/>
                <w:lang w:eastAsia="zh-CN"/>
              </w:rPr>
            </w:pPr>
            <w:r w:rsidRPr="3D595221">
              <w:rPr>
                <w:sz w:val="24"/>
                <w:lang w:eastAsia="zh-CN"/>
              </w:rPr>
              <w:t>February</w:t>
            </w:r>
          </w:p>
        </w:tc>
        <w:tc>
          <w:tcPr>
            <w:tcW w:w="3192" w:type="dxa"/>
          </w:tcPr>
          <w:p w14:paraId="6F7AD8B6" w14:textId="11B12A2F"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26/19</w:t>
            </w:r>
          </w:p>
        </w:tc>
        <w:tc>
          <w:tcPr>
            <w:tcW w:w="3189" w:type="dxa"/>
          </w:tcPr>
          <w:p w14:paraId="56D8A2F8" w14:textId="356B5620"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119</w:t>
            </w:r>
          </w:p>
        </w:tc>
      </w:tr>
      <w:tr w:rsidR="001C41E4" w14:paraId="70F8A8CE" w14:textId="77777777" w:rsidTr="3D59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9534AE7" w14:textId="4E953E42" w:rsidR="001C41E4" w:rsidRDefault="001C41E4" w:rsidP="3D595221">
            <w:pPr>
              <w:rPr>
                <w:sz w:val="24"/>
                <w:lang w:eastAsia="zh-CN"/>
              </w:rPr>
            </w:pPr>
            <w:r w:rsidRPr="3D595221">
              <w:rPr>
                <w:sz w:val="24"/>
                <w:lang w:eastAsia="zh-CN"/>
              </w:rPr>
              <w:t>March</w:t>
            </w:r>
          </w:p>
        </w:tc>
        <w:tc>
          <w:tcPr>
            <w:tcW w:w="3192" w:type="dxa"/>
          </w:tcPr>
          <w:p w14:paraId="3B6D7CF9" w14:textId="6BC2B4BB"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25/18</w:t>
            </w:r>
          </w:p>
        </w:tc>
        <w:tc>
          <w:tcPr>
            <w:tcW w:w="3189" w:type="dxa"/>
          </w:tcPr>
          <w:p w14:paraId="72603C5D" w14:textId="46169D4F"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132</w:t>
            </w:r>
          </w:p>
        </w:tc>
      </w:tr>
      <w:tr w:rsidR="001C41E4" w14:paraId="75E3EEE0" w14:textId="77777777" w:rsidTr="3D59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0E70CBC5" w14:textId="677F8279" w:rsidR="001C41E4" w:rsidRDefault="001C41E4" w:rsidP="3D595221">
            <w:pPr>
              <w:rPr>
                <w:sz w:val="24"/>
                <w:lang w:eastAsia="zh-CN"/>
              </w:rPr>
            </w:pPr>
            <w:r w:rsidRPr="3D595221">
              <w:rPr>
                <w:sz w:val="24"/>
                <w:lang w:eastAsia="zh-CN"/>
              </w:rPr>
              <w:t>April</w:t>
            </w:r>
          </w:p>
        </w:tc>
        <w:tc>
          <w:tcPr>
            <w:tcW w:w="3192" w:type="dxa"/>
          </w:tcPr>
          <w:p w14:paraId="1845EB75" w14:textId="02E76622"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23/15</w:t>
            </w:r>
          </w:p>
        </w:tc>
        <w:tc>
          <w:tcPr>
            <w:tcW w:w="3189" w:type="dxa"/>
          </w:tcPr>
          <w:p w14:paraId="4D66A565" w14:textId="28004B9B"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127</w:t>
            </w:r>
          </w:p>
        </w:tc>
      </w:tr>
      <w:tr w:rsidR="001C41E4" w14:paraId="404A175F" w14:textId="77777777" w:rsidTr="3D59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45009C0" w14:textId="76BA5B58" w:rsidR="001C41E4" w:rsidRDefault="001C41E4" w:rsidP="3D595221">
            <w:pPr>
              <w:rPr>
                <w:sz w:val="24"/>
                <w:lang w:eastAsia="zh-CN"/>
              </w:rPr>
            </w:pPr>
            <w:r w:rsidRPr="3D595221">
              <w:rPr>
                <w:sz w:val="24"/>
                <w:lang w:eastAsia="zh-CN"/>
              </w:rPr>
              <w:t>May</w:t>
            </w:r>
          </w:p>
        </w:tc>
        <w:tc>
          <w:tcPr>
            <w:tcW w:w="3192" w:type="dxa"/>
          </w:tcPr>
          <w:p w14:paraId="4D92E6B0" w14:textId="507AD4A3"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20/12</w:t>
            </w:r>
          </w:p>
        </w:tc>
        <w:tc>
          <w:tcPr>
            <w:tcW w:w="3189" w:type="dxa"/>
          </w:tcPr>
          <w:p w14:paraId="17A8C2E9" w14:textId="08334911"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117</w:t>
            </w:r>
          </w:p>
        </w:tc>
      </w:tr>
      <w:tr w:rsidR="001C41E4" w14:paraId="25A0EF30" w14:textId="77777777" w:rsidTr="3D59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56F7039" w14:textId="0D7D9DE8" w:rsidR="001C41E4" w:rsidRDefault="001C41E4" w:rsidP="3D595221">
            <w:pPr>
              <w:rPr>
                <w:sz w:val="24"/>
                <w:lang w:eastAsia="zh-CN"/>
              </w:rPr>
            </w:pPr>
            <w:r w:rsidRPr="3D595221">
              <w:rPr>
                <w:sz w:val="24"/>
                <w:lang w:eastAsia="zh-CN"/>
              </w:rPr>
              <w:t>June</w:t>
            </w:r>
          </w:p>
        </w:tc>
        <w:tc>
          <w:tcPr>
            <w:tcW w:w="3192" w:type="dxa"/>
          </w:tcPr>
          <w:p w14:paraId="4F313D4E" w14:textId="1FAAC2DC"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17/9</w:t>
            </w:r>
          </w:p>
        </w:tc>
        <w:tc>
          <w:tcPr>
            <w:tcW w:w="3189" w:type="dxa"/>
          </w:tcPr>
          <w:p w14:paraId="2F09CA41" w14:textId="48E18090"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134</w:t>
            </w:r>
          </w:p>
        </w:tc>
      </w:tr>
      <w:tr w:rsidR="001C41E4" w14:paraId="598A60D9" w14:textId="77777777" w:rsidTr="3D59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2A04DA88" w14:textId="77C6B936" w:rsidR="001C41E4" w:rsidRDefault="001C41E4" w:rsidP="3D595221">
            <w:pPr>
              <w:rPr>
                <w:sz w:val="24"/>
                <w:lang w:eastAsia="zh-CN"/>
              </w:rPr>
            </w:pPr>
            <w:r w:rsidRPr="3D595221">
              <w:rPr>
                <w:sz w:val="24"/>
                <w:lang w:eastAsia="zh-CN"/>
              </w:rPr>
              <w:t>July</w:t>
            </w:r>
          </w:p>
        </w:tc>
        <w:tc>
          <w:tcPr>
            <w:tcW w:w="3192" w:type="dxa"/>
          </w:tcPr>
          <w:p w14:paraId="174061EF" w14:textId="3955BF4E"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16/8</w:t>
            </w:r>
          </w:p>
        </w:tc>
        <w:tc>
          <w:tcPr>
            <w:tcW w:w="3189" w:type="dxa"/>
          </w:tcPr>
          <w:p w14:paraId="1BF9CF17" w14:textId="08490A6F"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96</w:t>
            </w:r>
          </w:p>
        </w:tc>
      </w:tr>
      <w:tr w:rsidR="001C41E4" w14:paraId="7A3031A6" w14:textId="77777777" w:rsidTr="3D59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4DE303E2" w14:textId="0B3D0B2D" w:rsidR="001C41E4" w:rsidRDefault="001C41E4" w:rsidP="3D595221">
            <w:pPr>
              <w:rPr>
                <w:sz w:val="24"/>
                <w:lang w:eastAsia="zh-CN"/>
              </w:rPr>
            </w:pPr>
            <w:r w:rsidRPr="3D595221">
              <w:rPr>
                <w:sz w:val="24"/>
                <w:lang w:eastAsia="zh-CN"/>
              </w:rPr>
              <w:t>August</w:t>
            </w:r>
          </w:p>
        </w:tc>
        <w:tc>
          <w:tcPr>
            <w:tcW w:w="3192" w:type="dxa"/>
          </w:tcPr>
          <w:p w14:paraId="1918C0DB" w14:textId="4A51DCE7"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17/9</w:t>
            </w:r>
          </w:p>
        </w:tc>
        <w:tc>
          <w:tcPr>
            <w:tcW w:w="3189" w:type="dxa"/>
          </w:tcPr>
          <w:p w14:paraId="65AB5D89" w14:textId="3B56DDA8"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80</w:t>
            </w:r>
          </w:p>
        </w:tc>
      </w:tr>
      <w:tr w:rsidR="001C41E4" w14:paraId="14FCD841" w14:textId="77777777" w:rsidTr="3D59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CCD5CF1" w14:textId="0FBA08E2" w:rsidR="001C41E4" w:rsidRDefault="001C41E4" w:rsidP="3D595221">
            <w:pPr>
              <w:rPr>
                <w:sz w:val="24"/>
                <w:lang w:eastAsia="zh-CN"/>
              </w:rPr>
            </w:pPr>
            <w:r w:rsidRPr="3D595221">
              <w:rPr>
                <w:sz w:val="24"/>
                <w:lang w:eastAsia="zh-CN"/>
              </w:rPr>
              <w:t>September</w:t>
            </w:r>
          </w:p>
        </w:tc>
        <w:tc>
          <w:tcPr>
            <w:tcW w:w="3192" w:type="dxa"/>
          </w:tcPr>
          <w:p w14:paraId="6D737286" w14:textId="7AC81870"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20/11</w:t>
            </w:r>
          </w:p>
        </w:tc>
        <w:tc>
          <w:tcPr>
            <w:tcW w:w="3189" w:type="dxa"/>
          </w:tcPr>
          <w:p w14:paraId="00FD6AF5" w14:textId="4928E617"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68</w:t>
            </w:r>
          </w:p>
        </w:tc>
      </w:tr>
      <w:tr w:rsidR="001C41E4" w14:paraId="16C3F808" w14:textId="77777777" w:rsidTr="3D59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736BFDD0" w14:textId="51ED25F5" w:rsidR="001C41E4" w:rsidRDefault="001C41E4" w:rsidP="3D595221">
            <w:pPr>
              <w:rPr>
                <w:sz w:val="24"/>
                <w:lang w:eastAsia="zh-CN"/>
              </w:rPr>
            </w:pPr>
            <w:r w:rsidRPr="3D595221">
              <w:rPr>
                <w:sz w:val="24"/>
                <w:lang w:eastAsia="zh-CN"/>
              </w:rPr>
              <w:t>October</w:t>
            </w:r>
          </w:p>
        </w:tc>
        <w:tc>
          <w:tcPr>
            <w:tcW w:w="3192" w:type="dxa"/>
          </w:tcPr>
          <w:p w14:paraId="10F4FB24" w14:textId="5CBC9719"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22/14</w:t>
            </w:r>
          </w:p>
        </w:tc>
        <w:tc>
          <w:tcPr>
            <w:tcW w:w="3189" w:type="dxa"/>
          </w:tcPr>
          <w:p w14:paraId="2153612E" w14:textId="344534B5"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77</w:t>
            </w:r>
          </w:p>
        </w:tc>
      </w:tr>
      <w:tr w:rsidR="001C41E4" w14:paraId="6EDA65E6" w14:textId="77777777" w:rsidTr="3D5952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627A7FF3" w14:textId="1FA81FD7" w:rsidR="001C41E4" w:rsidRDefault="001C41E4" w:rsidP="3D595221">
            <w:pPr>
              <w:rPr>
                <w:sz w:val="24"/>
                <w:lang w:eastAsia="zh-CN"/>
              </w:rPr>
            </w:pPr>
            <w:r w:rsidRPr="3D595221">
              <w:rPr>
                <w:sz w:val="24"/>
                <w:lang w:eastAsia="zh-CN"/>
              </w:rPr>
              <w:t>November</w:t>
            </w:r>
          </w:p>
        </w:tc>
        <w:tc>
          <w:tcPr>
            <w:tcW w:w="3192" w:type="dxa"/>
          </w:tcPr>
          <w:p w14:paraId="108B71C2" w14:textId="5A8CC7DC"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24/16</w:t>
            </w:r>
          </w:p>
        </w:tc>
        <w:tc>
          <w:tcPr>
            <w:tcW w:w="3189" w:type="dxa"/>
          </w:tcPr>
          <w:p w14:paraId="5097E935" w14:textId="051F681B" w:rsidR="001C41E4" w:rsidRDefault="009F1280" w:rsidP="3D595221">
            <w:pPr>
              <w:cnfStyle w:val="000000100000" w:firstRow="0" w:lastRow="0" w:firstColumn="0" w:lastColumn="0" w:oddVBand="0" w:evenVBand="0" w:oddHBand="1" w:evenHBand="0" w:firstRowFirstColumn="0" w:firstRowLastColumn="0" w:lastRowFirstColumn="0" w:lastRowLastColumn="0"/>
              <w:rPr>
                <w:sz w:val="24"/>
                <w:lang w:eastAsia="zh-CN"/>
              </w:rPr>
            </w:pPr>
            <w:r w:rsidRPr="3D595221">
              <w:rPr>
                <w:sz w:val="24"/>
                <w:lang w:eastAsia="zh-CN"/>
              </w:rPr>
              <w:t>84</w:t>
            </w:r>
          </w:p>
        </w:tc>
      </w:tr>
      <w:tr w:rsidR="001C41E4" w14:paraId="5165B2A3" w14:textId="77777777" w:rsidTr="3D5952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tcPr>
          <w:p w14:paraId="19D8E846" w14:textId="05A9EA66" w:rsidR="001C41E4" w:rsidRDefault="001C41E4" w:rsidP="3D595221">
            <w:pPr>
              <w:rPr>
                <w:sz w:val="24"/>
                <w:lang w:eastAsia="zh-CN"/>
              </w:rPr>
            </w:pPr>
            <w:r w:rsidRPr="3D595221">
              <w:rPr>
                <w:sz w:val="24"/>
                <w:lang w:eastAsia="zh-CN"/>
              </w:rPr>
              <w:t>December</w:t>
            </w:r>
          </w:p>
        </w:tc>
        <w:tc>
          <w:tcPr>
            <w:tcW w:w="3192" w:type="dxa"/>
          </w:tcPr>
          <w:p w14:paraId="31539754" w14:textId="1E8643F8"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25/18</w:t>
            </w:r>
          </w:p>
        </w:tc>
        <w:tc>
          <w:tcPr>
            <w:tcW w:w="3189" w:type="dxa"/>
          </w:tcPr>
          <w:p w14:paraId="6EE13972" w14:textId="25514289" w:rsidR="001C41E4" w:rsidRDefault="009F1280" w:rsidP="3D595221">
            <w:pPr>
              <w:cnfStyle w:val="000000010000" w:firstRow="0" w:lastRow="0" w:firstColumn="0" w:lastColumn="0" w:oddVBand="0" w:evenVBand="0" w:oddHBand="0" w:evenHBand="1" w:firstRowFirstColumn="0" w:firstRowLastColumn="0" w:lastRowFirstColumn="0" w:lastRowLastColumn="0"/>
              <w:rPr>
                <w:sz w:val="24"/>
                <w:lang w:eastAsia="zh-CN"/>
              </w:rPr>
            </w:pPr>
            <w:r w:rsidRPr="3D595221">
              <w:rPr>
                <w:sz w:val="24"/>
                <w:lang w:eastAsia="zh-CN"/>
              </w:rPr>
              <w:t>77</w:t>
            </w:r>
          </w:p>
        </w:tc>
      </w:tr>
    </w:tbl>
    <w:p w14:paraId="63394541" w14:textId="2E48D553" w:rsidR="002B07A9" w:rsidRDefault="002B07A9" w:rsidP="002B07A9">
      <w:pPr>
        <w:rPr>
          <w:rFonts w:cs="Arial"/>
          <w:lang w:eastAsia="zh-CN"/>
        </w:rPr>
      </w:pPr>
      <w:r>
        <w:rPr>
          <w:noProof/>
        </w:rPr>
        <w:lastRenderedPageBreak/>
        <w:drawing>
          <wp:inline distT="0" distB="0" distL="0" distR="0" wp14:anchorId="2EF08133" wp14:editId="05469F2E">
            <wp:extent cx="640081" cy="640081"/>
            <wp:effectExtent l="0" t="0" r="7620" b="7620"/>
            <wp:docPr id="1311385503" name="Picture 9"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Observe/find</w:t>
      </w:r>
    </w:p>
    <w:p w14:paraId="3111F480" w14:textId="4A656EE9" w:rsidR="0038772B" w:rsidRDefault="002B07A9" w:rsidP="0038772B">
      <w:pPr>
        <w:rPr>
          <w:rFonts w:cs="Arial"/>
          <w:lang w:eastAsia="zh-CN"/>
        </w:rPr>
      </w:pPr>
      <w:r>
        <w:rPr>
          <w:rFonts w:cs="Arial"/>
          <w:lang w:eastAsia="zh-CN"/>
        </w:rPr>
        <w:t xml:space="preserve">Compare the climate data table for Sydney, NSW with </w:t>
      </w:r>
      <w:r w:rsidR="0038772B">
        <w:rPr>
          <w:rFonts w:cs="Arial"/>
          <w:lang w:eastAsia="zh-CN"/>
        </w:rPr>
        <w:t xml:space="preserve">a real </w:t>
      </w:r>
      <w:hyperlink r:id="rId15" w:history="1">
        <w:r w:rsidRPr="00E80669">
          <w:rPr>
            <w:rStyle w:val="Hyperlink"/>
            <w:rFonts w:cs="Arial"/>
            <w:lang w:eastAsia="zh-CN"/>
          </w:rPr>
          <w:t xml:space="preserve">data table for </w:t>
        </w:r>
        <w:r w:rsidR="0038772B" w:rsidRPr="00E80669">
          <w:rPr>
            <w:rStyle w:val="Hyperlink"/>
            <w:rFonts w:cs="Arial"/>
            <w:lang w:eastAsia="zh-CN"/>
          </w:rPr>
          <w:t>Broken Hill, NSW by the Bureau of Meteorology</w:t>
        </w:r>
      </w:hyperlink>
      <w:r w:rsidR="0038772B">
        <w:rPr>
          <w:rFonts w:cs="Arial"/>
          <w:lang w:eastAsia="zh-CN"/>
        </w:rPr>
        <w:t>. The data table for Broken Hill is similar because it has a title, columns, rows and column titles. It is different because it has row titles. Some of the data is the same as the data in the table for Sydney. It has average monthly high temperature, average monthly low temperature, and average (mean) rainfall for each month.</w:t>
      </w:r>
    </w:p>
    <w:p w14:paraId="3B2C9497" w14:textId="2E36734E" w:rsidR="002B07A9" w:rsidRDefault="00E80669" w:rsidP="002B07A9">
      <w:pPr>
        <w:rPr>
          <w:rFonts w:cs="Arial"/>
          <w:lang w:eastAsia="zh-CN"/>
        </w:rPr>
      </w:pPr>
      <w:r>
        <w:rPr>
          <w:rFonts w:cs="Arial"/>
          <w:noProof/>
          <w:lang w:eastAsia="en-AU"/>
        </w:rPr>
        <w:drawing>
          <wp:inline distT="0" distB="0" distL="0" distR="0" wp14:anchorId="4BDDB019" wp14:editId="1C66C8EA">
            <wp:extent cx="5181600" cy="2106639"/>
            <wp:effectExtent l="19050" t="19050" r="19050" b="27305"/>
            <wp:docPr id="14" name="Picture 14" title="Climate data table for Broken Hill,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mate data Broken Hill.png"/>
                    <pic:cNvPicPr/>
                  </pic:nvPicPr>
                  <pic:blipFill>
                    <a:blip r:embed="rId16">
                      <a:extLst>
                        <a:ext uri="{28A0092B-C50C-407E-A947-70E740481C1C}">
                          <a14:useLocalDpi xmlns:a14="http://schemas.microsoft.com/office/drawing/2010/main" val="0"/>
                        </a:ext>
                      </a:extLst>
                    </a:blip>
                    <a:stretch>
                      <a:fillRect/>
                    </a:stretch>
                  </pic:blipFill>
                  <pic:spPr>
                    <a:xfrm>
                      <a:off x="0" y="0"/>
                      <a:ext cx="5203431" cy="2115514"/>
                    </a:xfrm>
                    <a:prstGeom prst="rect">
                      <a:avLst/>
                    </a:prstGeom>
                    <a:ln>
                      <a:solidFill>
                        <a:schemeClr val="tx1"/>
                      </a:solidFill>
                    </a:ln>
                  </pic:spPr>
                </pic:pic>
              </a:graphicData>
            </a:graphic>
          </wp:inline>
        </w:drawing>
      </w:r>
    </w:p>
    <w:p w14:paraId="79F236F2" w14:textId="382791F5" w:rsidR="00887D46" w:rsidRPr="0049331B" w:rsidRDefault="00BE2B7F" w:rsidP="002B07A9">
      <w:hyperlink r:id="rId17" w:history="1">
        <w:r w:rsidR="0049331B" w:rsidRPr="0049331B">
          <w:rPr>
            <w:rStyle w:val="Hyperlink"/>
            <w:rFonts w:eastAsiaTheme="minorEastAsia"/>
          </w:rPr>
          <w:t>Climate data is reproduced by permission of Bureau of Meteorology,</w:t>
        </w:r>
      </w:hyperlink>
      <w:r w:rsidR="0049331B" w:rsidRPr="6898D70E">
        <w:rPr>
          <w:rFonts w:eastAsiaTheme="minorEastAsia"/>
        </w:rPr>
        <w:t xml:space="preserve"> © 2020 Commonwealth of Australia.</w:t>
      </w:r>
    </w:p>
    <w:p w14:paraId="65B1888C" w14:textId="77777777" w:rsidR="00E80669" w:rsidRDefault="00E80669" w:rsidP="00E80669">
      <w:pPr>
        <w:rPr>
          <w:rFonts w:cs="Arial"/>
          <w:lang w:eastAsia="zh-CN"/>
        </w:rPr>
      </w:pPr>
      <w:r>
        <w:rPr>
          <w:noProof/>
        </w:rPr>
        <w:drawing>
          <wp:inline distT="0" distB="0" distL="0" distR="0" wp14:anchorId="66D05E44" wp14:editId="74CD4572">
            <wp:extent cx="640081" cy="640081"/>
            <wp:effectExtent l="0" t="0" r="7620" b="7620"/>
            <wp:docPr id="975313528" name="Picture 18"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Observe/find</w:t>
      </w:r>
    </w:p>
    <w:p w14:paraId="2D2A9D54" w14:textId="0C5C4AB6" w:rsidR="00E80669" w:rsidRDefault="00E80669" w:rsidP="00E80669">
      <w:pPr>
        <w:rPr>
          <w:rFonts w:cs="Arial"/>
          <w:lang w:eastAsia="zh-CN"/>
        </w:rPr>
      </w:pPr>
      <w:r>
        <w:rPr>
          <w:rFonts w:cs="Arial"/>
          <w:lang w:eastAsia="zh-CN"/>
        </w:rPr>
        <w:t xml:space="preserve">Can you see any patterns in the climate data for Sydney or Broken Hill? Choose one of the tables and identify a pattern in the average monthly rainfall. </w:t>
      </w:r>
      <w:r w:rsidR="000A0367">
        <w:rPr>
          <w:rFonts w:cs="Arial"/>
          <w:lang w:eastAsia="zh-CN"/>
        </w:rPr>
        <w:t>Think about which months the rainfall is highest and which months the rainfall is lowest then w</w:t>
      </w:r>
      <w:r>
        <w:rPr>
          <w:rFonts w:cs="Arial"/>
          <w:lang w:eastAsia="zh-CN"/>
        </w:rPr>
        <w:t xml:space="preserve">rite </w:t>
      </w:r>
      <w:r w:rsidR="000A0367">
        <w:rPr>
          <w:rFonts w:cs="Arial"/>
          <w:lang w:eastAsia="zh-CN"/>
        </w:rPr>
        <w:t>a</w:t>
      </w:r>
      <w:r>
        <w:rPr>
          <w:rFonts w:cs="Arial"/>
          <w:lang w:eastAsia="zh-CN"/>
        </w:rPr>
        <w:t xml:space="preserve"> conclusion in sentence form in the space below.</w:t>
      </w:r>
    </w:p>
    <w:p w14:paraId="1E8B6F6B" w14:textId="6B42DA44" w:rsidR="000A0367" w:rsidRDefault="000A0367" w:rsidP="04219B5E">
      <w:pPr>
        <w:pStyle w:val="FeatureBox"/>
      </w:pPr>
      <w:r>
        <w:t>The pattern in rainfall for Sydney/Broken Hill (circle your choice) is….</w:t>
      </w:r>
    </w:p>
    <w:tbl>
      <w:tblPr>
        <w:tblStyle w:val="TableGrid"/>
        <w:tblW w:w="0" w:type="auto"/>
        <w:tblLayout w:type="fixed"/>
        <w:tblLook w:val="06A0" w:firstRow="1" w:lastRow="0" w:firstColumn="1" w:lastColumn="0" w:noHBand="1" w:noVBand="1"/>
      </w:tblPr>
      <w:tblGrid>
        <w:gridCol w:w="9632"/>
      </w:tblGrid>
      <w:tr w:rsidR="04219B5E" w14:paraId="581BC433" w14:textId="77777777" w:rsidTr="04219B5E">
        <w:tc>
          <w:tcPr>
            <w:tcW w:w="9632" w:type="dxa"/>
          </w:tcPr>
          <w:p w14:paraId="654FB3EA" w14:textId="707CE895" w:rsidR="04219B5E" w:rsidRDefault="04219B5E" w:rsidP="04219B5E">
            <w:pPr>
              <w:pStyle w:val="FeatureBox"/>
            </w:pPr>
          </w:p>
          <w:p w14:paraId="013BEDC9" w14:textId="16ABDC67" w:rsidR="04219B5E" w:rsidRDefault="04219B5E" w:rsidP="04219B5E"/>
          <w:p w14:paraId="7BD56C47" w14:textId="1D1E0B85" w:rsidR="04219B5E" w:rsidRDefault="04219B5E" w:rsidP="04219B5E"/>
          <w:p w14:paraId="47E45C6F" w14:textId="51B8BFB7" w:rsidR="04219B5E" w:rsidRDefault="04219B5E" w:rsidP="04219B5E"/>
          <w:p w14:paraId="60D54AB0" w14:textId="7F9DF7ED" w:rsidR="04219B5E" w:rsidRDefault="04219B5E" w:rsidP="04219B5E"/>
          <w:p w14:paraId="26ED4D0D" w14:textId="66B0BEBA" w:rsidR="04219B5E" w:rsidRDefault="04219B5E" w:rsidP="04219B5E"/>
        </w:tc>
      </w:tr>
    </w:tbl>
    <w:p w14:paraId="4093BEB7" w14:textId="6E2D33C0" w:rsidR="00E80669" w:rsidRDefault="00E80669" w:rsidP="00127D74">
      <w:pPr>
        <w:pStyle w:val="FeatureBox"/>
      </w:pPr>
    </w:p>
    <w:p w14:paraId="7FFE87AE" w14:textId="483ED2D2" w:rsidR="00E80669" w:rsidRDefault="00E80669" w:rsidP="00E80669">
      <w:pPr>
        <w:rPr>
          <w:rFonts w:cs="Arial"/>
          <w:lang w:eastAsia="zh-CN"/>
        </w:rPr>
      </w:pPr>
      <w:r>
        <w:rPr>
          <w:noProof/>
        </w:rPr>
        <w:drawing>
          <wp:inline distT="0" distB="0" distL="0" distR="0" wp14:anchorId="62A81E43" wp14:editId="4D296AF0">
            <wp:extent cx="640081" cy="640081"/>
            <wp:effectExtent l="0" t="0" r="7620" b="7620"/>
            <wp:docPr id="1412944168" name="Picture 17" descr="Use this checklist to make sure you have done all the tasks." titl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Checklist</w:t>
      </w:r>
    </w:p>
    <w:p w14:paraId="688961B5" w14:textId="44F3DECB" w:rsidR="0038772B" w:rsidRDefault="00E80669" w:rsidP="002B07A9">
      <w:pPr>
        <w:rPr>
          <w:rFonts w:cs="Arial"/>
          <w:lang w:eastAsia="zh-CN"/>
        </w:rPr>
      </w:pPr>
      <w:r>
        <w:rPr>
          <w:rFonts w:cs="Arial"/>
          <w:lang w:eastAsia="zh-CN"/>
        </w:rPr>
        <w:t>List some features of data tables.</w:t>
      </w:r>
    </w:p>
    <w:p w14:paraId="5AB6DD03" w14:textId="5736C2B5" w:rsidR="00E80669" w:rsidRDefault="00E80669" w:rsidP="00E80669">
      <w:pPr>
        <w:spacing w:line="480" w:lineRule="auto"/>
        <w:rPr>
          <w:rFonts w:cs="Arial"/>
          <w:lang w:eastAsia="zh-CN"/>
        </w:rPr>
      </w:pPr>
      <w:r w:rsidRPr="04219B5E">
        <w:rPr>
          <w:rFonts w:cs="Arial"/>
          <w:lang w:eastAsia="zh-CN"/>
        </w:rPr>
        <w:t xml:space="preserve">Feature </w:t>
      </w:r>
      <w:r w:rsidR="0815B132" w:rsidRPr="04219B5E">
        <w:rPr>
          <w:rFonts w:cs="Arial"/>
          <w:lang w:eastAsia="zh-CN"/>
        </w:rPr>
        <w:t>1 _</w:t>
      </w:r>
      <w:r w:rsidRPr="04219B5E">
        <w:rPr>
          <w:rFonts w:cs="Arial"/>
          <w:lang w:eastAsia="zh-CN"/>
        </w:rPr>
        <w:t>__________________________________</w:t>
      </w:r>
    </w:p>
    <w:p w14:paraId="4A38A076" w14:textId="68CD4AA0" w:rsidR="00E80669" w:rsidRDefault="00E80669" w:rsidP="00E80669">
      <w:pPr>
        <w:spacing w:line="480" w:lineRule="auto"/>
        <w:rPr>
          <w:rFonts w:cs="Arial"/>
          <w:lang w:eastAsia="zh-CN"/>
        </w:rPr>
      </w:pPr>
      <w:r w:rsidRPr="04219B5E">
        <w:rPr>
          <w:rFonts w:cs="Arial"/>
          <w:lang w:eastAsia="zh-CN"/>
        </w:rPr>
        <w:t xml:space="preserve">Feature </w:t>
      </w:r>
      <w:r w:rsidR="7C7A9B78" w:rsidRPr="04219B5E">
        <w:rPr>
          <w:rFonts w:cs="Arial"/>
          <w:lang w:eastAsia="zh-CN"/>
        </w:rPr>
        <w:t>2 _</w:t>
      </w:r>
      <w:r w:rsidRPr="04219B5E">
        <w:rPr>
          <w:rFonts w:cs="Arial"/>
          <w:lang w:eastAsia="zh-CN"/>
        </w:rPr>
        <w:t>__________________________________</w:t>
      </w:r>
    </w:p>
    <w:p w14:paraId="18B68291" w14:textId="250B16DE" w:rsidR="00E80669" w:rsidRDefault="00E80669" w:rsidP="00E80669">
      <w:pPr>
        <w:spacing w:line="480" w:lineRule="auto"/>
        <w:rPr>
          <w:rFonts w:cs="Arial"/>
          <w:lang w:eastAsia="zh-CN"/>
        </w:rPr>
      </w:pPr>
      <w:r w:rsidRPr="04219B5E">
        <w:rPr>
          <w:rFonts w:cs="Arial"/>
          <w:lang w:eastAsia="zh-CN"/>
        </w:rPr>
        <w:t xml:space="preserve">Feature </w:t>
      </w:r>
      <w:r w:rsidR="7BABCC89" w:rsidRPr="04219B5E">
        <w:rPr>
          <w:rFonts w:cs="Arial"/>
          <w:lang w:eastAsia="zh-CN"/>
        </w:rPr>
        <w:t>3 _</w:t>
      </w:r>
      <w:r w:rsidRPr="04219B5E">
        <w:rPr>
          <w:rFonts w:cs="Arial"/>
          <w:lang w:eastAsia="zh-CN"/>
        </w:rPr>
        <w:t>__________________________________</w:t>
      </w:r>
    </w:p>
    <w:p w14:paraId="6A662B50" w14:textId="71CA3038" w:rsidR="00E80669" w:rsidRDefault="00E80669" w:rsidP="00E80669">
      <w:pPr>
        <w:spacing w:line="480" w:lineRule="auto"/>
        <w:rPr>
          <w:rFonts w:cs="Arial"/>
          <w:lang w:eastAsia="zh-CN"/>
        </w:rPr>
      </w:pPr>
      <w:r w:rsidRPr="04219B5E">
        <w:rPr>
          <w:rFonts w:cs="Arial"/>
          <w:lang w:eastAsia="zh-CN"/>
        </w:rPr>
        <w:t xml:space="preserve">Feature </w:t>
      </w:r>
      <w:r w:rsidR="05F15E80" w:rsidRPr="04219B5E">
        <w:rPr>
          <w:rFonts w:cs="Arial"/>
          <w:lang w:eastAsia="zh-CN"/>
        </w:rPr>
        <w:t>4 _</w:t>
      </w:r>
      <w:r w:rsidRPr="04219B5E">
        <w:rPr>
          <w:rFonts w:cs="Arial"/>
          <w:lang w:eastAsia="zh-CN"/>
        </w:rPr>
        <w:t>__________________________________</w:t>
      </w:r>
    </w:p>
    <w:p w14:paraId="4BB715FD" w14:textId="7982C63A" w:rsidR="000A0367" w:rsidRDefault="000A0367" w:rsidP="000A0367">
      <w:pPr>
        <w:pStyle w:val="Heading2"/>
      </w:pPr>
      <w:r>
        <w:t>Purpose and features of graphs</w:t>
      </w:r>
    </w:p>
    <w:p w14:paraId="28FBAA97" w14:textId="023FBAEC" w:rsidR="000A0367" w:rsidRDefault="000A0367" w:rsidP="000A0367">
      <w:pPr>
        <w:rPr>
          <w:lang w:eastAsia="zh-CN"/>
        </w:rPr>
      </w:pPr>
      <w:r>
        <w:rPr>
          <w:lang w:eastAsia="zh-CN"/>
        </w:rPr>
        <w:t>A graph is a visual representation of data. The image below shows some different types of graphs.</w:t>
      </w:r>
    </w:p>
    <w:p w14:paraId="61F2B03F" w14:textId="3D0B13DA" w:rsidR="000A0367" w:rsidRDefault="000A0367" w:rsidP="000A0367">
      <w:pPr>
        <w:rPr>
          <w:lang w:eastAsia="zh-CN"/>
        </w:rPr>
      </w:pPr>
      <w:r>
        <w:rPr>
          <w:noProof/>
        </w:rPr>
        <w:lastRenderedPageBreak/>
        <w:drawing>
          <wp:inline distT="0" distB="0" distL="0" distR="0" wp14:anchorId="2FD98319" wp14:editId="5DF06A04">
            <wp:extent cx="6003470" cy="4625977"/>
            <wp:effectExtent l="0" t="0" r="0" b="0"/>
            <wp:docPr id="1470166561" name="Picture 19" title="Image of different types of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6003470" cy="4625977"/>
                    </a:xfrm>
                    <a:prstGeom prst="rect">
                      <a:avLst/>
                    </a:prstGeom>
                  </pic:spPr>
                </pic:pic>
              </a:graphicData>
            </a:graphic>
          </wp:inline>
        </w:drawing>
      </w:r>
    </w:p>
    <w:p w14:paraId="23AA9639" w14:textId="06F03467" w:rsidR="00B71F8B" w:rsidRDefault="00076CC3" w:rsidP="00B71F8B">
      <w:pPr>
        <w:pStyle w:val="Heading2"/>
      </w:pPr>
      <w:r>
        <w:t>Creating a graph</w:t>
      </w:r>
    </w:p>
    <w:p w14:paraId="3F518A5C" w14:textId="7FAA489D" w:rsidR="000A0367" w:rsidRDefault="00B71F8B" w:rsidP="00E80669">
      <w:pPr>
        <w:spacing w:line="480" w:lineRule="auto"/>
        <w:rPr>
          <w:rFonts w:cs="Arial"/>
          <w:lang w:eastAsia="zh-CN"/>
        </w:rPr>
      </w:pPr>
      <w:r>
        <w:rPr>
          <w:rFonts w:cs="Arial"/>
          <w:lang w:eastAsia="zh-CN"/>
        </w:rPr>
        <w:t xml:space="preserve">Climate graphs are a visual representation of data from climate data tables. The climate graph below shows the data for rainfall in Broken Hill. </w:t>
      </w:r>
      <w:r w:rsidR="00076CC3">
        <w:rPr>
          <w:rFonts w:cs="Arial"/>
          <w:lang w:eastAsia="zh-CN"/>
        </w:rPr>
        <w:t>This graph has been created using Microsoft Excel.</w:t>
      </w:r>
    </w:p>
    <w:p w14:paraId="7583D631" w14:textId="10DCDA24" w:rsidR="00B71F8B" w:rsidRDefault="00B71F8B" w:rsidP="00E80669">
      <w:pPr>
        <w:spacing w:line="480" w:lineRule="auto"/>
        <w:rPr>
          <w:rFonts w:cs="Arial"/>
          <w:lang w:eastAsia="zh-CN"/>
        </w:rPr>
      </w:pPr>
      <w:r>
        <w:rPr>
          <w:noProof/>
          <w:lang w:eastAsia="en-AU"/>
        </w:rPr>
        <w:lastRenderedPageBreak/>
        <w:drawing>
          <wp:inline distT="0" distB="0" distL="0" distR="0" wp14:anchorId="6F01AF03" wp14:editId="4A89485A">
            <wp:extent cx="6019800" cy="5219700"/>
            <wp:effectExtent l="0" t="0" r="0" b="0"/>
            <wp:docPr id="22" name="Chart 22" title="Average rainfall Broken Hill, NSW"/>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5B3A77" w14:textId="481201BE" w:rsidR="00076CC3" w:rsidRDefault="00076CC3" w:rsidP="00076CC3">
      <w:pPr>
        <w:rPr>
          <w:lang w:eastAsia="zh-CN"/>
        </w:rPr>
      </w:pPr>
      <w:r>
        <w:rPr>
          <w:lang w:eastAsia="zh-CN"/>
        </w:rPr>
        <w:t>The same data has been used to create a hand-drawn graph on grid paper</w:t>
      </w:r>
      <w:r w:rsidR="00127D74">
        <w:rPr>
          <w:lang w:eastAsia="zh-CN"/>
        </w:rPr>
        <w:t xml:space="preserve"> on the next page</w:t>
      </w:r>
      <w:r>
        <w:rPr>
          <w:lang w:eastAsia="zh-CN"/>
        </w:rPr>
        <w:t>. Compare the two graphs and observe the similarities between them.</w:t>
      </w:r>
    </w:p>
    <w:p w14:paraId="0126C1FA" w14:textId="38CAFA4C" w:rsidR="00076CC3" w:rsidRDefault="00766CD9" w:rsidP="00076CC3">
      <w:pPr>
        <w:rPr>
          <w:lang w:eastAsia="zh-CN"/>
        </w:rPr>
      </w:pPr>
      <w:r>
        <w:rPr>
          <w:noProof/>
        </w:rPr>
        <w:lastRenderedPageBreak/>
        <w:drawing>
          <wp:inline distT="0" distB="0" distL="0" distR="0" wp14:anchorId="5DF10089" wp14:editId="1B43DC40">
            <wp:extent cx="6114414" cy="8322128"/>
            <wp:effectExtent l="0" t="0" r="635" b="3175"/>
            <wp:docPr id="1525797018" name="Picture 29" title="Hand drawn graph of climate data for Broken Hill,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6114414" cy="8322128"/>
                    </a:xfrm>
                    <a:prstGeom prst="rect">
                      <a:avLst/>
                    </a:prstGeom>
                  </pic:spPr>
                </pic:pic>
              </a:graphicData>
            </a:graphic>
          </wp:inline>
        </w:drawing>
      </w:r>
      <w:r w:rsidR="00076CC3" w:rsidRPr="6898D70E">
        <w:rPr>
          <w:lang w:eastAsia="zh-CN"/>
        </w:rPr>
        <w:t xml:space="preserve">Do you think it’s easier to see patterns or trends in a </w:t>
      </w:r>
      <w:r w:rsidR="00076CC3" w:rsidRPr="6898D70E">
        <w:rPr>
          <w:rStyle w:val="Strong"/>
        </w:rPr>
        <w:t>data table</w:t>
      </w:r>
      <w:r w:rsidR="00076CC3" w:rsidRPr="6898D70E">
        <w:rPr>
          <w:lang w:eastAsia="zh-CN"/>
        </w:rPr>
        <w:t xml:space="preserve"> or a </w:t>
      </w:r>
      <w:r w:rsidR="00076CC3" w:rsidRPr="6898D70E">
        <w:rPr>
          <w:rStyle w:val="Strong"/>
        </w:rPr>
        <w:t>graph</w:t>
      </w:r>
      <w:r w:rsidR="00076CC3" w:rsidRPr="6898D70E">
        <w:rPr>
          <w:lang w:eastAsia="zh-CN"/>
        </w:rPr>
        <w:t>? (Circle your choice).</w:t>
      </w:r>
    </w:p>
    <w:p w14:paraId="52406ED3" w14:textId="0052D19B" w:rsidR="00076CC3" w:rsidRDefault="00766CD9" w:rsidP="00127D74">
      <w:pPr>
        <w:spacing w:before="0" w:line="480" w:lineRule="auto"/>
        <w:rPr>
          <w:rFonts w:eastAsia="SimSun" w:cs="Arial"/>
          <w:b/>
          <w:color w:val="1C438B"/>
          <w:sz w:val="48"/>
          <w:szCs w:val="36"/>
          <w:lang w:eastAsia="zh-CN"/>
        </w:rPr>
      </w:pPr>
      <w:r>
        <w:rPr>
          <w:rFonts w:eastAsia="SimSun" w:cs="Arial"/>
          <w:b/>
          <w:color w:val="1C438B"/>
          <w:sz w:val="48"/>
          <w:szCs w:val="36"/>
          <w:lang w:eastAsia="zh-CN"/>
        </w:rPr>
        <w:lastRenderedPageBreak/>
        <w:t>Tally table</w:t>
      </w:r>
    </w:p>
    <w:p w14:paraId="043FCF06" w14:textId="0CDF5E18" w:rsidR="00766CD9" w:rsidRDefault="00766CD9" w:rsidP="00127D74">
      <w:pPr>
        <w:spacing w:before="0"/>
        <w:rPr>
          <w:lang w:eastAsia="zh-CN"/>
        </w:rPr>
      </w:pPr>
      <w:r>
        <w:rPr>
          <w:lang w:eastAsia="zh-CN"/>
        </w:rPr>
        <w:t>A tally table is a type of data table that is used to record the number of things observed during a survey.</w:t>
      </w:r>
    </w:p>
    <w:p w14:paraId="08381B80" w14:textId="77777777" w:rsidR="00766CD9" w:rsidRDefault="00766CD9" w:rsidP="00766CD9">
      <w:pPr>
        <w:rPr>
          <w:rFonts w:cs="Arial"/>
          <w:lang w:eastAsia="zh-CN"/>
        </w:rPr>
      </w:pPr>
      <w:r>
        <w:rPr>
          <w:noProof/>
        </w:rPr>
        <w:drawing>
          <wp:inline distT="0" distB="0" distL="0" distR="0" wp14:anchorId="6B83A031" wp14:editId="2054BDF4">
            <wp:extent cx="640081" cy="640081"/>
            <wp:effectExtent l="0" t="0" r="7620" b="7620"/>
            <wp:docPr id="20594179" name="Picture 908694338"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38"/>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Observe/find</w:t>
      </w:r>
    </w:p>
    <w:p w14:paraId="7029769D" w14:textId="4E1C3941" w:rsidR="00766CD9" w:rsidRDefault="00766CD9" w:rsidP="00766CD9">
      <w:pPr>
        <w:rPr>
          <w:lang w:eastAsia="zh-CN"/>
        </w:rPr>
      </w:pPr>
      <w:r>
        <w:rPr>
          <w:lang w:eastAsia="zh-CN"/>
        </w:rPr>
        <w:t>Look closely at the tally table below, which shows the survey results for the number of cars that drive down a road in 1 hour.</w:t>
      </w:r>
    </w:p>
    <w:tbl>
      <w:tblPr>
        <w:tblStyle w:val="Tableheader"/>
        <w:tblW w:w="0" w:type="auto"/>
        <w:tblLook w:val="04A0" w:firstRow="1" w:lastRow="0" w:firstColumn="1" w:lastColumn="0" w:noHBand="0" w:noVBand="1"/>
        <w:tblCaption w:val="Tally table of cars"/>
      </w:tblPr>
      <w:tblGrid>
        <w:gridCol w:w="3191"/>
        <w:gridCol w:w="3190"/>
        <w:gridCol w:w="3191"/>
      </w:tblGrid>
      <w:tr w:rsidR="00766CD9" w14:paraId="3709C085" w14:textId="77777777" w:rsidTr="04219B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2E640A2C" w14:textId="21134CBA" w:rsidR="00766CD9" w:rsidRDefault="00766CD9" w:rsidP="00766CD9">
            <w:pPr>
              <w:spacing w:before="192" w:after="192"/>
              <w:rPr>
                <w:lang w:eastAsia="zh-CN"/>
              </w:rPr>
            </w:pPr>
            <w:r>
              <w:rPr>
                <w:lang w:eastAsia="zh-CN"/>
              </w:rPr>
              <w:t>Car colour</w:t>
            </w:r>
          </w:p>
        </w:tc>
        <w:tc>
          <w:tcPr>
            <w:tcW w:w="3190" w:type="dxa"/>
          </w:tcPr>
          <w:p w14:paraId="4EE704C3" w14:textId="787BD2FE" w:rsidR="00766CD9" w:rsidRDefault="00766CD9" w:rsidP="00766C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Tally</w:t>
            </w:r>
          </w:p>
        </w:tc>
        <w:tc>
          <w:tcPr>
            <w:tcW w:w="3191" w:type="dxa"/>
          </w:tcPr>
          <w:p w14:paraId="0FAE9152" w14:textId="703C247C" w:rsidR="00766CD9" w:rsidRDefault="00766CD9" w:rsidP="00766C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Total</w:t>
            </w:r>
          </w:p>
        </w:tc>
      </w:tr>
      <w:tr w:rsidR="00766CD9" w14:paraId="6DD388E1" w14:textId="77777777" w:rsidTr="04219B5E">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3191" w:type="dxa"/>
            <w:vAlign w:val="top"/>
          </w:tcPr>
          <w:p w14:paraId="0C2B7DF8" w14:textId="37A0E86B" w:rsidR="00766CD9" w:rsidRPr="00807101" w:rsidRDefault="00766CD9" w:rsidP="04219B5E">
            <w:pPr>
              <w:rPr>
                <w:b w:val="0"/>
                <w:sz w:val="24"/>
                <w:lang w:eastAsia="zh-CN"/>
              </w:rPr>
            </w:pPr>
            <w:r w:rsidRPr="04219B5E">
              <w:rPr>
                <w:b w:val="0"/>
                <w:sz w:val="24"/>
                <w:lang w:eastAsia="zh-CN"/>
              </w:rPr>
              <w:t>Red</w:t>
            </w:r>
          </w:p>
        </w:tc>
        <w:tc>
          <w:tcPr>
            <w:tcW w:w="3190" w:type="dxa"/>
            <w:vAlign w:val="top"/>
          </w:tcPr>
          <w:p w14:paraId="7B8C49CA" w14:textId="4EECB14D" w:rsidR="00766CD9"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r w:rsidRPr="00807101">
              <w:rPr>
                <w:noProof/>
                <w:lang w:eastAsia="zh-CN"/>
              </w:rPr>
              <mc:AlternateContent>
                <mc:Choice Requires="wpg">
                  <w:drawing>
                    <wp:anchor distT="0" distB="0" distL="114300" distR="114300" simplePos="0" relativeHeight="251660288" behindDoc="0" locked="0" layoutInCell="1" allowOverlap="1" wp14:anchorId="287578D5" wp14:editId="0E8D03B0">
                      <wp:simplePos x="0" y="0"/>
                      <wp:positionH relativeFrom="column">
                        <wp:posOffset>-1905</wp:posOffset>
                      </wp:positionH>
                      <wp:positionV relativeFrom="paragraph">
                        <wp:posOffset>147320</wp:posOffset>
                      </wp:positionV>
                      <wp:extent cx="412177" cy="237354"/>
                      <wp:effectExtent l="19050" t="19050" r="26035" b="29845"/>
                      <wp:wrapNone/>
                      <wp:docPr id="908694356" name="Group 65"/>
                      <wp:cNvGraphicFramePr/>
                      <a:graphic xmlns:a="http://schemas.openxmlformats.org/drawingml/2006/main">
                        <a:graphicData uri="http://schemas.microsoft.com/office/word/2010/wordprocessingGroup">
                          <wpg:wgp>
                            <wpg:cNvGrpSpPr/>
                            <wpg:grpSpPr>
                              <a:xfrm>
                                <a:off x="0" y="0"/>
                                <a:ext cx="412177" cy="237354"/>
                                <a:chOff x="0" y="0"/>
                                <a:chExt cx="412177" cy="237354"/>
                              </a:xfrm>
                            </wpg:grpSpPr>
                            <wps:wsp>
                              <wps:cNvPr id="908694357" name="Straight Connector 908694357"/>
                              <wps:cNvCnPr/>
                              <wps:spPr>
                                <a:xfrm>
                                  <a:off x="72092"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58" name="Straight Connector 908694358"/>
                              <wps:cNvCnPr/>
                              <wps:spPr>
                                <a:xfrm>
                                  <a:off x="163251"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59" name="Straight Connector 908694359"/>
                              <wps:cNvCnPr/>
                              <wps:spPr>
                                <a:xfrm>
                                  <a:off x="249709"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0" name="Straight Connector 908694360"/>
                              <wps:cNvCnPr/>
                              <wps:spPr>
                                <a:xfrm>
                                  <a:off x="333033"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1" name="Straight Connector 908694361"/>
                              <wps:cNvCnPr/>
                              <wps:spPr>
                                <a:xfrm flipH="1">
                                  <a:off x="0" y="0"/>
                                  <a:ext cx="412177" cy="237354"/>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7596342">
                    <v:group id="Group 65" style="position:absolute;margin-left:-.15pt;margin-top:11.6pt;width:32.45pt;height:18.7pt;z-index:251660288;mso-width-relative:margin;mso-height-relative:margin" coordsize="412177,237354" o:spid="_x0000_s1026" w14:anchorId="7F014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">
                      <v:line id="Straight Connector 908694357" style="position:absolute;visibility:visible;mso-wrap-style:square" o:spid="_x0000_s1027" strokecolor="black [3200]" strokeweight="3pt" o:connectortype="straight" from="72092,5231" to="72092,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">
                        <v:stroke joinstyle="miter"/>
                      </v:line>
                      <v:line id="Straight Connector 908694358" style="position:absolute;visibility:visible;mso-wrap-style:square" o:spid="_x0000_s1028" strokecolor="black [3200]" strokeweight="3pt" o:connectortype="straight" from="163251,5231" to="163251,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">
                        <v:stroke joinstyle="miter"/>
                      </v:line>
                      <v:line id="Straight Connector 908694359" style="position:absolute;visibility:visible;mso-wrap-style:square" o:spid="_x0000_s1029" strokecolor="black [3200]" strokeweight="3pt" o:connectortype="straight" from="249709,5231" to="249709,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">
                        <v:stroke joinstyle="miter"/>
                      </v:line>
                      <v:line id="Straight Connector 908694360" style="position:absolute;visibility:visible;mso-wrap-style:square" o:spid="_x0000_s1030" strokecolor="black [3200]" strokeweight="3pt" o:connectortype="straight" from="333033,5231" to="333033,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">
                        <v:stroke joinstyle="miter"/>
                      </v:line>
                      <v:line id="Straight Connector 908694361" style="position:absolute;flip:x;visibility:visible;mso-wrap-style:square" o:spid="_x0000_s1031" strokecolor="black [3200]" strokeweight="3pt" o:connectortype="straight" from="0,0" to="412177,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">
                        <v:stroke joinstyle="miter"/>
                      </v:line>
                    </v:group>
                  </w:pict>
                </mc:Fallback>
              </mc:AlternateContent>
            </w:r>
          </w:p>
        </w:tc>
        <w:tc>
          <w:tcPr>
            <w:tcW w:w="3191" w:type="dxa"/>
            <w:vAlign w:val="top"/>
          </w:tcPr>
          <w:p w14:paraId="4FF7BB26" w14:textId="353A47D7" w:rsidR="00766CD9" w:rsidRDefault="00807101" w:rsidP="04219B5E">
            <w:pPr>
              <w:cnfStyle w:val="000000100000" w:firstRow="0" w:lastRow="0" w:firstColumn="0" w:lastColumn="0" w:oddVBand="0" w:evenVBand="0" w:oddHBand="1" w:evenHBand="0" w:firstRowFirstColumn="0" w:firstRowLastColumn="0" w:lastRowFirstColumn="0" w:lastRowLastColumn="0"/>
              <w:rPr>
                <w:sz w:val="24"/>
                <w:lang w:eastAsia="zh-CN"/>
              </w:rPr>
            </w:pPr>
            <w:r w:rsidRPr="04219B5E">
              <w:rPr>
                <w:sz w:val="24"/>
                <w:lang w:eastAsia="zh-CN"/>
              </w:rPr>
              <w:t>5</w:t>
            </w:r>
          </w:p>
        </w:tc>
      </w:tr>
      <w:tr w:rsidR="00766CD9" w14:paraId="6AD3AA83" w14:textId="77777777" w:rsidTr="04219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6737050A" w14:textId="571493A0" w:rsidR="00766CD9" w:rsidRPr="00807101" w:rsidRDefault="00766CD9" w:rsidP="04219B5E">
            <w:pPr>
              <w:rPr>
                <w:b w:val="0"/>
                <w:sz w:val="24"/>
                <w:lang w:eastAsia="zh-CN"/>
              </w:rPr>
            </w:pPr>
            <w:r w:rsidRPr="04219B5E">
              <w:rPr>
                <w:b w:val="0"/>
                <w:sz w:val="24"/>
                <w:lang w:eastAsia="zh-CN"/>
              </w:rPr>
              <w:t>Green</w:t>
            </w:r>
          </w:p>
        </w:tc>
        <w:tc>
          <w:tcPr>
            <w:tcW w:w="3190" w:type="dxa"/>
            <w:vAlign w:val="top"/>
          </w:tcPr>
          <w:p w14:paraId="5A6675CA" w14:textId="1A9CCE55" w:rsidR="00807101" w:rsidRDefault="00807101" w:rsidP="00807101">
            <w:pPr>
              <w:cnfStyle w:val="000000010000" w:firstRow="0" w:lastRow="0" w:firstColumn="0" w:lastColumn="0" w:oddVBand="0" w:evenVBand="0" w:oddHBand="0" w:evenHBand="1" w:firstRowFirstColumn="0" w:firstRowLastColumn="0" w:lastRowFirstColumn="0" w:lastRowLastColumn="0"/>
              <w:rPr>
                <w:lang w:eastAsia="zh-CN"/>
              </w:rPr>
            </w:pPr>
            <w:r w:rsidRPr="00807101">
              <w:rPr>
                <w:noProof/>
                <w:lang w:eastAsia="zh-CN"/>
              </w:rPr>
              <mc:AlternateContent>
                <mc:Choice Requires="wps">
                  <w:drawing>
                    <wp:anchor distT="0" distB="0" distL="114300" distR="114300" simplePos="0" relativeHeight="251676672" behindDoc="0" locked="0" layoutInCell="1" allowOverlap="1" wp14:anchorId="0CA44C5A" wp14:editId="64109AFE">
                      <wp:simplePos x="0" y="0"/>
                      <wp:positionH relativeFrom="column">
                        <wp:posOffset>59690</wp:posOffset>
                      </wp:positionH>
                      <wp:positionV relativeFrom="paragraph">
                        <wp:posOffset>125095</wp:posOffset>
                      </wp:positionV>
                      <wp:extent cx="0" cy="224790"/>
                      <wp:effectExtent l="19050" t="0" r="19050" b="22860"/>
                      <wp:wrapNone/>
                      <wp:docPr id="908694379" name="Straight Connector 33"/>
                      <wp:cNvGraphicFramePr/>
                      <a:graphic xmlns:a="http://schemas.openxmlformats.org/drawingml/2006/main">
                        <a:graphicData uri="http://schemas.microsoft.com/office/word/2010/wordprocessingShape">
                          <wps:wsp>
                            <wps:cNvCnPr/>
                            <wps:spPr>
                              <a:xfrm>
                                <a:off x="0" y="0"/>
                                <a:ext cx="0" cy="22479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577B082">
                    <v:line id="Straight Connector 33"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3pt" from="4.7pt,9.85pt" to="4.7pt,27.55pt" w14:anchorId="34158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">
                      <v:stroke joinstyle="miter"/>
                    </v:line>
                  </w:pict>
                </mc:Fallback>
              </mc:AlternateContent>
            </w:r>
          </w:p>
          <w:p w14:paraId="44C940A7" w14:textId="243C1FBB" w:rsidR="00766CD9" w:rsidRDefault="00766CD9" w:rsidP="00807101">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77C20F58" w14:textId="628E2EE8" w:rsidR="00766CD9" w:rsidRDefault="77F9D03D" w:rsidP="04219B5E">
            <w:pPr>
              <w:cnfStyle w:val="000000010000" w:firstRow="0" w:lastRow="0" w:firstColumn="0" w:lastColumn="0" w:oddVBand="0" w:evenVBand="0" w:oddHBand="0" w:evenHBand="1" w:firstRowFirstColumn="0" w:firstRowLastColumn="0" w:lastRowFirstColumn="0" w:lastRowLastColumn="0"/>
              <w:rPr>
                <w:sz w:val="24"/>
                <w:lang w:eastAsia="zh-CN"/>
              </w:rPr>
            </w:pPr>
            <w:r w:rsidRPr="04219B5E">
              <w:rPr>
                <w:sz w:val="24"/>
                <w:lang w:eastAsia="zh-CN"/>
              </w:rPr>
              <w:t>1</w:t>
            </w:r>
          </w:p>
        </w:tc>
      </w:tr>
      <w:tr w:rsidR="00766CD9" w14:paraId="146865E1" w14:textId="77777777" w:rsidTr="04219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62A37599" w14:textId="77777777" w:rsidR="00766CD9" w:rsidRDefault="00766CD9" w:rsidP="04219B5E">
            <w:pPr>
              <w:rPr>
                <w:b w:val="0"/>
                <w:sz w:val="24"/>
                <w:lang w:eastAsia="zh-CN"/>
              </w:rPr>
            </w:pPr>
            <w:r w:rsidRPr="04219B5E">
              <w:rPr>
                <w:b w:val="0"/>
                <w:sz w:val="24"/>
                <w:lang w:eastAsia="zh-CN"/>
              </w:rPr>
              <w:t>Blue</w:t>
            </w:r>
          </w:p>
          <w:p w14:paraId="5541540E" w14:textId="4377B68F" w:rsidR="00807101" w:rsidRPr="00807101" w:rsidRDefault="00807101" w:rsidP="04219B5E">
            <w:pPr>
              <w:rPr>
                <w:b w:val="0"/>
                <w:sz w:val="24"/>
                <w:lang w:eastAsia="zh-CN"/>
              </w:rPr>
            </w:pPr>
          </w:p>
        </w:tc>
        <w:tc>
          <w:tcPr>
            <w:tcW w:w="3190" w:type="dxa"/>
            <w:vAlign w:val="top"/>
          </w:tcPr>
          <w:p w14:paraId="46428FA7" w14:textId="17BB8C54" w:rsidR="00766CD9"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r w:rsidRPr="00807101">
              <w:rPr>
                <w:noProof/>
                <w:lang w:eastAsia="zh-CN"/>
              </w:rPr>
              <mc:AlternateContent>
                <mc:Choice Requires="wpg">
                  <w:drawing>
                    <wp:anchor distT="0" distB="0" distL="114300" distR="114300" simplePos="0" relativeHeight="251674624" behindDoc="0" locked="0" layoutInCell="1" allowOverlap="1" wp14:anchorId="1103294B" wp14:editId="4153CD41">
                      <wp:simplePos x="0" y="0"/>
                      <wp:positionH relativeFrom="column">
                        <wp:posOffset>-1905</wp:posOffset>
                      </wp:positionH>
                      <wp:positionV relativeFrom="paragraph">
                        <wp:posOffset>104775</wp:posOffset>
                      </wp:positionV>
                      <wp:extent cx="177618" cy="224931"/>
                      <wp:effectExtent l="19050" t="0" r="13335" b="22860"/>
                      <wp:wrapNone/>
                      <wp:docPr id="908694371" name="Group 66"/>
                      <wp:cNvGraphicFramePr/>
                      <a:graphic xmlns:a="http://schemas.openxmlformats.org/drawingml/2006/main">
                        <a:graphicData uri="http://schemas.microsoft.com/office/word/2010/wordprocessingGroup">
                          <wpg:wgp>
                            <wpg:cNvGrpSpPr/>
                            <wpg:grpSpPr>
                              <a:xfrm>
                                <a:off x="0" y="0"/>
                                <a:ext cx="177618" cy="224931"/>
                                <a:chOff x="0" y="0"/>
                                <a:chExt cx="177618" cy="224931"/>
                              </a:xfrm>
                            </wpg:grpSpPr>
                            <wps:wsp>
                              <wps:cNvPr id="908694372" name="Straight Connector 908694372"/>
                              <wps:cNvCnPr/>
                              <wps:spPr>
                                <a:xfrm>
                                  <a:off x="0" y="0"/>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73" name="Straight Connector 908694373"/>
                              <wps:cNvCnPr/>
                              <wps:spPr>
                                <a:xfrm>
                                  <a:off x="91160" y="0"/>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74" name="Straight Connector 908694374"/>
                              <wps:cNvCnPr/>
                              <wps:spPr>
                                <a:xfrm>
                                  <a:off x="177618" y="0"/>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a="http://schemas.openxmlformats.org/drawingml/2006/main" xmlns:pic="http://schemas.openxmlformats.org/drawingml/2006/picture" xmlns:a14="http://schemas.microsoft.com/office/drawing/2010/main" xmlns:c="http://schemas.openxmlformats.org/drawingml/2006/chart">
                  <w:pict w14:anchorId="359C85A3">
                    <v:group id="Group 66" style="position:absolute;margin-left:-.15pt;margin-top:8.25pt;width:14pt;height:17.7pt;z-index:251674624" coordsize="177618,224931" o:spid="_x0000_s1026" w14:anchorId="25E29B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">
                      <v:line id="Straight Connector 908694372" style="position:absolute;visibility:visible;mso-wrap-style:square" o:spid="_x0000_s1027" strokecolor="black [3200]" strokeweight="3pt" o:connectortype="straight" from="0,0" to="0,2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">
                        <v:stroke joinstyle="miter"/>
                      </v:line>
                      <v:line id="Straight Connector 908694373" style="position:absolute;visibility:visible;mso-wrap-style:square" o:spid="_x0000_s1028" strokecolor="black [3200]" strokeweight="3pt" o:connectortype="straight" from="91160,0" to="91160,2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">
                        <v:stroke joinstyle="miter"/>
                      </v:line>
                      <v:line id="Straight Connector 908694374" style="position:absolute;visibility:visible;mso-wrap-style:square" o:spid="_x0000_s1029" strokecolor="black [3200]" strokeweight="3pt" o:connectortype="straight" from="177618,0" to="177618,22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">
                        <v:stroke joinstyle="miter"/>
                      </v:line>
                    </v:group>
                  </w:pict>
                </mc:Fallback>
              </mc:AlternateContent>
            </w:r>
          </w:p>
        </w:tc>
        <w:tc>
          <w:tcPr>
            <w:tcW w:w="3191" w:type="dxa"/>
            <w:vAlign w:val="top"/>
          </w:tcPr>
          <w:p w14:paraId="028DC919" w14:textId="36DED57D" w:rsidR="00766CD9" w:rsidRDefault="00807101" w:rsidP="04219B5E">
            <w:pPr>
              <w:cnfStyle w:val="000000100000" w:firstRow="0" w:lastRow="0" w:firstColumn="0" w:lastColumn="0" w:oddVBand="0" w:evenVBand="0" w:oddHBand="1" w:evenHBand="0" w:firstRowFirstColumn="0" w:firstRowLastColumn="0" w:lastRowFirstColumn="0" w:lastRowLastColumn="0"/>
              <w:rPr>
                <w:sz w:val="24"/>
                <w:lang w:eastAsia="zh-CN"/>
              </w:rPr>
            </w:pPr>
            <w:r w:rsidRPr="04219B5E">
              <w:rPr>
                <w:sz w:val="24"/>
                <w:lang w:eastAsia="zh-CN"/>
              </w:rPr>
              <w:t>3</w:t>
            </w:r>
          </w:p>
        </w:tc>
      </w:tr>
      <w:tr w:rsidR="00766CD9" w14:paraId="1542E4CC" w14:textId="77777777" w:rsidTr="04219B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32066223" w14:textId="77777777" w:rsidR="00766CD9" w:rsidRDefault="00766CD9" w:rsidP="04219B5E">
            <w:pPr>
              <w:rPr>
                <w:b w:val="0"/>
                <w:sz w:val="24"/>
                <w:lang w:eastAsia="zh-CN"/>
              </w:rPr>
            </w:pPr>
            <w:r w:rsidRPr="04219B5E">
              <w:rPr>
                <w:b w:val="0"/>
                <w:sz w:val="24"/>
                <w:lang w:eastAsia="zh-CN"/>
              </w:rPr>
              <w:t>White</w:t>
            </w:r>
          </w:p>
          <w:p w14:paraId="04191926" w14:textId="5BF71C52" w:rsidR="00807101" w:rsidRPr="00807101" w:rsidRDefault="00807101" w:rsidP="04219B5E">
            <w:pPr>
              <w:rPr>
                <w:b w:val="0"/>
                <w:sz w:val="24"/>
                <w:lang w:eastAsia="zh-CN"/>
              </w:rPr>
            </w:pPr>
          </w:p>
        </w:tc>
        <w:tc>
          <w:tcPr>
            <w:tcW w:w="3190" w:type="dxa"/>
            <w:vAlign w:val="top"/>
          </w:tcPr>
          <w:p w14:paraId="51E677F5" w14:textId="35BD5CFB" w:rsidR="00766CD9" w:rsidRDefault="00807101" w:rsidP="00807101">
            <w:pPr>
              <w:cnfStyle w:val="000000010000" w:firstRow="0" w:lastRow="0" w:firstColumn="0" w:lastColumn="0" w:oddVBand="0" w:evenVBand="0" w:oddHBand="0" w:evenHBand="1" w:firstRowFirstColumn="0" w:firstRowLastColumn="0" w:lastRowFirstColumn="0" w:lastRowLastColumn="0"/>
              <w:rPr>
                <w:lang w:eastAsia="zh-CN"/>
              </w:rPr>
            </w:pPr>
            <w:r w:rsidRPr="00807101">
              <w:rPr>
                <w:noProof/>
                <w:lang w:eastAsia="zh-CN"/>
              </w:rPr>
              <mc:AlternateContent>
                <mc:Choice Requires="wpg">
                  <w:drawing>
                    <wp:anchor distT="0" distB="0" distL="114300" distR="114300" simplePos="0" relativeHeight="251668480" behindDoc="0" locked="0" layoutInCell="1" allowOverlap="1" wp14:anchorId="0DDE1B2E" wp14:editId="3CA4D922">
                      <wp:simplePos x="0" y="0"/>
                      <wp:positionH relativeFrom="column">
                        <wp:posOffset>941070</wp:posOffset>
                      </wp:positionH>
                      <wp:positionV relativeFrom="paragraph">
                        <wp:posOffset>90805</wp:posOffset>
                      </wp:positionV>
                      <wp:extent cx="412115" cy="236855"/>
                      <wp:effectExtent l="19050" t="19050" r="26035" b="29845"/>
                      <wp:wrapNone/>
                      <wp:docPr id="49" name="Group 65"/>
                      <wp:cNvGraphicFramePr/>
                      <a:graphic xmlns:a="http://schemas.openxmlformats.org/drawingml/2006/main">
                        <a:graphicData uri="http://schemas.microsoft.com/office/word/2010/wordprocessingGroup">
                          <wpg:wgp>
                            <wpg:cNvGrpSpPr/>
                            <wpg:grpSpPr>
                              <a:xfrm>
                                <a:off x="0" y="0"/>
                                <a:ext cx="412115" cy="236855"/>
                                <a:chOff x="0" y="0"/>
                                <a:chExt cx="412177" cy="237354"/>
                              </a:xfrm>
                            </wpg:grpSpPr>
                            <wps:wsp>
                              <wps:cNvPr id="50" name="Straight Connector 50"/>
                              <wps:cNvCnPr/>
                              <wps:spPr>
                                <a:xfrm>
                                  <a:off x="72092"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163251"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249709"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a:off x="333033"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flipH="1">
                                  <a:off x="0" y="0"/>
                                  <a:ext cx="412177" cy="237354"/>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58BD2ACB">
                    <v:group id="Group 65" style="position:absolute;margin-left:74.1pt;margin-top:7.15pt;width:32.45pt;height:18.65pt;z-index:251668480;mso-width-relative:margin;mso-height-relative:margin" coordsize="412177,237354" o:spid="_x0000_s1026" w14:anchorId="4309E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">
                      <v:line id="Straight Connector 50" style="position:absolute;visibility:visible;mso-wrap-style:square" o:spid="_x0000_s1027" strokecolor="black [3200]" strokeweight="3pt" o:connectortype="straight" from="72092,5231" to="72092,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">
                        <v:stroke joinstyle="miter"/>
                      </v:line>
                      <v:line id="Straight Connector 51" style="position:absolute;visibility:visible;mso-wrap-style:square" o:spid="_x0000_s1028" strokecolor="black [3200]" strokeweight="3pt" o:connectortype="straight" from="163251,5231" to="163251,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">
                        <v:stroke joinstyle="miter"/>
                      </v:line>
                      <v:line id="Straight Connector 52" style="position:absolute;visibility:visible;mso-wrap-style:square" o:spid="_x0000_s1029" strokecolor="black [3200]" strokeweight="3pt" o:connectortype="straight" from="249709,5231" to="249709,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">
                        <v:stroke joinstyle="miter"/>
                      </v:line>
                      <v:line id="Straight Connector 53" style="position:absolute;visibility:visible;mso-wrap-style:square" o:spid="_x0000_s1030" strokecolor="black [3200]" strokeweight="3pt" o:connectortype="straight" from="333033,5231" to="333033,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">
                        <v:stroke joinstyle="miter"/>
                      </v:line>
                      <v:line id="Straight Connector 54" style="position:absolute;flip:x;visibility:visible;mso-wrap-style:square" o:spid="_x0000_s1031" strokecolor="black [3200]" strokeweight="3pt" o:connectortype="straight" from="0,0" to="412177,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">
                        <v:stroke joinstyle="miter"/>
                      </v:line>
                    </v:group>
                  </w:pict>
                </mc:Fallback>
              </mc:AlternateContent>
            </w:r>
            <w:r w:rsidRPr="00807101">
              <w:rPr>
                <w:noProof/>
                <w:lang w:eastAsia="zh-CN"/>
              </w:rPr>
              <mc:AlternateContent>
                <mc:Choice Requires="wpg">
                  <w:drawing>
                    <wp:anchor distT="0" distB="0" distL="114300" distR="114300" simplePos="0" relativeHeight="251666432" behindDoc="0" locked="0" layoutInCell="1" allowOverlap="1" wp14:anchorId="7EBFF70F" wp14:editId="0CEF1EC4">
                      <wp:simplePos x="0" y="0"/>
                      <wp:positionH relativeFrom="column">
                        <wp:posOffset>462280</wp:posOffset>
                      </wp:positionH>
                      <wp:positionV relativeFrom="paragraph">
                        <wp:posOffset>104775</wp:posOffset>
                      </wp:positionV>
                      <wp:extent cx="412115" cy="236855"/>
                      <wp:effectExtent l="19050" t="19050" r="26035" b="29845"/>
                      <wp:wrapNone/>
                      <wp:docPr id="40" name="Group 65"/>
                      <wp:cNvGraphicFramePr/>
                      <a:graphic xmlns:a="http://schemas.openxmlformats.org/drawingml/2006/main">
                        <a:graphicData uri="http://schemas.microsoft.com/office/word/2010/wordprocessingGroup">
                          <wpg:wgp>
                            <wpg:cNvGrpSpPr/>
                            <wpg:grpSpPr>
                              <a:xfrm>
                                <a:off x="0" y="0"/>
                                <a:ext cx="412115" cy="236855"/>
                                <a:chOff x="0" y="0"/>
                                <a:chExt cx="412177" cy="237354"/>
                              </a:xfrm>
                            </wpg:grpSpPr>
                            <wps:wsp>
                              <wps:cNvPr id="44" name="Straight Connector 44"/>
                              <wps:cNvCnPr/>
                              <wps:spPr>
                                <a:xfrm>
                                  <a:off x="72092"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63251"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a:off x="249709"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333033"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H="1">
                                  <a:off x="0" y="0"/>
                                  <a:ext cx="412177" cy="237354"/>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697EB2EE">
                    <v:group id="Group 65" style="position:absolute;margin-left:36.4pt;margin-top:8.25pt;width:32.45pt;height:18.65pt;z-index:251666432;mso-width-relative:margin;mso-height-relative:margin" coordsize="412177,237354" o:spid="_x0000_s1026" w14:anchorId="1730D8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">
                      <v:line id="Straight Connector 44" style="position:absolute;visibility:visible;mso-wrap-style:square" o:spid="_x0000_s1027" strokecolor="black [3200]" strokeweight="3pt" o:connectortype="straight" from="72092,5231" to="72092,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">
                        <v:stroke joinstyle="miter"/>
                      </v:line>
                      <v:line id="Straight Connector 45" style="position:absolute;visibility:visible;mso-wrap-style:square" o:spid="_x0000_s1028" strokecolor="black [3200]" strokeweight="3pt" o:connectortype="straight" from="163251,5231" to="163251,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">
                        <v:stroke joinstyle="miter"/>
                      </v:line>
                      <v:line id="Straight Connector 46" style="position:absolute;visibility:visible;mso-wrap-style:square" o:spid="_x0000_s1029" strokecolor="black [3200]" strokeweight="3pt" o:connectortype="straight" from="249709,5231" to="249709,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wgAAANsAAAAPAAAAZHJzL2Rvd25yZXYueG1sRI/BigIx&#10;EETvC/sPoQUvi2bURW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C/l8ylwgAAANsAAAAPAAAA&#10;AAAAAAAAAAAAAAcCAABkcnMvZG93bnJldi54bWxQSwUGAAAAAAMAAwC3AAAA9gIAAAAA&#10;">
                        <v:stroke joinstyle="miter"/>
                      </v:line>
                      <v:line id="Straight Connector 47" style="position:absolute;visibility:visible;mso-wrap-style:square" o:spid="_x0000_s1030" strokecolor="black [3200]" strokeweight="3pt" o:connectortype="straight" from="333033,5231" to="333033,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2k+xAAAANsAAAAPAAAAZHJzL2Rvd25yZXYueG1sRI/NasMw&#10;EITvgbyD2EIvoZHrh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NDbaT7EAAAA2wAAAA8A&#10;AAAAAAAAAAAAAAAABwIAAGRycy9kb3ducmV2LnhtbFBLBQYAAAAAAwADALcAAAD4AgAAAAA=&#10;">
                        <v:stroke joinstyle="miter"/>
                      </v:line>
                      <v:line id="Straight Connector 48" style="position:absolute;flip:x;visibility:visible;mso-wrap-style:square" o:spid="_x0000_s1031" strokecolor="black [3200]" strokeweight="3pt" o:connectortype="straight" from="0,0" to="412177,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">
                        <v:stroke joinstyle="miter"/>
                      </v:line>
                    </v:group>
                  </w:pict>
                </mc:Fallback>
              </mc:AlternateContent>
            </w:r>
            <w:r w:rsidRPr="00807101">
              <w:rPr>
                <w:noProof/>
                <w:lang w:eastAsia="zh-CN"/>
              </w:rPr>
              <mc:AlternateContent>
                <mc:Choice Requires="wpg">
                  <w:drawing>
                    <wp:anchor distT="0" distB="0" distL="114300" distR="114300" simplePos="0" relativeHeight="251664384" behindDoc="0" locked="0" layoutInCell="1" allowOverlap="1" wp14:anchorId="62940B7A" wp14:editId="2D9F8A3F">
                      <wp:simplePos x="0" y="0"/>
                      <wp:positionH relativeFrom="column">
                        <wp:posOffset>-1905</wp:posOffset>
                      </wp:positionH>
                      <wp:positionV relativeFrom="paragraph">
                        <wp:posOffset>117475</wp:posOffset>
                      </wp:positionV>
                      <wp:extent cx="412115" cy="236855"/>
                      <wp:effectExtent l="19050" t="19050" r="26035" b="29845"/>
                      <wp:wrapNone/>
                      <wp:docPr id="908694362" name="Group 65"/>
                      <wp:cNvGraphicFramePr/>
                      <a:graphic xmlns:a="http://schemas.openxmlformats.org/drawingml/2006/main">
                        <a:graphicData uri="http://schemas.microsoft.com/office/word/2010/wordprocessingGroup">
                          <wpg:wgp>
                            <wpg:cNvGrpSpPr/>
                            <wpg:grpSpPr>
                              <a:xfrm>
                                <a:off x="0" y="0"/>
                                <a:ext cx="412115" cy="236855"/>
                                <a:chOff x="0" y="0"/>
                                <a:chExt cx="412177" cy="237354"/>
                              </a:xfrm>
                            </wpg:grpSpPr>
                            <wps:wsp>
                              <wps:cNvPr id="908694363" name="Straight Connector 908694363"/>
                              <wps:cNvCnPr/>
                              <wps:spPr>
                                <a:xfrm>
                                  <a:off x="72092"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4" name="Straight Connector 908694364"/>
                              <wps:cNvCnPr/>
                              <wps:spPr>
                                <a:xfrm>
                                  <a:off x="163251"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6" name="Straight Connector 908694366"/>
                              <wps:cNvCnPr/>
                              <wps:spPr>
                                <a:xfrm>
                                  <a:off x="249709"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7" name="Straight Connector 908694367"/>
                              <wps:cNvCnPr/>
                              <wps:spPr>
                                <a:xfrm>
                                  <a:off x="333033"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H="1">
                                  <a:off x="0" y="0"/>
                                  <a:ext cx="412177" cy="237354"/>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0624ECF1">
                    <v:group id="Group 65" style="position:absolute;margin-left:-.15pt;margin-top:9.25pt;width:32.45pt;height:18.65pt;z-index:251664384;mso-width-relative:margin;mso-height-relative:margin" coordsize="412177,237354" o:spid="_x0000_s1026" w14:anchorId="05621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">
                      <v:line id="Straight Connector 908694363" style="position:absolute;visibility:visible;mso-wrap-style:square" o:spid="_x0000_s1027" strokecolor="black [3200]" strokeweight="3pt" o:connectortype="straight" from="72092,5231" to="72092,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">
                        <v:stroke joinstyle="miter"/>
                      </v:line>
                      <v:line id="Straight Connector 908694364" style="position:absolute;visibility:visible;mso-wrap-style:square" o:spid="_x0000_s1028" strokecolor="black [3200]" strokeweight="3pt" o:connectortype="straight" from="163251,5231" to="163251,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">
                        <v:stroke joinstyle="miter"/>
                      </v:line>
                      <v:line id="Straight Connector 908694366" style="position:absolute;visibility:visible;mso-wrap-style:square" o:spid="_x0000_s1029" strokecolor="black [3200]" strokeweight="3pt" o:connectortype="straight" from="249709,5231" to="249709,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">
                        <v:stroke joinstyle="miter"/>
                      </v:line>
                      <v:line id="Straight Connector 908694367" style="position:absolute;visibility:visible;mso-wrap-style:square" o:spid="_x0000_s1030" strokecolor="black [3200]" strokeweight="3pt" o:connectortype="straight" from="333033,5231" to="333033,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">
                        <v:stroke joinstyle="miter"/>
                      </v:line>
                      <v:line id="Straight Connector 39" style="position:absolute;flip:x;visibility:visible;mso-wrap-style:square" o:spid="_x0000_s1031" strokecolor="black [3200]" strokeweight="3pt" o:connectortype="straight" from="0,0" to="412177,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">
                        <v:stroke joinstyle="miter"/>
                      </v:line>
                    </v:group>
                  </w:pict>
                </mc:Fallback>
              </mc:AlternateContent>
            </w:r>
          </w:p>
        </w:tc>
        <w:tc>
          <w:tcPr>
            <w:tcW w:w="3191" w:type="dxa"/>
            <w:vAlign w:val="top"/>
          </w:tcPr>
          <w:p w14:paraId="1194D1D7" w14:textId="20EF2442" w:rsidR="00766CD9" w:rsidRDefault="00807101" w:rsidP="04219B5E">
            <w:pPr>
              <w:cnfStyle w:val="000000010000" w:firstRow="0" w:lastRow="0" w:firstColumn="0" w:lastColumn="0" w:oddVBand="0" w:evenVBand="0" w:oddHBand="0" w:evenHBand="1" w:firstRowFirstColumn="0" w:firstRowLastColumn="0" w:lastRowFirstColumn="0" w:lastRowLastColumn="0"/>
              <w:rPr>
                <w:sz w:val="24"/>
                <w:lang w:eastAsia="zh-CN"/>
              </w:rPr>
            </w:pPr>
            <w:r w:rsidRPr="04219B5E">
              <w:rPr>
                <w:sz w:val="24"/>
                <w:lang w:eastAsia="zh-CN"/>
              </w:rPr>
              <w:t>15</w:t>
            </w:r>
          </w:p>
        </w:tc>
      </w:tr>
      <w:tr w:rsidR="00766CD9" w14:paraId="10A760FC" w14:textId="77777777" w:rsidTr="04219B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4B23C664" w14:textId="77777777" w:rsidR="00766CD9" w:rsidRDefault="00766CD9" w:rsidP="04219B5E">
            <w:pPr>
              <w:rPr>
                <w:b w:val="0"/>
                <w:sz w:val="24"/>
                <w:lang w:eastAsia="zh-CN"/>
              </w:rPr>
            </w:pPr>
            <w:r w:rsidRPr="04219B5E">
              <w:rPr>
                <w:b w:val="0"/>
                <w:sz w:val="24"/>
                <w:lang w:eastAsia="zh-CN"/>
              </w:rPr>
              <w:t>Black</w:t>
            </w:r>
          </w:p>
          <w:p w14:paraId="1AA28A12" w14:textId="232B03DB" w:rsidR="00807101" w:rsidRPr="00807101" w:rsidRDefault="00807101" w:rsidP="04219B5E">
            <w:pPr>
              <w:rPr>
                <w:b w:val="0"/>
                <w:sz w:val="24"/>
                <w:lang w:eastAsia="zh-CN"/>
              </w:rPr>
            </w:pPr>
          </w:p>
        </w:tc>
        <w:tc>
          <w:tcPr>
            <w:tcW w:w="3190" w:type="dxa"/>
            <w:vAlign w:val="top"/>
          </w:tcPr>
          <w:p w14:paraId="689781DE" w14:textId="1ED73047" w:rsidR="00766CD9"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r w:rsidRPr="00807101">
              <w:rPr>
                <w:noProof/>
                <w:lang w:eastAsia="zh-CN"/>
              </w:rPr>
              <mc:AlternateContent>
                <mc:Choice Requires="wpg">
                  <w:drawing>
                    <wp:anchor distT="0" distB="0" distL="114300" distR="114300" simplePos="0" relativeHeight="251672576" behindDoc="0" locked="0" layoutInCell="1" allowOverlap="1" wp14:anchorId="62D469B2" wp14:editId="50AC6783">
                      <wp:simplePos x="0" y="0"/>
                      <wp:positionH relativeFrom="column">
                        <wp:posOffset>534035</wp:posOffset>
                      </wp:positionH>
                      <wp:positionV relativeFrom="paragraph">
                        <wp:posOffset>108585</wp:posOffset>
                      </wp:positionV>
                      <wp:extent cx="412115" cy="236855"/>
                      <wp:effectExtent l="19050" t="19050" r="26035" b="29845"/>
                      <wp:wrapNone/>
                      <wp:docPr id="61" name="Group 65"/>
                      <wp:cNvGraphicFramePr/>
                      <a:graphic xmlns:a="http://schemas.openxmlformats.org/drawingml/2006/main">
                        <a:graphicData uri="http://schemas.microsoft.com/office/word/2010/wordprocessingGroup">
                          <wpg:wgp>
                            <wpg:cNvGrpSpPr/>
                            <wpg:grpSpPr>
                              <a:xfrm>
                                <a:off x="0" y="0"/>
                                <a:ext cx="412115" cy="236855"/>
                                <a:chOff x="0" y="0"/>
                                <a:chExt cx="412177" cy="237354"/>
                              </a:xfrm>
                            </wpg:grpSpPr>
                            <wps:wsp>
                              <wps:cNvPr id="62" name="Straight Connector 62"/>
                              <wps:cNvCnPr/>
                              <wps:spPr>
                                <a:xfrm>
                                  <a:off x="72092"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a:off x="163251"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8" name="Straight Connector 908694368"/>
                              <wps:cNvCnPr/>
                              <wps:spPr>
                                <a:xfrm>
                                  <a:off x="249709"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69" name="Straight Connector 908694369"/>
                              <wps:cNvCnPr/>
                              <wps:spPr>
                                <a:xfrm>
                                  <a:off x="333033"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8694370" name="Straight Connector 908694370"/>
                              <wps:cNvCnPr/>
                              <wps:spPr>
                                <a:xfrm flipH="1">
                                  <a:off x="0" y="0"/>
                                  <a:ext cx="412177" cy="237354"/>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3A4508C">
                    <v:group id="Group 65" style="position:absolute;margin-left:42.05pt;margin-top:8.55pt;width:32.45pt;height:18.65pt;z-index:251672576;mso-width-relative:margin;mso-height-relative:margin" coordsize="412177,237354" o:spid="_x0000_s1026" w14:anchorId="3BE8F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">
                      <v:line id="Straight Connector 62" style="position:absolute;visibility:visible;mso-wrap-style:square" o:spid="_x0000_s1027" strokecolor="black [3200]" strokeweight="3pt" o:connectortype="straight" from="72092,5231" to="72092,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">
                        <v:stroke joinstyle="miter"/>
                      </v:line>
                      <v:line id="Straight Connector 63" style="position:absolute;visibility:visible;mso-wrap-style:square" o:spid="_x0000_s1028" strokecolor="black [3200]" strokeweight="3pt" o:connectortype="straight" from="163251,5231" to="163251,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">
                        <v:stroke joinstyle="miter"/>
                      </v:line>
                      <v:line id="Straight Connector 908694368" style="position:absolute;visibility:visible;mso-wrap-style:square" o:spid="_x0000_s1029" strokecolor="black [3200]" strokeweight="3pt" o:connectortype="straight" from="249709,5231" to="249709,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">
                        <v:stroke joinstyle="miter"/>
                      </v:line>
                      <v:line id="Straight Connector 908694369" style="position:absolute;visibility:visible;mso-wrap-style:square" o:spid="_x0000_s1030" strokecolor="black [3200]" strokeweight="3pt" o:connectortype="straight" from="333033,5231" to="333033,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">
                        <v:stroke joinstyle="miter"/>
                      </v:line>
                      <v:line id="Straight Connector 908694370" style="position:absolute;flip:x;visibility:visible;mso-wrap-style:square" o:spid="_x0000_s1031" strokecolor="black [3200]" strokeweight="3pt" o:connectortype="straight" from="0,0" to="412177,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">
                        <v:stroke joinstyle="miter"/>
                      </v:line>
                    </v:group>
                  </w:pict>
                </mc:Fallback>
              </mc:AlternateContent>
            </w:r>
            <w:r w:rsidRPr="00807101">
              <w:rPr>
                <w:noProof/>
                <w:lang w:eastAsia="zh-CN"/>
              </w:rPr>
              <mc:AlternateContent>
                <mc:Choice Requires="wpg">
                  <w:drawing>
                    <wp:anchor distT="0" distB="0" distL="114300" distR="114300" simplePos="0" relativeHeight="251670528" behindDoc="0" locked="0" layoutInCell="1" allowOverlap="1" wp14:anchorId="2CA3FECE" wp14:editId="2A72F16A">
                      <wp:simplePos x="0" y="0"/>
                      <wp:positionH relativeFrom="column">
                        <wp:posOffset>-1905</wp:posOffset>
                      </wp:positionH>
                      <wp:positionV relativeFrom="paragraph">
                        <wp:posOffset>127000</wp:posOffset>
                      </wp:positionV>
                      <wp:extent cx="412115" cy="236855"/>
                      <wp:effectExtent l="19050" t="19050" r="26035" b="29845"/>
                      <wp:wrapNone/>
                      <wp:docPr id="55" name="Group 65"/>
                      <wp:cNvGraphicFramePr/>
                      <a:graphic xmlns:a="http://schemas.openxmlformats.org/drawingml/2006/main">
                        <a:graphicData uri="http://schemas.microsoft.com/office/word/2010/wordprocessingGroup">
                          <wpg:wgp>
                            <wpg:cNvGrpSpPr/>
                            <wpg:grpSpPr>
                              <a:xfrm>
                                <a:off x="0" y="0"/>
                                <a:ext cx="412115" cy="236855"/>
                                <a:chOff x="0" y="0"/>
                                <a:chExt cx="412177" cy="237354"/>
                              </a:xfrm>
                            </wpg:grpSpPr>
                            <wps:wsp>
                              <wps:cNvPr id="56" name="Straight Connector 56"/>
                              <wps:cNvCnPr/>
                              <wps:spPr>
                                <a:xfrm>
                                  <a:off x="72092"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163251"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249709"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333033" y="5231"/>
                                  <a:ext cx="0" cy="22493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H="1">
                                  <a:off x="0" y="0"/>
                                  <a:ext cx="412177" cy="237354"/>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w:pict w14:anchorId="740FCA6A">
                    <v:group id="Group 65" style="position:absolute;margin-left:-.15pt;margin-top:10pt;width:32.45pt;height:18.65pt;z-index:251670528;mso-width-relative:margin;mso-height-relative:margin" coordsize="412177,237354" o:spid="_x0000_s1026" w14:anchorId="66C5A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">
                      <v:line id="Straight Connector 56" style="position:absolute;visibility:visible;mso-wrap-style:square" o:spid="_x0000_s1027" strokecolor="black [3200]" strokeweight="3pt" o:connectortype="straight" from="72092,5231" to="72092,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">
                        <v:stroke joinstyle="miter"/>
                      </v:line>
                      <v:line id="Straight Connector 57" style="position:absolute;visibility:visible;mso-wrap-style:square" o:spid="_x0000_s1028" strokecolor="black [3200]" strokeweight="3pt" o:connectortype="straight" from="163251,5231" to="163251,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">
                        <v:stroke joinstyle="miter"/>
                      </v:line>
                      <v:line id="Straight Connector 58" style="position:absolute;visibility:visible;mso-wrap-style:square" o:spid="_x0000_s1029" strokecolor="black [3200]" strokeweight="3pt" o:connectortype="straight" from="249709,5231" to="249709,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">
                        <v:stroke joinstyle="miter"/>
                      </v:line>
                      <v:line id="Straight Connector 59" style="position:absolute;visibility:visible;mso-wrap-style:square" o:spid="_x0000_s1030" strokecolor="black [3200]" strokeweight="3pt" o:connectortype="straight" from="333033,5231" to="333033,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">
                        <v:stroke joinstyle="miter"/>
                      </v:line>
                      <v:line id="Straight Connector 60" style="position:absolute;flip:x;visibility:visible;mso-wrap-style:square" o:spid="_x0000_s1031" strokecolor="black [3200]" strokeweight="3pt" o:connectortype="straight" from="0,0" to="412177,23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">
                        <v:stroke joinstyle="miter"/>
                      </v:line>
                    </v:group>
                  </w:pict>
                </mc:Fallback>
              </mc:AlternateContent>
            </w:r>
          </w:p>
        </w:tc>
        <w:tc>
          <w:tcPr>
            <w:tcW w:w="3191" w:type="dxa"/>
            <w:vAlign w:val="top"/>
          </w:tcPr>
          <w:p w14:paraId="175E1DBC" w14:textId="13DA0F36" w:rsidR="00766CD9" w:rsidRDefault="00807101" w:rsidP="04219B5E">
            <w:pPr>
              <w:cnfStyle w:val="000000100000" w:firstRow="0" w:lastRow="0" w:firstColumn="0" w:lastColumn="0" w:oddVBand="0" w:evenVBand="0" w:oddHBand="1" w:evenHBand="0" w:firstRowFirstColumn="0" w:firstRowLastColumn="0" w:lastRowFirstColumn="0" w:lastRowLastColumn="0"/>
              <w:rPr>
                <w:sz w:val="24"/>
                <w:lang w:eastAsia="zh-CN"/>
              </w:rPr>
            </w:pPr>
            <w:r w:rsidRPr="04219B5E">
              <w:rPr>
                <w:sz w:val="24"/>
                <w:lang w:eastAsia="zh-CN"/>
              </w:rPr>
              <w:t>10</w:t>
            </w:r>
          </w:p>
        </w:tc>
      </w:tr>
    </w:tbl>
    <w:p w14:paraId="3738ACAA" w14:textId="77777777" w:rsidR="00807101" w:rsidRDefault="00807101" w:rsidP="00807101">
      <w:pPr>
        <w:rPr>
          <w:rFonts w:cs="Arial"/>
          <w:lang w:eastAsia="zh-CN"/>
        </w:rPr>
      </w:pPr>
      <w:r>
        <w:rPr>
          <w:noProof/>
        </w:rPr>
        <w:drawing>
          <wp:inline distT="0" distB="0" distL="0" distR="0" wp14:anchorId="1444DA17" wp14:editId="0C383D36">
            <wp:extent cx="635027" cy="635027"/>
            <wp:effectExtent l="0" t="0" r="0" b="0"/>
            <wp:docPr id="2033951633" name="Picture 908694380"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380"/>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rFonts w:cs="Arial"/>
          <w:lang w:eastAsia="zh-CN"/>
        </w:rPr>
        <w:t xml:space="preserve"> Hands on </w:t>
      </w:r>
    </w:p>
    <w:p w14:paraId="6416FF11" w14:textId="16EDDDE6" w:rsidR="002C4D8C" w:rsidRDefault="002C4D8C" w:rsidP="00766CD9">
      <w:pPr>
        <w:rPr>
          <w:lang w:eastAsia="zh-CN"/>
        </w:rPr>
      </w:pPr>
      <w:r w:rsidRPr="04219B5E">
        <w:rPr>
          <w:lang w:eastAsia="zh-CN"/>
        </w:rPr>
        <w:t>Conduct</w:t>
      </w:r>
      <w:r w:rsidR="00807101" w:rsidRPr="04219B5E">
        <w:rPr>
          <w:lang w:eastAsia="zh-CN"/>
        </w:rPr>
        <w:t xml:space="preserve"> a survey of Australian animals at school or at home. To do the survey, you will need to identify and count </w:t>
      </w:r>
      <w:r w:rsidR="144CCA59" w:rsidRPr="04219B5E">
        <w:rPr>
          <w:lang w:eastAsia="zh-CN"/>
        </w:rPr>
        <w:t>all</w:t>
      </w:r>
      <w:r w:rsidR="00807101" w:rsidRPr="04219B5E">
        <w:rPr>
          <w:lang w:eastAsia="zh-CN"/>
        </w:rPr>
        <w:t xml:space="preserve"> the Australian animals that you can see at school or from home in the space of 20 minutes. If there are no Australian animals, think of something else that you can count to include in your survey, like </w:t>
      </w:r>
      <w:r w:rsidR="185EC5CE" w:rsidRPr="04219B5E">
        <w:rPr>
          <w:lang w:eastAsia="zh-CN"/>
        </w:rPr>
        <w:t xml:space="preserve">birds, </w:t>
      </w:r>
      <w:r w:rsidR="00807101" w:rsidRPr="04219B5E">
        <w:rPr>
          <w:lang w:eastAsia="zh-CN"/>
        </w:rPr>
        <w:t>plants, insects or cars.</w:t>
      </w:r>
      <w:r w:rsidRPr="04219B5E">
        <w:rPr>
          <w:lang w:eastAsia="zh-CN"/>
        </w:rPr>
        <w:t xml:space="preserve"> </w:t>
      </w:r>
    </w:p>
    <w:p w14:paraId="2BCD4962" w14:textId="527E43D0" w:rsidR="00766CD9" w:rsidRDefault="002C4D8C" w:rsidP="00766CD9">
      <w:pPr>
        <w:rPr>
          <w:lang w:eastAsia="zh-CN"/>
        </w:rPr>
      </w:pPr>
      <w:r w:rsidRPr="3D595221">
        <w:rPr>
          <w:lang w:eastAsia="zh-CN"/>
        </w:rPr>
        <w:t xml:space="preserve">If you have more time, make a </w:t>
      </w:r>
      <w:r w:rsidR="7DC88953" w:rsidRPr="3D595221">
        <w:rPr>
          <w:lang w:eastAsia="zh-CN"/>
        </w:rPr>
        <w:t>1-hour</w:t>
      </w:r>
      <w:r w:rsidRPr="3D595221">
        <w:rPr>
          <w:lang w:eastAsia="zh-CN"/>
        </w:rPr>
        <w:t xml:space="preserve"> survey and see if there is any difference in numbers observed.</w:t>
      </w:r>
    </w:p>
    <w:p w14:paraId="5C3508FF" w14:textId="77777777" w:rsidR="00127D74" w:rsidRDefault="00127D74">
      <w:pPr>
        <w:rPr>
          <w:lang w:eastAsia="zh-CN"/>
        </w:rPr>
      </w:pPr>
      <w:r>
        <w:rPr>
          <w:lang w:eastAsia="zh-CN"/>
        </w:rPr>
        <w:br w:type="page"/>
      </w:r>
    </w:p>
    <w:p w14:paraId="68AC0626" w14:textId="12121ED2" w:rsidR="00807101" w:rsidRDefault="00807101" w:rsidP="00766CD9">
      <w:pPr>
        <w:rPr>
          <w:lang w:eastAsia="zh-CN"/>
        </w:rPr>
      </w:pPr>
      <w:r>
        <w:rPr>
          <w:lang w:eastAsia="zh-CN"/>
        </w:rPr>
        <w:lastRenderedPageBreak/>
        <w:t>Record your observations using the tally table below. If you need more space, draw a tally table on a piece of paper and staple it to this page.</w:t>
      </w:r>
    </w:p>
    <w:tbl>
      <w:tblPr>
        <w:tblStyle w:val="Tableheader"/>
        <w:tblpPr w:leftFromText="180" w:rightFromText="180" w:vertAnchor="text" w:horzAnchor="margin" w:tblpY="77"/>
        <w:tblW w:w="0" w:type="auto"/>
        <w:tblLook w:val="04A0" w:firstRow="1" w:lastRow="0" w:firstColumn="1" w:lastColumn="0" w:noHBand="0" w:noVBand="1"/>
        <w:tblCaption w:val="Space for students to record tally table data"/>
      </w:tblPr>
      <w:tblGrid>
        <w:gridCol w:w="3191"/>
        <w:gridCol w:w="3190"/>
        <w:gridCol w:w="3191"/>
      </w:tblGrid>
      <w:tr w:rsidR="00807101" w14:paraId="62BA4391" w14:textId="77777777" w:rsidTr="008071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18A2939C" w14:textId="77777777" w:rsidR="00807101" w:rsidRDefault="00807101" w:rsidP="00807101">
            <w:pPr>
              <w:spacing w:before="192" w:after="192"/>
              <w:rPr>
                <w:lang w:eastAsia="zh-CN"/>
              </w:rPr>
            </w:pPr>
            <w:r>
              <w:rPr>
                <w:lang w:eastAsia="zh-CN"/>
              </w:rPr>
              <w:t>Animal</w:t>
            </w:r>
          </w:p>
        </w:tc>
        <w:tc>
          <w:tcPr>
            <w:tcW w:w="3190" w:type="dxa"/>
          </w:tcPr>
          <w:p w14:paraId="300579E0" w14:textId="77777777" w:rsidR="00807101" w:rsidRDefault="00807101" w:rsidP="0080710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Tally</w:t>
            </w:r>
          </w:p>
        </w:tc>
        <w:tc>
          <w:tcPr>
            <w:tcW w:w="3191" w:type="dxa"/>
          </w:tcPr>
          <w:p w14:paraId="5D2154AC" w14:textId="77777777" w:rsidR="00807101" w:rsidRDefault="00807101" w:rsidP="0080710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Total</w:t>
            </w:r>
          </w:p>
        </w:tc>
      </w:tr>
      <w:tr w:rsidR="00807101" w14:paraId="66C82C54" w14:textId="77777777" w:rsidTr="00807101">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91" w:type="dxa"/>
            <w:vAlign w:val="top"/>
          </w:tcPr>
          <w:p w14:paraId="1EBEFFE6" w14:textId="77777777" w:rsidR="00807101" w:rsidRPr="00807101" w:rsidRDefault="00807101" w:rsidP="00807101">
            <w:pPr>
              <w:rPr>
                <w:b w:val="0"/>
                <w:lang w:eastAsia="zh-CN"/>
              </w:rPr>
            </w:pPr>
          </w:p>
        </w:tc>
        <w:tc>
          <w:tcPr>
            <w:tcW w:w="3190" w:type="dxa"/>
            <w:vAlign w:val="top"/>
          </w:tcPr>
          <w:p w14:paraId="206BD573" w14:textId="77777777" w:rsidR="00807101"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63E86DC6" w14:textId="77777777" w:rsidR="00807101"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p>
        </w:tc>
      </w:tr>
      <w:tr w:rsidR="00807101" w14:paraId="70EEF651" w14:textId="77777777" w:rsidTr="00807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285985D5" w14:textId="77777777" w:rsidR="00807101" w:rsidRPr="00807101" w:rsidRDefault="00807101" w:rsidP="00807101">
            <w:pPr>
              <w:rPr>
                <w:b w:val="0"/>
                <w:lang w:eastAsia="zh-CN"/>
              </w:rPr>
            </w:pPr>
          </w:p>
        </w:tc>
        <w:tc>
          <w:tcPr>
            <w:tcW w:w="3190" w:type="dxa"/>
            <w:vAlign w:val="top"/>
          </w:tcPr>
          <w:p w14:paraId="0D7004C3" w14:textId="77777777" w:rsidR="00807101" w:rsidRDefault="00807101" w:rsidP="00807101">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1D737227" w14:textId="77777777" w:rsidR="00807101" w:rsidRDefault="00807101" w:rsidP="00807101">
            <w:pPr>
              <w:cnfStyle w:val="000000010000" w:firstRow="0" w:lastRow="0" w:firstColumn="0" w:lastColumn="0" w:oddVBand="0" w:evenVBand="0" w:oddHBand="0" w:evenHBand="1" w:firstRowFirstColumn="0" w:firstRowLastColumn="0" w:lastRowFirstColumn="0" w:lastRowLastColumn="0"/>
              <w:rPr>
                <w:lang w:eastAsia="zh-CN"/>
              </w:rPr>
            </w:pPr>
          </w:p>
        </w:tc>
      </w:tr>
      <w:tr w:rsidR="00807101" w14:paraId="214E399E" w14:textId="77777777" w:rsidTr="00807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1A6C6B74" w14:textId="77777777" w:rsidR="00807101" w:rsidRPr="00807101" w:rsidRDefault="00807101" w:rsidP="00807101">
            <w:pPr>
              <w:rPr>
                <w:b w:val="0"/>
                <w:lang w:eastAsia="zh-CN"/>
              </w:rPr>
            </w:pPr>
          </w:p>
        </w:tc>
        <w:tc>
          <w:tcPr>
            <w:tcW w:w="3190" w:type="dxa"/>
            <w:vAlign w:val="top"/>
          </w:tcPr>
          <w:p w14:paraId="4C62F584" w14:textId="77777777" w:rsidR="00807101"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0B71A186" w14:textId="77777777" w:rsidR="00807101"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p>
        </w:tc>
      </w:tr>
      <w:tr w:rsidR="00807101" w14:paraId="4B4C4D87" w14:textId="77777777" w:rsidTr="008071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5105351E" w14:textId="77777777" w:rsidR="00807101" w:rsidRPr="00807101" w:rsidRDefault="00807101" w:rsidP="00807101">
            <w:pPr>
              <w:rPr>
                <w:b w:val="0"/>
                <w:lang w:eastAsia="zh-CN"/>
              </w:rPr>
            </w:pPr>
          </w:p>
        </w:tc>
        <w:tc>
          <w:tcPr>
            <w:tcW w:w="3190" w:type="dxa"/>
            <w:vAlign w:val="top"/>
          </w:tcPr>
          <w:p w14:paraId="4FD3AE1E" w14:textId="77777777" w:rsidR="00807101" w:rsidRDefault="00807101" w:rsidP="00807101">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06CB9629" w14:textId="77777777" w:rsidR="00807101" w:rsidRDefault="00807101" w:rsidP="00807101">
            <w:pPr>
              <w:cnfStyle w:val="000000010000" w:firstRow="0" w:lastRow="0" w:firstColumn="0" w:lastColumn="0" w:oddVBand="0" w:evenVBand="0" w:oddHBand="0" w:evenHBand="1" w:firstRowFirstColumn="0" w:firstRowLastColumn="0" w:lastRowFirstColumn="0" w:lastRowLastColumn="0"/>
              <w:rPr>
                <w:lang w:eastAsia="zh-CN"/>
              </w:rPr>
            </w:pPr>
          </w:p>
        </w:tc>
      </w:tr>
      <w:tr w:rsidR="00807101" w14:paraId="25A3C5B8" w14:textId="77777777" w:rsidTr="00807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49471B72" w14:textId="77777777" w:rsidR="00807101" w:rsidRPr="00807101" w:rsidRDefault="00807101" w:rsidP="00807101">
            <w:pPr>
              <w:rPr>
                <w:b w:val="0"/>
                <w:lang w:eastAsia="zh-CN"/>
              </w:rPr>
            </w:pPr>
          </w:p>
        </w:tc>
        <w:tc>
          <w:tcPr>
            <w:tcW w:w="3190" w:type="dxa"/>
            <w:vAlign w:val="top"/>
          </w:tcPr>
          <w:p w14:paraId="47F4B15E" w14:textId="77777777" w:rsidR="00807101"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11452B88" w14:textId="77777777" w:rsidR="00807101" w:rsidRDefault="00807101" w:rsidP="00807101">
            <w:pPr>
              <w:cnfStyle w:val="000000100000" w:firstRow="0" w:lastRow="0" w:firstColumn="0" w:lastColumn="0" w:oddVBand="0" w:evenVBand="0" w:oddHBand="1" w:evenHBand="0" w:firstRowFirstColumn="0" w:firstRowLastColumn="0" w:lastRowFirstColumn="0" w:lastRowLastColumn="0"/>
              <w:rPr>
                <w:lang w:eastAsia="zh-CN"/>
              </w:rPr>
            </w:pPr>
          </w:p>
        </w:tc>
      </w:tr>
    </w:tbl>
    <w:p w14:paraId="0273766F" w14:textId="77777777" w:rsidR="00C75791" w:rsidRDefault="00C75791" w:rsidP="00C75791">
      <w:pPr>
        <w:rPr>
          <w:rFonts w:cs="Arial"/>
          <w:lang w:eastAsia="zh-CN"/>
        </w:rPr>
      </w:pPr>
      <w:r>
        <w:rPr>
          <w:noProof/>
        </w:rPr>
        <w:drawing>
          <wp:inline distT="0" distB="0" distL="0" distR="0" wp14:anchorId="229330E1" wp14:editId="48FCFFC1">
            <wp:extent cx="635027" cy="635027"/>
            <wp:effectExtent l="0" t="0" r="0" b="0"/>
            <wp:docPr id="2124555691" name="Picture 908694424" descr="During this activity you will create or make something" title="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24"/>
                    <pic:cNvPicPr/>
                  </pic:nvPicPr>
                  <pic:blipFill>
                    <a:blip r:embed="rId23">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rFonts w:cs="Arial"/>
          <w:lang w:eastAsia="zh-CN"/>
        </w:rPr>
        <w:t xml:space="preserve"> Create/make</w:t>
      </w:r>
    </w:p>
    <w:p w14:paraId="6FCF84E2" w14:textId="308A4766" w:rsidR="00C75791" w:rsidRDefault="00C75791" w:rsidP="00766CD9">
      <w:pPr>
        <w:rPr>
          <w:lang w:eastAsia="zh-CN"/>
        </w:rPr>
      </w:pPr>
      <w:r w:rsidRPr="04219B5E">
        <w:rPr>
          <w:lang w:eastAsia="zh-CN"/>
        </w:rPr>
        <w:t xml:space="preserve">Construct a bar graph using data from the ‘Animal’ column and the ‘Total’ column in your tally table. Use the grid </w:t>
      </w:r>
      <w:r w:rsidR="577B5DB4" w:rsidRPr="04219B5E">
        <w:rPr>
          <w:lang w:eastAsia="zh-CN"/>
        </w:rPr>
        <w:t>below</w:t>
      </w:r>
      <w:r w:rsidRPr="04219B5E">
        <w:rPr>
          <w:lang w:eastAsia="zh-CN"/>
        </w:rPr>
        <w:t>. Don’t forget to include a title.</w:t>
      </w:r>
    </w:p>
    <w:p w14:paraId="5F458A50" w14:textId="1A2DA758" w:rsidR="00807101" w:rsidRDefault="00127D74" w:rsidP="00766CD9">
      <w:pPr>
        <w:rPr>
          <w:lang w:eastAsia="zh-CN"/>
        </w:rPr>
      </w:pPr>
      <w:r>
        <w:rPr>
          <w:lang w:eastAsia="zh-CN"/>
        </w:rPr>
        <w:t>Title:</w:t>
      </w:r>
    </w:p>
    <w:p w14:paraId="64799EED" w14:textId="0046A936" w:rsidR="00127D74" w:rsidRDefault="00127D74" w:rsidP="00766CD9">
      <w:pPr>
        <w:rPr>
          <w:lang w:eastAsia="zh-CN"/>
        </w:rPr>
      </w:pPr>
      <w:r>
        <w:rPr>
          <w:noProof/>
          <w:lang w:eastAsia="en-AU"/>
        </w:rPr>
        <w:drawing>
          <wp:inline distT="0" distB="0" distL="0" distR="0" wp14:anchorId="31D61DD0" wp14:editId="681BC04C">
            <wp:extent cx="3658870" cy="4500708"/>
            <wp:effectExtent l="0" t="0" r="0" b="0"/>
            <wp:docPr id="908694431" name="Picture 908694431" title="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431" name="1_centimeter_grid_paper.png"/>
                    <pic:cNvPicPr/>
                  </pic:nvPicPr>
                  <pic:blipFill rotWithShape="1">
                    <a:blip r:embed="rId24" cstate="hqprint">
                      <a:extLst>
                        <a:ext uri="{28A0092B-C50C-407E-A947-70E740481C1C}">
                          <a14:useLocalDpi xmlns:a14="http://schemas.microsoft.com/office/drawing/2010/main" val="0"/>
                        </a:ext>
                      </a:extLst>
                    </a:blip>
                    <a:srcRect l="5696" t="10790" r="10117" b="2186"/>
                    <a:stretch/>
                  </pic:blipFill>
                  <pic:spPr bwMode="auto">
                    <a:xfrm>
                      <a:off x="0" y="0"/>
                      <a:ext cx="3667085" cy="4510813"/>
                    </a:xfrm>
                    <a:prstGeom prst="rect">
                      <a:avLst/>
                    </a:prstGeom>
                    <a:ln>
                      <a:noFill/>
                    </a:ln>
                    <a:extLst>
                      <a:ext uri="{53640926-AAD7-44D8-BBD7-CCE9431645EC}">
                        <a14:shadowObscured xmlns:a14="http://schemas.microsoft.com/office/drawing/2010/main"/>
                      </a:ext>
                    </a:extLst>
                  </pic:spPr>
                </pic:pic>
              </a:graphicData>
            </a:graphic>
          </wp:inline>
        </w:drawing>
      </w:r>
    </w:p>
    <w:p w14:paraId="37844029" w14:textId="1CA390A9" w:rsidR="00C75791" w:rsidRDefault="00C75791" w:rsidP="00C75791">
      <w:pPr>
        <w:rPr>
          <w:rFonts w:cs="Arial"/>
          <w:lang w:eastAsia="zh-CN"/>
        </w:rPr>
      </w:pPr>
      <w:r>
        <w:rPr>
          <w:noProof/>
        </w:rPr>
        <w:lastRenderedPageBreak/>
        <w:drawing>
          <wp:inline distT="0" distB="0" distL="0" distR="0" wp14:anchorId="3C412AD3" wp14:editId="259B8051">
            <wp:extent cx="640081" cy="640081"/>
            <wp:effectExtent l="0" t="0" r="7620" b="7620"/>
            <wp:docPr id="1630509344" name="Picture 908694426" descr="You are asked to observe or find something." title="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26"/>
                    <pic:cNvPicPr/>
                  </pic:nvPicPr>
                  <pic:blipFill>
                    <a:blip r:embed="rId14">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Observe/find</w:t>
      </w:r>
    </w:p>
    <w:p w14:paraId="679E3AC3" w14:textId="0DC517FF" w:rsidR="00C75791" w:rsidRDefault="00C75791" w:rsidP="00C75791">
      <w:pPr>
        <w:rPr>
          <w:rFonts w:cs="Arial"/>
          <w:lang w:eastAsia="zh-CN"/>
        </w:rPr>
      </w:pPr>
      <w:r>
        <w:rPr>
          <w:rFonts w:cs="Arial"/>
          <w:lang w:eastAsia="zh-CN"/>
        </w:rPr>
        <w:t>Can you see any patterns in your graph?</w:t>
      </w:r>
    </w:p>
    <w:p w14:paraId="10D60B75" w14:textId="54853038" w:rsidR="00C75791" w:rsidRDefault="00C75791" w:rsidP="00C75791">
      <w:pPr>
        <w:rPr>
          <w:rFonts w:cs="Arial"/>
          <w:lang w:eastAsia="zh-CN"/>
        </w:rPr>
      </w:pPr>
      <w:r>
        <w:rPr>
          <w:noProof/>
        </w:rPr>
        <w:drawing>
          <wp:inline distT="0" distB="0" distL="0" distR="0" wp14:anchorId="7E823B93" wp14:editId="498E9AF0">
            <wp:extent cx="640081" cy="640081"/>
            <wp:effectExtent l="0" t="0" r="7620" b="7620"/>
            <wp:docPr id="1018989910" name="Picture 908694425" descr="This is a writing activity."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25"/>
                    <pic:cNvPicPr/>
                  </pic:nvPicPr>
                  <pic:blipFill>
                    <a:blip r:embed="rId25">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Pr="6898D70E">
        <w:rPr>
          <w:rFonts w:cs="Arial"/>
          <w:lang w:eastAsia="zh-CN"/>
        </w:rPr>
        <w:t xml:space="preserve"> Write</w:t>
      </w:r>
    </w:p>
    <w:p w14:paraId="3C16E003" w14:textId="7AC3E999" w:rsidR="00C75791" w:rsidRDefault="00C75791" w:rsidP="04219B5E">
      <w:pPr>
        <w:rPr>
          <w:rFonts w:cs="Arial"/>
          <w:lang w:eastAsia="zh-CN"/>
        </w:rPr>
      </w:pPr>
      <w:r w:rsidRPr="04219B5E">
        <w:rPr>
          <w:rFonts w:cs="Arial"/>
          <w:lang w:eastAsia="zh-CN"/>
        </w:rPr>
        <w:t>Write a 1-sentence conclusion describing the data shown by your graph.</w:t>
      </w:r>
    </w:p>
    <w:p w14:paraId="1FCEA013" w14:textId="77777777" w:rsidR="00C75791" w:rsidRDefault="00C75791" w:rsidP="00C75791">
      <w:pPr>
        <w:pStyle w:val="FeatureBox"/>
      </w:pPr>
    </w:p>
    <w:p w14:paraId="5434D29D" w14:textId="2559881D" w:rsidR="00D61367" w:rsidRDefault="005C1F70" w:rsidP="00D61367">
      <w:pPr>
        <w:pStyle w:val="Heading2"/>
      </w:pPr>
      <w:r>
        <w:t>Reflection</w:t>
      </w:r>
    </w:p>
    <w:p w14:paraId="183023E3" w14:textId="47981A49" w:rsidR="00E25ABF" w:rsidRDefault="005C1F70" w:rsidP="002762CD">
      <w:pPr>
        <w:rPr>
          <w:lang w:eastAsia="zh-CN"/>
        </w:rPr>
      </w:pPr>
      <w:r>
        <w:rPr>
          <w:noProof/>
        </w:rPr>
        <w:drawing>
          <wp:inline distT="0" distB="0" distL="0" distR="0" wp14:anchorId="427A0BCF" wp14:editId="2762B822">
            <wp:extent cx="635027" cy="635027"/>
            <wp:effectExtent l="0" t="0" r="0" b="0"/>
            <wp:docPr id="2077367309" name="Picture 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lang w:eastAsia="zh-CN"/>
        </w:rPr>
        <w:t>Think about what you have learn</w:t>
      </w:r>
      <w:r w:rsidR="00127D74" w:rsidRPr="6898D70E">
        <w:rPr>
          <w:lang w:eastAsia="zh-CN"/>
        </w:rPr>
        <w:t>ed</w:t>
      </w:r>
      <w:r w:rsidRPr="6898D70E">
        <w:rPr>
          <w:lang w:eastAsia="zh-CN"/>
        </w:rPr>
        <w:t xml:space="preserve"> in this activity. </w:t>
      </w:r>
      <w:r w:rsidR="005D6629" w:rsidRPr="6898D70E">
        <w:rPr>
          <w:lang w:eastAsia="zh-CN"/>
        </w:rPr>
        <w:t>Use the t</w:t>
      </w:r>
      <w:r w:rsidR="00E25ABF" w:rsidRPr="6898D70E">
        <w:rPr>
          <w:lang w:eastAsia="zh-CN"/>
        </w:rPr>
        <w:t>wo stars and a wish structure to guide your reflection.</w:t>
      </w:r>
    </w:p>
    <w:tbl>
      <w:tblPr>
        <w:tblStyle w:val="Tableheader"/>
        <w:tblW w:w="0" w:type="auto"/>
        <w:tblLook w:val="0420" w:firstRow="1" w:lastRow="0" w:firstColumn="0" w:lastColumn="0" w:noHBand="0" w:noVBand="1"/>
        <w:tblCaption w:val="2 wishes and a star"/>
      </w:tblPr>
      <w:tblGrid>
        <w:gridCol w:w="3191"/>
        <w:gridCol w:w="3192"/>
        <w:gridCol w:w="3189"/>
      </w:tblGrid>
      <w:tr w:rsidR="00E25ABF" w14:paraId="7A14A3DE" w14:textId="77777777" w:rsidTr="00E25ABF">
        <w:trPr>
          <w:cnfStyle w:val="100000000000" w:firstRow="1" w:lastRow="0" w:firstColumn="0" w:lastColumn="0" w:oddVBand="0" w:evenVBand="0" w:oddHBand="0" w:evenHBand="0" w:firstRowFirstColumn="0" w:firstRowLastColumn="0" w:lastRowFirstColumn="0" w:lastRowLastColumn="0"/>
        </w:trPr>
        <w:tc>
          <w:tcPr>
            <w:tcW w:w="3191" w:type="dxa"/>
          </w:tcPr>
          <w:p w14:paraId="65DA0511" w14:textId="040EA527" w:rsidR="00E25ABF" w:rsidRDefault="00E25ABF" w:rsidP="00E25ABF">
            <w:pPr>
              <w:spacing w:before="192" w:after="192"/>
              <w:rPr>
                <w:lang w:eastAsia="zh-CN"/>
              </w:rPr>
            </w:pPr>
            <w:r>
              <w:rPr>
                <w:lang w:eastAsia="zh-CN"/>
              </w:rPr>
              <w:t>Star</w:t>
            </w:r>
            <w:r>
              <w:rPr>
                <w:lang w:eastAsia="zh-CN"/>
              </w:rPr>
              <w:br/>
              <w:t>Something that went well!</w:t>
            </w:r>
          </w:p>
        </w:tc>
        <w:tc>
          <w:tcPr>
            <w:tcW w:w="3192" w:type="dxa"/>
          </w:tcPr>
          <w:p w14:paraId="78015342" w14:textId="7F4C88D7" w:rsidR="00E25ABF" w:rsidRDefault="00E25ABF" w:rsidP="00E25ABF">
            <w:pPr>
              <w:rPr>
                <w:lang w:eastAsia="zh-CN"/>
              </w:rPr>
            </w:pPr>
            <w:r>
              <w:rPr>
                <w:lang w:eastAsia="zh-CN"/>
              </w:rPr>
              <w:t xml:space="preserve">Star </w:t>
            </w:r>
            <w:r>
              <w:rPr>
                <w:lang w:eastAsia="zh-CN"/>
              </w:rPr>
              <w:br/>
              <w:t>Something that went well!</w:t>
            </w:r>
          </w:p>
        </w:tc>
        <w:tc>
          <w:tcPr>
            <w:tcW w:w="3189" w:type="dxa"/>
          </w:tcPr>
          <w:p w14:paraId="65E4155E" w14:textId="3C0D2CBE" w:rsidR="00E25ABF" w:rsidRDefault="00E25ABF" w:rsidP="000B71C9">
            <w:pPr>
              <w:rPr>
                <w:lang w:eastAsia="zh-CN"/>
              </w:rPr>
            </w:pPr>
            <w:r>
              <w:rPr>
                <w:lang w:eastAsia="zh-CN"/>
              </w:rPr>
              <w:t>Wish</w:t>
            </w:r>
            <w:r w:rsidR="000B71C9">
              <w:rPr>
                <w:lang w:eastAsia="zh-CN"/>
              </w:rPr>
              <w:br/>
            </w:r>
            <w:r>
              <w:rPr>
                <w:lang w:eastAsia="zh-CN"/>
              </w:rPr>
              <w:t>A goal for next time…</w:t>
            </w:r>
          </w:p>
        </w:tc>
      </w:tr>
      <w:tr w:rsidR="00E25ABF" w14:paraId="4A754D04" w14:textId="77777777" w:rsidTr="00E25ABF">
        <w:trPr>
          <w:cnfStyle w:val="000000100000" w:firstRow="0" w:lastRow="0" w:firstColumn="0" w:lastColumn="0" w:oddVBand="0" w:evenVBand="0" w:oddHBand="1" w:evenHBand="0" w:firstRowFirstColumn="0" w:firstRowLastColumn="0" w:lastRowFirstColumn="0" w:lastRowLastColumn="0"/>
        </w:trPr>
        <w:tc>
          <w:tcPr>
            <w:tcW w:w="3191" w:type="dxa"/>
          </w:tcPr>
          <w:p w14:paraId="4AD389DD" w14:textId="77777777" w:rsidR="00E25ABF" w:rsidRDefault="00E25ABF" w:rsidP="002762CD">
            <w:pPr>
              <w:rPr>
                <w:lang w:eastAsia="zh-CN"/>
              </w:rPr>
            </w:pPr>
          </w:p>
          <w:p w14:paraId="449B86DE" w14:textId="77777777" w:rsidR="00E25ABF" w:rsidRDefault="00E25ABF" w:rsidP="002762CD">
            <w:pPr>
              <w:rPr>
                <w:lang w:eastAsia="zh-CN"/>
              </w:rPr>
            </w:pPr>
          </w:p>
          <w:p w14:paraId="1A1648B4" w14:textId="3453DE88" w:rsidR="00E25ABF" w:rsidRDefault="00E25ABF" w:rsidP="002762CD">
            <w:pPr>
              <w:rPr>
                <w:lang w:eastAsia="zh-CN"/>
              </w:rPr>
            </w:pPr>
          </w:p>
          <w:p w14:paraId="108CC66D" w14:textId="77777777" w:rsidR="000B71C9" w:rsidRDefault="000B71C9" w:rsidP="002762CD">
            <w:pPr>
              <w:rPr>
                <w:lang w:eastAsia="zh-CN"/>
              </w:rPr>
            </w:pPr>
          </w:p>
          <w:p w14:paraId="0CD9EB64" w14:textId="77777777" w:rsidR="00E25ABF" w:rsidRDefault="00E25ABF" w:rsidP="002762CD">
            <w:pPr>
              <w:rPr>
                <w:lang w:eastAsia="zh-CN"/>
              </w:rPr>
            </w:pPr>
          </w:p>
          <w:p w14:paraId="331ABBEA" w14:textId="77777777" w:rsidR="00E25ABF" w:rsidRDefault="00E25ABF" w:rsidP="002762CD">
            <w:pPr>
              <w:rPr>
                <w:lang w:eastAsia="zh-CN"/>
              </w:rPr>
            </w:pPr>
          </w:p>
          <w:p w14:paraId="4691C57E" w14:textId="77777777" w:rsidR="00E25ABF" w:rsidRDefault="00E25ABF" w:rsidP="002762CD">
            <w:pPr>
              <w:rPr>
                <w:lang w:eastAsia="zh-CN"/>
              </w:rPr>
            </w:pPr>
          </w:p>
          <w:p w14:paraId="4D959C37" w14:textId="77777777" w:rsidR="004D5537" w:rsidRDefault="004D5537" w:rsidP="002762CD">
            <w:pPr>
              <w:rPr>
                <w:lang w:eastAsia="zh-CN"/>
              </w:rPr>
            </w:pPr>
          </w:p>
          <w:p w14:paraId="5CC2F0B4" w14:textId="77777777" w:rsidR="004D5537" w:rsidRDefault="004D5537" w:rsidP="002762CD">
            <w:pPr>
              <w:rPr>
                <w:lang w:eastAsia="zh-CN"/>
              </w:rPr>
            </w:pPr>
          </w:p>
          <w:p w14:paraId="04DF6AFF" w14:textId="309EF252" w:rsidR="004D5537" w:rsidRDefault="004D5537" w:rsidP="002762CD">
            <w:pPr>
              <w:rPr>
                <w:lang w:eastAsia="zh-CN"/>
              </w:rPr>
            </w:pPr>
          </w:p>
        </w:tc>
        <w:tc>
          <w:tcPr>
            <w:tcW w:w="3192" w:type="dxa"/>
          </w:tcPr>
          <w:p w14:paraId="0A18691E" w14:textId="1375795A" w:rsidR="00E25ABF" w:rsidRDefault="00E25ABF" w:rsidP="002762CD">
            <w:pPr>
              <w:rPr>
                <w:lang w:eastAsia="zh-CN"/>
              </w:rPr>
            </w:pPr>
          </w:p>
        </w:tc>
        <w:tc>
          <w:tcPr>
            <w:tcW w:w="3189" w:type="dxa"/>
          </w:tcPr>
          <w:p w14:paraId="65856B61" w14:textId="0B325760" w:rsidR="00E25ABF" w:rsidRDefault="00E25ABF" w:rsidP="002762CD">
            <w:pPr>
              <w:rPr>
                <w:lang w:eastAsia="zh-CN"/>
              </w:rPr>
            </w:pPr>
          </w:p>
        </w:tc>
      </w:tr>
    </w:tbl>
    <w:p w14:paraId="24AE67DC" w14:textId="71B9054A" w:rsidR="00E25ABF" w:rsidRPr="002762CD" w:rsidRDefault="00E25ABF" w:rsidP="002762CD">
      <w:pPr>
        <w:rPr>
          <w:lang w:eastAsia="zh-CN"/>
        </w:rPr>
      </w:pPr>
    </w:p>
    <w:p w14:paraId="0121E21C" w14:textId="77777777" w:rsidR="00E13D6C" w:rsidRDefault="00E13D6C" w:rsidP="00E13D6C">
      <w:pPr>
        <w:rPr>
          <w:lang w:eastAsia="zh-CN"/>
        </w:rPr>
      </w:pPr>
      <w:r>
        <w:rPr>
          <w:lang w:eastAsia="zh-CN"/>
        </w:rPr>
        <w:br w:type="page"/>
      </w:r>
    </w:p>
    <w:p w14:paraId="0BEBEF51" w14:textId="77777777" w:rsidR="00E13D6C" w:rsidRDefault="00E13D6C" w:rsidP="00E13D6C">
      <w:pPr>
        <w:pStyle w:val="Heading2"/>
      </w:pPr>
      <w:r>
        <w:lastRenderedPageBreak/>
        <w:t xml:space="preserve">Activity 2 </w:t>
      </w:r>
    </w:p>
    <w:p w14:paraId="082121D1" w14:textId="68984B32" w:rsidR="00076CC3" w:rsidRPr="002762CD" w:rsidRDefault="00076CC3" w:rsidP="00076CC3">
      <w:pPr>
        <w:rPr>
          <w:lang w:eastAsia="zh-CN"/>
        </w:rPr>
      </w:pPr>
      <w:r>
        <w:rPr>
          <w:lang w:eastAsia="zh-CN"/>
        </w:rPr>
        <w:t xml:space="preserve">During this activity you will </w:t>
      </w:r>
      <w:r w:rsidR="001A7246">
        <w:rPr>
          <w:lang w:eastAsia="zh-CN"/>
        </w:rPr>
        <w:t xml:space="preserve">conduct a </w:t>
      </w:r>
      <w:r w:rsidR="00C75791">
        <w:rPr>
          <w:lang w:eastAsia="zh-CN"/>
        </w:rPr>
        <w:t>vegetation survey, collect and record data</w:t>
      </w:r>
      <w:r w:rsidR="001A7246">
        <w:rPr>
          <w:lang w:eastAsia="zh-CN"/>
        </w:rPr>
        <w:t>, and create a</w:t>
      </w:r>
      <w:r>
        <w:rPr>
          <w:lang w:eastAsia="zh-CN"/>
        </w:rPr>
        <w:t xml:space="preserve"> </w:t>
      </w:r>
      <w:r w:rsidR="00C75791">
        <w:rPr>
          <w:lang w:eastAsia="zh-CN"/>
        </w:rPr>
        <w:t>vegetation map to show the distribution of plants at school or at home</w:t>
      </w:r>
      <w:r>
        <w:rPr>
          <w:lang w:eastAsia="zh-CN"/>
        </w:rPr>
        <w:t xml:space="preserve">. </w:t>
      </w:r>
    </w:p>
    <w:p w14:paraId="7A1AF3CA" w14:textId="7E4FF2C0" w:rsidR="00076CC3" w:rsidRPr="002762CD" w:rsidRDefault="00076CC3" w:rsidP="00076CC3">
      <w:pPr>
        <w:pStyle w:val="FeatureBox"/>
      </w:pPr>
      <w:r>
        <w:rPr>
          <w:noProof/>
        </w:rPr>
        <w:drawing>
          <wp:inline distT="0" distB="0" distL="0" distR="0" wp14:anchorId="7405D223" wp14:editId="409CFF5A">
            <wp:extent cx="635027" cy="635027"/>
            <wp:effectExtent l="0" t="0" r="0" b="0"/>
            <wp:docPr id="913008251" name="Picture 3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colour pencils</w:t>
      </w:r>
    </w:p>
    <w:p w14:paraId="7707744E" w14:textId="191A8728" w:rsidR="00076CC3" w:rsidRDefault="00C75791" w:rsidP="00076CC3">
      <w:pPr>
        <w:pStyle w:val="Heading2"/>
      </w:pPr>
      <w:r>
        <w:t>Vegetation survey</w:t>
      </w:r>
    </w:p>
    <w:p w14:paraId="1D62864A" w14:textId="77777777" w:rsidR="003D507C" w:rsidRDefault="003D507C" w:rsidP="00076CC3">
      <w:pPr>
        <w:rPr>
          <w:rStyle w:val="normaltextrun"/>
          <w:rFonts w:cs="Arial"/>
          <w:color w:val="000000"/>
          <w:bdr w:val="none" w:sz="0" w:space="0" w:color="auto" w:frame="1"/>
        </w:rPr>
      </w:pPr>
      <w:r>
        <w:rPr>
          <w:rStyle w:val="normaltextrun"/>
          <w:rFonts w:cs="Arial"/>
          <w:color w:val="000000"/>
          <w:bdr w:val="none" w:sz="0" w:space="0" w:color="auto" w:frame="1"/>
        </w:rPr>
        <w:t>Geographers use vegetation surveys to identify patterns in the distribution and density of plant growth. This information can be used to help plan new developments like housing estates, parks and other recreation areas.</w:t>
      </w:r>
    </w:p>
    <w:p w14:paraId="708C56AC" w14:textId="77777777" w:rsidR="003D507C" w:rsidRDefault="003D507C" w:rsidP="003D507C">
      <w:pPr>
        <w:rPr>
          <w:rFonts w:cs="Arial"/>
          <w:lang w:eastAsia="zh-CN"/>
        </w:rPr>
      </w:pPr>
      <w:r>
        <w:rPr>
          <w:noProof/>
        </w:rPr>
        <w:drawing>
          <wp:inline distT="0" distB="0" distL="0" distR="0" wp14:anchorId="52E5F028" wp14:editId="1DF84FA0">
            <wp:extent cx="635027" cy="635027"/>
            <wp:effectExtent l="0" t="0" r="0" b="0"/>
            <wp:docPr id="10169241" name="Picture 908694427"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27"/>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rFonts w:cs="Arial"/>
          <w:lang w:eastAsia="zh-CN"/>
        </w:rPr>
        <w:t xml:space="preserve"> Hands on </w:t>
      </w:r>
    </w:p>
    <w:p w14:paraId="7548B12B" w14:textId="252EFE06" w:rsidR="0041148B" w:rsidRDefault="00C75791" w:rsidP="00076CC3">
      <w:pPr>
        <w:rPr>
          <w:lang w:eastAsia="zh-CN"/>
        </w:rPr>
      </w:pPr>
      <w:r w:rsidRPr="3D595221">
        <w:rPr>
          <w:lang w:eastAsia="zh-CN"/>
        </w:rPr>
        <w:t xml:space="preserve">Conduct a vegetation survey at school or at home. Use the tally table below to record your observations. For grass, estimate how much area is covered and record this as a percentage. For </w:t>
      </w:r>
      <w:r w:rsidR="38604664" w:rsidRPr="3D595221">
        <w:rPr>
          <w:lang w:eastAsia="zh-CN"/>
        </w:rPr>
        <w:t>example,</w:t>
      </w:r>
      <w:r w:rsidRPr="3D595221">
        <w:rPr>
          <w:lang w:eastAsia="zh-CN"/>
        </w:rPr>
        <w:t xml:space="preserve"> 100% of the ground which is not gardens. Ask a parent or caregiver to help you identify plant names. If you need more space, use a separate sheet of paper and staple it to this page.</w:t>
      </w:r>
    </w:p>
    <w:tbl>
      <w:tblPr>
        <w:tblStyle w:val="Tableheader"/>
        <w:tblpPr w:leftFromText="180" w:rightFromText="180" w:vertAnchor="text" w:horzAnchor="margin" w:tblpY="77"/>
        <w:tblW w:w="0" w:type="auto"/>
        <w:tblLook w:val="04A0" w:firstRow="1" w:lastRow="0" w:firstColumn="1" w:lastColumn="0" w:noHBand="0" w:noVBand="1"/>
        <w:tblCaption w:val="Table for students to record tally data from vegetation survey"/>
      </w:tblPr>
      <w:tblGrid>
        <w:gridCol w:w="3191"/>
        <w:gridCol w:w="3190"/>
        <w:gridCol w:w="3191"/>
      </w:tblGrid>
      <w:tr w:rsidR="00C75791" w14:paraId="6BA6EF5D" w14:textId="77777777" w:rsidTr="008D68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91" w:type="dxa"/>
          </w:tcPr>
          <w:p w14:paraId="72076A65" w14:textId="138F766A" w:rsidR="00C75791" w:rsidRDefault="00C75791" w:rsidP="008D68AE">
            <w:pPr>
              <w:spacing w:before="192" w:after="192"/>
              <w:rPr>
                <w:lang w:eastAsia="zh-CN"/>
              </w:rPr>
            </w:pPr>
            <w:r>
              <w:rPr>
                <w:lang w:eastAsia="zh-CN"/>
              </w:rPr>
              <w:t>Plant</w:t>
            </w:r>
          </w:p>
        </w:tc>
        <w:tc>
          <w:tcPr>
            <w:tcW w:w="3190" w:type="dxa"/>
          </w:tcPr>
          <w:p w14:paraId="218989B2" w14:textId="77777777" w:rsidR="00C75791" w:rsidRDefault="00C75791" w:rsidP="008D68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Tally</w:t>
            </w:r>
          </w:p>
        </w:tc>
        <w:tc>
          <w:tcPr>
            <w:tcW w:w="3191" w:type="dxa"/>
          </w:tcPr>
          <w:p w14:paraId="347445CF" w14:textId="77777777" w:rsidR="00C75791" w:rsidRDefault="00C75791" w:rsidP="008D68AE">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Total</w:t>
            </w:r>
          </w:p>
        </w:tc>
      </w:tr>
      <w:tr w:rsidR="00C75791" w14:paraId="5714044D" w14:textId="77777777" w:rsidTr="008D68A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91" w:type="dxa"/>
            <w:vAlign w:val="top"/>
          </w:tcPr>
          <w:p w14:paraId="7E39A277" w14:textId="77777777" w:rsidR="00C75791" w:rsidRPr="00807101" w:rsidRDefault="00C75791" w:rsidP="008D68AE">
            <w:pPr>
              <w:rPr>
                <w:b w:val="0"/>
                <w:lang w:eastAsia="zh-CN"/>
              </w:rPr>
            </w:pPr>
          </w:p>
        </w:tc>
        <w:tc>
          <w:tcPr>
            <w:tcW w:w="3190" w:type="dxa"/>
            <w:vAlign w:val="top"/>
          </w:tcPr>
          <w:p w14:paraId="041AADCA"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0E89C9EB"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r>
      <w:tr w:rsidR="00C75791" w14:paraId="0E411999" w14:textId="77777777" w:rsidTr="008D6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35F5E633" w14:textId="77777777" w:rsidR="00C75791" w:rsidRPr="00807101" w:rsidRDefault="00C75791" w:rsidP="008D68AE">
            <w:pPr>
              <w:rPr>
                <w:b w:val="0"/>
                <w:lang w:eastAsia="zh-CN"/>
              </w:rPr>
            </w:pPr>
          </w:p>
        </w:tc>
        <w:tc>
          <w:tcPr>
            <w:tcW w:w="3190" w:type="dxa"/>
            <w:vAlign w:val="top"/>
          </w:tcPr>
          <w:p w14:paraId="358CFF68"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7D2EFA31"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r>
      <w:tr w:rsidR="00C75791" w14:paraId="287B8273" w14:textId="77777777" w:rsidTr="008D6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727FB65B" w14:textId="77777777" w:rsidR="00C75791" w:rsidRPr="00807101" w:rsidRDefault="00C75791" w:rsidP="008D68AE">
            <w:pPr>
              <w:rPr>
                <w:b w:val="0"/>
                <w:lang w:eastAsia="zh-CN"/>
              </w:rPr>
            </w:pPr>
          </w:p>
        </w:tc>
        <w:tc>
          <w:tcPr>
            <w:tcW w:w="3190" w:type="dxa"/>
            <w:vAlign w:val="top"/>
          </w:tcPr>
          <w:p w14:paraId="2883AE9B"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5ECE395D"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r>
      <w:tr w:rsidR="00C75791" w14:paraId="5323F724" w14:textId="77777777" w:rsidTr="008D6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25482B34" w14:textId="77777777" w:rsidR="00C75791" w:rsidRPr="00807101" w:rsidRDefault="00C75791" w:rsidP="008D68AE">
            <w:pPr>
              <w:rPr>
                <w:b w:val="0"/>
                <w:lang w:eastAsia="zh-CN"/>
              </w:rPr>
            </w:pPr>
          </w:p>
        </w:tc>
        <w:tc>
          <w:tcPr>
            <w:tcW w:w="3190" w:type="dxa"/>
            <w:vAlign w:val="top"/>
          </w:tcPr>
          <w:p w14:paraId="5CAE30EC"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2197AF12"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r>
      <w:tr w:rsidR="00C75791" w14:paraId="56AE2EBD" w14:textId="77777777" w:rsidTr="008D6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25CD035C" w14:textId="77777777" w:rsidR="00C75791" w:rsidRPr="00807101" w:rsidRDefault="00C75791" w:rsidP="008D68AE">
            <w:pPr>
              <w:rPr>
                <w:b w:val="0"/>
                <w:lang w:eastAsia="zh-CN"/>
              </w:rPr>
            </w:pPr>
          </w:p>
        </w:tc>
        <w:tc>
          <w:tcPr>
            <w:tcW w:w="3190" w:type="dxa"/>
            <w:vAlign w:val="top"/>
          </w:tcPr>
          <w:p w14:paraId="4506ADBF"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2C44639C"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r>
      <w:tr w:rsidR="00C75791" w14:paraId="6660AB51" w14:textId="77777777" w:rsidTr="008D6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35418561" w14:textId="77777777" w:rsidR="00C75791" w:rsidRPr="00807101" w:rsidRDefault="00C75791" w:rsidP="008D68AE">
            <w:pPr>
              <w:rPr>
                <w:b w:val="0"/>
                <w:lang w:eastAsia="zh-CN"/>
              </w:rPr>
            </w:pPr>
          </w:p>
        </w:tc>
        <w:tc>
          <w:tcPr>
            <w:tcW w:w="3190" w:type="dxa"/>
            <w:vAlign w:val="top"/>
          </w:tcPr>
          <w:p w14:paraId="2DA6A47E"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6D014FD6"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r>
      <w:tr w:rsidR="00C75791" w14:paraId="2A6F704B" w14:textId="77777777" w:rsidTr="008D6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33B40BF0" w14:textId="77777777" w:rsidR="00C75791" w:rsidRPr="00807101" w:rsidRDefault="00C75791" w:rsidP="008D68AE">
            <w:pPr>
              <w:rPr>
                <w:b w:val="0"/>
                <w:lang w:eastAsia="zh-CN"/>
              </w:rPr>
            </w:pPr>
          </w:p>
        </w:tc>
        <w:tc>
          <w:tcPr>
            <w:tcW w:w="3190" w:type="dxa"/>
            <w:vAlign w:val="top"/>
          </w:tcPr>
          <w:p w14:paraId="1D3ACCA8"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73CA1408"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r>
      <w:tr w:rsidR="00C75791" w14:paraId="1E37FB6B" w14:textId="77777777" w:rsidTr="008D6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16EF009F" w14:textId="77777777" w:rsidR="00C75791" w:rsidRPr="00807101" w:rsidRDefault="00C75791" w:rsidP="008D68AE">
            <w:pPr>
              <w:rPr>
                <w:b w:val="0"/>
                <w:lang w:eastAsia="zh-CN"/>
              </w:rPr>
            </w:pPr>
          </w:p>
        </w:tc>
        <w:tc>
          <w:tcPr>
            <w:tcW w:w="3190" w:type="dxa"/>
            <w:vAlign w:val="top"/>
          </w:tcPr>
          <w:p w14:paraId="69F7947F"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5A08C9F1"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r>
      <w:tr w:rsidR="00C75791" w14:paraId="3342CA62" w14:textId="77777777" w:rsidTr="008D6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4798D3D4" w14:textId="77777777" w:rsidR="00C75791" w:rsidRPr="00807101" w:rsidRDefault="00C75791" w:rsidP="008D68AE">
            <w:pPr>
              <w:rPr>
                <w:b w:val="0"/>
                <w:lang w:eastAsia="zh-CN"/>
              </w:rPr>
            </w:pPr>
          </w:p>
        </w:tc>
        <w:tc>
          <w:tcPr>
            <w:tcW w:w="3190" w:type="dxa"/>
            <w:vAlign w:val="top"/>
          </w:tcPr>
          <w:p w14:paraId="4D033C90"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10374445"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r>
      <w:tr w:rsidR="00C75791" w14:paraId="2D50608C" w14:textId="77777777" w:rsidTr="008D68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50A94C7F" w14:textId="77777777" w:rsidR="00C75791" w:rsidRPr="00807101" w:rsidRDefault="00C75791" w:rsidP="008D68AE">
            <w:pPr>
              <w:rPr>
                <w:b w:val="0"/>
                <w:lang w:eastAsia="zh-CN"/>
              </w:rPr>
            </w:pPr>
          </w:p>
        </w:tc>
        <w:tc>
          <w:tcPr>
            <w:tcW w:w="3190" w:type="dxa"/>
            <w:vAlign w:val="top"/>
          </w:tcPr>
          <w:p w14:paraId="09E88E2A"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c>
          <w:tcPr>
            <w:tcW w:w="3191" w:type="dxa"/>
            <w:vAlign w:val="top"/>
          </w:tcPr>
          <w:p w14:paraId="39A2958F" w14:textId="77777777" w:rsidR="00C75791" w:rsidRDefault="00C75791" w:rsidP="008D68AE">
            <w:pPr>
              <w:cnfStyle w:val="000000010000" w:firstRow="0" w:lastRow="0" w:firstColumn="0" w:lastColumn="0" w:oddVBand="0" w:evenVBand="0" w:oddHBand="0" w:evenHBand="1" w:firstRowFirstColumn="0" w:firstRowLastColumn="0" w:lastRowFirstColumn="0" w:lastRowLastColumn="0"/>
              <w:rPr>
                <w:lang w:eastAsia="zh-CN"/>
              </w:rPr>
            </w:pPr>
          </w:p>
        </w:tc>
      </w:tr>
      <w:tr w:rsidR="00C75791" w14:paraId="0C47ACFA" w14:textId="77777777" w:rsidTr="008D68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1" w:type="dxa"/>
            <w:vAlign w:val="top"/>
          </w:tcPr>
          <w:p w14:paraId="665BB7CA" w14:textId="77777777" w:rsidR="00C75791" w:rsidRPr="00807101" w:rsidRDefault="00C75791" w:rsidP="008D68AE">
            <w:pPr>
              <w:rPr>
                <w:b w:val="0"/>
                <w:lang w:eastAsia="zh-CN"/>
              </w:rPr>
            </w:pPr>
          </w:p>
        </w:tc>
        <w:tc>
          <w:tcPr>
            <w:tcW w:w="3190" w:type="dxa"/>
            <w:vAlign w:val="top"/>
          </w:tcPr>
          <w:p w14:paraId="67A69F77"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c>
          <w:tcPr>
            <w:tcW w:w="3191" w:type="dxa"/>
            <w:vAlign w:val="top"/>
          </w:tcPr>
          <w:p w14:paraId="7E408553" w14:textId="77777777" w:rsidR="00C75791" w:rsidRDefault="00C75791" w:rsidP="008D68AE">
            <w:pPr>
              <w:cnfStyle w:val="000000100000" w:firstRow="0" w:lastRow="0" w:firstColumn="0" w:lastColumn="0" w:oddVBand="0" w:evenVBand="0" w:oddHBand="1" w:evenHBand="0" w:firstRowFirstColumn="0" w:firstRowLastColumn="0" w:lastRowFirstColumn="0" w:lastRowLastColumn="0"/>
              <w:rPr>
                <w:lang w:eastAsia="zh-CN"/>
              </w:rPr>
            </w:pPr>
          </w:p>
        </w:tc>
      </w:tr>
    </w:tbl>
    <w:p w14:paraId="0C04BEDE" w14:textId="4844A878" w:rsidR="003D507C" w:rsidRDefault="003D507C" w:rsidP="003D507C">
      <w:pPr>
        <w:pStyle w:val="Heading2"/>
      </w:pPr>
      <w:r>
        <w:lastRenderedPageBreak/>
        <w:t>Maps</w:t>
      </w:r>
    </w:p>
    <w:p w14:paraId="607E32DB" w14:textId="1BB6DA80" w:rsidR="00C75791" w:rsidRDefault="003D507C" w:rsidP="00076CC3">
      <w:pPr>
        <w:rPr>
          <w:lang w:eastAsia="zh-CN"/>
        </w:rPr>
      </w:pPr>
      <w:r>
        <w:rPr>
          <w:lang w:eastAsia="zh-CN"/>
        </w:rPr>
        <w:t>In geography, maps are another way to visually represent data. A map should include the following features:</w:t>
      </w:r>
    </w:p>
    <w:p w14:paraId="50E90E6E" w14:textId="5404126C" w:rsidR="003D507C" w:rsidRDefault="003D507C" w:rsidP="003D507C">
      <w:pPr>
        <w:pStyle w:val="ListParagraph"/>
        <w:numPr>
          <w:ilvl w:val="0"/>
          <w:numId w:val="37"/>
        </w:numPr>
        <w:rPr>
          <w:lang w:eastAsia="zh-CN"/>
        </w:rPr>
      </w:pPr>
      <w:r>
        <w:rPr>
          <w:lang w:eastAsia="zh-CN"/>
        </w:rPr>
        <w:t>title</w:t>
      </w:r>
    </w:p>
    <w:p w14:paraId="694984B2" w14:textId="49D483BB" w:rsidR="003D507C" w:rsidRDefault="003D507C" w:rsidP="003D507C">
      <w:pPr>
        <w:pStyle w:val="ListParagraph"/>
        <w:numPr>
          <w:ilvl w:val="0"/>
          <w:numId w:val="37"/>
        </w:numPr>
        <w:rPr>
          <w:lang w:eastAsia="zh-CN"/>
        </w:rPr>
      </w:pPr>
      <w:r>
        <w:rPr>
          <w:lang w:eastAsia="zh-CN"/>
        </w:rPr>
        <w:t>legend</w:t>
      </w:r>
    </w:p>
    <w:p w14:paraId="64FB1D17" w14:textId="0208B609" w:rsidR="003D507C" w:rsidRDefault="003D507C" w:rsidP="003D507C">
      <w:pPr>
        <w:pStyle w:val="ListParagraph"/>
        <w:numPr>
          <w:ilvl w:val="0"/>
          <w:numId w:val="37"/>
        </w:numPr>
        <w:rPr>
          <w:lang w:eastAsia="zh-CN"/>
        </w:rPr>
      </w:pPr>
      <w:r>
        <w:rPr>
          <w:lang w:eastAsia="zh-CN"/>
        </w:rPr>
        <w:t>scale</w:t>
      </w:r>
    </w:p>
    <w:p w14:paraId="782F84EF" w14:textId="1F1F9FC3" w:rsidR="003D507C" w:rsidRDefault="003D507C" w:rsidP="003D507C">
      <w:pPr>
        <w:pStyle w:val="ListParagraph"/>
        <w:numPr>
          <w:ilvl w:val="0"/>
          <w:numId w:val="37"/>
        </w:numPr>
        <w:rPr>
          <w:lang w:eastAsia="zh-CN"/>
        </w:rPr>
      </w:pPr>
      <w:r>
        <w:rPr>
          <w:lang w:eastAsia="zh-CN"/>
        </w:rPr>
        <w:t>drawn on a grid.</w:t>
      </w:r>
    </w:p>
    <w:p w14:paraId="3DA21797" w14:textId="64902530" w:rsidR="003D507C" w:rsidRDefault="003D507C" w:rsidP="003D507C">
      <w:pPr>
        <w:rPr>
          <w:lang w:eastAsia="zh-CN"/>
        </w:rPr>
      </w:pPr>
      <w:r w:rsidRPr="3D595221">
        <w:rPr>
          <w:lang w:eastAsia="zh-CN"/>
        </w:rPr>
        <w:t xml:space="preserve">A legend shows the colours and symbols that are used on the map. Colour shading may be used to represent the density of vegetation from light to heavy. For </w:t>
      </w:r>
      <w:r w:rsidR="1CB78A8D" w:rsidRPr="3D595221">
        <w:rPr>
          <w:lang w:eastAsia="zh-CN"/>
        </w:rPr>
        <w:t>example,</w:t>
      </w:r>
      <w:r w:rsidRPr="3D595221">
        <w:rPr>
          <w:lang w:eastAsia="zh-CN"/>
        </w:rPr>
        <w:t xml:space="preserve"> one area may be half-covered in grass where another area is fully covered. You could use shading to indicate how thick the grass cover is.</w:t>
      </w:r>
    </w:p>
    <w:p w14:paraId="718654A4" w14:textId="5394135D" w:rsidR="00127D74" w:rsidRDefault="00127D74" w:rsidP="003D507C">
      <w:pPr>
        <w:rPr>
          <w:lang w:eastAsia="zh-CN"/>
        </w:rPr>
      </w:pPr>
      <w:r>
        <w:rPr>
          <w:lang w:eastAsia="zh-CN"/>
        </w:rPr>
        <w:t>Some other features that can be shown on maps include:</w:t>
      </w:r>
    </w:p>
    <w:p w14:paraId="72B7CA2C" w14:textId="4FFF813F" w:rsidR="00127D74" w:rsidRDefault="00127D74" w:rsidP="00127D74">
      <w:pPr>
        <w:pStyle w:val="ListBullet"/>
        <w:rPr>
          <w:lang w:eastAsia="zh-CN"/>
        </w:rPr>
      </w:pPr>
      <w:r>
        <w:rPr>
          <w:lang w:eastAsia="zh-CN"/>
        </w:rPr>
        <w:t>road</w:t>
      </w:r>
    </w:p>
    <w:p w14:paraId="71E11EDE" w14:textId="7F2507EF" w:rsidR="00127D74" w:rsidRDefault="00127D74" w:rsidP="00127D74">
      <w:pPr>
        <w:pStyle w:val="ListBullet"/>
        <w:rPr>
          <w:lang w:eastAsia="zh-CN"/>
        </w:rPr>
      </w:pPr>
      <w:r>
        <w:rPr>
          <w:lang w:eastAsia="zh-CN"/>
        </w:rPr>
        <w:t>building/structure</w:t>
      </w:r>
    </w:p>
    <w:p w14:paraId="4C6E9C13" w14:textId="601DCA27" w:rsidR="00127D74" w:rsidRDefault="00127D74" w:rsidP="00127D74">
      <w:pPr>
        <w:pStyle w:val="ListBullet"/>
        <w:rPr>
          <w:lang w:eastAsia="zh-CN"/>
        </w:rPr>
      </w:pPr>
      <w:r>
        <w:rPr>
          <w:lang w:eastAsia="zh-CN"/>
        </w:rPr>
        <w:t>pool/pond/dam/lake</w:t>
      </w:r>
    </w:p>
    <w:p w14:paraId="64444B9A" w14:textId="700E7B41" w:rsidR="00127D74" w:rsidRDefault="00127D74" w:rsidP="00127D74">
      <w:pPr>
        <w:pStyle w:val="ListBullet"/>
        <w:rPr>
          <w:lang w:eastAsia="zh-CN"/>
        </w:rPr>
      </w:pPr>
      <w:r>
        <w:rPr>
          <w:lang w:eastAsia="zh-CN"/>
        </w:rPr>
        <w:t>fence</w:t>
      </w:r>
    </w:p>
    <w:p w14:paraId="558BA1C3" w14:textId="1A3777D5" w:rsidR="00127D74" w:rsidRDefault="00127D74" w:rsidP="00127D74">
      <w:pPr>
        <w:pStyle w:val="ListBullet"/>
        <w:rPr>
          <w:lang w:eastAsia="zh-CN"/>
        </w:rPr>
      </w:pPr>
      <w:r>
        <w:rPr>
          <w:lang w:eastAsia="zh-CN"/>
        </w:rPr>
        <w:t>boundary</w:t>
      </w:r>
    </w:p>
    <w:p w14:paraId="7A288A44" w14:textId="578A14DF" w:rsidR="00127D74" w:rsidRDefault="00127D74" w:rsidP="00127D74">
      <w:pPr>
        <w:pStyle w:val="ListBullet"/>
        <w:rPr>
          <w:lang w:eastAsia="zh-CN"/>
        </w:rPr>
      </w:pPr>
      <w:r>
        <w:rPr>
          <w:lang w:eastAsia="zh-CN"/>
        </w:rPr>
        <w:t>playground/sport field</w:t>
      </w:r>
    </w:p>
    <w:p w14:paraId="7AD2DB81" w14:textId="73E9D35E" w:rsidR="00127D74" w:rsidRDefault="00127D74" w:rsidP="00127D74">
      <w:pPr>
        <w:pStyle w:val="ListBullet"/>
        <w:rPr>
          <w:lang w:eastAsia="zh-CN"/>
        </w:rPr>
      </w:pPr>
      <w:r>
        <w:rPr>
          <w:lang w:eastAsia="zh-CN"/>
        </w:rPr>
        <w:t>tree</w:t>
      </w:r>
    </w:p>
    <w:p w14:paraId="28933033" w14:textId="5E12371C" w:rsidR="00127D74" w:rsidRDefault="00127D74" w:rsidP="00127D74">
      <w:pPr>
        <w:pStyle w:val="ListBullet"/>
        <w:rPr>
          <w:lang w:eastAsia="zh-CN"/>
        </w:rPr>
      </w:pPr>
      <w:r>
        <w:rPr>
          <w:lang w:eastAsia="zh-CN"/>
        </w:rPr>
        <w:t>flower</w:t>
      </w:r>
    </w:p>
    <w:p w14:paraId="123DCDF0" w14:textId="7D3CC398" w:rsidR="00127D74" w:rsidRDefault="00127D74" w:rsidP="00127D74">
      <w:pPr>
        <w:pStyle w:val="ListBullet"/>
        <w:rPr>
          <w:lang w:eastAsia="zh-CN"/>
        </w:rPr>
      </w:pPr>
      <w:r>
        <w:rPr>
          <w:lang w:eastAsia="zh-CN"/>
        </w:rPr>
        <w:t>grass</w:t>
      </w:r>
    </w:p>
    <w:p w14:paraId="66EC67C4" w14:textId="7CA3BB4B" w:rsidR="003D507C" w:rsidRDefault="003D507C" w:rsidP="003D507C">
      <w:pPr>
        <w:rPr>
          <w:lang w:eastAsia="zh-CN"/>
        </w:rPr>
      </w:pPr>
      <w:r>
        <w:rPr>
          <w:lang w:eastAsia="zh-CN"/>
        </w:rPr>
        <w:t>Scale is the relative size of objects represented on a map. For example, 1 cm on the map equals 1 m in real life (Scale: 1 cm = 1 m).</w:t>
      </w:r>
    </w:p>
    <w:p w14:paraId="1E48CE40" w14:textId="77777777" w:rsidR="00FF27A8" w:rsidRDefault="00FF27A8">
      <w:pPr>
        <w:rPr>
          <w:rFonts w:eastAsia="SimSun" w:cs="Arial"/>
          <w:b/>
          <w:color w:val="1C438B"/>
          <w:sz w:val="48"/>
          <w:szCs w:val="36"/>
          <w:lang w:eastAsia="zh-CN"/>
        </w:rPr>
      </w:pPr>
      <w:r>
        <w:rPr>
          <w:rFonts w:eastAsia="SimSun" w:cs="Arial"/>
          <w:b/>
          <w:color w:val="1C438B"/>
          <w:sz w:val="48"/>
          <w:szCs w:val="36"/>
          <w:lang w:eastAsia="zh-CN"/>
        </w:rPr>
        <w:br w:type="page"/>
      </w:r>
    </w:p>
    <w:p w14:paraId="30552C00" w14:textId="68BC63AD" w:rsidR="003D507C" w:rsidRDefault="003D507C" w:rsidP="003D507C">
      <w:pPr>
        <w:rPr>
          <w:rFonts w:eastAsia="SimSun" w:cs="Arial"/>
          <w:b/>
          <w:color w:val="1C438B"/>
          <w:sz w:val="48"/>
          <w:szCs w:val="36"/>
          <w:lang w:eastAsia="zh-CN"/>
        </w:rPr>
      </w:pPr>
      <w:r w:rsidRPr="003D507C">
        <w:rPr>
          <w:rFonts w:eastAsia="SimSun" w:cs="Arial"/>
          <w:b/>
          <w:color w:val="1C438B"/>
          <w:sz w:val="48"/>
          <w:szCs w:val="36"/>
          <w:lang w:eastAsia="zh-CN"/>
        </w:rPr>
        <w:lastRenderedPageBreak/>
        <w:t>Vegetation map</w:t>
      </w:r>
    </w:p>
    <w:p w14:paraId="153088BB" w14:textId="6F1F9004" w:rsidR="003D507C" w:rsidRDefault="003D507C" w:rsidP="003D507C">
      <w:pPr>
        <w:rPr>
          <w:lang w:eastAsia="zh-CN"/>
        </w:rPr>
      </w:pPr>
      <w:r>
        <w:rPr>
          <w:lang w:eastAsia="zh-CN"/>
        </w:rPr>
        <w:t>A vegetation map shows the distribution and abundance of plants in an area.</w:t>
      </w:r>
      <w:r w:rsidR="00FF27A8">
        <w:rPr>
          <w:lang w:eastAsia="zh-CN"/>
        </w:rPr>
        <w:t xml:space="preserve"> </w:t>
      </w:r>
      <w:r w:rsidR="0049331B">
        <w:rPr>
          <w:lang w:eastAsia="zh-CN"/>
        </w:rPr>
        <w:t xml:space="preserve">View and discuss the features of </w:t>
      </w:r>
      <w:r w:rsidR="00FF27A8">
        <w:rPr>
          <w:lang w:eastAsia="zh-CN"/>
        </w:rPr>
        <w:t xml:space="preserve">the </w:t>
      </w:r>
      <w:r w:rsidR="0049331B">
        <w:rPr>
          <w:lang w:eastAsia="zh-CN"/>
        </w:rPr>
        <w:t>vegetation map</w:t>
      </w:r>
      <w:r>
        <w:rPr>
          <w:lang w:eastAsia="zh-CN"/>
        </w:rPr>
        <w:t>.</w:t>
      </w:r>
      <w:r w:rsidR="00FF27A8">
        <w:rPr>
          <w:lang w:eastAsia="zh-CN"/>
        </w:rPr>
        <w:t xml:space="preserve"> Alternatively, a range of vegetations map</w:t>
      </w:r>
      <w:r w:rsidR="00DB0236">
        <w:rPr>
          <w:lang w:eastAsia="zh-CN"/>
        </w:rPr>
        <w:t>s can</w:t>
      </w:r>
      <w:r w:rsidR="00FF27A8">
        <w:rPr>
          <w:lang w:eastAsia="zh-CN"/>
        </w:rPr>
        <w:t xml:space="preserve"> be sourced through an online search. </w:t>
      </w:r>
      <w:bookmarkStart w:id="0" w:name="_GoBack"/>
      <w:bookmarkEnd w:id="0"/>
    </w:p>
    <w:p w14:paraId="5D3CD0F0" w14:textId="1B88F5F0" w:rsidR="00FF27A8" w:rsidRDefault="00FF27A8" w:rsidP="003D507C">
      <w:pPr>
        <w:rPr>
          <w:lang w:eastAsia="zh-CN"/>
        </w:rPr>
      </w:pPr>
      <w:r w:rsidRPr="00FF27A8">
        <w:drawing>
          <wp:inline distT="0" distB="0" distL="0" distR="0" wp14:anchorId="704FB0AE" wp14:editId="32763DE2">
            <wp:extent cx="5915025" cy="395665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84728" cy="4003283"/>
                    </a:xfrm>
                    <a:prstGeom prst="rect">
                      <a:avLst/>
                    </a:prstGeom>
                  </pic:spPr>
                </pic:pic>
              </a:graphicData>
            </a:graphic>
          </wp:inline>
        </w:drawing>
      </w:r>
    </w:p>
    <w:p w14:paraId="63B2BE48" w14:textId="13C421A2" w:rsidR="00FF27A8" w:rsidRDefault="00FF27A8" w:rsidP="003D507C">
      <w:pPr>
        <w:rPr>
          <w:lang w:eastAsia="zh-CN"/>
        </w:rPr>
      </w:pPr>
      <w:hyperlink r:id="rId27" w:tgtFrame="_blank" w:history="1">
        <w:r>
          <w:rPr>
            <w:rStyle w:val="Hyperlink"/>
            <w:rFonts w:ascii="Source Sans Pro" w:hAnsi="Source Sans Pro"/>
            <w:color w:val="E23600"/>
            <w:shd w:val="clear" w:color="auto" w:fill="FFFFFF"/>
          </w:rPr>
          <w:t xml:space="preserve">"Vegetation map. Saltmarsh outside </w:t>
        </w:r>
        <w:proofErr w:type="spellStart"/>
        <w:r>
          <w:rPr>
            <w:rStyle w:val="Hyperlink"/>
            <w:rFonts w:ascii="Source Sans Pro" w:hAnsi="Source Sans Pro"/>
            <w:color w:val="E23600"/>
            <w:shd w:val="clear" w:color="auto" w:fill="FFFFFF"/>
          </w:rPr>
          <w:t>Rumney</w:t>
        </w:r>
        <w:proofErr w:type="spellEnd"/>
        <w:r>
          <w:rPr>
            <w:rStyle w:val="Hyperlink"/>
            <w:rFonts w:ascii="Source Sans Pro" w:hAnsi="Source Sans Pro"/>
            <w:color w:val="E23600"/>
            <w:shd w:val="clear" w:color="auto" w:fill="FFFFFF"/>
          </w:rPr>
          <w:t xml:space="preserve"> at wharf. November 1978"</w:t>
        </w:r>
      </w:hyperlink>
      <w:r>
        <w:rPr>
          <w:rFonts w:ascii="Source Sans Pro" w:hAnsi="Source Sans Pro"/>
          <w:color w:val="333333"/>
          <w:shd w:val="clear" w:color="auto" w:fill="FFFFFF"/>
        </w:rPr>
        <w:t> by </w:t>
      </w:r>
      <w:hyperlink r:id="rId28" w:tgtFrame="_blank" w:history="1">
        <w:r>
          <w:rPr>
            <w:rStyle w:val="Hyperlink"/>
            <w:rFonts w:ascii="Source Sans Pro" w:hAnsi="Source Sans Pro"/>
            <w:color w:val="E23600"/>
            <w:shd w:val="clear" w:color="auto" w:fill="FFFFFF"/>
          </w:rPr>
          <w:t>Mary Gillham Archive Project</w:t>
        </w:r>
      </w:hyperlink>
      <w:r>
        <w:rPr>
          <w:rFonts w:ascii="Source Sans Pro" w:hAnsi="Source Sans Pro"/>
          <w:color w:val="333333"/>
          <w:shd w:val="clear" w:color="auto" w:fill="FFFFFF"/>
        </w:rPr>
        <w:t> is licensed under </w:t>
      </w:r>
      <w:hyperlink r:id="rId29" w:tgtFrame="_blank" w:history="1">
        <w:r>
          <w:rPr>
            <w:rStyle w:val="Hyperlink"/>
            <w:rFonts w:ascii="Source Sans Pro" w:hAnsi="Source Sans Pro"/>
            <w:color w:val="E23600"/>
            <w:shd w:val="clear" w:color="auto" w:fill="FFFFFF"/>
          </w:rPr>
          <w:t>CC BY 2.0</w:t>
        </w:r>
      </w:hyperlink>
    </w:p>
    <w:p w14:paraId="5694C5F4" w14:textId="2DC243B6" w:rsidR="00127D74" w:rsidRDefault="00127D74">
      <w:pPr>
        <w:rPr>
          <w:lang w:eastAsia="zh-CN"/>
        </w:rPr>
      </w:pPr>
      <w:r>
        <w:rPr>
          <w:lang w:eastAsia="zh-CN"/>
        </w:rPr>
        <w:br w:type="page"/>
      </w:r>
    </w:p>
    <w:p w14:paraId="0211A781" w14:textId="77777777" w:rsidR="00127D74" w:rsidRDefault="00127D74" w:rsidP="00127D74">
      <w:pPr>
        <w:rPr>
          <w:rFonts w:cs="Arial"/>
          <w:lang w:eastAsia="zh-CN"/>
        </w:rPr>
      </w:pPr>
      <w:r>
        <w:rPr>
          <w:noProof/>
        </w:rPr>
        <w:lastRenderedPageBreak/>
        <w:drawing>
          <wp:inline distT="0" distB="0" distL="0" distR="0" wp14:anchorId="7A53A134" wp14:editId="76244333">
            <wp:extent cx="635027" cy="635027"/>
            <wp:effectExtent l="0" t="0" r="0" b="0"/>
            <wp:docPr id="1725077651" name="Picture 908694429"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29"/>
                    <pic:cNvPicPr/>
                  </pic:nvPicPr>
                  <pic:blipFill>
                    <a:blip r:embed="rId2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rFonts w:cs="Arial"/>
          <w:lang w:eastAsia="zh-CN"/>
        </w:rPr>
        <w:t xml:space="preserve"> Hands on </w:t>
      </w:r>
    </w:p>
    <w:p w14:paraId="2C083C78" w14:textId="0BC79D96" w:rsidR="00127D74" w:rsidRDefault="00127D74" w:rsidP="003D507C">
      <w:pPr>
        <w:rPr>
          <w:lang w:eastAsia="zh-CN"/>
        </w:rPr>
      </w:pPr>
      <w:r w:rsidRPr="04219B5E">
        <w:rPr>
          <w:lang w:eastAsia="zh-CN"/>
        </w:rPr>
        <w:t>Using data from your survey tally table, and with the help of a parent or carer, construct a vegetation map of your school or home. If you need more space, use a sheet of 1 cm grid paper and staple it to this page.</w:t>
      </w:r>
    </w:p>
    <w:p w14:paraId="504FCC1E" w14:textId="0FE75D0A" w:rsidR="00127D74" w:rsidRDefault="00127D74" w:rsidP="003D507C">
      <w:pPr>
        <w:rPr>
          <w:lang w:eastAsia="zh-CN"/>
        </w:rPr>
      </w:pPr>
      <w:r>
        <w:rPr>
          <w:noProof/>
          <w:lang w:eastAsia="en-AU"/>
        </w:rPr>
        <w:drawing>
          <wp:inline distT="0" distB="0" distL="0" distR="0" wp14:anchorId="39E90733" wp14:editId="0E500E29">
            <wp:extent cx="5894614" cy="7334067"/>
            <wp:effectExtent l="0" t="0" r="0" b="635"/>
            <wp:docPr id="908694430" name="Picture 908694430" title="Gri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94430" name="1_centimeter_grid_paper.png"/>
                    <pic:cNvPicPr/>
                  </pic:nvPicPr>
                  <pic:blipFill rotWithShape="1">
                    <a:blip r:embed="rId24">
                      <a:extLst>
                        <a:ext uri="{28A0092B-C50C-407E-A947-70E740481C1C}">
                          <a14:useLocalDpi xmlns:a14="http://schemas.microsoft.com/office/drawing/2010/main" val="0"/>
                        </a:ext>
                      </a:extLst>
                    </a:blip>
                    <a:srcRect l="5429" t="9198" r="9668" b="2031"/>
                    <a:stretch/>
                  </pic:blipFill>
                  <pic:spPr bwMode="auto">
                    <a:xfrm>
                      <a:off x="0" y="0"/>
                      <a:ext cx="5908439" cy="7351268"/>
                    </a:xfrm>
                    <a:prstGeom prst="rect">
                      <a:avLst/>
                    </a:prstGeom>
                    <a:ln>
                      <a:noFill/>
                    </a:ln>
                    <a:extLst>
                      <a:ext uri="{53640926-AAD7-44D8-BBD7-CCE9431645EC}">
                        <a14:shadowObscured xmlns:a14="http://schemas.microsoft.com/office/drawing/2010/main"/>
                      </a:ext>
                    </a:extLst>
                  </pic:spPr>
                </pic:pic>
              </a:graphicData>
            </a:graphic>
          </wp:inline>
        </w:drawing>
      </w:r>
    </w:p>
    <w:p w14:paraId="55CB10FC" w14:textId="77777777" w:rsidR="00127D74" w:rsidRDefault="005D6629" w:rsidP="00127D74">
      <w:pPr>
        <w:pStyle w:val="Heading2"/>
      </w:pPr>
      <w:r>
        <w:lastRenderedPageBreak/>
        <w:t xml:space="preserve"> </w:t>
      </w:r>
      <w:r w:rsidR="00127D74">
        <w:t>Reflection</w:t>
      </w:r>
    </w:p>
    <w:p w14:paraId="6A5775ED" w14:textId="75DE0241" w:rsidR="00127D74" w:rsidRDefault="00127D74" w:rsidP="00127D74">
      <w:pPr>
        <w:rPr>
          <w:lang w:eastAsia="zh-CN"/>
        </w:rPr>
      </w:pPr>
      <w:r>
        <w:rPr>
          <w:noProof/>
        </w:rPr>
        <w:drawing>
          <wp:inline distT="0" distB="0" distL="0" distR="0" wp14:anchorId="575EA4FB" wp14:editId="77FC10A7">
            <wp:extent cx="635027" cy="635027"/>
            <wp:effectExtent l="0" t="0" r="0" b="0"/>
            <wp:docPr id="584452313" name="Picture 90869443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94432"/>
                    <pic:cNvPicPr/>
                  </pic:nvPicPr>
                  <pic:blipFill>
                    <a:blip r:embed="rId12">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6898D70E">
        <w:rPr>
          <w:lang w:eastAsia="zh-CN"/>
        </w:rPr>
        <w:t>Think about what you have learned in this activity. Use the two stars and a wish structure to guide your reflection.</w:t>
      </w:r>
    </w:p>
    <w:tbl>
      <w:tblPr>
        <w:tblStyle w:val="Tableheader"/>
        <w:tblW w:w="0" w:type="auto"/>
        <w:tblLook w:val="0420" w:firstRow="1" w:lastRow="0" w:firstColumn="0" w:lastColumn="0" w:noHBand="0" w:noVBand="1"/>
        <w:tblCaption w:val="2 stars and a wish"/>
      </w:tblPr>
      <w:tblGrid>
        <w:gridCol w:w="3191"/>
        <w:gridCol w:w="3192"/>
        <w:gridCol w:w="3189"/>
      </w:tblGrid>
      <w:tr w:rsidR="00127D74" w14:paraId="38375997" w14:textId="77777777" w:rsidTr="008D68AE">
        <w:trPr>
          <w:cnfStyle w:val="100000000000" w:firstRow="1" w:lastRow="0" w:firstColumn="0" w:lastColumn="0" w:oddVBand="0" w:evenVBand="0" w:oddHBand="0" w:evenHBand="0" w:firstRowFirstColumn="0" w:firstRowLastColumn="0" w:lastRowFirstColumn="0" w:lastRowLastColumn="0"/>
        </w:trPr>
        <w:tc>
          <w:tcPr>
            <w:tcW w:w="3191" w:type="dxa"/>
          </w:tcPr>
          <w:p w14:paraId="3853F1E5" w14:textId="77777777" w:rsidR="00127D74" w:rsidRDefault="00127D74" w:rsidP="008D68AE">
            <w:pPr>
              <w:spacing w:before="192" w:after="192"/>
              <w:rPr>
                <w:lang w:eastAsia="zh-CN"/>
              </w:rPr>
            </w:pPr>
            <w:r>
              <w:rPr>
                <w:lang w:eastAsia="zh-CN"/>
              </w:rPr>
              <w:t>Star</w:t>
            </w:r>
            <w:r>
              <w:rPr>
                <w:lang w:eastAsia="zh-CN"/>
              </w:rPr>
              <w:br/>
              <w:t>Something that went well!</w:t>
            </w:r>
          </w:p>
        </w:tc>
        <w:tc>
          <w:tcPr>
            <w:tcW w:w="3192" w:type="dxa"/>
          </w:tcPr>
          <w:p w14:paraId="0773AE25" w14:textId="77777777" w:rsidR="00127D74" w:rsidRDefault="00127D74" w:rsidP="008D68AE">
            <w:pPr>
              <w:rPr>
                <w:lang w:eastAsia="zh-CN"/>
              </w:rPr>
            </w:pPr>
            <w:r>
              <w:rPr>
                <w:lang w:eastAsia="zh-CN"/>
              </w:rPr>
              <w:t xml:space="preserve">Star </w:t>
            </w:r>
            <w:r>
              <w:rPr>
                <w:lang w:eastAsia="zh-CN"/>
              </w:rPr>
              <w:br/>
              <w:t>Something that went well!</w:t>
            </w:r>
          </w:p>
        </w:tc>
        <w:tc>
          <w:tcPr>
            <w:tcW w:w="3189" w:type="dxa"/>
          </w:tcPr>
          <w:p w14:paraId="7BEC6DA5" w14:textId="77777777" w:rsidR="00127D74" w:rsidRDefault="00127D74" w:rsidP="008D68AE">
            <w:pPr>
              <w:rPr>
                <w:lang w:eastAsia="zh-CN"/>
              </w:rPr>
            </w:pPr>
            <w:r>
              <w:rPr>
                <w:lang w:eastAsia="zh-CN"/>
              </w:rPr>
              <w:t>Wish</w:t>
            </w:r>
            <w:r>
              <w:rPr>
                <w:lang w:eastAsia="zh-CN"/>
              </w:rPr>
              <w:br/>
              <w:t>A goal for next time…</w:t>
            </w:r>
          </w:p>
        </w:tc>
      </w:tr>
      <w:tr w:rsidR="00127D74" w14:paraId="78917E28" w14:textId="77777777" w:rsidTr="008D68AE">
        <w:trPr>
          <w:cnfStyle w:val="000000100000" w:firstRow="0" w:lastRow="0" w:firstColumn="0" w:lastColumn="0" w:oddVBand="0" w:evenVBand="0" w:oddHBand="1" w:evenHBand="0" w:firstRowFirstColumn="0" w:firstRowLastColumn="0" w:lastRowFirstColumn="0" w:lastRowLastColumn="0"/>
        </w:trPr>
        <w:tc>
          <w:tcPr>
            <w:tcW w:w="3191" w:type="dxa"/>
          </w:tcPr>
          <w:p w14:paraId="3E74B911" w14:textId="77777777" w:rsidR="00127D74" w:rsidRDefault="00127D74" w:rsidP="008D68AE">
            <w:pPr>
              <w:rPr>
                <w:lang w:eastAsia="zh-CN"/>
              </w:rPr>
            </w:pPr>
          </w:p>
          <w:p w14:paraId="1EEC9865" w14:textId="77777777" w:rsidR="00127D74" w:rsidRDefault="00127D74" w:rsidP="008D68AE">
            <w:pPr>
              <w:rPr>
                <w:lang w:eastAsia="zh-CN"/>
              </w:rPr>
            </w:pPr>
          </w:p>
          <w:p w14:paraId="759F1EA6" w14:textId="77777777" w:rsidR="00127D74" w:rsidRDefault="00127D74" w:rsidP="008D68AE">
            <w:pPr>
              <w:rPr>
                <w:lang w:eastAsia="zh-CN"/>
              </w:rPr>
            </w:pPr>
          </w:p>
          <w:p w14:paraId="7467BCD7" w14:textId="77777777" w:rsidR="00127D74" w:rsidRDefault="00127D74" w:rsidP="008D68AE">
            <w:pPr>
              <w:rPr>
                <w:lang w:eastAsia="zh-CN"/>
              </w:rPr>
            </w:pPr>
          </w:p>
          <w:p w14:paraId="4AC46BBB" w14:textId="77777777" w:rsidR="00127D74" w:rsidRDefault="00127D74" w:rsidP="008D68AE">
            <w:pPr>
              <w:rPr>
                <w:lang w:eastAsia="zh-CN"/>
              </w:rPr>
            </w:pPr>
          </w:p>
          <w:p w14:paraId="6C65C6DD" w14:textId="77777777" w:rsidR="00127D74" w:rsidRDefault="00127D74" w:rsidP="008D68AE">
            <w:pPr>
              <w:rPr>
                <w:lang w:eastAsia="zh-CN"/>
              </w:rPr>
            </w:pPr>
          </w:p>
          <w:p w14:paraId="178AF5A3" w14:textId="77777777" w:rsidR="00127D74" w:rsidRDefault="00127D74" w:rsidP="008D68AE">
            <w:pPr>
              <w:rPr>
                <w:lang w:eastAsia="zh-CN"/>
              </w:rPr>
            </w:pPr>
          </w:p>
          <w:p w14:paraId="48FE30AD" w14:textId="77777777" w:rsidR="00127D74" w:rsidRDefault="00127D74" w:rsidP="008D68AE">
            <w:pPr>
              <w:rPr>
                <w:lang w:eastAsia="zh-CN"/>
              </w:rPr>
            </w:pPr>
          </w:p>
          <w:p w14:paraId="5A9E3B1B" w14:textId="77777777" w:rsidR="00127D74" w:rsidRDefault="00127D74" w:rsidP="008D68AE">
            <w:pPr>
              <w:rPr>
                <w:lang w:eastAsia="zh-CN"/>
              </w:rPr>
            </w:pPr>
          </w:p>
          <w:p w14:paraId="034E67FC" w14:textId="77777777" w:rsidR="00127D74" w:rsidRDefault="00127D74" w:rsidP="008D68AE">
            <w:pPr>
              <w:rPr>
                <w:lang w:eastAsia="zh-CN"/>
              </w:rPr>
            </w:pPr>
          </w:p>
        </w:tc>
        <w:tc>
          <w:tcPr>
            <w:tcW w:w="3192" w:type="dxa"/>
          </w:tcPr>
          <w:p w14:paraId="71F7D49C" w14:textId="77777777" w:rsidR="00127D74" w:rsidRDefault="00127D74" w:rsidP="008D68AE">
            <w:pPr>
              <w:rPr>
                <w:lang w:eastAsia="zh-CN"/>
              </w:rPr>
            </w:pPr>
          </w:p>
        </w:tc>
        <w:tc>
          <w:tcPr>
            <w:tcW w:w="3189" w:type="dxa"/>
          </w:tcPr>
          <w:p w14:paraId="4BA44901" w14:textId="77777777" w:rsidR="00127D74" w:rsidRDefault="00127D74" w:rsidP="008D68AE">
            <w:pPr>
              <w:rPr>
                <w:lang w:eastAsia="zh-CN"/>
              </w:rPr>
            </w:pPr>
          </w:p>
        </w:tc>
      </w:tr>
    </w:tbl>
    <w:p w14:paraId="00A1B9B9" w14:textId="77777777" w:rsidR="00127D74" w:rsidRPr="002762CD" w:rsidRDefault="00127D74" w:rsidP="00127D74">
      <w:pPr>
        <w:rPr>
          <w:lang w:eastAsia="zh-CN"/>
        </w:rPr>
      </w:pPr>
    </w:p>
    <w:p w14:paraId="4AE62FF9" w14:textId="7FE2C72F" w:rsidR="0041148B" w:rsidRPr="002762CD" w:rsidRDefault="007E0E68" w:rsidP="00127D74">
      <w:r>
        <w:t>.</w:t>
      </w:r>
    </w:p>
    <w:sectPr w:rsidR="0041148B" w:rsidRPr="002762CD" w:rsidSect="00ED288C">
      <w:footerReference w:type="even" r:id="rId30"/>
      <w:footerReference w:type="default" r:id="rId31"/>
      <w:headerReference w:type="first" r:id="rId32"/>
      <w:footerReference w:type="first" r:id="rId3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BE8C2" w14:textId="77777777" w:rsidR="00BE2B7F" w:rsidRDefault="00BE2B7F" w:rsidP="00191F45">
      <w:r>
        <w:separator/>
      </w:r>
    </w:p>
    <w:p w14:paraId="049D3658" w14:textId="77777777" w:rsidR="00BE2B7F" w:rsidRDefault="00BE2B7F"/>
    <w:p w14:paraId="1E3A759C" w14:textId="77777777" w:rsidR="00BE2B7F" w:rsidRDefault="00BE2B7F"/>
    <w:p w14:paraId="43BE9885" w14:textId="77777777" w:rsidR="00BE2B7F" w:rsidRDefault="00BE2B7F"/>
  </w:endnote>
  <w:endnote w:type="continuationSeparator" w:id="0">
    <w:p w14:paraId="224F52CB" w14:textId="77777777" w:rsidR="00BE2B7F" w:rsidRDefault="00BE2B7F" w:rsidP="00191F45">
      <w:r>
        <w:continuationSeparator/>
      </w:r>
    </w:p>
    <w:p w14:paraId="5827EE78" w14:textId="77777777" w:rsidR="00BE2B7F" w:rsidRDefault="00BE2B7F"/>
    <w:p w14:paraId="0EF44F55" w14:textId="77777777" w:rsidR="00BE2B7F" w:rsidRDefault="00BE2B7F"/>
    <w:p w14:paraId="4D942C45" w14:textId="77777777" w:rsidR="00BE2B7F" w:rsidRDefault="00BE2B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597B3ADC"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E0E68">
      <w:rPr>
        <w:noProof/>
      </w:rPr>
      <w:t>14</w:t>
    </w:r>
    <w:r w:rsidRPr="002810D3">
      <w:fldChar w:fldCharType="end"/>
    </w:r>
    <w:r w:rsidRPr="002810D3">
      <w:tab/>
    </w:r>
    <w:r w:rsidR="00C75791">
      <w:t>HSIE – Geography – 2-week sequence – Skills focus – Stage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16CD03BD"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FF27A8">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7E0E68">
      <w:rPr>
        <w:noProof/>
      </w:rPr>
      <w:t>13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493120" w:rsidRDefault="6898D70E" w:rsidP="00493120">
    <w:pPr>
      <w:pStyle w:val="Logo"/>
    </w:pPr>
    <w:r w:rsidRPr="6898D70E">
      <w:rPr>
        <w:sz w:val="24"/>
        <w:szCs w:val="24"/>
      </w:rPr>
      <w:t>education.nsw.gov.au</w:t>
    </w:r>
    <w:r w:rsidR="00493120" w:rsidRPr="00791B72">
      <w:tab/>
    </w:r>
    <w:r w:rsidR="00493120"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E98A4" w14:textId="77777777" w:rsidR="00BE2B7F" w:rsidRDefault="00BE2B7F" w:rsidP="00191F45">
      <w:r>
        <w:separator/>
      </w:r>
    </w:p>
    <w:p w14:paraId="26D2CA5C" w14:textId="77777777" w:rsidR="00BE2B7F" w:rsidRDefault="00BE2B7F"/>
    <w:p w14:paraId="7FA9EBC8" w14:textId="77777777" w:rsidR="00BE2B7F" w:rsidRDefault="00BE2B7F"/>
    <w:p w14:paraId="34C758FC" w14:textId="77777777" w:rsidR="00BE2B7F" w:rsidRDefault="00BE2B7F"/>
  </w:footnote>
  <w:footnote w:type="continuationSeparator" w:id="0">
    <w:p w14:paraId="417FE8B6" w14:textId="77777777" w:rsidR="00BE2B7F" w:rsidRDefault="00BE2B7F" w:rsidP="00191F45">
      <w:r>
        <w:continuationSeparator/>
      </w:r>
    </w:p>
    <w:p w14:paraId="630F59B8" w14:textId="77777777" w:rsidR="00BE2B7F" w:rsidRDefault="00BE2B7F"/>
    <w:p w14:paraId="5EF1CC3F" w14:textId="77777777" w:rsidR="00BE2B7F" w:rsidRDefault="00BE2B7F"/>
    <w:p w14:paraId="7D357602" w14:textId="77777777" w:rsidR="00BE2B7F" w:rsidRDefault="00BE2B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430D1E83"/>
    <w:multiLevelType w:val="hybridMultilevel"/>
    <w:tmpl w:val="83A2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6"/>
  </w:num>
  <w:num w:numId="2">
    <w:abstractNumId w:val="13"/>
  </w:num>
  <w:num w:numId="3">
    <w:abstractNumId w:val="18"/>
  </w:num>
  <w:num w:numId="4">
    <w:abstractNumId w:val="2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1"/>
  </w:num>
  <w:num w:numId="9">
    <w:abstractNumId w:val="17"/>
  </w:num>
  <w:num w:numId="10">
    <w:abstractNumId w:val="10"/>
  </w:num>
  <w:num w:numId="11">
    <w:abstractNumId w:val="15"/>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3"/>
  </w:num>
  <w:num w:numId="22">
    <w:abstractNumId w:val="19"/>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6"/>
  </w:num>
  <w:num w:numId="32">
    <w:abstractNumId w:val="23"/>
  </w:num>
  <w:num w:numId="33">
    <w:abstractNumId w:val="18"/>
  </w:num>
  <w:num w:numId="34">
    <w:abstractNumId w:val="20"/>
  </w:num>
  <w:num w:numId="35">
    <w:abstractNumId w:val="22"/>
  </w:num>
  <w:num w:numId="36">
    <w:abstractNumId w:val="7"/>
  </w:num>
  <w:num w:numId="3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en-AU" w:vendorID="64" w:dllVersion="4096" w:nlCheck="1" w:checkStyle="0"/>
  <w:activeWritingStyle w:appName="MSWord" w:lang="en-AU" w:vendorID="64" w:dllVersion="6" w:nlCheck="1" w:checkStyle="1"/>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6BF8"/>
    <w:rsid w:val="00071D06"/>
    <w:rsid w:val="0007214A"/>
    <w:rsid w:val="00072B6E"/>
    <w:rsid w:val="00072DFB"/>
    <w:rsid w:val="00075B4E"/>
    <w:rsid w:val="00076CC3"/>
    <w:rsid w:val="00077A7C"/>
    <w:rsid w:val="00082E53"/>
    <w:rsid w:val="000844F9"/>
    <w:rsid w:val="00084830"/>
    <w:rsid w:val="0008606A"/>
    <w:rsid w:val="00086656"/>
    <w:rsid w:val="00086D87"/>
    <w:rsid w:val="000872D6"/>
    <w:rsid w:val="00090628"/>
    <w:rsid w:val="0009452F"/>
    <w:rsid w:val="00096701"/>
    <w:rsid w:val="000A0367"/>
    <w:rsid w:val="000A0C05"/>
    <w:rsid w:val="000A33D4"/>
    <w:rsid w:val="000A41E7"/>
    <w:rsid w:val="000A451E"/>
    <w:rsid w:val="000A796C"/>
    <w:rsid w:val="000A7A61"/>
    <w:rsid w:val="000B09C8"/>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27D74"/>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7246"/>
    <w:rsid w:val="001B3065"/>
    <w:rsid w:val="001B33C0"/>
    <w:rsid w:val="001B4A46"/>
    <w:rsid w:val="001B5E34"/>
    <w:rsid w:val="001C2997"/>
    <w:rsid w:val="001C41E4"/>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6BA5"/>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7A9"/>
    <w:rsid w:val="002B108B"/>
    <w:rsid w:val="002B12DE"/>
    <w:rsid w:val="002B270D"/>
    <w:rsid w:val="002B3375"/>
    <w:rsid w:val="002B4745"/>
    <w:rsid w:val="002B480D"/>
    <w:rsid w:val="002B4845"/>
    <w:rsid w:val="002B4AC3"/>
    <w:rsid w:val="002B7744"/>
    <w:rsid w:val="002C05AC"/>
    <w:rsid w:val="002C3953"/>
    <w:rsid w:val="002C4D8C"/>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72B"/>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07C"/>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5A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31B"/>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6BD5"/>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1A7"/>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6CD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0E6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062"/>
    <w:rsid w:val="0080662F"/>
    <w:rsid w:val="00806C91"/>
    <w:rsid w:val="0080710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7D4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280"/>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353"/>
    <w:rsid w:val="00A11B2B"/>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F8B"/>
    <w:rsid w:val="00B720C9"/>
    <w:rsid w:val="00B7391B"/>
    <w:rsid w:val="00B73ACC"/>
    <w:rsid w:val="00B743E7"/>
    <w:rsid w:val="00B74B80"/>
    <w:rsid w:val="00B768A9"/>
    <w:rsid w:val="00B76E90"/>
    <w:rsid w:val="00B76F1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2B7F"/>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5791"/>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236"/>
    <w:rsid w:val="00DB0479"/>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55D1"/>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0669"/>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80B"/>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7A8"/>
    <w:rsid w:val="00FF492B"/>
    <w:rsid w:val="00FF5EC7"/>
    <w:rsid w:val="00FF7815"/>
    <w:rsid w:val="00FF7892"/>
    <w:rsid w:val="04219B5E"/>
    <w:rsid w:val="04F34911"/>
    <w:rsid w:val="05F15E80"/>
    <w:rsid w:val="0815B132"/>
    <w:rsid w:val="0CEA224A"/>
    <w:rsid w:val="144CCA59"/>
    <w:rsid w:val="185EC5CE"/>
    <w:rsid w:val="1CB78A8D"/>
    <w:rsid w:val="1E843AC0"/>
    <w:rsid w:val="21F3643F"/>
    <w:rsid w:val="2314B972"/>
    <w:rsid w:val="2423F5E9"/>
    <w:rsid w:val="340FF7F2"/>
    <w:rsid w:val="3770C582"/>
    <w:rsid w:val="38604664"/>
    <w:rsid w:val="38FD1CD1"/>
    <w:rsid w:val="39D0D437"/>
    <w:rsid w:val="3D2722FB"/>
    <w:rsid w:val="3D3187D8"/>
    <w:rsid w:val="3D595221"/>
    <w:rsid w:val="3D84AE0A"/>
    <w:rsid w:val="44EA0C98"/>
    <w:rsid w:val="4E6A414D"/>
    <w:rsid w:val="4EF47060"/>
    <w:rsid w:val="577B5DB4"/>
    <w:rsid w:val="5D9BCA9F"/>
    <w:rsid w:val="6898D70E"/>
    <w:rsid w:val="6E48DF97"/>
    <w:rsid w:val="71B863C2"/>
    <w:rsid w:val="77F9D03D"/>
    <w:rsid w:val="79C5EF40"/>
    <w:rsid w:val="7BABCC89"/>
    <w:rsid w:val="7C7A9B78"/>
    <w:rsid w:val="7DC88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customStyle="1" w:styleId="normaltextrun">
    <w:name w:val="normaltextrun"/>
    <w:basedOn w:val="DefaultParagraphFont"/>
    <w:rsid w:val="00E80669"/>
  </w:style>
  <w:style w:type="character" w:styleId="UnresolvedMention">
    <w:name w:val="Unresolved Mention"/>
    <w:basedOn w:val="DefaultParagraphFont"/>
    <w:uiPriority w:val="99"/>
    <w:semiHidden/>
    <w:unhideWhenUsed/>
    <w:rsid w:val="004933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om.gov.au/climate/averages/tables/cw_047048.shtml" TargetMode="External"/><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hyperlink" Target="https://creativecommons.org/licenses/by/2.0/?ref=ccsearch&amp;atype=ri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om.gov.au/climate/averages/tables/cw_047048.shtml" TargetMode="External"/><Relationship Id="rId23" Type="http://schemas.openxmlformats.org/officeDocument/2006/relationships/image" Target="media/image10.png"/><Relationship Id="rId28" Type="http://schemas.openxmlformats.org/officeDocument/2006/relationships/hyperlink" Target="https://www.flickr.com/photos/139791896@N06"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flickr.com/photos/139791896@N06/31154452222"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n-AU">
                <a:solidFill>
                  <a:sysClr val="windowText" lastClr="000000"/>
                </a:solidFill>
              </a:rPr>
              <a:t>Average rainfall Broken Hill, NSW</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cat>
            <c:strRef>
              <c:f>Sheet1!$A$1:$A$12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Sheet1!$B$1:$B$12</c:f>
              <c:numCache>
                <c:formatCode>General</c:formatCode>
                <c:ptCount val="12"/>
                <c:pt idx="0">
                  <c:v>27.6</c:v>
                </c:pt>
                <c:pt idx="1">
                  <c:v>18.5</c:v>
                </c:pt>
                <c:pt idx="2">
                  <c:v>20</c:v>
                </c:pt>
                <c:pt idx="3">
                  <c:v>20.100000000000001</c:v>
                </c:pt>
                <c:pt idx="4">
                  <c:v>20</c:v>
                </c:pt>
                <c:pt idx="5">
                  <c:v>15</c:v>
                </c:pt>
                <c:pt idx="6">
                  <c:v>17.2</c:v>
                </c:pt>
                <c:pt idx="7">
                  <c:v>18.2</c:v>
                </c:pt>
                <c:pt idx="8">
                  <c:v>21</c:v>
                </c:pt>
                <c:pt idx="9">
                  <c:v>24</c:v>
                </c:pt>
                <c:pt idx="10">
                  <c:v>21.1</c:v>
                </c:pt>
                <c:pt idx="11">
                  <c:v>21.3</c:v>
                </c:pt>
              </c:numCache>
            </c:numRef>
          </c:val>
          <c:extLst>
            <c:ext xmlns:c16="http://schemas.microsoft.com/office/drawing/2014/chart" uri="{C3380CC4-5D6E-409C-BE32-E72D297353CC}">
              <c16:uniqueId val="{00000000-9DD8-4125-86D6-286C701F0A00}"/>
            </c:ext>
          </c:extLst>
        </c:ser>
        <c:dLbls>
          <c:showLegendKey val="0"/>
          <c:showVal val="0"/>
          <c:showCatName val="0"/>
          <c:showSerName val="0"/>
          <c:showPercent val="0"/>
          <c:showBubbleSize val="0"/>
        </c:dLbls>
        <c:gapWidth val="150"/>
        <c:axId val="651494144"/>
        <c:axId val="651495456"/>
      </c:barChart>
      <c:catAx>
        <c:axId val="65149414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solidFill>
                      <a:sysClr val="windowText" lastClr="000000"/>
                    </a:solidFill>
                    <a:latin typeface="Montserrat" panose="00000500000000000000" pitchFamily="2" charset="0"/>
                  </a:rPr>
                  <a:t>Month</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651495456"/>
        <c:crosses val="autoZero"/>
        <c:auto val="1"/>
        <c:lblAlgn val="ctr"/>
        <c:lblOffset val="100"/>
        <c:noMultiLvlLbl val="0"/>
      </c:catAx>
      <c:valAx>
        <c:axId val="65149545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AU">
                    <a:solidFill>
                      <a:sysClr val="windowText" lastClr="000000"/>
                    </a:solidFill>
                    <a:latin typeface="Montserrat" panose="00000500000000000000" pitchFamily="2" charset="0"/>
                  </a:rPr>
                  <a:t>Rainfall (mm)</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6514941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0A4B4F1317A14AB3A8850ED14925C2" ma:contentTypeVersion="13" ma:contentTypeDescription="Create a new document." ma:contentTypeScope="" ma:versionID="2e2edadd91a69f712360c610c61e34ea">
  <xsd:schema xmlns:xsd="http://www.w3.org/2001/XMLSchema" xmlns:xs="http://www.w3.org/2001/XMLSchema" xmlns:p="http://schemas.microsoft.com/office/2006/metadata/properties" xmlns:ns2="da9d1da0-bbc5-4bd9-81de-374ea2309377" xmlns:ns3="d4b23cee-681c-4dde-8c49-5b05bbaad8bd" targetNamespace="http://schemas.microsoft.com/office/2006/metadata/properties" ma:root="true" ma:fieldsID="596c79c588fd4f1da84ba3d4f8c15d88" ns2:_="" ns3:_="">
    <xsd:import namespace="da9d1da0-bbc5-4bd9-81de-374ea2309377"/>
    <xsd:import namespace="d4b23cee-681c-4dde-8c49-5b05bbaad8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d1da0-bbc5-4bd9-81de-374ea2309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b23cee-681c-4dde-8c49-5b05bbaad8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9CB3D388-C2B4-4CA5-AA23-11931EDE4C5F}"/>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4DAEAF-2B2A-43FA-B2E8-D51E389D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4</TotalTime>
  <Pages>16</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8249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 Van Ravenstein</dc:creator>
  <cp:keywords/>
  <dc:description/>
  <cp:lastModifiedBy>Lauren Atkins</cp:lastModifiedBy>
  <cp:revision>6</cp:revision>
  <cp:lastPrinted>2019-09-30T07:42:00Z</cp:lastPrinted>
  <dcterms:created xsi:type="dcterms:W3CDTF">2021-07-08T04:53:00Z</dcterms:created>
  <dcterms:modified xsi:type="dcterms:W3CDTF">2021-07-08T04:58:00Z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0x010100170A4B4F1317A14AB3A8850ED14925C2</vt:lpwstr>
  </property>
</Properties>
</file>