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4F43FAD5" w14:paraId="798F33A6" w14:textId="616132CC">
      <w:pPr>
        <w:pStyle w:val="Title"/>
      </w:pPr>
      <w:r>
        <w:t>HSIE: History</w:t>
      </w:r>
      <w:r w:rsidR="00E13D6C">
        <w:t xml:space="preserve"> </w:t>
      </w:r>
      <w:r w:rsidR="6F3B50FF">
        <w:t>S</w:t>
      </w:r>
      <w:r w:rsidR="7C47DC79">
        <w:t>1</w:t>
      </w:r>
      <w:r w:rsidR="6F3B50FF">
        <w:t xml:space="preserve"> </w:t>
      </w:r>
      <w:r w:rsidR="00E13D6C">
        <w:t>workbook</w:t>
      </w:r>
      <w:r w:rsidR="002762CD">
        <w:t xml:space="preserve"> </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t xml:space="preserve">Overview </w:t>
      </w:r>
    </w:p>
    <w:p w:rsidR="6320C069" w:rsidP="266D3E93" w:rsidRDefault="6320C069" w14:paraId="7915663D" w14:textId="48C40EB3">
      <w:pPr>
        <w:rPr>
          <w:sz w:val="32"/>
          <w:szCs w:val="32"/>
        </w:rPr>
      </w:pPr>
      <w:r w:rsidRPr="266D3E93">
        <w:rPr>
          <w:sz w:val="32"/>
          <w:szCs w:val="32"/>
        </w:rPr>
        <w:t xml:space="preserve">Stage </w:t>
      </w:r>
      <w:r w:rsidRPr="266D3E93" w:rsidR="0E2837B8">
        <w:rPr>
          <w:sz w:val="32"/>
          <w:szCs w:val="32"/>
        </w:rPr>
        <w:t>1</w:t>
      </w:r>
      <w:r w:rsidRPr="266D3E93">
        <w:rPr>
          <w:sz w:val="32"/>
          <w:szCs w:val="32"/>
        </w:rPr>
        <w:t xml:space="preserve"> – </w:t>
      </w:r>
      <w:r w:rsidRPr="266D3E93" w:rsidR="305E19D8">
        <w:rPr>
          <w:sz w:val="32"/>
          <w:szCs w:val="32"/>
        </w:rPr>
        <w:t>The past in the present</w:t>
      </w:r>
    </w:p>
    <w:p w:rsidR="006503F8" w:rsidP="266D3E93" w:rsidRDefault="6320C069" w14:paraId="3B35C23A" w14:textId="118E82C6">
      <w:pPr>
        <w:rPr>
          <w:sz w:val="32"/>
          <w:szCs w:val="32"/>
        </w:rPr>
      </w:pPr>
      <w:r w:rsidRPr="05A3AECB" w:rsidR="4870FBDD">
        <w:rPr>
          <w:sz w:val="32"/>
          <w:szCs w:val="32"/>
        </w:rPr>
        <w:t xml:space="preserve">This learning sequence provides a study of </w:t>
      </w:r>
      <w:r w:rsidRPr="05A3AECB" w:rsidR="006503F8">
        <w:rPr>
          <w:sz w:val="32"/>
          <w:szCs w:val="32"/>
        </w:rPr>
        <w:t xml:space="preserve">the impact of changing technology on people’s lives. </w:t>
      </w:r>
      <w:r w:rsidRPr="05A3AECB" w:rsidR="006503F8">
        <w:rPr>
          <w:sz w:val="32"/>
          <w:szCs w:val="32"/>
        </w:rPr>
        <w:t>Students investigate how technology has changed in their home and community and the impacts of changing technology. They discuss the similarities and differences of technology from the past and sequence them over time. Students explore the way technology has changed the way they</w:t>
      </w:r>
      <w:r w:rsidRPr="05A3AECB" w:rsidR="004B073C">
        <w:rPr>
          <w:sz w:val="32"/>
          <w:szCs w:val="32"/>
        </w:rPr>
        <w:t xml:space="preserve"> communicate</w:t>
      </w:r>
      <w:r w:rsidRPr="05A3AECB" w:rsidR="006503F8">
        <w:rPr>
          <w:sz w:val="32"/>
          <w:szCs w:val="32"/>
        </w:rPr>
        <w:t>. They use a range of communication forms to explain the impact of changing technology on people’s lives. They draw on their own investigations and that of the local older generations such as their parents and grandparents, as well as other sources.</w:t>
      </w:r>
    </w:p>
    <w:p w:rsidR="2239B38E" w:rsidP="0B3C5A45" w:rsidRDefault="5F4F6CFD" w14:paraId="7155C7EE" w14:textId="485FDA6A">
      <w:pPr>
        <w:rPr>
          <w:sz w:val="32"/>
          <w:szCs w:val="32"/>
        </w:rPr>
      </w:pPr>
      <w:r w:rsidRPr="266D3E93">
        <w:rPr>
          <w:sz w:val="32"/>
          <w:szCs w:val="32"/>
        </w:rPr>
        <w:t xml:space="preserve"> </w:t>
      </w:r>
      <w:r w:rsidRPr="266D3E93" w:rsidR="2239B38E">
        <w:rPr>
          <w:sz w:val="32"/>
          <w:szCs w:val="32"/>
        </w:rPr>
        <w:t xml:space="preserve">Key inquiry </w:t>
      </w:r>
      <w:r w:rsidRPr="266D3E93">
        <w:rPr>
          <w:sz w:val="32"/>
          <w:szCs w:val="32"/>
        </w:rPr>
        <w:t xml:space="preserve">questions: </w:t>
      </w:r>
    </w:p>
    <w:p w:rsidRPr="004B073C" w:rsidR="266D3E93" w:rsidP="004B073C" w:rsidRDefault="007004E9" w14:paraId="7740D730" w14:textId="2B8C99E3">
      <w:pPr>
        <w:pStyle w:val="ListParagraph"/>
        <w:numPr>
          <w:ilvl w:val="0"/>
          <w:numId w:val="10"/>
        </w:numPr>
        <w:rPr>
          <w:sz w:val="32"/>
          <w:szCs w:val="32"/>
        </w:rPr>
      </w:pPr>
      <w:r w:rsidRPr="007004E9">
        <w:rPr>
          <w:sz w:val="32"/>
          <w:szCs w:val="32"/>
        </w:rPr>
        <w:t>How have changes in</w:t>
      </w:r>
      <w:r>
        <w:rPr>
          <w:sz w:val="32"/>
          <w:szCs w:val="32"/>
        </w:rPr>
        <w:t xml:space="preserve"> </w:t>
      </w:r>
      <w:r w:rsidRPr="007004E9">
        <w:rPr>
          <w:sz w:val="32"/>
          <w:szCs w:val="32"/>
        </w:rPr>
        <w:t>technology shaped our daily life?</w:t>
      </w:r>
      <w:bookmarkStart w:name="_GoBack" w:id="0"/>
      <w:bookmarkEnd w:id="0"/>
    </w:p>
    <w:p w:rsidR="002762CD" w:rsidP="266D3E93" w:rsidRDefault="00E13D6C" w14:paraId="5D95F24F" w14:textId="14702D94">
      <w:pPr>
        <w:pStyle w:val="Heading2"/>
      </w:pPr>
      <w:r>
        <w:t>Resources</w:t>
      </w:r>
    </w:p>
    <w:p w:rsidR="002762CD" w:rsidP="002762CD" w:rsidRDefault="6F7D75B7" w14:paraId="5C7DB00B" w14:textId="2EC2BBE0">
      <w:pPr>
        <w:pStyle w:val="ListBullet"/>
      </w:pPr>
      <w:r>
        <w:t>p</w:t>
      </w:r>
      <w:r w:rsidR="442F50E0">
        <w:t xml:space="preserve">ens, </w:t>
      </w:r>
      <w:r w:rsidR="002762CD">
        <w:t>pencils</w:t>
      </w:r>
      <w:r w:rsidR="00C07BFB">
        <w:t>, paper</w:t>
      </w:r>
      <w:r w:rsidR="002762CD">
        <w:t xml:space="preserve"> </w:t>
      </w:r>
    </w:p>
    <w:p w:rsidR="00E13D6C" w:rsidP="002762CD" w:rsidRDefault="00C07BFB" w14:paraId="5CD76CB0" w14:textId="43733A0A">
      <w:pPr>
        <w:pStyle w:val="ListBullet"/>
      </w:pPr>
      <w:r>
        <w:t>this workbook</w:t>
      </w:r>
    </w:p>
    <w:p w:rsidR="0B3C5A45" w:rsidP="00C07BFB" w:rsidRDefault="7124739A" w14:paraId="42A93513" w14:textId="20DBD1F1">
      <w:pPr>
        <w:pStyle w:val="ListBullet"/>
      </w:pPr>
      <w:r>
        <w:t>h</w:t>
      </w:r>
      <w:r w:rsidR="66FDDB54">
        <w:t>elp from an adult</w:t>
      </w:r>
    </w:p>
    <w:p w:rsidR="0EAADC68" w:rsidP="0B3C5A45" w:rsidRDefault="0EAADC68" w14:paraId="2D84CE7C" w14:textId="5E0BE41B">
      <w:pPr>
        <w:pStyle w:val="Heading1"/>
      </w:pPr>
      <w:r>
        <w:lastRenderedPageBreak/>
        <w:t>Activity 1</w:t>
      </w:r>
    </w:p>
    <w:p w:rsidR="006503F8" w:rsidP="006503F8" w:rsidRDefault="7A468912" w14:paraId="127B221C" w14:textId="4A235C05">
      <w:r w:rsidRPr="266D3E93">
        <w:rPr>
          <w:lang w:eastAsia="zh-CN"/>
        </w:rPr>
        <w:t>During this activity you will</w:t>
      </w:r>
      <w:r w:rsidR="006503F8">
        <w:rPr>
          <w:lang w:eastAsia="zh-CN"/>
        </w:rPr>
        <w:t>:</w:t>
      </w:r>
      <w:r w:rsidRPr="266D3E93">
        <w:rPr>
          <w:lang w:eastAsia="zh-CN"/>
        </w:rPr>
        <w:t xml:space="preserve"> </w:t>
      </w:r>
    </w:p>
    <w:p w:rsidR="006503F8" w:rsidP="006503F8" w:rsidRDefault="006503F8" w14:paraId="18D8360F" w14:textId="00E686B2">
      <w:pPr>
        <w:pStyle w:val="ListBullet"/>
      </w:pPr>
      <w:r>
        <w:t>identify examples of changing technologies in your home or community</w:t>
      </w:r>
      <w:r w:rsidRPr="00B72802">
        <w:t xml:space="preserve"> </w:t>
      </w:r>
    </w:p>
    <w:p w:rsidR="006503F8" w:rsidP="006503F8" w:rsidRDefault="006503F8" w14:paraId="399EA588" w14:textId="77777777">
      <w:pPr>
        <w:pStyle w:val="ListBullet"/>
      </w:pPr>
      <w:r>
        <w:t xml:space="preserve">discuss </w:t>
      </w:r>
      <w:r w:rsidRPr="00A105EB">
        <w:t>the similarities and differences of technology from the past through a range of sou</w:t>
      </w:r>
      <w:r>
        <w:t>rces and sequence them over time</w:t>
      </w:r>
    </w:p>
    <w:p w:rsidR="006503F8" w:rsidP="006503F8" w:rsidRDefault="006503F8" w14:paraId="16412235" w14:textId="77777777">
      <w:pPr>
        <w:pStyle w:val="ListBullet"/>
      </w:pPr>
      <w:r w:rsidRPr="00634E3B">
        <w:t xml:space="preserve">use </w:t>
      </w:r>
      <w:r w:rsidRPr="00A105EB">
        <w:t>a range of communication forms to explain how one example of changing technology affected people's liv</w:t>
      </w:r>
      <w:r>
        <w:t>es</w:t>
      </w:r>
    </w:p>
    <w:p w:rsidRPr="00C07BFB" w:rsidR="006503F8" w:rsidP="006503F8" w:rsidRDefault="006503F8" w14:paraId="772556A6" w14:textId="4C286276">
      <w:pPr>
        <w:pStyle w:val="ListBullet"/>
      </w:pPr>
      <w:r w:rsidRPr="00634E3B">
        <w:t>examine what the sources tell them about the past.</w:t>
      </w:r>
    </w:p>
    <w:p w:rsidR="266D3E93" w:rsidP="266D3E93" w:rsidRDefault="266D3E93" w14:paraId="7C3D53F9" w14:textId="7DC7D98B">
      <w:pPr>
        <w:rPr>
          <w:lang w:eastAsia="zh-CN"/>
        </w:rPr>
      </w:pPr>
    </w:p>
    <w:p w:rsidR="5EA5309E" w:rsidP="266D3E93" w:rsidRDefault="5EA5309E" w14:paraId="6325E449" w14:textId="2E756083">
      <w:r>
        <w:rPr>
          <w:noProof/>
          <w:lang w:eastAsia="en-AU"/>
        </w:rPr>
        <w:drawing>
          <wp:inline distT="0" distB="0" distL="0" distR="0" wp14:anchorId="249ED9F3" wp14:editId="16DC93E1">
            <wp:extent cx="638175" cy="638175"/>
            <wp:effectExtent l="0" t="0" r="0" b="0"/>
            <wp:docPr id="1001057109" name="Picture 100105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Observe</w:t>
      </w:r>
      <w:r w:rsidR="43C74993">
        <w:t xml:space="preserve"> </w:t>
      </w:r>
      <w:r w:rsidR="43C74993">
        <w:rPr>
          <w:noProof/>
          <w:lang w:eastAsia="en-AU"/>
        </w:rPr>
        <w:drawing>
          <wp:inline distT="0" distB="0" distL="0" distR="0" wp14:anchorId="6A9141ED" wp14:editId="6D7E6EC6">
            <wp:extent cx="638175" cy="638175"/>
            <wp:effectExtent l="0" t="0" r="0" b="0"/>
            <wp:docPr id="775386080" name="Picture 77538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3C74993">
        <w:t xml:space="preserve">Reflect </w:t>
      </w:r>
      <w:r w:rsidR="43C74993">
        <w:rPr>
          <w:noProof/>
          <w:lang w:eastAsia="en-AU"/>
        </w:rPr>
        <w:drawing>
          <wp:inline distT="0" distB="0" distL="0" distR="0" wp14:anchorId="7F9810F8" wp14:editId="1548DFBD">
            <wp:extent cx="638175" cy="638175"/>
            <wp:effectExtent l="0" t="0" r="0" b="0"/>
            <wp:docPr id="1002007121" name="Picture 100200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3C74993">
        <w:t>Write</w:t>
      </w:r>
    </w:p>
    <w:p w:rsidR="00A12A9B" w:rsidP="00A12A9B" w:rsidRDefault="00A12A9B" w14:paraId="58AE1301" w14:textId="3BE5ACAC">
      <w:r>
        <w:t xml:space="preserve">Look and identify the photographs of different communication objects (see </w:t>
      </w:r>
      <w:r w:rsidRPr="00973AC1" w:rsidR="00973AC1">
        <w:rPr>
          <w:b/>
        </w:rPr>
        <w:t>S</w:t>
      </w:r>
      <w:r w:rsidRPr="00973AC1">
        <w:rPr>
          <w:b/>
        </w:rPr>
        <w:t>ource</w:t>
      </w:r>
      <w:r w:rsidRPr="00973AC1" w:rsidR="00973AC1">
        <w:rPr>
          <w:b/>
        </w:rPr>
        <w:t>s</w:t>
      </w:r>
      <w:r w:rsidRPr="00973AC1">
        <w:rPr>
          <w:b/>
        </w:rPr>
        <w:t xml:space="preserve"> 1</w:t>
      </w:r>
      <w:r w:rsidRPr="00973AC1" w:rsidR="00973AC1">
        <w:rPr>
          <w:b/>
        </w:rPr>
        <w:t>-6</w:t>
      </w:r>
      <w:r w:rsidR="00973AC1">
        <w:rPr>
          <w:b/>
        </w:rPr>
        <w:t xml:space="preserve"> </w:t>
      </w:r>
      <w:r w:rsidRPr="00973AC1" w:rsidR="00973AC1">
        <w:t>as</w:t>
      </w:r>
      <w:r w:rsidR="00973AC1">
        <w:rPr>
          <w:b/>
        </w:rPr>
        <w:t xml:space="preserve"> </w:t>
      </w:r>
      <w:r w:rsidRPr="00973AC1" w:rsidR="00973AC1">
        <w:t>examples)</w:t>
      </w:r>
      <w:r>
        <w:t xml:space="preserve"> old phone, mobile phone, computers old and new, a letter, mailbox, or examples of a mail delivery service by horse, car, van or bike).</w:t>
      </w:r>
    </w:p>
    <w:p w:rsidR="0004409D" w:rsidP="00A12A9B" w:rsidRDefault="00973AC1" w14:paraId="68045E80" w14:textId="1B3BA60A">
      <w:r>
        <w:t>I</w:t>
      </w:r>
      <w:r w:rsidR="00A12A9B">
        <w:t xml:space="preserve">dentify each object and decide if it is from the past or the present. Discuss the similarities and differences between the different types of communication technology and sequence them from </w:t>
      </w:r>
      <w:r w:rsidRPr="00C07BFB" w:rsidR="00A12A9B">
        <w:rPr>
          <w:b/>
        </w:rPr>
        <w:t>oldest to newest</w:t>
      </w:r>
      <w:r w:rsidR="00A12A9B">
        <w:t>.</w:t>
      </w:r>
    </w:p>
    <w:p w:rsidR="00973AC1" w:rsidP="00973AC1" w:rsidRDefault="00973AC1" w14:paraId="687DC509" w14:textId="77777777">
      <w:r w:rsidRPr="00F166BB">
        <w:rPr>
          <w:b/>
        </w:rPr>
        <w:t xml:space="preserve">Source 1: </w:t>
      </w:r>
      <w:r w:rsidRPr="00F166BB">
        <w:t>Envelope carried on first official airmail flight between Australia and New Zealand, 1934</w:t>
      </w:r>
      <w:r>
        <w:t>.</w:t>
      </w:r>
      <w:r w:rsidRPr="00F166BB">
        <w:t xml:space="preserve"> National Museum of Australia</w:t>
      </w:r>
    </w:p>
    <w:p w:rsidR="00973AC1" w:rsidP="00973AC1" w:rsidRDefault="00973AC1" w14:paraId="3BFCD904" w14:textId="42709C67">
      <w:r w:rsidRPr="00F166BB">
        <w:rPr>
          <w:noProof/>
          <w:lang w:eastAsia="en-AU"/>
        </w:rPr>
        <w:drawing>
          <wp:inline distT="0" distB="0" distL="0" distR="0" wp14:anchorId="5B1EE3A6" wp14:editId="0157A747">
            <wp:extent cx="4233862" cy="2637092"/>
            <wp:effectExtent l="0" t="0" r="0" b="0"/>
            <wp:docPr id="10" name="Picture 10" descr="Envelope carried on first official airmail flight between Australia and New Zealand,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carried on first official airmail flight between Australia and New Zealand, 19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9530" cy="2646851"/>
                    </a:xfrm>
                    <a:prstGeom prst="rect">
                      <a:avLst/>
                    </a:prstGeom>
                    <a:noFill/>
                    <a:ln>
                      <a:noFill/>
                    </a:ln>
                  </pic:spPr>
                </pic:pic>
              </a:graphicData>
            </a:graphic>
          </wp:inline>
        </w:drawing>
      </w:r>
    </w:p>
    <w:p w:rsidRPr="002762CD" w:rsidR="00973AC1" w:rsidP="00973AC1" w:rsidRDefault="004B073C" w14:paraId="6E1E33C2" w14:textId="77777777">
      <w:hyperlink w:history="1" r:id="rId15">
        <w:r w:rsidR="00973AC1">
          <w:rPr>
            <w:rStyle w:val="Hyperlink"/>
          </w:rPr>
          <w:t>Letter carried on Australian first official airmail flight 1934</w:t>
        </w:r>
      </w:hyperlink>
      <w:r w:rsidR="00973AC1">
        <w:t xml:space="preserve"> </w:t>
      </w:r>
    </w:p>
    <w:p w:rsidR="00BA1E2B" w:rsidP="00973AC1" w:rsidRDefault="00BA1E2B" w14:paraId="3BCBA486" w14:textId="77777777">
      <w:pPr>
        <w:rPr>
          <w:b/>
          <w:lang w:eastAsia="zh-CN"/>
        </w:rPr>
      </w:pPr>
    </w:p>
    <w:p w:rsidR="00973AC1" w:rsidP="00973AC1" w:rsidRDefault="00973AC1" w14:paraId="17B49A5B" w14:textId="0B78FE97">
      <w:pPr>
        <w:rPr>
          <w:lang w:eastAsia="zh-CN"/>
        </w:rPr>
      </w:pPr>
      <w:r w:rsidRPr="00AB65D6">
        <w:rPr>
          <w:b/>
          <w:lang w:eastAsia="zh-CN"/>
        </w:rPr>
        <w:lastRenderedPageBreak/>
        <w:t>Source 2</w:t>
      </w:r>
      <w:r w:rsidRPr="00685B28">
        <w:rPr>
          <w:lang w:eastAsia="zh-CN"/>
        </w:rPr>
        <w:t xml:space="preserve"> – Meeting the mailman, circa 1884-1917</w:t>
      </w:r>
    </w:p>
    <w:p w:rsidR="00973AC1" w:rsidP="00973AC1" w:rsidRDefault="00973AC1" w14:paraId="37626582" w14:textId="77777777">
      <w:pPr>
        <w:rPr>
          <w:lang w:eastAsia="zh-CN"/>
        </w:rPr>
      </w:pPr>
      <w:r>
        <w:rPr>
          <w:noProof/>
          <w:lang w:eastAsia="en-AU"/>
        </w:rPr>
        <w:drawing>
          <wp:inline distT="0" distB="0" distL="0" distR="0" wp14:anchorId="4B283CD9" wp14:editId="61B339A8">
            <wp:extent cx="4318986" cy="2930081"/>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9132" cy="2936964"/>
                    </a:xfrm>
                    <a:prstGeom prst="rect">
                      <a:avLst/>
                    </a:prstGeom>
                    <a:noFill/>
                  </pic:spPr>
                </pic:pic>
              </a:graphicData>
            </a:graphic>
          </wp:inline>
        </w:drawing>
      </w:r>
    </w:p>
    <w:p w:rsidR="00973AC1" w:rsidP="00973AC1" w:rsidRDefault="004B073C" w14:paraId="54DCFDD3" w14:textId="77777777">
      <w:pPr>
        <w:rPr>
          <w:lang w:val="en-GB"/>
        </w:rPr>
      </w:pPr>
      <w:hyperlink w:history="1" r:id="rId17">
        <w:r w:rsidRPr="00685B28" w:rsidR="00973AC1">
          <w:rPr>
            <w:color w:val="2F5496" w:themeColor="accent1" w:themeShade="BF"/>
            <w:szCs w:val="20"/>
            <w:u w:val="single"/>
            <w:lang w:val="en-GB"/>
          </w:rPr>
          <w:t>Powerhouse Museum on Flickr</w:t>
        </w:r>
      </w:hyperlink>
      <w:r w:rsidR="00973AC1">
        <w:rPr>
          <w:color w:val="2F5496" w:themeColor="accent1" w:themeShade="BF"/>
          <w:szCs w:val="20"/>
          <w:u w:val="single"/>
          <w:lang w:val="en-GB"/>
        </w:rPr>
        <w:t xml:space="preserve"> </w:t>
      </w:r>
      <w:r w:rsidRPr="00CC67E7" w:rsidR="00973AC1">
        <w:rPr>
          <w:lang w:val="en-GB"/>
        </w:rPr>
        <w:t>No known copyright restrictions</w:t>
      </w:r>
    </w:p>
    <w:p w:rsidR="00973AC1" w:rsidP="00973AC1" w:rsidRDefault="00973AC1" w14:paraId="3D025A13" w14:textId="77777777">
      <w:pPr>
        <w:rPr>
          <w:lang w:val="en-GB"/>
        </w:rPr>
      </w:pPr>
      <w:r w:rsidRPr="006C0F69">
        <w:rPr>
          <w:b/>
          <w:lang w:val="en-GB"/>
        </w:rPr>
        <w:t>Source 3</w:t>
      </w:r>
      <w:r>
        <w:rPr>
          <w:lang w:val="en-GB"/>
        </w:rPr>
        <w:t>: Stamped envelope – R</w:t>
      </w:r>
      <w:r w:rsidRPr="006C0F69">
        <w:rPr>
          <w:lang w:val="en-GB"/>
        </w:rPr>
        <w:t>oyal Visit by Queen Elizabeth and Duke of Edinburgh.</w:t>
      </w:r>
      <w:r>
        <w:rPr>
          <w:lang w:val="en-GB"/>
        </w:rPr>
        <w:t xml:space="preserve"> Museums Victoria Collections</w:t>
      </w:r>
    </w:p>
    <w:p w:rsidRPr="0041148B" w:rsidR="00973AC1" w:rsidP="00973AC1" w:rsidRDefault="00973AC1" w14:paraId="1E465D40" w14:textId="77777777">
      <w:pPr>
        <w:rPr>
          <w:lang w:eastAsia="zh-CN"/>
        </w:rPr>
      </w:pPr>
      <w:r w:rsidRPr="006C0F69">
        <w:rPr>
          <w:lang w:eastAsia="zh-CN"/>
        </w:rPr>
        <w:t>Licensed under Creative Commons Attribution 4.0 International licence</w:t>
      </w:r>
    </w:p>
    <w:p w:rsidR="00973AC1" w:rsidP="00973AC1" w:rsidRDefault="00973AC1" w14:paraId="0C742BA2" w14:textId="44B78C3A">
      <w:pPr>
        <w:rPr>
          <w:lang w:eastAsia="zh-CN"/>
        </w:rPr>
      </w:pPr>
      <w:r w:rsidRPr="006C0F69">
        <w:rPr>
          <w:noProof/>
          <w:lang w:eastAsia="en-AU"/>
        </w:rPr>
        <w:drawing>
          <wp:inline distT="0" distB="0" distL="0" distR="0" wp14:anchorId="33B7C04B" wp14:editId="26A3A6ED">
            <wp:extent cx="4858068" cy="2735398"/>
            <wp:effectExtent l="0" t="0" r="0" b="8255"/>
            <wp:docPr id="12" name="Picture 12" descr="First Day Cover - Royal Visit by Queen Elizabeth &amp; Duke of Edinburgh, Australia,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Day Cover - Royal Visit by Queen Elizabeth &amp; Duke of Edinburgh, Australia, 19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1458" cy="2742937"/>
                    </a:xfrm>
                    <a:prstGeom prst="rect">
                      <a:avLst/>
                    </a:prstGeom>
                    <a:noFill/>
                    <a:ln>
                      <a:noFill/>
                    </a:ln>
                  </pic:spPr>
                </pic:pic>
              </a:graphicData>
            </a:graphic>
          </wp:inline>
        </w:drawing>
      </w:r>
    </w:p>
    <w:p w:rsidR="00973AC1" w:rsidP="00973AC1" w:rsidRDefault="004B073C" w14:paraId="5FBA8EFC" w14:textId="77777777">
      <w:pPr>
        <w:rPr>
          <w:lang w:eastAsia="zh-CN"/>
        </w:rPr>
      </w:pPr>
      <w:hyperlink w:history="1" r:id="rId19">
        <w:r w:rsidR="00973AC1">
          <w:rPr>
            <w:rStyle w:val="Hyperlink"/>
            <w:lang w:eastAsia="zh-CN"/>
          </w:rPr>
          <w:t>Stamped envelope - Royal visit</w:t>
        </w:r>
      </w:hyperlink>
      <w:r w:rsidR="00973AC1">
        <w:rPr>
          <w:lang w:eastAsia="zh-CN"/>
        </w:rPr>
        <w:t xml:space="preserve"> </w:t>
      </w:r>
    </w:p>
    <w:p w:rsidR="00973AC1" w:rsidP="00973AC1" w:rsidRDefault="00973AC1" w14:paraId="130C4F0A" w14:textId="77777777">
      <w:pPr>
        <w:rPr>
          <w:lang w:eastAsia="zh-CN"/>
        </w:rPr>
      </w:pPr>
      <w:r w:rsidRPr="005B7315">
        <w:rPr>
          <w:b/>
          <w:lang w:eastAsia="zh-CN"/>
        </w:rPr>
        <w:t xml:space="preserve">Source 4: </w:t>
      </w:r>
      <w:r w:rsidRPr="007C6DA2">
        <w:rPr>
          <w:lang w:eastAsia="zh-CN"/>
        </w:rPr>
        <w:t>A man talks on his mobile phone while standing near a conventional telephone box, which stands empty. By 2011, it was estimated that more calls were made using mobile phones than wired devices.</w:t>
      </w:r>
    </w:p>
    <w:p w:rsidR="00973AC1" w:rsidP="00973AC1" w:rsidRDefault="00973AC1" w14:paraId="5A40DEEA" w14:textId="77777777">
      <w:pPr>
        <w:rPr>
          <w:lang w:eastAsia="zh-CN"/>
        </w:rPr>
      </w:pPr>
      <w:r w:rsidRPr="00C03E3A">
        <w:rPr>
          <w:noProof/>
          <w:lang w:eastAsia="en-AU"/>
        </w:rPr>
        <w:lastRenderedPageBreak/>
        <w:drawing>
          <wp:inline distT="0" distB="0" distL="0" distR="0" wp14:anchorId="07661984" wp14:editId="72ED9AEB">
            <wp:extent cx="2572305" cy="3429740"/>
            <wp:effectExtent l="0" t="0" r="0" b="0"/>
            <wp:docPr id="13" name="Picture 13" descr="History of mobile phon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story of mobile phones - Wikipedia"/>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2576958" cy="3435944"/>
                    </a:xfrm>
                    <a:prstGeom prst="rect">
                      <a:avLst/>
                    </a:prstGeom>
                    <a:noFill/>
                    <a:ln>
                      <a:noFill/>
                    </a:ln>
                  </pic:spPr>
                </pic:pic>
              </a:graphicData>
            </a:graphic>
          </wp:inline>
        </w:drawing>
      </w:r>
    </w:p>
    <w:p w:rsidRPr="005B7315" w:rsidR="00973AC1" w:rsidP="00973AC1" w:rsidRDefault="004B073C" w14:paraId="7D282F5A" w14:textId="7628EC34">
      <w:pPr>
        <w:rPr>
          <w:lang w:eastAsia="zh-CN"/>
        </w:rPr>
      </w:pPr>
      <w:hyperlink w:tgtFrame="_blank" w:history="1" r:id="rId21">
        <w:r w:rsidRPr="005B7315" w:rsidR="00973AC1">
          <w:rPr>
            <w:rFonts w:cs="Arial"/>
            <w:color w:val="0B0080"/>
            <w:u w:val="single"/>
            <w:shd w:val="clear" w:color="auto" w:fill="F8F9FA"/>
          </w:rPr>
          <w:t>CC BY 2.0</w:t>
        </w:r>
      </w:hyperlink>
      <w:r w:rsidRPr="005B7315" w:rsidR="00973AC1">
        <w:t xml:space="preserve"> Created 9 October 2008.</w:t>
      </w:r>
      <w:r w:rsidR="00BA1E2B">
        <w:t xml:space="preserve"> </w:t>
      </w:r>
      <w:hyperlink w:history="1" r:id="rId22">
        <w:r w:rsidRPr="005B7315" w:rsidR="00973AC1">
          <w:rPr>
            <w:rStyle w:val="Hyperlink"/>
            <w:lang w:eastAsia="zh-CN"/>
          </w:rPr>
          <w:t>Phones old and new Wikipedia commons</w:t>
        </w:r>
      </w:hyperlink>
      <w:r w:rsidRPr="005B7315" w:rsidR="00973AC1">
        <w:rPr>
          <w:lang w:eastAsia="zh-CN"/>
        </w:rPr>
        <w:t xml:space="preserve"> </w:t>
      </w:r>
    </w:p>
    <w:p w:rsidR="00973AC1" w:rsidP="00973AC1" w:rsidRDefault="00973AC1" w14:paraId="09AD86AF" w14:textId="77777777">
      <w:pPr>
        <w:rPr>
          <w:lang w:eastAsia="zh-CN"/>
        </w:rPr>
      </w:pPr>
      <w:r w:rsidRPr="007C6DA2">
        <w:rPr>
          <w:b/>
          <w:lang w:eastAsia="zh-CN"/>
        </w:rPr>
        <w:t xml:space="preserve">Source </w:t>
      </w:r>
      <w:r>
        <w:rPr>
          <w:b/>
          <w:lang w:eastAsia="zh-CN"/>
        </w:rPr>
        <w:t>5</w:t>
      </w:r>
      <w:r w:rsidRPr="007C6DA2">
        <w:rPr>
          <w:b/>
          <w:lang w:eastAsia="zh-CN"/>
        </w:rPr>
        <w:t>:</w:t>
      </w:r>
      <w:r>
        <w:rPr>
          <w:lang w:eastAsia="zh-CN"/>
        </w:rPr>
        <w:t xml:space="preserve"> M</w:t>
      </w:r>
      <w:r w:rsidRPr="00A60828">
        <w:rPr>
          <w:lang w:eastAsia="zh-CN"/>
        </w:rPr>
        <w:t>obiles and modems, 1997–2003</w:t>
      </w:r>
    </w:p>
    <w:p w:rsidR="00973AC1" w:rsidP="00973AC1" w:rsidRDefault="00973AC1" w14:paraId="6114AC22" w14:textId="77777777">
      <w:pPr>
        <w:rPr>
          <w:lang w:eastAsia="zh-CN"/>
        </w:rPr>
      </w:pPr>
      <w:r>
        <w:rPr>
          <w:lang w:eastAsia="zh-CN"/>
        </w:rPr>
        <w:t>Created 26 January 2007 Public Domain</w:t>
      </w:r>
    </w:p>
    <w:p w:rsidR="00973AC1" w:rsidP="00973AC1" w:rsidRDefault="00973AC1" w14:paraId="711C75E8" w14:textId="77777777">
      <w:pPr>
        <w:rPr>
          <w:lang w:eastAsia="zh-CN"/>
        </w:rPr>
      </w:pPr>
      <w:r w:rsidRPr="00A60828">
        <w:rPr>
          <w:noProof/>
          <w:lang w:eastAsia="en-AU"/>
        </w:rPr>
        <w:drawing>
          <wp:inline distT="0" distB="0" distL="0" distR="0" wp14:anchorId="205D0B88" wp14:editId="2C901216">
            <wp:extent cx="3914008" cy="2724150"/>
            <wp:effectExtent l="0" t="0" r="0" b="0"/>
            <wp:docPr id="14" name="Picture 14" descr="https://upload.wikimedia.org/wikipedia/commons/c/c7/Mobile_phone_PHS_Japan_1997-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c/c7/Mobile_phone_PHS_Japan_1997-2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019" cy="2731118"/>
                    </a:xfrm>
                    <a:prstGeom prst="rect">
                      <a:avLst/>
                    </a:prstGeom>
                    <a:noFill/>
                    <a:ln>
                      <a:noFill/>
                    </a:ln>
                  </pic:spPr>
                </pic:pic>
              </a:graphicData>
            </a:graphic>
          </wp:inline>
        </w:drawing>
      </w:r>
    </w:p>
    <w:p w:rsidR="00973AC1" w:rsidP="00973AC1" w:rsidRDefault="004B073C" w14:paraId="6BE43226" w14:textId="77777777">
      <w:pPr>
        <w:rPr>
          <w:lang w:eastAsia="zh-CN"/>
        </w:rPr>
      </w:pPr>
      <w:hyperlink w:history="1" r:id="rId24">
        <w:r w:rsidR="00973AC1">
          <w:rPr>
            <w:rStyle w:val="Hyperlink"/>
            <w:lang w:eastAsia="zh-CN"/>
          </w:rPr>
          <w:t>Mobile phones 1997-2003</w:t>
        </w:r>
      </w:hyperlink>
      <w:r w:rsidR="00973AC1">
        <w:rPr>
          <w:lang w:eastAsia="zh-CN"/>
        </w:rPr>
        <w:t xml:space="preserve"> </w:t>
      </w:r>
    </w:p>
    <w:p w:rsidRPr="00E161BE" w:rsidR="00973AC1" w:rsidP="00973AC1" w:rsidRDefault="00973AC1" w14:paraId="2C64D929" w14:textId="77777777">
      <w:pPr>
        <w:rPr>
          <w:lang w:eastAsia="zh-CN"/>
        </w:rPr>
      </w:pPr>
      <w:r w:rsidRPr="00E161BE">
        <w:rPr>
          <w:b/>
          <w:lang w:eastAsia="zh-CN"/>
        </w:rPr>
        <w:t>Source 6:</w:t>
      </w:r>
      <w:r w:rsidRPr="00E161BE">
        <w:rPr>
          <w:lang w:eastAsia="zh-CN"/>
        </w:rPr>
        <w:t xml:space="preserve"> Old telephone landline Western Electric D1 telephone made in 1931</w:t>
      </w:r>
    </w:p>
    <w:p w:rsidR="00973AC1" w:rsidP="00973AC1" w:rsidRDefault="00973AC1" w14:paraId="787FEC77" w14:textId="77777777">
      <w:pPr>
        <w:rPr>
          <w:lang w:eastAsia="zh-CN"/>
        </w:rPr>
      </w:pPr>
      <w:r w:rsidRPr="00DB6679">
        <w:rPr>
          <w:noProof/>
          <w:lang w:eastAsia="en-AU"/>
        </w:rPr>
        <w:lastRenderedPageBreak/>
        <w:drawing>
          <wp:inline distT="0" distB="0" distL="0" distR="0" wp14:anchorId="2E1299E1" wp14:editId="1AA615F2">
            <wp:extent cx="3841929" cy="2865438"/>
            <wp:effectExtent l="0" t="0" r="6350" b="0"/>
            <wp:docPr id="15" name="Picture 15" descr="https://upload.wikimedia.org/wikipedia/commons/4/41/Western_Electric_202_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4/41/Western_Electric_202_Telepho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1432" cy="2872526"/>
                    </a:xfrm>
                    <a:prstGeom prst="rect">
                      <a:avLst/>
                    </a:prstGeom>
                    <a:noFill/>
                    <a:ln>
                      <a:noFill/>
                    </a:ln>
                  </pic:spPr>
                </pic:pic>
              </a:graphicData>
            </a:graphic>
          </wp:inline>
        </w:drawing>
      </w:r>
    </w:p>
    <w:p w:rsidR="00973AC1" w:rsidP="00973AC1" w:rsidRDefault="004B073C" w14:paraId="5E9F99D3" w14:textId="60144AB6">
      <w:pPr>
        <w:rPr>
          <w:lang w:eastAsia="zh-CN"/>
        </w:rPr>
      </w:pPr>
      <w:hyperlink w:history="1" r:id="rId26">
        <w:r w:rsidR="00973AC1">
          <w:rPr>
            <w:rStyle w:val="Hyperlink"/>
            <w:lang w:eastAsia="zh-CN"/>
          </w:rPr>
          <w:t>Old Telephone Line - Western Electric 202 made in 1931</w:t>
        </w:r>
      </w:hyperlink>
      <w:r w:rsidR="00973AC1">
        <w:rPr>
          <w:lang w:eastAsia="zh-CN"/>
        </w:rPr>
        <w:t xml:space="preserve"> </w:t>
      </w:r>
      <w:hyperlink w:tgtFrame="_blank" w:history="1" r:id="rId27">
        <w:r w:rsidRPr="00DF40C2" w:rsidR="00BA1E2B">
          <w:rPr>
            <w:rStyle w:val="Hyperlink"/>
            <w:lang w:eastAsia="zh-CN"/>
          </w:rPr>
          <w:t>CC BY-SA 3.0</w:t>
        </w:r>
      </w:hyperlink>
    </w:p>
    <w:p w:rsidRPr="00E13D6C" w:rsidR="00973AC1" w:rsidP="00973AC1" w:rsidRDefault="00973AC1" w14:paraId="2BDD1297" w14:textId="77777777">
      <w:pPr>
        <w:rPr>
          <w:lang w:eastAsia="zh-CN"/>
        </w:rPr>
      </w:pPr>
    </w:p>
    <w:p w:rsidR="00973AC1" w:rsidP="00A12A9B" w:rsidRDefault="009B78DF" w14:paraId="507EDBEB" w14:textId="0BA8298C">
      <w:r>
        <w:rPr>
          <w:noProof/>
          <w:lang w:eastAsia="en-AU"/>
        </w:rPr>
        <w:drawing>
          <wp:inline distT="0" distB="0" distL="0" distR="0" wp14:anchorId="2ED4EB8F" wp14:editId="6259AF45">
            <wp:extent cx="633730" cy="6337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t xml:space="preserve">Brainstorm </w:t>
      </w:r>
      <w:r>
        <w:rPr>
          <w:noProof/>
          <w:lang w:eastAsia="en-AU"/>
        </w:rPr>
        <w:drawing>
          <wp:inline distT="0" distB="0" distL="0" distR="0" wp14:anchorId="3878AB6B" wp14:editId="26F4D073">
            <wp:extent cx="640080" cy="6400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rsidR="009B78DF" w:rsidP="00A12A9B" w:rsidRDefault="009B78DF" w14:paraId="4D4EA432" w14:textId="2EB2258E">
      <w:r>
        <w:t>Sequence sources 1-6 from oldest to newest</w:t>
      </w:r>
    </w:p>
    <w:tbl>
      <w:tblPr>
        <w:tblStyle w:val="Tableheader"/>
        <w:tblW w:w="0" w:type="auto"/>
        <w:tblLook w:val="04A0" w:firstRow="1" w:lastRow="0" w:firstColumn="1" w:lastColumn="0" w:noHBand="0" w:noVBand="1"/>
      </w:tblPr>
      <w:tblGrid>
        <w:gridCol w:w="4786"/>
        <w:gridCol w:w="4786"/>
      </w:tblGrid>
      <w:tr w:rsidR="003742C5" w:rsidTr="003742C5" w14:paraId="711FF66C" w14:textId="134142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rsidR="003742C5" w:rsidP="00A12A9B" w:rsidRDefault="003742C5" w14:paraId="1C6EE3CB" w14:textId="26129D8B">
            <w:pPr>
              <w:spacing w:before="192" w:after="192"/>
            </w:pPr>
            <w:r>
              <w:t>Item - source</w:t>
            </w:r>
          </w:p>
        </w:tc>
        <w:tc>
          <w:tcPr>
            <w:tcW w:w="4811" w:type="dxa"/>
          </w:tcPr>
          <w:p w:rsidR="003742C5" w:rsidP="00A12A9B" w:rsidRDefault="003742C5" w14:paraId="6525AB0D" w14:textId="6D743121">
            <w:pPr>
              <w:cnfStyle w:val="100000000000" w:firstRow="1" w:lastRow="0" w:firstColumn="0" w:lastColumn="0" w:oddVBand="0" w:evenVBand="0" w:oddHBand="0" w:evenHBand="0" w:firstRowFirstColumn="0" w:firstRowLastColumn="0" w:lastRowFirstColumn="0" w:lastRowLastColumn="0"/>
            </w:pPr>
            <w:r>
              <w:t>Oldest to newest</w:t>
            </w:r>
          </w:p>
        </w:tc>
      </w:tr>
      <w:tr w:rsidR="003742C5" w:rsidTr="003742C5" w14:paraId="41C1A2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3742C5" w:rsidP="00A12A9B" w:rsidRDefault="003742C5" w14:paraId="723D923B" w14:textId="79A2BE15">
            <w:r>
              <w:t>1.</w:t>
            </w:r>
          </w:p>
        </w:tc>
        <w:tc>
          <w:tcPr>
            <w:tcW w:w="4811" w:type="dxa"/>
          </w:tcPr>
          <w:p w:rsidR="003742C5" w:rsidP="00A12A9B" w:rsidRDefault="003742C5" w14:paraId="3F1FCB28" w14:textId="77777777">
            <w:pPr>
              <w:cnfStyle w:val="000000100000" w:firstRow="0" w:lastRow="0" w:firstColumn="0" w:lastColumn="0" w:oddVBand="0" w:evenVBand="0" w:oddHBand="1" w:evenHBand="0" w:firstRowFirstColumn="0" w:firstRowLastColumn="0" w:lastRowFirstColumn="0" w:lastRowLastColumn="0"/>
            </w:pPr>
          </w:p>
        </w:tc>
      </w:tr>
      <w:tr w:rsidR="003742C5" w:rsidTr="003742C5" w14:paraId="09D407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3742C5" w:rsidP="00A12A9B" w:rsidRDefault="003742C5" w14:paraId="3C8DD587" w14:textId="064E96A8">
            <w:r>
              <w:t>2.</w:t>
            </w:r>
          </w:p>
        </w:tc>
        <w:tc>
          <w:tcPr>
            <w:tcW w:w="4811" w:type="dxa"/>
          </w:tcPr>
          <w:p w:rsidR="003742C5" w:rsidP="00A12A9B" w:rsidRDefault="003742C5" w14:paraId="284568D9" w14:textId="77777777">
            <w:pPr>
              <w:cnfStyle w:val="000000010000" w:firstRow="0" w:lastRow="0" w:firstColumn="0" w:lastColumn="0" w:oddVBand="0" w:evenVBand="0" w:oddHBand="0" w:evenHBand="1" w:firstRowFirstColumn="0" w:firstRowLastColumn="0" w:lastRowFirstColumn="0" w:lastRowLastColumn="0"/>
            </w:pPr>
          </w:p>
        </w:tc>
      </w:tr>
      <w:tr w:rsidR="003742C5" w:rsidTr="003742C5" w14:paraId="4F6518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3742C5" w:rsidP="00A12A9B" w:rsidRDefault="003742C5" w14:paraId="2627FC58" w14:textId="31E9E7CB">
            <w:r>
              <w:t>3.</w:t>
            </w:r>
          </w:p>
        </w:tc>
        <w:tc>
          <w:tcPr>
            <w:tcW w:w="4811" w:type="dxa"/>
          </w:tcPr>
          <w:p w:rsidR="003742C5" w:rsidP="00A12A9B" w:rsidRDefault="003742C5" w14:paraId="670895BB" w14:textId="77777777">
            <w:pPr>
              <w:cnfStyle w:val="000000100000" w:firstRow="0" w:lastRow="0" w:firstColumn="0" w:lastColumn="0" w:oddVBand="0" w:evenVBand="0" w:oddHBand="1" w:evenHBand="0" w:firstRowFirstColumn="0" w:firstRowLastColumn="0" w:lastRowFirstColumn="0" w:lastRowLastColumn="0"/>
            </w:pPr>
          </w:p>
        </w:tc>
      </w:tr>
      <w:tr w:rsidR="003742C5" w:rsidTr="003742C5" w14:paraId="355C0E6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3742C5" w:rsidP="00A12A9B" w:rsidRDefault="003742C5" w14:paraId="74569582" w14:textId="0F84A9EF">
            <w:r>
              <w:t>4.</w:t>
            </w:r>
          </w:p>
        </w:tc>
        <w:tc>
          <w:tcPr>
            <w:tcW w:w="4811" w:type="dxa"/>
          </w:tcPr>
          <w:p w:rsidR="003742C5" w:rsidP="00A12A9B" w:rsidRDefault="003742C5" w14:paraId="38B29071" w14:textId="77777777">
            <w:pPr>
              <w:cnfStyle w:val="000000010000" w:firstRow="0" w:lastRow="0" w:firstColumn="0" w:lastColumn="0" w:oddVBand="0" w:evenVBand="0" w:oddHBand="0" w:evenHBand="1" w:firstRowFirstColumn="0" w:firstRowLastColumn="0" w:lastRowFirstColumn="0" w:lastRowLastColumn="0"/>
            </w:pPr>
          </w:p>
        </w:tc>
      </w:tr>
      <w:tr w:rsidR="003742C5" w:rsidTr="003742C5" w14:paraId="3A9BFB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3742C5" w:rsidP="00A12A9B" w:rsidRDefault="003742C5" w14:paraId="27A1469B" w14:textId="6EA82670">
            <w:r>
              <w:t>5.</w:t>
            </w:r>
          </w:p>
        </w:tc>
        <w:tc>
          <w:tcPr>
            <w:tcW w:w="4811" w:type="dxa"/>
          </w:tcPr>
          <w:p w:rsidR="003742C5" w:rsidP="00A12A9B" w:rsidRDefault="003742C5" w14:paraId="711E8332" w14:textId="77777777">
            <w:pPr>
              <w:cnfStyle w:val="000000100000" w:firstRow="0" w:lastRow="0" w:firstColumn="0" w:lastColumn="0" w:oddVBand="0" w:evenVBand="0" w:oddHBand="1" w:evenHBand="0" w:firstRowFirstColumn="0" w:firstRowLastColumn="0" w:lastRowFirstColumn="0" w:lastRowLastColumn="0"/>
            </w:pPr>
          </w:p>
        </w:tc>
      </w:tr>
      <w:tr w:rsidR="003742C5" w:rsidTr="003742C5" w14:paraId="0525A0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3742C5" w:rsidP="00A12A9B" w:rsidRDefault="003742C5" w14:paraId="0D12952F" w14:textId="0AC9964F">
            <w:r>
              <w:t>6.</w:t>
            </w:r>
          </w:p>
        </w:tc>
        <w:tc>
          <w:tcPr>
            <w:tcW w:w="4811" w:type="dxa"/>
          </w:tcPr>
          <w:p w:rsidR="003742C5" w:rsidP="00A12A9B" w:rsidRDefault="003742C5" w14:paraId="1CF1D92F" w14:textId="77777777">
            <w:pPr>
              <w:cnfStyle w:val="000000010000" w:firstRow="0" w:lastRow="0" w:firstColumn="0" w:lastColumn="0" w:oddVBand="0" w:evenVBand="0" w:oddHBand="0" w:evenHBand="1" w:firstRowFirstColumn="0" w:firstRowLastColumn="0" w:lastRowFirstColumn="0" w:lastRowLastColumn="0"/>
            </w:pPr>
          </w:p>
        </w:tc>
      </w:tr>
    </w:tbl>
    <w:p w:rsidR="009B78DF" w:rsidP="00A12A9B" w:rsidRDefault="009B78DF" w14:paraId="035771D6" w14:textId="77777777"/>
    <w:p w:rsidR="00973AC1" w:rsidP="00A12A9B" w:rsidRDefault="003742C5" w14:paraId="5799B3E0" w14:textId="03D71B34">
      <w:pPr>
        <w:rPr>
          <w:noProof/>
          <w:lang w:eastAsia="en-AU"/>
        </w:rPr>
      </w:pPr>
      <w:r>
        <w:rPr>
          <w:noProof/>
          <w:lang w:eastAsia="en-AU"/>
        </w:rPr>
        <w:drawing>
          <wp:inline distT="0" distB="0" distL="0" distR="0" wp14:anchorId="56D29E64" wp14:editId="129479E6">
            <wp:extent cx="633730" cy="633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Pr>
          <w:noProof/>
          <w:lang w:eastAsia="en-AU"/>
        </w:rPr>
        <w:t xml:space="preserve">Brainstorm </w:t>
      </w:r>
      <w:r>
        <w:rPr>
          <w:noProof/>
          <w:lang w:eastAsia="en-AU"/>
        </w:rPr>
        <w:drawing>
          <wp:inline distT="0" distB="0" distL="0" distR="0" wp14:anchorId="70223A77" wp14:editId="400875BA">
            <wp:extent cx="640080" cy="6400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lang w:eastAsia="en-AU"/>
        </w:rPr>
        <w:t>Write</w:t>
      </w:r>
    </w:p>
    <w:p w:rsidR="003742C5" w:rsidP="00A12A9B" w:rsidRDefault="003742C5" w14:paraId="6E3B4A24" w14:textId="423E89C0">
      <w:r>
        <w:t>After exploring the sources 1-6, think and write or draw your answer to the question</w:t>
      </w:r>
      <w:r w:rsidR="00306AD7">
        <w:t>s</w:t>
      </w:r>
      <w:r>
        <w:t>:</w:t>
      </w:r>
    </w:p>
    <w:p w:rsidR="003742C5" w:rsidP="00A12A9B" w:rsidRDefault="003742C5" w14:paraId="4DB6EB95" w14:textId="6B306598"/>
    <w:tbl>
      <w:tblPr>
        <w:tblStyle w:val="Tableheader"/>
        <w:tblW w:w="0" w:type="auto"/>
        <w:tblLook w:val="04A0" w:firstRow="1" w:lastRow="0" w:firstColumn="1" w:lastColumn="0" w:noHBand="0" w:noVBand="1"/>
      </w:tblPr>
      <w:tblGrid>
        <w:gridCol w:w="9572"/>
      </w:tblGrid>
      <w:tr w:rsidR="00AE3003" w:rsidTr="00AE3003" w14:paraId="1E0AA63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rsidRPr="00AE3003" w:rsidR="00AE3003" w:rsidP="00AE3003" w:rsidRDefault="00AE3003" w14:paraId="4EE40E6F" w14:textId="1745CDE9">
            <w:pPr>
              <w:pStyle w:val="ListParagraph"/>
              <w:numPr>
                <w:ilvl w:val="6"/>
                <w:numId w:val="12"/>
              </w:numPr>
              <w:spacing w:before="192" w:after="192"/>
            </w:pPr>
            <w:r w:rsidRPr="00AE3003">
              <w:lastRenderedPageBreak/>
              <w:t>What is technology?</w:t>
            </w:r>
          </w:p>
        </w:tc>
      </w:tr>
      <w:tr w:rsidR="00AE3003" w:rsidTr="00AE3003" w14:paraId="0B172C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AE3003" w:rsidP="00A12A9B" w:rsidRDefault="00AE3003" w14:paraId="210E09E3" w14:textId="77777777"/>
          <w:p w:rsidR="00AE3003" w:rsidP="00A12A9B" w:rsidRDefault="00AE3003" w14:paraId="7A04C672" w14:textId="77777777"/>
          <w:p w:rsidR="00AE3003" w:rsidP="00A12A9B" w:rsidRDefault="00AE3003" w14:paraId="24A0920D" w14:textId="77777777"/>
          <w:p w:rsidR="00AE3003" w:rsidP="00A12A9B" w:rsidRDefault="00AE3003" w14:paraId="1F394258" w14:textId="77777777"/>
          <w:p w:rsidR="00AE3003" w:rsidP="00A12A9B" w:rsidRDefault="00AE3003" w14:paraId="33BC374C" w14:textId="77777777"/>
          <w:p w:rsidR="00AE3003" w:rsidP="00A12A9B" w:rsidRDefault="00AE3003" w14:paraId="50F79936" w14:textId="77777777"/>
          <w:p w:rsidR="00AE3003" w:rsidP="00A12A9B" w:rsidRDefault="00AE3003" w14:paraId="2E559C2D" w14:textId="77777777"/>
          <w:p w:rsidR="00AE3003" w:rsidP="00A12A9B" w:rsidRDefault="00AE3003" w14:paraId="19988446" w14:textId="5F3278EA"/>
        </w:tc>
      </w:tr>
    </w:tbl>
    <w:p w:rsidR="003742C5" w:rsidP="00A12A9B" w:rsidRDefault="003742C5" w14:paraId="3AB65A4D" w14:textId="77777777"/>
    <w:tbl>
      <w:tblPr>
        <w:tblStyle w:val="Tableheader"/>
        <w:tblW w:w="0" w:type="auto"/>
        <w:tblLook w:val="04A0" w:firstRow="1" w:lastRow="0" w:firstColumn="1" w:lastColumn="0" w:noHBand="0" w:noVBand="1"/>
      </w:tblPr>
      <w:tblGrid>
        <w:gridCol w:w="9572"/>
      </w:tblGrid>
      <w:tr w:rsidR="00AE3003" w:rsidTr="00AE3003" w14:paraId="1218190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rsidRPr="00AE3003" w:rsidR="00AE3003" w:rsidP="00AE3003" w:rsidRDefault="00AE3003" w14:paraId="56B8FEE9" w14:textId="39137FA5">
            <w:pPr>
              <w:pStyle w:val="ListParagraph"/>
              <w:numPr>
                <w:ilvl w:val="6"/>
                <w:numId w:val="12"/>
              </w:numPr>
              <w:tabs>
                <w:tab w:val="num" w:pos="360"/>
              </w:tabs>
              <w:spacing w:before="192" w:after="192" w:line="312" w:lineRule="auto"/>
            </w:pPr>
            <w:r w:rsidRPr="00AE3003">
              <w:t>How has it changed?</w:t>
            </w:r>
          </w:p>
        </w:tc>
      </w:tr>
      <w:tr w:rsidR="00AE3003" w:rsidTr="00AE3003" w14:paraId="1A5293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AE3003" w:rsidP="003742C5" w:rsidRDefault="00AE3003" w14:paraId="50F5AB80" w14:textId="77777777">
            <w:pPr>
              <w:tabs>
                <w:tab w:val="num" w:pos="360"/>
              </w:tabs>
              <w:spacing w:before="60" w:line="312" w:lineRule="auto"/>
            </w:pPr>
          </w:p>
          <w:p w:rsidR="00AE3003" w:rsidP="003742C5" w:rsidRDefault="00AE3003" w14:paraId="7DC9120E" w14:textId="77777777">
            <w:pPr>
              <w:tabs>
                <w:tab w:val="num" w:pos="360"/>
              </w:tabs>
              <w:spacing w:before="60" w:line="312" w:lineRule="auto"/>
            </w:pPr>
          </w:p>
          <w:p w:rsidR="00AE3003" w:rsidP="003742C5" w:rsidRDefault="00AE3003" w14:paraId="74E72921" w14:textId="38D5BB28">
            <w:pPr>
              <w:tabs>
                <w:tab w:val="num" w:pos="360"/>
              </w:tabs>
              <w:spacing w:before="60" w:line="312" w:lineRule="auto"/>
            </w:pPr>
          </w:p>
          <w:p w:rsidR="009C1899" w:rsidP="003742C5" w:rsidRDefault="009C1899" w14:paraId="7A79C319" w14:textId="25103976">
            <w:pPr>
              <w:tabs>
                <w:tab w:val="num" w:pos="360"/>
              </w:tabs>
              <w:spacing w:before="60" w:line="312" w:lineRule="auto"/>
            </w:pPr>
          </w:p>
          <w:p w:rsidR="009C1899" w:rsidP="003742C5" w:rsidRDefault="009C1899" w14:paraId="7A79292C" w14:textId="77777777">
            <w:pPr>
              <w:tabs>
                <w:tab w:val="num" w:pos="360"/>
              </w:tabs>
              <w:spacing w:before="60" w:line="312" w:lineRule="auto"/>
            </w:pPr>
          </w:p>
          <w:p w:rsidR="00AE3003" w:rsidP="003742C5" w:rsidRDefault="00AE3003" w14:paraId="2F5DA1E0" w14:textId="77777777">
            <w:pPr>
              <w:tabs>
                <w:tab w:val="num" w:pos="360"/>
              </w:tabs>
              <w:spacing w:before="60" w:line="312" w:lineRule="auto"/>
            </w:pPr>
          </w:p>
          <w:p w:rsidR="00AE3003" w:rsidP="003742C5" w:rsidRDefault="00AE3003" w14:paraId="4184AFA1" w14:textId="2C6EBD37">
            <w:pPr>
              <w:tabs>
                <w:tab w:val="num" w:pos="360"/>
              </w:tabs>
              <w:spacing w:before="60" w:line="312" w:lineRule="auto"/>
            </w:pPr>
          </w:p>
        </w:tc>
      </w:tr>
    </w:tbl>
    <w:p w:rsidRPr="003742C5" w:rsidR="003742C5" w:rsidP="003742C5" w:rsidRDefault="003742C5" w14:paraId="4818D28A" w14:textId="77777777">
      <w:pPr>
        <w:tabs>
          <w:tab w:val="num" w:pos="360"/>
        </w:tabs>
        <w:spacing w:before="60" w:line="312" w:lineRule="auto"/>
        <w:ind w:left="357" w:hanging="357"/>
      </w:pPr>
    </w:p>
    <w:p w:rsidR="003742C5" w:rsidP="003742C5" w:rsidRDefault="003742C5" w14:paraId="102BF8B4" w14:textId="6B2B3A01">
      <w:pPr>
        <w:tabs>
          <w:tab w:val="num" w:pos="360"/>
        </w:tabs>
        <w:spacing w:before="60" w:line="312" w:lineRule="auto"/>
        <w:ind w:left="357" w:hanging="357"/>
      </w:pPr>
    </w:p>
    <w:tbl>
      <w:tblPr>
        <w:tblStyle w:val="Tableheader"/>
        <w:tblW w:w="0" w:type="auto"/>
        <w:tblLook w:val="04A0" w:firstRow="1" w:lastRow="0" w:firstColumn="1" w:lastColumn="0" w:noHBand="0" w:noVBand="1"/>
      </w:tblPr>
      <w:tblGrid>
        <w:gridCol w:w="9572"/>
      </w:tblGrid>
      <w:tr w:rsidR="009C1899" w:rsidTr="009C1899" w14:paraId="45C90C6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rsidRPr="009C1899" w:rsidR="009C1899" w:rsidP="009C1899" w:rsidRDefault="009C1899" w14:paraId="0AA0617F" w14:textId="52E986E6">
            <w:pPr>
              <w:pStyle w:val="ListParagraph"/>
              <w:numPr>
                <w:ilvl w:val="6"/>
                <w:numId w:val="12"/>
              </w:numPr>
              <w:tabs>
                <w:tab w:val="num" w:pos="360"/>
              </w:tabs>
              <w:spacing w:before="192" w:after="192" w:line="312" w:lineRule="auto"/>
            </w:pPr>
            <w:r w:rsidRPr="009C1899">
              <w:t>What are the similarities and differences of technology from the past to present?</w:t>
            </w:r>
          </w:p>
        </w:tc>
      </w:tr>
      <w:tr w:rsidR="009C1899" w:rsidTr="009C1899" w14:paraId="46EBDC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9C1899" w:rsidP="003742C5" w:rsidRDefault="009C1899" w14:paraId="6E83C0F5" w14:textId="77777777">
            <w:pPr>
              <w:tabs>
                <w:tab w:val="num" w:pos="360"/>
              </w:tabs>
              <w:spacing w:before="60" w:line="312" w:lineRule="auto"/>
            </w:pPr>
          </w:p>
          <w:p w:rsidR="009C1899" w:rsidP="003742C5" w:rsidRDefault="009C1899" w14:paraId="3FB2BD60" w14:textId="77777777">
            <w:pPr>
              <w:tabs>
                <w:tab w:val="num" w:pos="360"/>
              </w:tabs>
              <w:spacing w:before="60" w:line="312" w:lineRule="auto"/>
            </w:pPr>
          </w:p>
          <w:p w:rsidR="009C1899" w:rsidP="003742C5" w:rsidRDefault="009C1899" w14:paraId="352AA229" w14:textId="77777777">
            <w:pPr>
              <w:tabs>
                <w:tab w:val="num" w:pos="360"/>
              </w:tabs>
              <w:spacing w:before="60" w:line="312" w:lineRule="auto"/>
            </w:pPr>
          </w:p>
          <w:p w:rsidR="009C1899" w:rsidP="003742C5" w:rsidRDefault="009C1899" w14:paraId="1EFC456F" w14:textId="77777777">
            <w:pPr>
              <w:tabs>
                <w:tab w:val="num" w:pos="360"/>
              </w:tabs>
              <w:spacing w:before="60" w:line="312" w:lineRule="auto"/>
            </w:pPr>
          </w:p>
          <w:p w:rsidR="009C1899" w:rsidP="003742C5" w:rsidRDefault="009C1899" w14:paraId="06CFF8A6" w14:textId="77777777">
            <w:pPr>
              <w:tabs>
                <w:tab w:val="num" w:pos="360"/>
              </w:tabs>
              <w:spacing w:before="60" w:line="312" w:lineRule="auto"/>
            </w:pPr>
          </w:p>
          <w:p w:rsidR="009C1899" w:rsidP="003742C5" w:rsidRDefault="009C1899" w14:paraId="676FF1A5" w14:textId="77777777">
            <w:pPr>
              <w:tabs>
                <w:tab w:val="num" w:pos="360"/>
              </w:tabs>
              <w:spacing w:before="60" w:line="312" w:lineRule="auto"/>
            </w:pPr>
          </w:p>
          <w:p w:rsidR="009C1899" w:rsidP="003742C5" w:rsidRDefault="009C1899" w14:paraId="4CED4E91" w14:textId="00C6D898">
            <w:pPr>
              <w:tabs>
                <w:tab w:val="num" w:pos="360"/>
              </w:tabs>
              <w:spacing w:before="60" w:line="312" w:lineRule="auto"/>
            </w:pPr>
          </w:p>
        </w:tc>
      </w:tr>
    </w:tbl>
    <w:p w:rsidR="009C1899" w:rsidP="003742C5" w:rsidRDefault="009C1899" w14:paraId="745D18CB" w14:textId="77777777">
      <w:pPr>
        <w:tabs>
          <w:tab w:val="num" w:pos="360"/>
        </w:tabs>
        <w:spacing w:before="60" w:line="312" w:lineRule="auto"/>
        <w:ind w:left="357" w:hanging="357"/>
      </w:pPr>
    </w:p>
    <w:p w:rsidR="00A76063" w:rsidP="00A76063" w:rsidRDefault="00A76063" w14:paraId="4B2AB889" w14:textId="77777777"/>
    <w:p w:rsidR="00A76063" w:rsidP="00A76063" w:rsidRDefault="00A76063" w14:paraId="6E4F4D1A" w14:textId="77777777"/>
    <w:p w:rsidR="00A76063" w:rsidP="00A76063" w:rsidRDefault="00A76063" w14:paraId="09934326" w14:textId="0866228F">
      <w:r>
        <w:rPr>
          <w:noProof/>
          <w:lang w:eastAsia="en-AU"/>
        </w:rPr>
        <w:lastRenderedPageBreak/>
        <w:drawing>
          <wp:inline distT="0" distB="0" distL="0" distR="0" wp14:anchorId="138643E5" wp14:editId="2799C40B">
            <wp:extent cx="6400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Pr>
          <w:noProof/>
          <w:lang w:eastAsia="en-AU"/>
        </w:rPr>
        <w:drawing>
          <wp:inline distT="0" distB="0" distL="0" distR="0" wp14:anchorId="31EA9425" wp14:editId="0CE8879E">
            <wp:extent cx="640080" cy="6400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rsidR="001F562F" w:rsidP="00A76063" w:rsidRDefault="00E37EEA" w14:paraId="0FBB61BE" w14:textId="067675D6">
      <w:r w:rsidRPr="00E37EEA">
        <w:t>Talk</w:t>
      </w:r>
      <w:r w:rsidRPr="00E37EEA" w:rsidR="00FF6936">
        <w:t xml:space="preserve"> to</w:t>
      </w:r>
      <w:r w:rsidRPr="00E37EEA">
        <w:t xml:space="preserve"> your parents </w:t>
      </w:r>
      <w:r w:rsidRPr="00E37EEA" w:rsidR="00FF6936">
        <w:t xml:space="preserve">or grandparents to find out how technology has changed since they were children. </w:t>
      </w:r>
      <w:r w:rsidR="001F562F">
        <w:t>P</w:t>
      </w:r>
      <w:r w:rsidRPr="00E37EEA" w:rsidR="00FF6936">
        <w:t>rovide a recou</w:t>
      </w:r>
      <w:r w:rsidR="001F562F">
        <w:t xml:space="preserve">nt of the information. </w:t>
      </w:r>
      <w:r w:rsidR="007645AB">
        <w:t>Possible questions to ask in the interview:</w:t>
      </w:r>
    </w:p>
    <w:p w:rsidR="00FF6936" w:rsidP="00A76063" w:rsidRDefault="00FF6936" w14:paraId="44ED5B7C" w14:textId="54BF1C46">
      <w:pPr>
        <w:pStyle w:val="ListParagraph"/>
        <w:numPr>
          <w:ilvl w:val="0"/>
          <w:numId w:val="18"/>
        </w:numPr>
      </w:pPr>
      <w:r w:rsidRPr="00E37EEA">
        <w:t>How has technology changed over time?</w:t>
      </w:r>
    </w:p>
    <w:p w:rsidR="007645AB" w:rsidP="00A76063" w:rsidRDefault="007645AB" w14:paraId="23A3E934" w14:textId="3FE6F2C1">
      <w:pPr>
        <w:pStyle w:val="ListParagraph"/>
        <w:numPr>
          <w:ilvl w:val="0"/>
          <w:numId w:val="18"/>
        </w:numPr>
      </w:pPr>
      <w:r w:rsidRPr="007645AB">
        <w:t xml:space="preserve">What are the similarities and differences of technology from the past to present? </w:t>
      </w:r>
    </w:p>
    <w:p w:rsidRPr="00A51217" w:rsidR="00A51217" w:rsidP="00A76063" w:rsidRDefault="00A51217" w14:paraId="15E2D3FA" w14:textId="2FC5D77A">
      <w:pPr>
        <w:pStyle w:val="ListParagraph"/>
        <w:numPr>
          <w:ilvl w:val="0"/>
          <w:numId w:val="18"/>
        </w:numPr>
      </w:pPr>
      <w:r>
        <w:t xml:space="preserve">How has </w:t>
      </w:r>
      <w:r w:rsidRPr="00A51217">
        <w:t>changing technology affected your lives?</w:t>
      </w:r>
    </w:p>
    <w:p w:rsidR="007645AB" w:rsidP="007645AB" w:rsidRDefault="007645AB" w14:paraId="42AC9BEC" w14:textId="4CAB0320">
      <w:pPr>
        <w:pStyle w:val="ListParagraph"/>
      </w:pPr>
    </w:p>
    <w:tbl>
      <w:tblPr>
        <w:tblStyle w:val="Tableheader"/>
        <w:tblW w:w="0" w:type="auto"/>
        <w:tblLook w:val="04A0" w:firstRow="1" w:lastRow="0" w:firstColumn="1" w:lastColumn="0" w:noHBand="0" w:noVBand="1"/>
      </w:tblPr>
      <w:tblGrid>
        <w:gridCol w:w="9572"/>
      </w:tblGrid>
      <w:tr w:rsidR="00A76063" w:rsidTr="00A76063" w14:paraId="64D0147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rsidR="00A76063" w:rsidP="007645AB" w:rsidRDefault="00A76063" w14:paraId="5E4A55F2" w14:textId="1E5A4865">
            <w:pPr>
              <w:pStyle w:val="ListParagraph"/>
              <w:spacing w:before="192" w:after="192"/>
              <w:ind w:left="0"/>
            </w:pPr>
            <w:r>
              <w:t>Interview with parents or grandparents</w:t>
            </w:r>
          </w:p>
        </w:tc>
      </w:tr>
      <w:tr w:rsidR="00A76063" w:rsidTr="00A76063" w14:paraId="4EFB03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A76063" w:rsidP="007645AB" w:rsidRDefault="00A76063" w14:paraId="06778A6F" w14:textId="77777777">
            <w:pPr>
              <w:pStyle w:val="ListParagraph"/>
              <w:ind w:left="0"/>
            </w:pPr>
          </w:p>
          <w:p w:rsidR="00A76063" w:rsidP="007645AB" w:rsidRDefault="00A76063" w14:paraId="6C4E3E5E" w14:textId="77777777">
            <w:pPr>
              <w:pStyle w:val="ListParagraph"/>
              <w:ind w:left="0"/>
            </w:pPr>
          </w:p>
          <w:p w:rsidR="00A76063" w:rsidP="007645AB" w:rsidRDefault="00A76063" w14:paraId="0B409049" w14:textId="77777777">
            <w:pPr>
              <w:pStyle w:val="ListParagraph"/>
              <w:ind w:left="0"/>
            </w:pPr>
          </w:p>
          <w:p w:rsidR="00A76063" w:rsidP="007645AB" w:rsidRDefault="00A76063" w14:paraId="6622422F" w14:textId="77777777">
            <w:pPr>
              <w:pStyle w:val="ListParagraph"/>
              <w:ind w:left="0"/>
            </w:pPr>
          </w:p>
          <w:p w:rsidR="00A76063" w:rsidP="007645AB" w:rsidRDefault="00A76063" w14:paraId="70FB4D7A" w14:textId="77777777">
            <w:pPr>
              <w:pStyle w:val="ListParagraph"/>
              <w:ind w:left="0"/>
            </w:pPr>
          </w:p>
          <w:p w:rsidR="00A76063" w:rsidP="007645AB" w:rsidRDefault="00A76063" w14:paraId="55AAA1E3" w14:textId="77777777">
            <w:pPr>
              <w:pStyle w:val="ListParagraph"/>
              <w:ind w:left="0"/>
            </w:pPr>
          </w:p>
          <w:p w:rsidR="00A76063" w:rsidP="007645AB" w:rsidRDefault="00A76063" w14:paraId="5FB43571" w14:textId="77777777">
            <w:pPr>
              <w:pStyle w:val="ListParagraph"/>
              <w:ind w:left="0"/>
            </w:pPr>
          </w:p>
          <w:p w:rsidR="00A76063" w:rsidP="007645AB" w:rsidRDefault="00A76063" w14:paraId="7B0B67C5" w14:textId="77777777">
            <w:pPr>
              <w:pStyle w:val="ListParagraph"/>
              <w:ind w:left="0"/>
            </w:pPr>
          </w:p>
          <w:p w:rsidR="00A76063" w:rsidP="007645AB" w:rsidRDefault="00A76063" w14:paraId="221EEBD5" w14:textId="77777777">
            <w:pPr>
              <w:pStyle w:val="ListParagraph"/>
              <w:ind w:left="0"/>
            </w:pPr>
          </w:p>
          <w:p w:rsidR="00A76063" w:rsidP="007645AB" w:rsidRDefault="00A76063" w14:paraId="3C80EB9D" w14:textId="77777777">
            <w:pPr>
              <w:pStyle w:val="ListParagraph"/>
              <w:ind w:left="0"/>
            </w:pPr>
          </w:p>
          <w:p w:rsidR="00A76063" w:rsidP="007645AB" w:rsidRDefault="00A76063" w14:paraId="1EB89A1D" w14:textId="77777777">
            <w:pPr>
              <w:pStyle w:val="ListParagraph"/>
              <w:ind w:left="0"/>
            </w:pPr>
          </w:p>
          <w:p w:rsidR="00A76063" w:rsidP="007645AB" w:rsidRDefault="00A76063" w14:paraId="423A36FC" w14:textId="77777777">
            <w:pPr>
              <w:pStyle w:val="ListParagraph"/>
              <w:ind w:left="0"/>
            </w:pPr>
          </w:p>
          <w:p w:rsidR="00A76063" w:rsidP="007645AB" w:rsidRDefault="00A76063" w14:paraId="02C4D5B6" w14:textId="77777777">
            <w:pPr>
              <w:pStyle w:val="ListParagraph"/>
              <w:ind w:left="0"/>
            </w:pPr>
          </w:p>
          <w:p w:rsidR="00A76063" w:rsidP="007645AB" w:rsidRDefault="00A76063" w14:paraId="40A3A777" w14:textId="77777777">
            <w:pPr>
              <w:pStyle w:val="ListParagraph"/>
              <w:ind w:left="0"/>
            </w:pPr>
          </w:p>
          <w:p w:rsidR="00A76063" w:rsidP="007645AB" w:rsidRDefault="00A76063" w14:paraId="0984246D" w14:textId="77777777">
            <w:pPr>
              <w:pStyle w:val="ListParagraph"/>
              <w:ind w:left="0"/>
            </w:pPr>
          </w:p>
          <w:p w:rsidR="00A76063" w:rsidP="007645AB" w:rsidRDefault="00A76063" w14:paraId="1CA1B50C" w14:textId="77777777">
            <w:pPr>
              <w:pStyle w:val="ListParagraph"/>
              <w:ind w:left="0"/>
            </w:pPr>
          </w:p>
          <w:p w:rsidR="00A76063" w:rsidP="007645AB" w:rsidRDefault="00A76063" w14:paraId="43A5C24E" w14:textId="77777777">
            <w:pPr>
              <w:pStyle w:val="ListParagraph"/>
              <w:ind w:left="0"/>
            </w:pPr>
          </w:p>
          <w:p w:rsidR="00A76063" w:rsidP="007645AB" w:rsidRDefault="00A76063" w14:paraId="777BCB1C" w14:textId="77777777">
            <w:pPr>
              <w:pStyle w:val="ListParagraph"/>
              <w:ind w:left="0"/>
            </w:pPr>
          </w:p>
          <w:p w:rsidR="00A76063" w:rsidP="007645AB" w:rsidRDefault="00A76063" w14:paraId="2B8C3771" w14:textId="77777777">
            <w:pPr>
              <w:pStyle w:val="ListParagraph"/>
              <w:ind w:left="0"/>
            </w:pPr>
          </w:p>
          <w:p w:rsidR="00A76063" w:rsidP="007645AB" w:rsidRDefault="00A76063" w14:paraId="0D18A1E4" w14:textId="77777777">
            <w:pPr>
              <w:pStyle w:val="ListParagraph"/>
              <w:ind w:left="0"/>
            </w:pPr>
          </w:p>
          <w:p w:rsidR="00A76063" w:rsidP="007645AB" w:rsidRDefault="00A76063" w14:paraId="37FC1E24" w14:textId="77777777">
            <w:pPr>
              <w:pStyle w:val="ListParagraph"/>
              <w:ind w:left="0"/>
            </w:pPr>
          </w:p>
          <w:p w:rsidR="00A76063" w:rsidP="007645AB" w:rsidRDefault="00A76063" w14:paraId="4E5237C2" w14:textId="77777777">
            <w:pPr>
              <w:pStyle w:val="ListParagraph"/>
              <w:ind w:left="0"/>
            </w:pPr>
          </w:p>
          <w:p w:rsidR="00A76063" w:rsidP="007645AB" w:rsidRDefault="00A76063" w14:paraId="622178A2" w14:textId="77777777">
            <w:pPr>
              <w:pStyle w:val="ListParagraph"/>
              <w:ind w:left="0"/>
            </w:pPr>
          </w:p>
          <w:p w:rsidR="00A76063" w:rsidP="007645AB" w:rsidRDefault="00A76063" w14:paraId="1DAE9E48" w14:textId="119D7F18">
            <w:pPr>
              <w:pStyle w:val="ListParagraph"/>
              <w:ind w:left="0"/>
            </w:pPr>
          </w:p>
        </w:tc>
      </w:tr>
    </w:tbl>
    <w:p w:rsidR="00A76063" w:rsidP="007645AB" w:rsidRDefault="00A76063" w14:paraId="57A3B711" w14:textId="2DE52399">
      <w:pPr>
        <w:pStyle w:val="ListParagraph"/>
      </w:pPr>
    </w:p>
    <w:p w:rsidR="00A76063" w:rsidP="007645AB" w:rsidRDefault="00A76063" w14:paraId="4A936206" w14:textId="77777777">
      <w:pPr>
        <w:pStyle w:val="ListParagraph"/>
      </w:pPr>
    </w:p>
    <w:p w:rsidR="00E13D6C" w:rsidP="00D61367" w:rsidRDefault="00E13D6C" w14:paraId="640FD65F" w14:textId="6B699A54">
      <w:pPr>
        <w:pStyle w:val="Heading1"/>
      </w:pPr>
      <w:r>
        <w:t xml:space="preserve">Activity </w:t>
      </w:r>
      <w:r w:rsidR="64F2865D">
        <w:t>2</w:t>
      </w:r>
      <w:r>
        <w:t xml:space="preserve"> </w:t>
      </w:r>
    </w:p>
    <w:p w:rsidR="002762CD" w:rsidP="2773A1F8" w:rsidRDefault="002762CD" w14:paraId="2A1F831F" w14:textId="23A7DF5D">
      <w:pPr>
        <w:rPr>
          <w:lang w:eastAsia="zh-CN"/>
        </w:rPr>
      </w:pPr>
      <w:r w:rsidRPr="2773A1F8">
        <w:rPr>
          <w:lang w:eastAsia="zh-CN"/>
        </w:rPr>
        <w:t>During th</w:t>
      </w:r>
      <w:r w:rsidRPr="2773A1F8" w:rsidR="00B45922">
        <w:rPr>
          <w:lang w:eastAsia="zh-CN"/>
        </w:rPr>
        <w:t xml:space="preserve">is activity you will </w:t>
      </w:r>
    </w:p>
    <w:p w:rsidRPr="006A0052" w:rsidR="006A0052" w:rsidP="006A0052" w:rsidRDefault="006A0052" w14:paraId="1733B12F" w14:textId="4B11C5FF">
      <w:pPr>
        <w:pStyle w:val="ListParagraph"/>
        <w:numPr>
          <w:ilvl w:val="0"/>
          <w:numId w:val="17"/>
        </w:numPr>
        <w:rPr>
          <w:rFonts w:eastAsia="Arial" w:cs="Arial"/>
        </w:rPr>
      </w:pPr>
      <w:r w:rsidRPr="05A3AECB" w:rsidR="006A0052">
        <w:rPr>
          <w:rFonts w:eastAsia="Arial" w:cs="Arial"/>
        </w:rPr>
        <w:t xml:space="preserve">identify examples of changing technologies in </w:t>
      </w:r>
      <w:r w:rsidRPr="05A3AECB" w:rsidR="2CC356EE">
        <w:rPr>
          <w:rFonts w:eastAsia="Arial" w:cs="Arial"/>
        </w:rPr>
        <w:t>your</w:t>
      </w:r>
      <w:r w:rsidRPr="05A3AECB" w:rsidR="006A0052">
        <w:rPr>
          <w:rFonts w:eastAsia="Arial" w:cs="Arial"/>
        </w:rPr>
        <w:t xml:space="preserve"> home or community </w:t>
      </w:r>
    </w:p>
    <w:p w:rsidRPr="006A0052" w:rsidR="006A0052" w:rsidP="006A0052" w:rsidRDefault="006A0052" w14:paraId="352109E7" w14:textId="5956A14C">
      <w:pPr>
        <w:pStyle w:val="ListParagraph"/>
        <w:numPr>
          <w:ilvl w:val="0"/>
          <w:numId w:val="17"/>
        </w:numPr>
        <w:rPr>
          <w:rFonts w:eastAsia="Arial" w:cs="Arial"/>
        </w:rPr>
      </w:pPr>
      <w:r w:rsidRPr="006A0052">
        <w:rPr>
          <w:rFonts w:eastAsia="Arial" w:cs="Arial"/>
        </w:rPr>
        <w:lastRenderedPageBreak/>
        <w:t>discuss the similarities and differences of technology from the past through a range of sources and sequence them over time</w:t>
      </w:r>
    </w:p>
    <w:p w:rsidRPr="006A0052" w:rsidR="006A0052" w:rsidP="006A0052" w:rsidRDefault="006A0052" w14:paraId="4F85B4BD" w14:textId="2A8FC886">
      <w:pPr>
        <w:pStyle w:val="ListParagraph"/>
        <w:numPr>
          <w:ilvl w:val="0"/>
          <w:numId w:val="17"/>
        </w:numPr>
        <w:rPr>
          <w:rFonts w:eastAsia="Arial" w:cs="Arial"/>
        </w:rPr>
      </w:pPr>
      <w:r w:rsidRPr="006A0052">
        <w:rPr>
          <w:rFonts w:eastAsia="Arial" w:cs="Arial"/>
        </w:rPr>
        <w:t>use a range of communication forms to explain how one example of changing technology affected people's lives</w:t>
      </w:r>
    </w:p>
    <w:p w:rsidRPr="006A0052" w:rsidR="006A0052" w:rsidP="006A0052" w:rsidRDefault="006A0052" w14:paraId="7A30BE03" w14:textId="2FA7EED0">
      <w:pPr>
        <w:pStyle w:val="ListParagraph"/>
        <w:numPr>
          <w:ilvl w:val="0"/>
          <w:numId w:val="17"/>
        </w:numPr>
        <w:rPr>
          <w:rFonts w:eastAsia="Arial" w:cs="Arial"/>
        </w:rPr>
      </w:pPr>
      <w:r w:rsidRPr="05A3AECB" w:rsidR="006A0052">
        <w:rPr>
          <w:rFonts w:eastAsia="Arial" w:cs="Arial"/>
        </w:rPr>
        <w:t xml:space="preserve">examine what the sources tell </w:t>
      </w:r>
      <w:r w:rsidRPr="05A3AECB" w:rsidR="17F9CECE">
        <w:rPr>
          <w:rFonts w:eastAsia="Arial" w:cs="Arial"/>
        </w:rPr>
        <w:t>you</w:t>
      </w:r>
      <w:r w:rsidRPr="05A3AECB" w:rsidR="006A0052">
        <w:rPr>
          <w:rFonts w:eastAsia="Arial" w:cs="Arial"/>
        </w:rPr>
        <w:t xml:space="preserve"> about the past.</w:t>
      </w:r>
    </w:p>
    <w:p w:rsidRPr="002762CD" w:rsidR="00D61367" w:rsidP="005C1F70" w:rsidRDefault="005C1F70" w14:paraId="28216BB8" w14:textId="41E36E18">
      <w:pPr>
        <w:pStyle w:val="FeatureBox"/>
      </w:pPr>
      <w:r>
        <w:rPr>
          <w:noProof/>
          <w:lang w:eastAsia="en-AU"/>
        </w:rPr>
        <w:drawing>
          <wp:inline distT="0" distB="0" distL="0" distR="0" wp14:anchorId="34CBD98F" wp14:editId="75569EA0">
            <wp:extent cx="635027" cy="635027"/>
            <wp:effectExtent l="0" t="0" r="0" b="0"/>
            <wp:docPr id="1357406125"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225F3233">
        <w:t xml:space="preserve">pens, </w:t>
      </w:r>
      <w:r>
        <w:t>pencils, paper</w:t>
      </w:r>
      <w:r w:rsidR="621CA896">
        <w:t>, student workbook</w:t>
      </w:r>
    </w:p>
    <w:p w:rsidR="00D8219F" w:rsidP="006F15F3" w:rsidRDefault="00D8219F" w14:paraId="7A673618" w14:textId="1BCCF64E">
      <w:pPr>
        <w:pStyle w:val="FeatureBox"/>
        <w:rPr>
          <w:rFonts w:eastAsia="Arial"/>
          <w:lang w:eastAsia="en-US"/>
        </w:rPr>
      </w:pPr>
      <w:r>
        <w:rPr>
          <w:rFonts w:eastAsia="Arial"/>
          <w:noProof/>
          <w:lang w:eastAsia="en-AU"/>
        </w:rPr>
        <w:drawing>
          <wp:inline distT="0" distB="0" distL="0" distR="0" wp14:anchorId="6AC65D19" wp14:editId="6D1C5890">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rFonts w:eastAsia="Arial"/>
          <w:lang w:eastAsia="en-US"/>
        </w:rPr>
        <w:t>Read</w:t>
      </w:r>
    </w:p>
    <w:p w:rsidRPr="006F15F3" w:rsidR="006F15F3" w:rsidP="006F15F3" w:rsidRDefault="00476FD2" w14:paraId="2EA1091C" w14:textId="20A17D6B">
      <w:pPr>
        <w:pStyle w:val="FeatureBox"/>
        <w:rPr>
          <w:rFonts w:eastAsia="Arial"/>
          <w:lang w:eastAsia="en-US"/>
        </w:rPr>
      </w:pPr>
      <w:r w:rsidRPr="00476FD2">
        <w:rPr>
          <w:rFonts w:eastAsia="Arial"/>
          <w:b/>
          <w:lang w:eastAsia="en-US"/>
        </w:rPr>
        <w:t>Stimulus</w:t>
      </w:r>
      <w:r>
        <w:rPr>
          <w:rFonts w:eastAsia="Arial"/>
          <w:b/>
          <w:lang w:eastAsia="en-US"/>
        </w:rPr>
        <w:t xml:space="preserve"> – </w:t>
      </w:r>
      <w:r w:rsidRPr="00A238CC" w:rsidR="00A238CC">
        <w:rPr>
          <w:rFonts w:eastAsia="Arial"/>
          <w:b/>
          <w:lang w:eastAsia="en-US"/>
        </w:rPr>
        <w:t>Source 7:</w:t>
      </w:r>
      <w:r w:rsidR="00A238CC">
        <w:rPr>
          <w:rFonts w:eastAsia="Arial"/>
          <w:lang w:eastAsia="en-US"/>
        </w:rPr>
        <w:t xml:space="preserve"> </w:t>
      </w:r>
      <w:r w:rsidR="00D8219F">
        <w:rPr>
          <w:rFonts w:eastAsia="Arial"/>
          <w:lang w:eastAsia="en-US"/>
        </w:rPr>
        <w:t>Read the book ‘The Fabulous Friend Machine’ by Nick Bland</w:t>
      </w:r>
    </w:p>
    <w:p w:rsidR="4C1223E2" w:rsidP="0E96AC78" w:rsidRDefault="4C1223E2" w14:paraId="63781615" w14:textId="704EFD0D">
      <w:pPr>
        <w:pStyle w:val="Normal"/>
      </w:pPr>
      <w:r w:rsidRPr="0E96AC78" w:rsidR="4C1223E2">
        <w:rPr>
          <w:rFonts w:ascii="Arial" w:hAnsi="Arial" w:eastAsia="Arial" w:cs="Arial"/>
          <w:noProof w:val="0"/>
          <w:sz w:val="24"/>
          <w:szCs w:val="24"/>
          <w:lang w:val="en-AU"/>
        </w:rPr>
        <w:t xml:space="preserve">safe YouTube </w:t>
      </w:r>
      <w:hyperlink r:id="R93bda7d99720444d">
        <w:r w:rsidRPr="0E96AC78" w:rsidR="4C1223E2">
          <w:rPr>
            <w:rStyle w:val="Hyperlink"/>
            <w:rFonts w:ascii="Arial" w:hAnsi="Arial" w:eastAsia="Arial" w:cs="Arial"/>
            <w:noProof w:val="0"/>
            <w:color w:val="0000FF"/>
            <w:sz w:val="24"/>
            <w:szCs w:val="24"/>
            <w:lang w:val="en-AU"/>
          </w:rPr>
          <w:t xml:space="preserve">The Fabulous Friend Machine </w:t>
        </w:r>
      </w:hyperlink>
    </w:p>
    <w:p w:rsidR="0E96AC78" w:rsidP="0E96AC78" w:rsidRDefault="0E96AC78" w14:paraId="690694CB" w14:textId="050BAA87">
      <w:pPr>
        <w:pStyle w:val="Normal"/>
        <w:rPr>
          <w:rFonts w:ascii="Arial" w:hAnsi="Arial" w:eastAsia="Arial" w:cs="Arial"/>
          <w:noProof w:val="0"/>
          <w:sz w:val="24"/>
          <w:szCs w:val="24"/>
          <w:lang w:val="en-AU"/>
        </w:rPr>
      </w:pPr>
    </w:p>
    <w:tbl>
      <w:tblPr>
        <w:tblStyle w:val="GridTable4-Accent5"/>
        <w:tblW w:w="0" w:type="auto"/>
        <w:tblLook w:val="04A0" w:firstRow="1" w:lastRow="0" w:firstColumn="1" w:lastColumn="0" w:noHBand="0" w:noVBand="1"/>
      </w:tblPr>
      <w:tblGrid>
        <w:gridCol w:w="9622"/>
      </w:tblGrid>
      <w:tr w:rsidR="00D83D36" w:rsidTr="00D83D36" w14:paraId="09A0F2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D83D36" w:rsidP="00D83D36" w:rsidRDefault="00D83D36" w14:paraId="38B46408" w14:textId="77777777">
            <w:pPr>
              <w:spacing w:before="192" w:after="192"/>
            </w:pPr>
            <w:r>
              <w:t xml:space="preserve">What are the impacts of changing phone technologies on people’s lives? </w:t>
            </w:r>
          </w:p>
          <w:p w:rsidR="00D83D36" w:rsidP="00D83D36" w:rsidRDefault="00D83D36" w14:paraId="7B6E52A8" w14:textId="6E535FC6">
            <w:pPr>
              <w:spacing w:before="192" w:after="192"/>
            </w:pPr>
            <w:r>
              <w:t>“</w:t>
            </w:r>
            <w:r>
              <w:t>...she was so busy sending messages, she didn’t even look up to say hello.</w:t>
            </w:r>
            <w:r>
              <w:t>”</w:t>
            </w:r>
            <w:r>
              <w:t xml:space="preserve"> </w:t>
            </w:r>
          </w:p>
          <w:p w:rsidR="00D83D36" w:rsidP="00D83D36" w:rsidRDefault="00D83D36" w14:paraId="37DACE52" w14:textId="77777777">
            <w:pPr>
              <w:spacing w:before="192" w:after="192"/>
            </w:pPr>
            <w:r>
              <w:t xml:space="preserve">     </w:t>
            </w:r>
          </w:p>
          <w:p w:rsidR="00D83D36" w:rsidP="00D83D36" w:rsidRDefault="00D83D36" w14:paraId="03A5C5C6" w14:textId="4F9F9318">
            <w:pPr>
              <w:spacing w:before="192" w:after="192"/>
            </w:pPr>
            <w:r>
              <w:t xml:space="preserve">The </w:t>
            </w:r>
            <w:r>
              <w:t>Fabulous Friend M</w:t>
            </w:r>
            <w:r>
              <w:t>achine by Nick Bland, Scholastic Australia, 2016</w:t>
            </w:r>
          </w:p>
        </w:tc>
      </w:tr>
    </w:tbl>
    <w:p w:rsidRPr="003877D7" w:rsidR="003877D7" w:rsidP="0096638B" w:rsidRDefault="003877D7" w14:paraId="4D2BF581" w14:textId="6B3AAFB6">
      <w:pPr>
        <w:spacing w:before="0"/>
        <w:contextualSpacing/>
        <w:rPr>
          <w:rFonts w:eastAsia="Arial" w:cs="Arial"/>
        </w:rPr>
      </w:pPr>
    </w:p>
    <w:p w:rsidR="00282C6F" w:rsidP="00A238CC" w:rsidRDefault="00266DBD" w14:paraId="6E41F315" w14:textId="32B18F2A">
      <w:r>
        <w:t xml:space="preserve"> </w:t>
      </w:r>
      <w:r>
        <w:rPr>
          <w:noProof/>
          <w:lang w:eastAsia="en-AU"/>
        </w:rPr>
        <w:drawing>
          <wp:inline distT="0" distB="0" distL="0" distR="0" wp14:anchorId="30FD1FC9" wp14:editId="3FF3FD48">
            <wp:extent cx="640080" cy="6400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sidR="00282C6F">
        <w:rPr>
          <w:noProof/>
          <w:lang w:eastAsia="en-AU"/>
        </w:rPr>
        <w:drawing>
          <wp:inline distT="0" distB="0" distL="0" distR="0" wp14:anchorId="6DC45077" wp14:editId="4F8248B4">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282C6F">
        <w:t xml:space="preserve">Write </w:t>
      </w:r>
    </w:p>
    <w:p w:rsidR="00A238CC" w:rsidP="00A238CC" w:rsidRDefault="00A238CC" w14:paraId="50580502" w14:textId="4DA5B05B">
      <w:r>
        <w:t>Answer questions:</w:t>
      </w:r>
    </w:p>
    <w:tbl>
      <w:tblPr>
        <w:tblStyle w:val="Tableheader"/>
        <w:tblW w:w="0" w:type="auto"/>
        <w:tblLook w:val="04A0" w:firstRow="1" w:lastRow="0" w:firstColumn="1" w:lastColumn="0" w:noHBand="0" w:noVBand="1"/>
      </w:tblPr>
      <w:tblGrid>
        <w:gridCol w:w="9572"/>
      </w:tblGrid>
      <w:tr w:rsidR="00A238CC" w:rsidTr="00A238CC" w14:paraId="686E7B1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rsidR="00A238CC" w:rsidP="00A238CC" w:rsidRDefault="00A238CC" w14:paraId="77007AA8" w14:textId="19A8434B">
            <w:pPr>
              <w:spacing w:before="192" w:after="192"/>
            </w:pPr>
            <w:r>
              <w:t xml:space="preserve">1. </w:t>
            </w:r>
            <w:r w:rsidRPr="00A238CC">
              <w:t>How was Popcorn a friend to the other farm animals?</w:t>
            </w:r>
          </w:p>
        </w:tc>
      </w:tr>
      <w:tr w:rsidR="00A238CC" w:rsidTr="00A238CC" w14:paraId="5128FE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00A238CC" w:rsidP="00A238CC" w:rsidRDefault="00A238CC" w14:paraId="2795197E" w14:textId="77777777"/>
          <w:p w:rsidR="00A238CC" w:rsidP="00A238CC" w:rsidRDefault="00A238CC" w14:paraId="3C564C3F" w14:textId="2E8D8053"/>
          <w:p w:rsidR="00A238CC" w:rsidP="00A238CC" w:rsidRDefault="00A238CC" w14:paraId="0580B803" w14:textId="77777777"/>
          <w:p w:rsidR="00A238CC" w:rsidP="00A238CC" w:rsidRDefault="00A238CC" w14:paraId="620F07C7" w14:textId="77777777"/>
          <w:p w:rsidR="00A238CC" w:rsidP="00A238CC" w:rsidRDefault="00A238CC" w14:paraId="3F7D1667" w14:textId="77777777"/>
          <w:p w:rsidR="0096638B" w:rsidP="00A238CC" w:rsidRDefault="0096638B" w14:paraId="07AE1460" w14:textId="77777777"/>
          <w:p w:rsidR="00C61D26" w:rsidP="00A238CC" w:rsidRDefault="00C61D26" w14:paraId="7175D994" w14:textId="17805330"/>
        </w:tc>
      </w:tr>
    </w:tbl>
    <w:p w:rsidR="00A238CC" w:rsidP="00A238CC" w:rsidRDefault="00A238CC" w14:paraId="5BC50F51" w14:textId="6EAF2AE4"/>
    <w:tbl>
      <w:tblPr>
        <w:tblStyle w:val="Tableheader"/>
        <w:tblW w:w="0" w:type="auto"/>
        <w:tblLook w:val="04A0" w:firstRow="1" w:lastRow="0" w:firstColumn="1" w:lastColumn="0" w:noHBand="0" w:noVBand="1"/>
      </w:tblPr>
      <w:tblGrid>
        <w:gridCol w:w="9572"/>
      </w:tblGrid>
      <w:tr w:rsidR="00A238CC" w:rsidTr="00A238CC" w14:paraId="1A2BD0A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rsidR="00A238CC" w:rsidP="00A238CC" w:rsidRDefault="00A238CC" w14:paraId="6B6EF14C" w14:textId="7BA76513">
            <w:pPr>
              <w:spacing w:before="192" w:after="192"/>
            </w:pPr>
            <w:r>
              <w:t xml:space="preserve">2. </w:t>
            </w:r>
            <w:r w:rsidRPr="00A238CC">
              <w:t>What was the impact of Popcorn’s use of the ‘fabulous friend machine’</w:t>
            </w:r>
            <w:r>
              <w:t xml:space="preserve"> (mobile phone)</w:t>
            </w:r>
            <w:r w:rsidRPr="00A238CC">
              <w:t xml:space="preserve"> on her friends and on herself?</w:t>
            </w:r>
          </w:p>
        </w:tc>
      </w:tr>
      <w:tr w:rsidR="00A238CC" w:rsidTr="00A238CC" w14:paraId="42547C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A238CC" w:rsidP="00A238CC" w:rsidRDefault="00A238CC" w14:paraId="19D9BC0F" w14:textId="77777777"/>
          <w:p w:rsidR="00A238CC" w:rsidP="00A238CC" w:rsidRDefault="00A238CC" w14:paraId="068F0BBB" w14:textId="77777777"/>
          <w:p w:rsidR="00A238CC" w:rsidP="00A238CC" w:rsidRDefault="00A238CC" w14:paraId="11B133C3" w14:textId="77777777"/>
          <w:p w:rsidR="00A238CC" w:rsidP="00A238CC" w:rsidRDefault="00A238CC" w14:paraId="75E2F784" w14:textId="77777777"/>
          <w:p w:rsidR="00A238CC" w:rsidP="00A238CC" w:rsidRDefault="00A238CC" w14:paraId="0C99A716" w14:textId="77777777"/>
          <w:p w:rsidR="00A238CC" w:rsidP="00A238CC" w:rsidRDefault="00A238CC" w14:paraId="1DF104DE" w14:textId="320ECE6B"/>
        </w:tc>
      </w:tr>
    </w:tbl>
    <w:p w:rsidR="00A238CC" w:rsidP="00A238CC" w:rsidRDefault="00A238CC" w14:paraId="510D6610" w14:textId="5B4A9A6C"/>
    <w:tbl>
      <w:tblPr>
        <w:tblStyle w:val="Tableheader"/>
        <w:tblW w:w="0" w:type="auto"/>
        <w:tblLook w:val="04A0" w:firstRow="1" w:lastRow="0" w:firstColumn="1" w:lastColumn="0" w:noHBand="0" w:noVBand="1"/>
      </w:tblPr>
      <w:tblGrid>
        <w:gridCol w:w="9572"/>
      </w:tblGrid>
      <w:tr w:rsidR="00A238CC" w:rsidTr="0040718E" w14:paraId="3481A30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rsidR="00A238CC" w:rsidP="00A238CC" w:rsidRDefault="00A238CC" w14:paraId="4FA97F33" w14:textId="6BCC5997">
            <w:pPr>
              <w:spacing w:before="192" w:after="192"/>
            </w:pPr>
            <w:r>
              <w:t xml:space="preserve">3. </w:t>
            </w:r>
            <w:r w:rsidRPr="00A238CC">
              <w:t>How do we know how Popcorn’s friends felt about the mobile phone?</w:t>
            </w:r>
          </w:p>
        </w:tc>
      </w:tr>
      <w:tr w:rsidR="00A238CC" w:rsidTr="0040718E" w14:paraId="78EDBF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00A238CC" w:rsidP="00A238CC" w:rsidRDefault="00A238CC" w14:paraId="4C798E5E" w14:textId="77777777"/>
          <w:p w:rsidR="00A238CC" w:rsidP="00A238CC" w:rsidRDefault="00A238CC" w14:paraId="38F7D228" w14:textId="77777777"/>
          <w:p w:rsidR="00A238CC" w:rsidP="00A238CC" w:rsidRDefault="00A238CC" w14:paraId="34435098" w14:textId="77777777"/>
          <w:p w:rsidR="00A238CC" w:rsidP="00A238CC" w:rsidRDefault="00A238CC" w14:paraId="1CB56F8E" w14:textId="77777777"/>
          <w:p w:rsidR="00A238CC" w:rsidP="00A238CC" w:rsidRDefault="00A238CC" w14:paraId="63D94A4C" w14:textId="77777777"/>
          <w:p w:rsidR="00A238CC" w:rsidP="00A238CC" w:rsidRDefault="00A238CC" w14:paraId="3F17C1EF" w14:textId="77777777"/>
          <w:p w:rsidR="00A238CC" w:rsidP="00A238CC" w:rsidRDefault="00A238CC" w14:paraId="73D2E84B" w14:textId="77777777"/>
          <w:p w:rsidR="00A238CC" w:rsidP="00A238CC" w:rsidRDefault="00A238CC" w14:paraId="3E2A6859" w14:textId="77777777"/>
          <w:p w:rsidR="00A238CC" w:rsidP="00A238CC" w:rsidRDefault="00A238CC" w14:paraId="6C57A1F9" w14:textId="5FC90750"/>
        </w:tc>
      </w:tr>
    </w:tbl>
    <w:p w:rsidR="00201411" w:rsidP="0040718E" w:rsidRDefault="00201411" w14:paraId="1F4ADE46" w14:textId="77777777"/>
    <w:p w:rsidR="00201411" w:rsidP="0040718E" w:rsidRDefault="00201411" w14:paraId="4BC2B91B" w14:textId="199FDBF5">
      <w:r>
        <w:t xml:space="preserve">  </w:t>
      </w:r>
      <w:r>
        <w:rPr>
          <w:noProof/>
          <w:lang w:eastAsia="en-AU"/>
        </w:rPr>
        <w:drawing>
          <wp:inline distT="0" distB="0" distL="0" distR="0" wp14:anchorId="20656B05" wp14:editId="6E64A167">
            <wp:extent cx="633730" cy="633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t xml:space="preserve"> Brainstorm/think   </w:t>
      </w:r>
      <w:r>
        <w:rPr>
          <w:noProof/>
          <w:lang w:eastAsia="en-AU"/>
        </w:rPr>
        <w:drawing>
          <wp:inline distT="0" distB="0" distL="0" distR="0" wp14:anchorId="3DE3CFEE" wp14:editId="0A848CFD">
            <wp:extent cx="640080" cy="640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Discuss</w:t>
      </w:r>
      <w:r w:rsidR="00090FF0">
        <w:t xml:space="preserve"> </w:t>
      </w:r>
      <w:r>
        <w:t xml:space="preserve"> </w:t>
      </w:r>
      <w:r>
        <w:rPr>
          <w:noProof/>
          <w:lang w:eastAsia="en-AU"/>
        </w:rPr>
        <w:drawing>
          <wp:inline distT="0" distB="0" distL="0" distR="0" wp14:anchorId="15A6A49D" wp14:editId="27233C75">
            <wp:extent cx="640080" cy="640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Write </w:t>
      </w:r>
    </w:p>
    <w:p w:rsidR="0040718E" w:rsidP="0040718E" w:rsidRDefault="0040718E" w14:paraId="7AE2527B" w14:textId="7970F060">
      <w:r>
        <w:t xml:space="preserve">Discuss the similarities and differences between a phone of the past and a mobile phone today. </w:t>
      </w:r>
      <w:r w:rsidR="00201411">
        <w:t xml:space="preserve">Re-examine </w:t>
      </w:r>
      <w:r w:rsidRPr="00201411" w:rsidR="00201411">
        <w:rPr>
          <w:b/>
        </w:rPr>
        <w:t>sources 4-6</w:t>
      </w:r>
      <w:r w:rsidR="00201411">
        <w:t>.</w:t>
      </w:r>
    </w:p>
    <w:p w:rsidR="0040718E" w:rsidP="0040718E" w:rsidRDefault="0040718E" w14:paraId="578329E6" w14:textId="77777777">
      <w:r>
        <w:t xml:space="preserve">Ask students: </w:t>
      </w:r>
    </w:p>
    <w:p w:rsidR="0040718E" w:rsidP="00201411" w:rsidRDefault="0040718E" w14:paraId="5DEB4813" w14:textId="77777777">
      <w:pPr>
        <w:pStyle w:val="ListParagraph"/>
        <w:numPr>
          <w:ilvl w:val="0"/>
          <w:numId w:val="19"/>
        </w:numPr>
      </w:pPr>
      <w:r>
        <w:t>What do the phones look like?</w:t>
      </w:r>
    </w:p>
    <w:p w:rsidR="0040718E" w:rsidP="00201411" w:rsidRDefault="0040718E" w14:paraId="2638F3D8" w14:textId="77777777">
      <w:pPr>
        <w:pStyle w:val="ListParagraph"/>
        <w:numPr>
          <w:ilvl w:val="0"/>
          <w:numId w:val="19"/>
        </w:numPr>
      </w:pPr>
      <w:r>
        <w:t xml:space="preserve">How are they used? </w:t>
      </w:r>
    </w:p>
    <w:p w:rsidR="0040718E" w:rsidP="00201411" w:rsidRDefault="0040718E" w14:paraId="71EF715E" w14:textId="77777777">
      <w:pPr>
        <w:pStyle w:val="ListParagraph"/>
        <w:numPr>
          <w:ilvl w:val="0"/>
          <w:numId w:val="19"/>
        </w:numPr>
      </w:pPr>
      <w:r>
        <w:t xml:space="preserve">What are the differences and similarities in their function? </w:t>
      </w:r>
    </w:p>
    <w:p w:rsidR="0040718E" w:rsidP="00201411" w:rsidRDefault="0040718E" w14:paraId="09DD236E" w14:textId="77777777">
      <w:pPr>
        <w:pStyle w:val="ListParagraph"/>
        <w:numPr>
          <w:ilvl w:val="0"/>
          <w:numId w:val="19"/>
        </w:numPr>
      </w:pPr>
      <w:r>
        <w:t xml:space="preserve">How has the use of the phone advanced? </w:t>
      </w:r>
    </w:p>
    <w:p w:rsidR="0040718E" w:rsidP="00201411" w:rsidRDefault="0040718E" w14:paraId="03A4E53E" w14:textId="5D5A57AC">
      <w:pPr>
        <w:pStyle w:val="ListParagraph"/>
        <w:numPr>
          <w:ilvl w:val="0"/>
          <w:numId w:val="19"/>
        </w:numPr>
      </w:pPr>
      <w:r>
        <w:t>What form of communication did people use before phones were invented?</w:t>
      </w:r>
    </w:p>
    <w:p w:rsidR="008200A7" w:rsidP="008200A7" w:rsidRDefault="008200A7" w14:paraId="6DE240F1" w14:textId="77777777">
      <w:pPr>
        <w:pStyle w:val="ListParagraph"/>
      </w:pPr>
    </w:p>
    <w:tbl>
      <w:tblPr>
        <w:tblStyle w:val="TableGrid"/>
        <w:tblW w:w="0" w:type="auto"/>
        <w:tblLook w:val="04A0" w:firstRow="1" w:lastRow="0" w:firstColumn="1" w:lastColumn="0" w:noHBand="0" w:noVBand="1"/>
      </w:tblPr>
      <w:tblGrid>
        <w:gridCol w:w="9622"/>
      </w:tblGrid>
      <w:tr w:rsidR="008200A7" w:rsidTr="008200A7" w14:paraId="1EC4925C" w14:textId="77777777">
        <w:tc>
          <w:tcPr>
            <w:tcW w:w="9622" w:type="dxa"/>
          </w:tcPr>
          <w:p w:rsidR="008200A7" w:rsidP="008200A7" w:rsidRDefault="008200A7" w14:paraId="6AD874A2" w14:textId="77777777"/>
          <w:p w:rsidR="008200A7" w:rsidP="008200A7" w:rsidRDefault="008200A7" w14:paraId="650495E6" w14:textId="77777777"/>
          <w:p w:rsidR="008200A7" w:rsidP="008200A7" w:rsidRDefault="008200A7" w14:paraId="45854AFA" w14:textId="77777777"/>
          <w:p w:rsidR="008200A7" w:rsidP="008200A7" w:rsidRDefault="008200A7" w14:paraId="76F57C68" w14:textId="77777777"/>
          <w:p w:rsidR="008200A7" w:rsidP="008200A7" w:rsidRDefault="008200A7" w14:paraId="62CEADD2" w14:textId="77777777"/>
          <w:p w:rsidR="008200A7" w:rsidP="008200A7" w:rsidRDefault="008200A7" w14:paraId="6829DFFD" w14:textId="77777777"/>
          <w:p w:rsidR="008200A7" w:rsidP="008200A7" w:rsidRDefault="008200A7" w14:paraId="226DBB9B" w14:textId="77777777"/>
          <w:p w:rsidR="008200A7" w:rsidP="008200A7" w:rsidRDefault="008200A7" w14:paraId="6B7AF636" w14:textId="77777777"/>
          <w:p w:rsidR="008200A7" w:rsidP="008200A7" w:rsidRDefault="008200A7" w14:paraId="0862AA7D" w14:textId="77777777"/>
          <w:p w:rsidR="008200A7" w:rsidP="008200A7" w:rsidRDefault="008200A7" w14:paraId="41B6B0F4" w14:textId="77777777"/>
          <w:p w:rsidR="008200A7" w:rsidP="008200A7" w:rsidRDefault="008200A7" w14:paraId="0025D2EA" w14:textId="77777777"/>
          <w:p w:rsidR="008200A7" w:rsidP="008200A7" w:rsidRDefault="008200A7" w14:paraId="067DB9FA" w14:textId="77777777"/>
          <w:p w:rsidR="008200A7" w:rsidP="008200A7" w:rsidRDefault="008200A7" w14:paraId="6717CC3F" w14:textId="7C21235B"/>
          <w:p w:rsidR="00DF67BC" w:rsidP="008200A7" w:rsidRDefault="00DF67BC" w14:paraId="1E565133" w14:textId="4BD817D2"/>
          <w:p w:rsidR="00DF67BC" w:rsidP="008200A7" w:rsidRDefault="00DF67BC" w14:paraId="3C16ABEE" w14:textId="77777777"/>
          <w:p w:rsidR="008200A7" w:rsidP="008200A7" w:rsidRDefault="008200A7" w14:paraId="7C3F2D94" w14:textId="6F81F16D"/>
        </w:tc>
      </w:tr>
    </w:tbl>
    <w:p w:rsidR="008200A7" w:rsidP="008200A7" w:rsidRDefault="008200A7" w14:paraId="4E32522B" w14:textId="77777777"/>
    <w:p w:rsidR="00A534EA" w:rsidP="0040718E" w:rsidRDefault="00DF67BC" w14:paraId="45F2F907" w14:textId="7E4B6EC4">
      <w:r>
        <w:rPr>
          <w:noProof/>
          <w:lang w:eastAsia="en-AU"/>
        </w:rPr>
        <w:drawing>
          <wp:inline distT="0" distB="0" distL="0" distR="0" wp14:anchorId="76FD43B4" wp14:editId="72AA52A9">
            <wp:extent cx="640080" cy="640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sidR="003C2316">
        <w:rPr>
          <w:noProof/>
          <w:lang w:eastAsia="en-AU"/>
        </w:rPr>
        <w:drawing>
          <wp:inline distT="0" distB="0" distL="0" distR="0" wp14:anchorId="0461CE8A" wp14:editId="1921AC11">
            <wp:extent cx="633730" cy="633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003C2316">
        <w:t xml:space="preserve">Brainstorm </w:t>
      </w:r>
      <w:r w:rsidR="003C2316">
        <w:rPr>
          <w:noProof/>
          <w:lang w:eastAsia="en-AU"/>
        </w:rPr>
        <w:drawing>
          <wp:inline distT="0" distB="0" distL="0" distR="0" wp14:anchorId="72F2EAB9" wp14:editId="44D13B1B">
            <wp:extent cx="640080" cy="6400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3C2316">
        <w:t>Write</w:t>
      </w:r>
    </w:p>
    <w:p w:rsidR="00C61B01" w:rsidP="0040718E" w:rsidRDefault="00C61B01" w14:paraId="2EE55E44" w14:textId="77777777"/>
    <w:p w:rsidR="0040718E" w:rsidP="0040718E" w:rsidRDefault="0040718E" w14:paraId="29978C90" w14:textId="154D3E83">
      <w:r>
        <w:t xml:space="preserve">Students discuss the type of phone communication they have at their home and then share their own experience with phones in their household growing up, explaining how the phone has changed. </w:t>
      </w:r>
    </w:p>
    <w:tbl>
      <w:tblPr>
        <w:tblStyle w:val="Tableheader"/>
        <w:tblW w:w="0" w:type="auto"/>
        <w:tblLook w:val="04A0" w:firstRow="1" w:lastRow="0" w:firstColumn="1" w:lastColumn="0" w:noHBand="0" w:noVBand="1"/>
      </w:tblPr>
      <w:tblGrid>
        <w:gridCol w:w="9572"/>
      </w:tblGrid>
      <w:tr w:rsidR="003C2316" w:rsidTr="003C2316" w14:paraId="6B2303D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rsidR="003C2316" w:rsidP="0040718E" w:rsidRDefault="003C2316" w14:paraId="1FBB2FBC" w14:textId="4CE0E09C">
            <w:pPr>
              <w:spacing w:before="192" w:after="192"/>
            </w:pPr>
            <w:r w:rsidRPr="003C2316">
              <w:t>Brainstorm</w:t>
            </w:r>
            <w:r w:rsidR="00C61B01">
              <w:t>, write and draw</w:t>
            </w:r>
            <w:r w:rsidRPr="003C2316">
              <w:t xml:space="preserve"> what a phone can be used for in the present compared to the past eg text messaging, internet, music.</w:t>
            </w:r>
          </w:p>
        </w:tc>
      </w:tr>
      <w:tr w:rsidR="003C2316" w:rsidTr="003C2316" w14:paraId="77F1A7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003C2316" w:rsidP="0040718E" w:rsidRDefault="003C2316" w14:paraId="2649F40B" w14:textId="77777777"/>
          <w:p w:rsidR="003C2316" w:rsidP="0040718E" w:rsidRDefault="003C2316" w14:paraId="6EACAE80" w14:textId="77777777"/>
          <w:p w:rsidR="003C2316" w:rsidP="0040718E" w:rsidRDefault="003C2316" w14:paraId="32A55D79" w14:textId="77777777"/>
          <w:p w:rsidR="003C2316" w:rsidP="0040718E" w:rsidRDefault="003C2316" w14:paraId="034CB8A8" w14:textId="77777777"/>
          <w:p w:rsidR="003C2316" w:rsidP="0040718E" w:rsidRDefault="003C2316" w14:paraId="0D75A545" w14:textId="77777777"/>
          <w:p w:rsidR="003C2316" w:rsidP="0040718E" w:rsidRDefault="003C2316" w14:paraId="2FE52041" w14:textId="77777777"/>
          <w:p w:rsidR="003C2316" w:rsidP="0040718E" w:rsidRDefault="003C2316" w14:paraId="4024B645" w14:textId="77777777"/>
          <w:p w:rsidR="003C2316" w:rsidP="0040718E" w:rsidRDefault="003C2316" w14:paraId="20BEEF81" w14:textId="38F7F666"/>
          <w:p w:rsidR="003C2316" w:rsidP="0040718E" w:rsidRDefault="003C2316" w14:paraId="77E42497" w14:textId="44C7B705"/>
          <w:p w:rsidR="00C61B01" w:rsidP="0040718E" w:rsidRDefault="00C61B01" w14:paraId="3CC5261D" w14:textId="1A67D627"/>
          <w:p w:rsidR="00C61B01" w:rsidP="0040718E" w:rsidRDefault="00C61B01" w14:paraId="1C8F6405" w14:textId="4F217FAF"/>
          <w:p w:rsidR="00C61B01" w:rsidP="0040718E" w:rsidRDefault="00C61B01" w14:paraId="532C29F9" w14:textId="77777777"/>
          <w:p w:rsidR="003C2316" w:rsidP="0040718E" w:rsidRDefault="003C2316" w14:paraId="4550D230" w14:textId="51CDA01A"/>
          <w:p w:rsidR="00C61B01" w:rsidP="0040718E" w:rsidRDefault="00C61B01" w14:paraId="75C6489B" w14:textId="624CDDFE"/>
          <w:p w:rsidR="00C61B01" w:rsidP="0040718E" w:rsidRDefault="00C61B01" w14:paraId="0F45CBDB" w14:textId="77777777"/>
          <w:p w:rsidR="003C2316" w:rsidP="0040718E" w:rsidRDefault="003C2316" w14:paraId="3957CA1E" w14:textId="134B282C"/>
        </w:tc>
      </w:tr>
    </w:tbl>
    <w:p w:rsidR="00D83D36" w:rsidP="004C36F9" w:rsidRDefault="00D83D36" w14:paraId="7FB821CE" w14:textId="77777777"/>
    <w:p w:rsidR="00D83D36" w:rsidP="004C36F9" w:rsidRDefault="00D83D36" w14:paraId="5A82F333" w14:textId="4D72EC14">
      <w:r>
        <w:rPr>
          <w:noProof/>
          <w:lang w:eastAsia="en-AU"/>
        </w:rPr>
        <w:lastRenderedPageBreak/>
        <w:drawing>
          <wp:inline distT="0" distB="0" distL="0" distR="0" wp14:anchorId="2A4AF89E" wp14:editId="59F93093">
            <wp:extent cx="640080" cy="6400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Pr>
          <w:noProof/>
          <w:lang w:eastAsia="en-AU"/>
        </w:rPr>
        <w:drawing>
          <wp:inline distT="0" distB="0" distL="0" distR="0" wp14:anchorId="445C3DE6" wp14:editId="27341EC6">
            <wp:extent cx="640080" cy="6400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rsidR="00D83D36" w:rsidP="004C36F9" w:rsidRDefault="004C36F9" w14:paraId="2AD90522" w14:textId="77777777">
      <w:r w:rsidRPr="0005365F">
        <w:t xml:space="preserve">Scan through the icons on a </w:t>
      </w:r>
      <w:r w:rsidRPr="00D83D36">
        <w:rPr>
          <w:b/>
        </w:rPr>
        <w:t>mobile device</w:t>
      </w:r>
      <w:r w:rsidRPr="0005365F">
        <w:t xml:space="preserve">, either projected or personally. </w:t>
      </w:r>
    </w:p>
    <w:p w:rsidRPr="0005365F" w:rsidR="004C36F9" w:rsidP="004C36F9" w:rsidRDefault="004C36F9" w14:paraId="7AFE2161" w14:textId="014E106E">
      <w:r w:rsidRPr="00D83D36">
        <w:rPr>
          <w:b/>
        </w:rPr>
        <w:t>Identify</w:t>
      </w:r>
      <w:r w:rsidRPr="0005365F">
        <w:t xml:space="preserve"> the features of the device and discuss their benefits, e.g. taking and sending photographs and videos, Internet access, emailing. </w:t>
      </w:r>
    </w:p>
    <w:p w:rsidR="004C36F9" w:rsidP="004C36F9" w:rsidRDefault="004C36F9" w14:paraId="0253859F" w14:textId="28CE05E0">
      <w:r w:rsidRPr="00D83D36">
        <w:rPr>
          <w:b/>
        </w:rPr>
        <w:t>Construct</w:t>
      </w:r>
      <w:r w:rsidRPr="0005365F">
        <w:t xml:space="preserve"> a cause and effect table showing the positive and negative impacts of present-day mobile phones and devices.</w:t>
      </w:r>
    </w:p>
    <w:p w:rsidRPr="00D83D36" w:rsidR="00D83D36" w:rsidP="004C36F9" w:rsidRDefault="00D83D36" w14:paraId="02C41A6D" w14:textId="27F0F87A">
      <w:pPr>
        <w:rPr>
          <w:b/>
        </w:rPr>
      </w:pPr>
      <w:r w:rsidRPr="00D83D36">
        <w:rPr>
          <w:b/>
        </w:rPr>
        <w:t>Impacts of phone technologies</w:t>
      </w:r>
    </w:p>
    <w:tbl>
      <w:tblPr>
        <w:tblStyle w:val="Tableheader"/>
        <w:tblW w:w="0" w:type="auto"/>
        <w:tblLook w:val="04A0" w:firstRow="1" w:lastRow="0" w:firstColumn="1" w:lastColumn="0" w:noHBand="0" w:noVBand="1"/>
      </w:tblPr>
      <w:tblGrid>
        <w:gridCol w:w="3190"/>
        <w:gridCol w:w="3190"/>
        <w:gridCol w:w="3192"/>
      </w:tblGrid>
      <w:tr w:rsidR="00D83D36" w:rsidTr="00C61D26" w14:paraId="5D493BD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0" w:type="dxa"/>
          </w:tcPr>
          <w:p w:rsidR="00D83D36" w:rsidP="004C36F9" w:rsidRDefault="00D83D36" w14:paraId="2AC0ACF9" w14:textId="5177A470">
            <w:pPr>
              <w:spacing w:before="192" w:after="192"/>
            </w:pPr>
            <w:r>
              <w:t>Features of device</w:t>
            </w:r>
          </w:p>
        </w:tc>
        <w:tc>
          <w:tcPr>
            <w:tcW w:w="3190" w:type="dxa"/>
          </w:tcPr>
          <w:p w:rsidR="00D83D36" w:rsidP="004C36F9" w:rsidRDefault="00D83D36" w14:paraId="3CB88328" w14:textId="655B4266">
            <w:pPr>
              <w:cnfStyle w:val="100000000000" w:firstRow="1" w:lastRow="0" w:firstColumn="0" w:lastColumn="0" w:oddVBand="0" w:evenVBand="0" w:oddHBand="0" w:evenHBand="0" w:firstRowFirstColumn="0" w:firstRowLastColumn="0" w:lastRowFirstColumn="0" w:lastRowLastColumn="0"/>
            </w:pPr>
            <w:r>
              <w:t>Positive benefit</w:t>
            </w:r>
          </w:p>
        </w:tc>
        <w:tc>
          <w:tcPr>
            <w:tcW w:w="3192" w:type="dxa"/>
          </w:tcPr>
          <w:p w:rsidR="00D83D36" w:rsidP="004C36F9" w:rsidRDefault="00D83D36" w14:paraId="0D8C5FF0" w14:textId="33F6316D">
            <w:pPr>
              <w:cnfStyle w:val="100000000000" w:firstRow="1" w:lastRow="0" w:firstColumn="0" w:lastColumn="0" w:oddVBand="0" w:evenVBand="0" w:oddHBand="0" w:evenHBand="0" w:firstRowFirstColumn="0" w:firstRowLastColumn="0" w:lastRowFirstColumn="0" w:lastRowLastColumn="0"/>
            </w:pPr>
            <w:r>
              <w:t>Negative impact</w:t>
            </w:r>
          </w:p>
        </w:tc>
      </w:tr>
      <w:tr w:rsidR="00D83D36" w:rsidTr="00C61D26" w14:paraId="1970FD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D83D36" w:rsidP="004C36F9" w:rsidRDefault="00D83D36" w14:paraId="5D88EBFC" w14:textId="77777777"/>
        </w:tc>
        <w:tc>
          <w:tcPr>
            <w:tcW w:w="3190" w:type="dxa"/>
          </w:tcPr>
          <w:p w:rsidR="00D83D36" w:rsidP="004C36F9" w:rsidRDefault="00D83D36" w14:paraId="68D216AF" w14:textId="77777777">
            <w:pPr>
              <w:cnfStyle w:val="000000100000" w:firstRow="0" w:lastRow="0" w:firstColumn="0" w:lastColumn="0" w:oddVBand="0" w:evenVBand="0" w:oddHBand="1" w:evenHBand="0" w:firstRowFirstColumn="0" w:firstRowLastColumn="0" w:lastRowFirstColumn="0" w:lastRowLastColumn="0"/>
            </w:pPr>
          </w:p>
        </w:tc>
        <w:tc>
          <w:tcPr>
            <w:tcW w:w="3192" w:type="dxa"/>
          </w:tcPr>
          <w:p w:rsidR="00D83D36" w:rsidP="004C36F9" w:rsidRDefault="00D83D36" w14:paraId="5EBD263E" w14:textId="77777777">
            <w:pPr>
              <w:cnfStyle w:val="000000100000" w:firstRow="0" w:lastRow="0" w:firstColumn="0" w:lastColumn="0" w:oddVBand="0" w:evenVBand="0" w:oddHBand="1" w:evenHBand="0" w:firstRowFirstColumn="0" w:firstRowLastColumn="0" w:lastRowFirstColumn="0" w:lastRowLastColumn="0"/>
            </w:pPr>
          </w:p>
        </w:tc>
      </w:tr>
      <w:tr w:rsidR="00D83D36" w:rsidTr="00C61D26" w14:paraId="4A4794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D83D36" w:rsidP="004C36F9" w:rsidRDefault="00D83D36" w14:paraId="1EAF78B5" w14:textId="77777777"/>
        </w:tc>
        <w:tc>
          <w:tcPr>
            <w:tcW w:w="3190" w:type="dxa"/>
          </w:tcPr>
          <w:p w:rsidR="00D83D36" w:rsidP="004C36F9" w:rsidRDefault="00D83D36" w14:paraId="4CB67B0A" w14:textId="77777777">
            <w:pPr>
              <w:cnfStyle w:val="000000010000" w:firstRow="0" w:lastRow="0" w:firstColumn="0" w:lastColumn="0" w:oddVBand="0" w:evenVBand="0" w:oddHBand="0" w:evenHBand="1" w:firstRowFirstColumn="0" w:firstRowLastColumn="0" w:lastRowFirstColumn="0" w:lastRowLastColumn="0"/>
            </w:pPr>
          </w:p>
        </w:tc>
        <w:tc>
          <w:tcPr>
            <w:tcW w:w="3192" w:type="dxa"/>
          </w:tcPr>
          <w:p w:rsidR="00D83D36" w:rsidP="004C36F9" w:rsidRDefault="00D83D36" w14:paraId="0F9B0CD2" w14:textId="77777777">
            <w:pPr>
              <w:cnfStyle w:val="000000010000" w:firstRow="0" w:lastRow="0" w:firstColumn="0" w:lastColumn="0" w:oddVBand="0" w:evenVBand="0" w:oddHBand="0" w:evenHBand="1" w:firstRowFirstColumn="0" w:firstRowLastColumn="0" w:lastRowFirstColumn="0" w:lastRowLastColumn="0"/>
            </w:pPr>
          </w:p>
        </w:tc>
      </w:tr>
      <w:tr w:rsidR="00D83D36" w:rsidTr="00C61D26" w14:paraId="0C84D1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D83D36" w:rsidP="004C36F9" w:rsidRDefault="00D83D36" w14:paraId="370A8689" w14:textId="77777777"/>
        </w:tc>
        <w:tc>
          <w:tcPr>
            <w:tcW w:w="3190" w:type="dxa"/>
          </w:tcPr>
          <w:p w:rsidR="00D83D36" w:rsidP="004C36F9" w:rsidRDefault="00D83D36" w14:paraId="29D819BA" w14:textId="77777777">
            <w:pPr>
              <w:cnfStyle w:val="000000100000" w:firstRow="0" w:lastRow="0" w:firstColumn="0" w:lastColumn="0" w:oddVBand="0" w:evenVBand="0" w:oddHBand="1" w:evenHBand="0" w:firstRowFirstColumn="0" w:firstRowLastColumn="0" w:lastRowFirstColumn="0" w:lastRowLastColumn="0"/>
            </w:pPr>
          </w:p>
        </w:tc>
        <w:tc>
          <w:tcPr>
            <w:tcW w:w="3192" w:type="dxa"/>
          </w:tcPr>
          <w:p w:rsidR="00D83D36" w:rsidP="004C36F9" w:rsidRDefault="00D83D36" w14:paraId="625FB3E2" w14:textId="77777777">
            <w:pPr>
              <w:cnfStyle w:val="000000100000" w:firstRow="0" w:lastRow="0" w:firstColumn="0" w:lastColumn="0" w:oddVBand="0" w:evenVBand="0" w:oddHBand="1" w:evenHBand="0" w:firstRowFirstColumn="0" w:firstRowLastColumn="0" w:lastRowFirstColumn="0" w:lastRowLastColumn="0"/>
            </w:pPr>
          </w:p>
        </w:tc>
      </w:tr>
      <w:tr w:rsidR="00A67AD1" w:rsidTr="00C61D26" w14:paraId="4128531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A67AD1" w:rsidP="004C36F9" w:rsidRDefault="00A67AD1" w14:paraId="0CA10F8E" w14:textId="77777777"/>
        </w:tc>
        <w:tc>
          <w:tcPr>
            <w:tcW w:w="3190" w:type="dxa"/>
          </w:tcPr>
          <w:p w:rsidR="00A67AD1" w:rsidP="004C36F9" w:rsidRDefault="00A67AD1" w14:paraId="19DE6094" w14:textId="77777777">
            <w:pPr>
              <w:cnfStyle w:val="000000010000" w:firstRow="0" w:lastRow="0" w:firstColumn="0" w:lastColumn="0" w:oddVBand="0" w:evenVBand="0" w:oddHBand="0" w:evenHBand="1" w:firstRowFirstColumn="0" w:firstRowLastColumn="0" w:lastRowFirstColumn="0" w:lastRowLastColumn="0"/>
            </w:pPr>
          </w:p>
        </w:tc>
        <w:tc>
          <w:tcPr>
            <w:tcW w:w="3192" w:type="dxa"/>
          </w:tcPr>
          <w:p w:rsidR="00A67AD1" w:rsidP="004C36F9" w:rsidRDefault="00A67AD1" w14:paraId="032BC4C4" w14:textId="77777777">
            <w:pPr>
              <w:cnfStyle w:val="000000010000" w:firstRow="0" w:lastRow="0" w:firstColumn="0" w:lastColumn="0" w:oddVBand="0" w:evenVBand="0" w:oddHBand="0" w:evenHBand="1" w:firstRowFirstColumn="0" w:firstRowLastColumn="0" w:lastRowFirstColumn="0" w:lastRowLastColumn="0"/>
            </w:pPr>
          </w:p>
        </w:tc>
      </w:tr>
      <w:tr w:rsidR="00A67AD1" w:rsidTr="00C61D26" w14:paraId="4DFC78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A67AD1" w:rsidP="004C36F9" w:rsidRDefault="00A67AD1" w14:paraId="7113410A" w14:textId="77777777"/>
        </w:tc>
        <w:tc>
          <w:tcPr>
            <w:tcW w:w="3190" w:type="dxa"/>
          </w:tcPr>
          <w:p w:rsidR="00A67AD1" w:rsidP="004C36F9" w:rsidRDefault="00A67AD1" w14:paraId="0AB317D2" w14:textId="77777777">
            <w:pPr>
              <w:cnfStyle w:val="000000100000" w:firstRow="0" w:lastRow="0" w:firstColumn="0" w:lastColumn="0" w:oddVBand="0" w:evenVBand="0" w:oddHBand="1" w:evenHBand="0" w:firstRowFirstColumn="0" w:firstRowLastColumn="0" w:lastRowFirstColumn="0" w:lastRowLastColumn="0"/>
            </w:pPr>
          </w:p>
        </w:tc>
        <w:tc>
          <w:tcPr>
            <w:tcW w:w="3192" w:type="dxa"/>
          </w:tcPr>
          <w:p w:rsidR="00A67AD1" w:rsidP="004C36F9" w:rsidRDefault="00A67AD1" w14:paraId="13A57815" w14:textId="77777777">
            <w:pPr>
              <w:cnfStyle w:val="000000100000" w:firstRow="0" w:lastRow="0" w:firstColumn="0" w:lastColumn="0" w:oddVBand="0" w:evenVBand="0" w:oddHBand="1" w:evenHBand="0" w:firstRowFirstColumn="0" w:firstRowLastColumn="0" w:lastRowFirstColumn="0" w:lastRowLastColumn="0"/>
            </w:pPr>
          </w:p>
        </w:tc>
      </w:tr>
    </w:tbl>
    <w:p w:rsidR="00A67AD1" w:rsidP="004C36F9" w:rsidRDefault="00A67AD1" w14:paraId="7B21D6F4" w14:textId="77777777"/>
    <w:tbl>
      <w:tblPr>
        <w:tblStyle w:val="Tableheader"/>
        <w:tblW w:w="0" w:type="auto"/>
        <w:tblLook w:val="04A0" w:firstRow="1" w:lastRow="0" w:firstColumn="1" w:lastColumn="0" w:noHBand="0" w:noVBand="1"/>
      </w:tblPr>
      <w:tblGrid>
        <w:gridCol w:w="9572"/>
      </w:tblGrid>
      <w:tr w:rsidR="00A67AD1" w:rsidTr="00A67AD1" w14:paraId="6A79A85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rsidR="00A67AD1" w:rsidP="004C36F9" w:rsidRDefault="00A67AD1" w14:paraId="3B7AA0DA" w14:textId="4925B6E0">
            <w:pPr>
              <w:spacing w:before="192" w:after="192"/>
            </w:pPr>
            <w:r w:rsidRPr="00A67AD1">
              <w:t>How has technology changed the way we communicate?</w:t>
            </w:r>
          </w:p>
        </w:tc>
      </w:tr>
      <w:tr w:rsidR="00A67AD1" w:rsidTr="00A67AD1" w14:paraId="00FFF9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00A67AD1" w:rsidP="004C36F9" w:rsidRDefault="00A67AD1" w14:paraId="5F9D4FFC" w14:textId="77777777"/>
          <w:p w:rsidR="00A67AD1" w:rsidP="004C36F9" w:rsidRDefault="00A67AD1" w14:paraId="733127AF" w14:textId="77777777"/>
          <w:p w:rsidR="00A67AD1" w:rsidP="004C36F9" w:rsidRDefault="00A67AD1" w14:paraId="6E18EBFF" w14:textId="77777777"/>
          <w:p w:rsidR="00A67AD1" w:rsidP="004C36F9" w:rsidRDefault="00A67AD1" w14:paraId="7AE5F8D4" w14:textId="77777777"/>
          <w:p w:rsidR="00A67AD1" w:rsidP="004C36F9" w:rsidRDefault="00A67AD1" w14:paraId="059EA795" w14:textId="77777777"/>
          <w:p w:rsidR="00A67AD1" w:rsidP="004C36F9" w:rsidRDefault="00A67AD1" w14:paraId="3016E9F9" w14:textId="77777777"/>
          <w:p w:rsidR="00A67AD1" w:rsidP="004C36F9" w:rsidRDefault="00A67AD1" w14:paraId="77424E5B" w14:textId="77777777"/>
          <w:p w:rsidR="00A67AD1" w:rsidP="004C36F9" w:rsidRDefault="00A67AD1" w14:paraId="0580F9B0" w14:textId="77777777"/>
          <w:p w:rsidR="00A67AD1" w:rsidP="004C36F9" w:rsidRDefault="00A67AD1" w14:paraId="6601FF2F" w14:textId="77777777"/>
          <w:p w:rsidR="00A67AD1" w:rsidP="004C36F9" w:rsidRDefault="00A67AD1" w14:paraId="504E6AE1" w14:textId="72271FAA"/>
          <w:p w:rsidR="00A67AD1" w:rsidP="004C36F9" w:rsidRDefault="00A67AD1" w14:paraId="61F6B278" w14:textId="5075B952"/>
          <w:p w:rsidR="00A67AD1" w:rsidP="004C36F9" w:rsidRDefault="00A67AD1" w14:paraId="4F534FB6" w14:textId="387BFA7F"/>
          <w:p w:rsidR="00A67AD1" w:rsidP="004C36F9" w:rsidRDefault="00A67AD1" w14:paraId="0745B88D" w14:textId="77777777"/>
          <w:p w:rsidR="00A67AD1" w:rsidP="004C36F9" w:rsidRDefault="00A67AD1" w14:paraId="583B9640" w14:textId="69BE9B08"/>
        </w:tc>
      </w:tr>
    </w:tbl>
    <w:p w:rsidR="00A67AD1" w:rsidP="004C36F9" w:rsidRDefault="00A67AD1" w14:paraId="4D90B545" w14:textId="77777777"/>
    <w:p w:rsidR="00A67AD1" w:rsidP="004C36F9" w:rsidRDefault="00A67AD1" w14:paraId="34D0D5F7" w14:textId="5A822F62"/>
    <w:p w:rsidR="00A67AD1" w:rsidP="004C36F9" w:rsidRDefault="003273C2" w14:paraId="4F609C97" w14:textId="378DE217">
      <w:r>
        <w:rPr>
          <w:noProof/>
          <w:lang w:eastAsia="en-AU"/>
        </w:rPr>
        <w:lastRenderedPageBreak/>
        <w:drawing>
          <wp:inline distT="0" distB="0" distL="0" distR="0" wp14:anchorId="19F14E50" wp14:editId="42DEBAD9">
            <wp:extent cx="633730" cy="6337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t xml:space="preserve"> Reflect</w:t>
      </w:r>
      <w:r>
        <w:rPr>
          <w:noProof/>
          <w:lang w:eastAsia="en-AU"/>
        </w:rPr>
        <w:drawing>
          <wp:inline distT="0" distB="0" distL="0" distR="0" wp14:anchorId="731724C9" wp14:editId="16368E08">
            <wp:extent cx="640080" cy="6400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Discuss</w:t>
      </w:r>
      <w:r>
        <w:rPr>
          <w:noProof/>
          <w:lang w:eastAsia="en-AU"/>
        </w:rPr>
        <w:drawing>
          <wp:inline distT="0" distB="0" distL="0" distR="0" wp14:anchorId="4AB45F3E" wp14:editId="10EFB55D">
            <wp:extent cx="640080" cy="6400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rsidRPr="003273C2" w:rsidR="00A67AD1" w:rsidP="004C36F9" w:rsidRDefault="003273C2" w14:paraId="4924EA26" w14:textId="6984DDB6">
      <w:pPr>
        <w:rPr>
          <w:b/>
        </w:rPr>
      </w:pPr>
      <w:r w:rsidRPr="003273C2">
        <w:rPr>
          <w:b/>
        </w:rPr>
        <w:t>The impacts of changing technology – comparing the past and the present</w:t>
      </w:r>
    </w:p>
    <w:tbl>
      <w:tblPr>
        <w:tblStyle w:val="Tableheader"/>
        <w:tblW w:w="9622" w:type="dxa"/>
        <w:tblInd w:w="-30" w:type="dxa"/>
        <w:tblLook w:val="04A0" w:firstRow="1" w:lastRow="0" w:firstColumn="1" w:lastColumn="0" w:noHBand="0" w:noVBand="1"/>
      </w:tblPr>
      <w:tblGrid>
        <w:gridCol w:w="9622"/>
      </w:tblGrid>
      <w:tr w:rsidR="00F91190" w:rsidTr="00F91190" w14:paraId="5E1EC7D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rsidR="00F91190" w:rsidP="266D3E93" w:rsidRDefault="00F91190" w14:paraId="5C41A9DF" w14:textId="065CCB64">
            <w:pPr>
              <w:spacing w:before="192" w:after="192"/>
            </w:pPr>
            <w:r w:rsidRPr="00F91190">
              <w:t>Students write a letter to their family that outlines changes in mail technologies. They address an envelope and insert their letter.</w:t>
            </w:r>
          </w:p>
        </w:tc>
      </w:tr>
      <w:tr w:rsidR="00F91190" w:rsidTr="00F91190" w14:paraId="28F94F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F91190" w:rsidP="266D3E93" w:rsidRDefault="00F91190" w14:paraId="64443DB3" w14:textId="77777777">
            <w:r>
              <w:t xml:space="preserve">Letter: </w:t>
            </w:r>
          </w:p>
          <w:p w:rsidR="00F91190" w:rsidP="266D3E93" w:rsidRDefault="00F91190" w14:paraId="79F1573E" w14:textId="77777777"/>
          <w:p w:rsidR="00F91190" w:rsidP="266D3E93" w:rsidRDefault="00F91190" w14:paraId="0F9CEE8D" w14:textId="77777777"/>
          <w:p w:rsidR="00F91190" w:rsidP="266D3E93" w:rsidRDefault="00F91190" w14:paraId="3C3682F1" w14:textId="77777777"/>
          <w:p w:rsidR="00F91190" w:rsidP="266D3E93" w:rsidRDefault="00F91190" w14:paraId="01428CE1" w14:textId="77777777"/>
          <w:p w:rsidR="00F91190" w:rsidP="266D3E93" w:rsidRDefault="00F91190" w14:paraId="62395A51" w14:textId="77777777"/>
          <w:p w:rsidR="00F91190" w:rsidP="266D3E93" w:rsidRDefault="00F91190" w14:paraId="1FDD02F7" w14:textId="77777777"/>
          <w:p w:rsidR="00F91190" w:rsidP="266D3E93" w:rsidRDefault="00F91190" w14:paraId="3B36D38B" w14:textId="77777777"/>
          <w:p w:rsidR="00F91190" w:rsidP="266D3E93" w:rsidRDefault="00F91190" w14:paraId="18AD7059" w14:textId="77777777"/>
          <w:p w:rsidR="00F91190" w:rsidP="266D3E93" w:rsidRDefault="00F91190" w14:paraId="52463C38" w14:textId="77777777"/>
          <w:p w:rsidR="00F91190" w:rsidP="266D3E93" w:rsidRDefault="00F91190" w14:paraId="4ACAA3FD" w14:textId="77777777"/>
          <w:p w:rsidR="00F91190" w:rsidP="266D3E93" w:rsidRDefault="00F91190" w14:paraId="36134509" w14:textId="77777777"/>
          <w:p w:rsidR="00F91190" w:rsidP="266D3E93" w:rsidRDefault="00F91190" w14:paraId="7084895D" w14:textId="77777777"/>
          <w:p w:rsidR="00F91190" w:rsidP="266D3E93" w:rsidRDefault="00F91190" w14:paraId="5DE4AE23" w14:textId="680059DE"/>
        </w:tc>
      </w:tr>
      <w:tr w:rsidR="00F91190" w:rsidTr="00F91190" w14:paraId="4144334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F91190" w:rsidP="266D3E93" w:rsidRDefault="00F91190" w14:paraId="26948641" w14:textId="77777777">
            <w:r>
              <w:t>Envelope:</w:t>
            </w:r>
          </w:p>
          <w:p w:rsidR="00F91190" w:rsidP="266D3E93" w:rsidRDefault="00F91190" w14:paraId="43C62A85" w14:textId="77777777"/>
          <w:p w:rsidR="00F91190" w:rsidP="266D3E93" w:rsidRDefault="00F91190" w14:paraId="18E866C6" w14:textId="77777777"/>
          <w:p w:rsidR="00F91190" w:rsidP="266D3E93" w:rsidRDefault="00F91190" w14:paraId="7EC422A5" w14:textId="77777777"/>
          <w:p w:rsidR="00F91190" w:rsidP="266D3E93" w:rsidRDefault="00F91190" w14:paraId="6EC008E8" w14:textId="77777777"/>
          <w:p w:rsidR="00F91190" w:rsidP="266D3E93" w:rsidRDefault="00F91190" w14:paraId="75068621" w14:textId="77777777"/>
          <w:p w:rsidR="00F91190" w:rsidP="266D3E93" w:rsidRDefault="00F91190" w14:paraId="50659652" w14:textId="77777777"/>
          <w:p w:rsidR="00F91190" w:rsidP="266D3E93" w:rsidRDefault="00F91190" w14:paraId="40D9478C" w14:textId="77777777"/>
          <w:p w:rsidR="00F91190" w:rsidP="266D3E93" w:rsidRDefault="00F91190" w14:paraId="7A7E5933" w14:textId="77777777"/>
          <w:p w:rsidR="00F91190" w:rsidP="266D3E93" w:rsidRDefault="00F91190" w14:paraId="7C181BCD" w14:textId="77777777"/>
          <w:p w:rsidR="00F91190" w:rsidP="266D3E93" w:rsidRDefault="00F91190" w14:paraId="5AA19F52" w14:textId="77777777"/>
          <w:p w:rsidR="00F91190" w:rsidP="266D3E93" w:rsidRDefault="00F91190" w14:paraId="627F50A7" w14:textId="77777777"/>
          <w:p w:rsidR="00F91190" w:rsidP="266D3E93" w:rsidRDefault="00F91190" w14:paraId="006AA0B6" w14:textId="77777777"/>
          <w:p w:rsidR="00F91190" w:rsidP="266D3E93" w:rsidRDefault="00F91190" w14:paraId="42B4F19F" w14:textId="77777777"/>
          <w:p w:rsidR="00F91190" w:rsidP="266D3E93" w:rsidRDefault="00F91190" w14:paraId="5278A2E5" w14:textId="77777777"/>
          <w:p w:rsidR="00F91190" w:rsidP="266D3E93" w:rsidRDefault="00F91190" w14:paraId="7F642DF6" w14:textId="71F4AC08"/>
        </w:tc>
      </w:tr>
    </w:tbl>
    <w:p w:rsidR="00F91190" w:rsidP="266D3E93" w:rsidRDefault="00F91190" w14:paraId="4FEBFFF2" w14:textId="77777777"/>
    <w:p w:rsidR="00201411" w:rsidP="266D3E93" w:rsidRDefault="00201411" w14:paraId="5530516B" w14:textId="322959D5"/>
    <w:p w:rsidR="233CFD55" w:rsidP="266D3E93" w:rsidRDefault="233CFD55" w14:paraId="4D40EC49" w14:textId="4359D67C">
      <w:pPr>
        <w:pStyle w:val="Heading2"/>
      </w:pPr>
      <w:r>
        <w:lastRenderedPageBreak/>
        <w:t>Reflection</w:t>
      </w:r>
    </w:p>
    <w:p w:rsidR="233CFD55" w:rsidP="266D3E93" w:rsidRDefault="233CFD55" w14:paraId="1AD41E7B" w14:textId="5AF2362C">
      <w:pPr>
        <w:rPr>
          <w:lang w:eastAsia="zh-CN"/>
        </w:rPr>
      </w:pPr>
      <w:r>
        <w:rPr>
          <w:noProof/>
          <w:lang w:eastAsia="en-AU"/>
        </w:rPr>
        <w:drawing>
          <wp:inline distT="0" distB="0" distL="0" distR="0" wp14:anchorId="5A90AED6" wp14:editId="67A801C2">
            <wp:extent cx="635027" cy="635027"/>
            <wp:effectExtent l="0" t="0" r="0" b="0"/>
            <wp:docPr id="1873144751"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266D3E93">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266D3E93" w:rsidTr="266D3E93" w14:paraId="6A33AA4A" w14:textId="77777777">
        <w:trPr>
          <w:cnfStyle w:val="100000000000" w:firstRow="1" w:lastRow="0" w:firstColumn="0" w:lastColumn="0" w:oddVBand="0" w:evenVBand="0" w:oddHBand="0" w:evenHBand="0" w:firstRowFirstColumn="0" w:firstRowLastColumn="0" w:lastRowFirstColumn="0" w:lastRowLastColumn="0"/>
        </w:trPr>
        <w:tc>
          <w:tcPr>
            <w:tcW w:w="3191" w:type="dxa"/>
          </w:tcPr>
          <w:p w:rsidR="266D3E93" w:rsidP="266D3E93" w:rsidRDefault="266D3E93" w14:paraId="5E05F0B8" w14:textId="040EA527">
            <w:pPr>
              <w:spacing w:before="192" w:after="192"/>
              <w:rPr>
                <w:lang w:eastAsia="zh-CN"/>
              </w:rPr>
            </w:pPr>
            <w:r w:rsidRPr="266D3E93">
              <w:rPr>
                <w:lang w:eastAsia="zh-CN"/>
              </w:rPr>
              <w:t>Star</w:t>
            </w:r>
            <w:r>
              <w:br/>
            </w:r>
            <w:r w:rsidRPr="266D3E93">
              <w:rPr>
                <w:lang w:eastAsia="zh-CN"/>
              </w:rPr>
              <w:t>Something that went well!</w:t>
            </w:r>
          </w:p>
        </w:tc>
        <w:tc>
          <w:tcPr>
            <w:tcW w:w="3192" w:type="dxa"/>
          </w:tcPr>
          <w:p w:rsidR="266D3E93" w:rsidP="266D3E93" w:rsidRDefault="266D3E93" w14:paraId="6D6F7CA5" w14:textId="7F4C88D7">
            <w:pPr>
              <w:rPr>
                <w:lang w:eastAsia="zh-CN"/>
              </w:rPr>
            </w:pPr>
            <w:r w:rsidRPr="266D3E93">
              <w:rPr>
                <w:lang w:eastAsia="zh-CN"/>
              </w:rPr>
              <w:t xml:space="preserve">Star </w:t>
            </w:r>
            <w:r>
              <w:br/>
            </w:r>
            <w:r w:rsidRPr="266D3E93">
              <w:rPr>
                <w:lang w:eastAsia="zh-CN"/>
              </w:rPr>
              <w:t>Something that went well!</w:t>
            </w:r>
          </w:p>
        </w:tc>
        <w:tc>
          <w:tcPr>
            <w:tcW w:w="3189" w:type="dxa"/>
          </w:tcPr>
          <w:p w:rsidR="266D3E93" w:rsidP="266D3E93" w:rsidRDefault="266D3E93" w14:paraId="03D4B97B" w14:textId="3C0D2CBE">
            <w:pPr>
              <w:rPr>
                <w:lang w:eastAsia="zh-CN"/>
              </w:rPr>
            </w:pPr>
            <w:r w:rsidRPr="266D3E93">
              <w:rPr>
                <w:lang w:eastAsia="zh-CN"/>
              </w:rPr>
              <w:t>Wish</w:t>
            </w:r>
            <w:r>
              <w:br/>
            </w:r>
            <w:r w:rsidRPr="266D3E93">
              <w:rPr>
                <w:lang w:eastAsia="zh-CN"/>
              </w:rPr>
              <w:t>A goal for next time…</w:t>
            </w:r>
          </w:p>
        </w:tc>
      </w:tr>
      <w:tr w:rsidR="266D3E93" w:rsidTr="266D3E93" w14:paraId="40E052E1" w14:textId="77777777">
        <w:trPr>
          <w:cnfStyle w:val="000000100000" w:firstRow="0" w:lastRow="0" w:firstColumn="0" w:lastColumn="0" w:oddVBand="0" w:evenVBand="0" w:oddHBand="1" w:evenHBand="0" w:firstRowFirstColumn="0" w:firstRowLastColumn="0" w:lastRowFirstColumn="0" w:lastRowLastColumn="0"/>
        </w:trPr>
        <w:tc>
          <w:tcPr>
            <w:tcW w:w="3191" w:type="dxa"/>
          </w:tcPr>
          <w:p w:rsidR="266D3E93" w:rsidP="266D3E93" w:rsidRDefault="266D3E93" w14:paraId="7E6233BF" w14:textId="77777777">
            <w:pPr>
              <w:rPr>
                <w:lang w:eastAsia="zh-CN"/>
              </w:rPr>
            </w:pPr>
          </w:p>
          <w:p w:rsidR="266D3E93" w:rsidP="266D3E93" w:rsidRDefault="266D3E93" w14:paraId="19AD60C4" w14:textId="77777777">
            <w:pPr>
              <w:rPr>
                <w:lang w:eastAsia="zh-CN"/>
              </w:rPr>
            </w:pPr>
          </w:p>
          <w:p w:rsidR="266D3E93" w:rsidP="266D3E93" w:rsidRDefault="266D3E93" w14:paraId="588D8FC2" w14:textId="3453DE88">
            <w:pPr>
              <w:rPr>
                <w:lang w:eastAsia="zh-CN"/>
              </w:rPr>
            </w:pPr>
          </w:p>
          <w:p w:rsidR="266D3E93" w:rsidP="266D3E93" w:rsidRDefault="266D3E93" w14:paraId="00DFBA98" w14:textId="77777777">
            <w:pPr>
              <w:rPr>
                <w:lang w:eastAsia="zh-CN"/>
              </w:rPr>
            </w:pPr>
          </w:p>
          <w:p w:rsidR="266D3E93" w:rsidP="266D3E93" w:rsidRDefault="266D3E93" w14:paraId="767CACB0" w14:textId="77777777">
            <w:pPr>
              <w:rPr>
                <w:lang w:eastAsia="zh-CN"/>
              </w:rPr>
            </w:pPr>
          </w:p>
          <w:p w:rsidR="266D3E93" w:rsidP="266D3E93" w:rsidRDefault="266D3E93" w14:paraId="6E6FF82B" w14:textId="6A0AB51F">
            <w:pPr>
              <w:rPr>
                <w:lang w:eastAsia="zh-CN"/>
              </w:rPr>
            </w:pPr>
          </w:p>
          <w:p w:rsidR="004F27D3" w:rsidP="266D3E93" w:rsidRDefault="004F27D3" w14:paraId="37D3486B" w14:textId="3312E7A3">
            <w:pPr>
              <w:rPr>
                <w:lang w:eastAsia="zh-CN"/>
              </w:rPr>
            </w:pPr>
          </w:p>
          <w:p w:rsidR="004F27D3" w:rsidP="266D3E93" w:rsidRDefault="004F27D3" w14:paraId="774D1953" w14:textId="68452DFA">
            <w:pPr>
              <w:rPr>
                <w:lang w:eastAsia="zh-CN"/>
              </w:rPr>
            </w:pPr>
          </w:p>
          <w:p w:rsidR="004F27D3" w:rsidP="266D3E93" w:rsidRDefault="004F27D3" w14:paraId="4101BD97" w14:textId="07F39ABC">
            <w:pPr>
              <w:rPr>
                <w:lang w:eastAsia="zh-CN"/>
              </w:rPr>
            </w:pPr>
          </w:p>
          <w:p w:rsidR="004F27D3" w:rsidP="266D3E93" w:rsidRDefault="004F27D3" w14:paraId="2783D6F2" w14:textId="12A89097">
            <w:pPr>
              <w:rPr>
                <w:lang w:eastAsia="zh-CN"/>
              </w:rPr>
            </w:pPr>
          </w:p>
          <w:p w:rsidR="004F27D3" w:rsidP="266D3E93" w:rsidRDefault="004F27D3" w14:paraId="67BF9C3D" w14:textId="3915B482">
            <w:pPr>
              <w:rPr>
                <w:lang w:eastAsia="zh-CN"/>
              </w:rPr>
            </w:pPr>
          </w:p>
          <w:p w:rsidR="004F27D3" w:rsidP="266D3E93" w:rsidRDefault="004F27D3" w14:paraId="10BAA30A" w14:textId="14222794">
            <w:pPr>
              <w:rPr>
                <w:lang w:eastAsia="zh-CN"/>
              </w:rPr>
            </w:pPr>
          </w:p>
          <w:p w:rsidR="004F27D3" w:rsidP="266D3E93" w:rsidRDefault="004F27D3" w14:paraId="7D551800" w14:textId="77777777">
            <w:pPr>
              <w:rPr>
                <w:lang w:eastAsia="zh-CN"/>
              </w:rPr>
            </w:pPr>
          </w:p>
          <w:p w:rsidR="266D3E93" w:rsidP="266D3E93" w:rsidRDefault="266D3E93" w14:paraId="5DA0532B" w14:textId="77777777">
            <w:pPr>
              <w:rPr>
                <w:lang w:eastAsia="zh-CN"/>
              </w:rPr>
            </w:pPr>
          </w:p>
          <w:p w:rsidR="266D3E93" w:rsidP="266D3E93" w:rsidRDefault="266D3E93" w14:paraId="08AE5D0A" w14:textId="77777777">
            <w:pPr>
              <w:rPr>
                <w:lang w:eastAsia="zh-CN"/>
              </w:rPr>
            </w:pPr>
          </w:p>
          <w:p w:rsidR="266D3E93" w:rsidP="266D3E93" w:rsidRDefault="266D3E93" w14:paraId="2E6ECB8D" w14:textId="77777777">
            <w:pPr>
              <w:rPr>
                <w:lang w:eastAsia="zh-CN"/>
              </w:rPr>
            </w:pPr>
          </w:p>
          <w:p w:rsidR="266D3E93" w:rsidP="266D3E93" w:rsidRDefault="266D3E93" w14:paraId="2E05003C" w14:textId="309EF252">
            <w:pPr>
              <w:rPr>
                <w:lang w:eastAsia="zh-CN"/>
              </w:rPr>
            </w:pPr>
          </w:p>
        </w:tc>
        <w:tc>
          <w:tcPr>
            <w:tcW w:w="3192" w:type="dxa"/>
          </w:tcPr>
          <w:p w:rsidR="266D3E93" w:rsidP="266D3E93" w:rsidRDefault="266D3E93" w14:paraId="2868E5E4" w14:textId="1375795A">
            <w:pPr>
              <w:rPr>
                <w:lang w:eastAsia="zh-CN"/>
              </w:rPr>
            </w:pPr>
          </w:p>
        </w:tc>
        <w:tc>
          <w:tcPr>
            <w:tcW w:w="3189" w:type="dxa"/>
          </w:tcPr>
          <w:p w:rsidR="266D3E93" w:rsidP="266D3E93" w:rsidRDefault="266D3E93" w14:paraId="0C0632D8" w14:textId="0B325760">
            <w:pPr>
              <w:rPr>
                <w:lang w:eastAsia="zh-CN"/>
              </w:rPr>
            </w:pPr>
          </w:p>
        </w:tc>
      </w:tr>
    </w:tbl>
    <w:p w:rsidR="00DB6679" w:rsidP="00E13D6C" w:rsidRDefault="00DB6679" w14:paraId="5B7B2F5C" w14:textId="6F926CE9"/>
    <w:sectPr w:rsidR="00DB6679" w:rsidSect="00ED288C">
      <w:footerReference w:type="even" r:id="rId38"/>
      <w:footerReference w:type="default" r:id="rId39"/>
      <w:headerReference w:type="first" r:id="rId40"/>
      <w:footerReference w:type="first" r:id="rId41"/>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AE2" w:rsidP="00191F45" w:rsidRDefault="00637AE2" w14:paraId="6B8A090F" w14:textId="77777777">
      <w:r>
        <w:separator/>
      </w:r>
    </w:p>
    <w:p w:rsidR="00637AE2" w:rsidRDefault="00637AE2" w14:paraId="298A7AEA" w14:textId="77777777"/>
    <w:p w:rsidR="00637AE2" w:rsidRDefault="00637AE2" w14:paraId="409A1D3A" w14:textId="77777777"/>
    <w:p w:rsidR="00637AE2" w:rsidRDefault="00637AE2" w14:paraId="73601914" w14:textId="77777777"/>
  </w:endnote>
  <w:endnote w:type="continuationSeparator" w:id="0">
    <w:p w:rsidR="00637AE2" w:rsidP="00191F45" w:rsidRDefault="00637AE2" w14:paraId="7BC8BE58" w14:textId="77777777">
      <w:r>
        <w:continuationSeparator/>
      </w:r>
    </w:p>
    <w:p w:rsidR="00637AE2" w:rsidRDefault="00637AE2" w14:paraId="5F3B2503" w14:textId="77777777"/>
    <w:p w:rsidR="00637AE2" w:rsidRDefault="00637AE2" w14:paraId="7B07C56B" w14:textId="77777777"/>
    <w:p w:rsidR="00637AE2" w:rsidRDefault="00637AE2" w14:paraId="742D98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46B4F557" w14:textId="08B3B5DC">
    <w:pPr>
      <w:pStyle w:val="Footer"/>
    </w:pPr>
    <w:r w:rsidRPr="002810D3">
      <w:fldChar w:fldCharType="begin"/>
    </w:r>
    <w:r w:rsidRPr="002810D3">
      <w:instrText xml:space="preserve"> PAGE </w:instrText>
    </w:r>
    <w:r w:rsidRPr="002810D3">
      <w:fldChar w:fldCharType="separate"/>
    </w:r>
    <w:r w:rsidR="004B073C">
      <w:rPr>
        <w:noProof/>
      </w:rPr>
      <w:t>12</w:t>
    </w:r>
    <w:r w:rsidRPr="002810D3">
      <w:fldChar w:fldCharType="end"/>
    </w:r>
    <w:r w:rsidRPr="002810D3">
      <w:tab/>
    </w:r>
    <w:r w:rsidR="00D800E4">
      <w:t>HSIE: History – stage 1 – 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3596BF48" w14:textId="542BA4D8">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51217">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4B073C">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93120" w:rsidP="00493120" w:rsidRDefault="00493120" w14:paraId="06783B4E" w14:textId="77777777">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AE2" w:rsidP="00191F45" w:rsidRDefault="00637AE2" w14:paraId="3C0D1A86" w14:textId="77777777">
      <w:r>
        <w:separator/>
      </w:r>
    </w:p>
    <w:p w:rsidR="00637AE2" w:rsidRDefault="00637AE2" w14:paraId="5DBF6636" w14:textId="77777777"/>
    <w:p w:rsidR="00637AE2" w:rsidRDefault="00637AE2" w14:paraId="12C1162A" w14:textId="77777777"/>
    <w:p w:rsidR="00637AE2" w:rsidRDefault="00637AE2" w14:paraId="147BF5FE" w14:textId="77777777"/>
  </w:footnote>
  <w:footnote w:type="continuationSeparator" w:id="0">
    <w:p w:rsidR="00637AE2" w:rsidP="00191F45" w:rsidRDefault="00637AE2" w14:paraId="6C478E52" w14:textId="77777777">
      <w:r>
        <w:continuationSeparator/>
      </w:r>
    </w:p>
    <w:p w:rsidR="00637AE2" w:rsidRDefault="00637AE2" w14:paraId="102BD91A" w14:textId="77777777"/>
    <w:p w:rsidR="00637AE2" w:rsidRDefault="00637AE2" w14:paraId="7D3470EA" w14:textId="77777777"/>
    <w:p w:rsidR="00637AE2" w:rsidRDefault="00637AE2" w14:paraId="5FDCC3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79C"/>
    <w:multiLevelType w:val="hybridMultilevel"/>
    <w:tmpl w:val="ED847570"/>
    <w:lvl w:ilvl="0" w:tplc="D7C6626E">
      <w:start w:val="1"/>
      <w:numFmt w:val="bullet"/>
      <w:lvlText w:val=""/>
      <w:lvlJc w:val="left"/>
      <w:pPr>
        <w:ind w:left="720" w:hanging="360"/>
      </w:pPr>
      <w:rPr>
        <w:rFonts w:hint="default" w:ascii="Symbol" w:hAnsi="Symbol"/>
      </w:rPr>
    </w:lvl>
    <w:lvl w:ilvl="1" w:tplc="92D687BC">
      <w:start w:val="1"/>
      <w:numFmt w:val="bullet"/>
      <w:lvlText w:val="o"/>
      <w:lvlJc w:val="left"/>
      <w:pPr>
        <w:ind w:left="1440" w:hanging="360"/>
      </w:pPr>
      <w:rPr>
        <w:rFonts w:hint="default" w:ascii="Courier New" w:hAnsi="Courier New"/>
      </w:rPr>
    </w:lvl>
    <w:lvl w:ilvl="2" w:tplc="C278F160">
      <w:start w:val="1"/>
      <w:numFmt w:val="bullet"/>
      <w:lvlText w:val=""/>
      <w:lvlJc w:val="left"/>
      <w:pPr>
        <w:ind w:left="2160" w:hanging="360"/>
      </w:pPr>
      <w:rPr>
        <w:rFonts w:hint="default" w:ascii="Wingdings" w:hAnsi="Wingdings"/>
      </w:rPr>
    </w:lvl>
    <w:lvl w:ilvl="3" w:tplc="BA362C82">
      <w:start w:val="1"/>
      <w:numFmt w:val="bullet"/>
      <w:lvlText w:val=""/>
      <w:lvlJc w:val="left"/>
      <w:pPr>
        <w:ind w:left="2880" w:hanging="360"/>
      </w:pPr>
      <w:rPr>
        <w:rFonts w:hint="default" w:ascii="Symbol" w:hAnsi="Symbol"/>
      </w:rPr>
    </w:lvl>
    <w:lvl w:ilvl="4" w:tplc="EE921A14">
      <w:start w:val="1"/>
      <w:numFmt w:val="bullet"/>
      <w:lvlText w:val="o"/>
      <w:lvlJc w:val="left"/>
      <w:pPr>
        <w:ind w:left="3600" w:hanging="360"/>
      </w:pPr>
      <w:rPr>
        <w:rFonts w:hint="default" w:ascii="Courier New" w:hAnsi="Courier New"/>
      </w:rPr>
    </w:lvl>
    <w:lvl w:ilvl="5" w:tplc="E33C22A4">
      <w:start w:val="1"/>
      <w:numFmt w:val="bullet"/>
      <w:lvlText w:val=""/>
      <w:lvlJc w:val="left"/>
      <w:pPr>
        <w:ind w:left="4320" w:hanging="360"/>
      </w:pPr>
      <w:rPr>
        <w:rFonts w:hint="default" w:ascii="Wingdings" w:hAnsi="Wingdings"/>
      </w:rPr>
    </w:lvl>
    <w:lvl w:ilvl="6" w:tplc="3FD6796A">
      <w:start w:val="1"/>
      <w:numFmt w:val="bullet"/>
      <w:lvlText w:val=""/>
      <w:lvlJc w:val="left"/>
      <w:pPr>
        <w:ind w:left="5040" w:hanging="360"/>
      </w:pPr>
      <w:rPr>
        <w:rFonts w:hint="default" w:ascii="Symbol" w:hAnsi="Symbol"/>
      </w:rPr>
    </w:lvl>
    <w:lvl w:ilvl="7" w:tplc="4F72453E">
      <w:start w:val="1"/>
      <w:numFmt w:val="bullet"/>
      <w:lvlText w:val="o"/>
      <w:lvlJc w:val="left"/>
      <w:pPr>
        <w:ind w:left="5760" w:hanging="360"/>
      </w:pPr>
      <w:rPr>
        <w:rFonts w:hint="default" w:ascii="Courier New" w:hAnsi="Courier New"/>
      </w:rPr>
    </w:lvl>
    <w:lvl w:ilvl="8" w:tplc="A9583F92">
      <w:start w:val="1"/>
      <w:numFmt w:val="bullet"/>
      <w:lvlText w:val=""/>
      <w:lvlJc w:val="left"/>
      <w:pPr>
        <w:ind w:left="6480" w:hanging="360"/>
      </w:pPr>
      <w:rPr>
        <w:rFonts w:hint="default" w:ascii="Wingdings" w:hAnsi="Wingdings"/>
      </w:rPr>
    </w:lvl>
  </w:abstractNum>
  <w:abstractNum w:abstractNumId="1" w15:restartNumberingAfterBreak="0">
    <w:nsid w:val="08FC4B97"/>
    <w:multiLevelType w:val="hybridMultilevel"/>
    <w:tmpl w:val="66C056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2E80E22"/>
    <w:multiLevelType w:val="hybridMultilevel"/>
    <w:tmpl w:val="BF64EC56"/>
    <w:lvl w:ilvl="0" w:tplc="541E6BF2">
      <w:start w:val="1"/>
      <w:numFmt w:val="bullet"/>
      <w:lvlText w:val=""/>
      <w:lvlJc w:val="left"/>
      <w:pPr>
        <w:ind w:left="720" w:hanging="360"/>
      </w:pPr>
      <w:rPr>
        <w:rFonts w:hint="default" w:ascii="Symbol" w:hAnsi="Symbol"/>
      </w:rPr>
    </w:lvl>
    <w:lvl w:ilvl="1" w:tplc="91DE5732">
      <w:start w:val="1"/>
      <w:numFmt w:val="bullet"/>
      <w:lvlText w:val="o"/>
      <w:lvlJc w:val="left"/>
      <w:pPr>
        <w:ind w:left="1440" w:hanging="360"/>
      </w:pPr>
      <w:rPr>
        <w:rFonts w:hint="default" w:ascii="Courier New" w:hAnsi="Courier New"/>
      </w:rPr>
    </w:lvl>
    <w:lvl w:ilvl="2" w:tplc="7D7EC256">
      <w:start w:val="1"/>
      <w:numFmt w:val="bullet"/>
      <w:lvlText w:val=""/>
      <w:lvlJc w:val="left"/>
      <w:pPr>
        <w:ind w:left="2160" w:hanging="360"/>
      </w:pPr>
      <w:rPr>
        <w:rFonts w:hint="default" w:ascii="Wingdings" w:hAnsi="Wingdings"/>
      </w:rPr>
    </w:lvl>
    <w:lvl w:ilvl="3" w:tplc="F724B64E">
      <w:start w:val="1"/>
      <w:numFmt w:val="bullet"/>
      <w:lvlText w:val=""/>
      <w:lvlJc w:val="left"/>
      <w:pPr>
        <w:ind w:left="2880" w:hanging="360"/>
      </w:pPr>
      <w:rPr>
        <w:rFonts w:hint="default" w:ascii="Symbol" w:hAnsi="Symbol"/>
      </w:rPr>
    </w:lvl>
    <w:lvl w:ilvl="4" w:tplc="615C6C94">
      <w:start w:val="1"/>
      <w:numFmt w:val="bullet"/>
      <w:lvlText w:val="o"/>
      <w:lvlJc w:val="left"/>
      <w:pPr>
        <w:ind w:left="3600" w:hanging="360"/>
      </w:pPr>
      <w:rPr>
        <w:rFonts w:hint="default" w:ascii="Courier New" w:hAnsi="Courier New"/>
      </w:rPr>
    </w:lvl>
    <w:lvl w:ilvl="5" w:tplc="DCBCC31A">
      <w:start w:val="1"/>
      <w:numFmt w:val="bullet"/>
      <w:lvlText w:val=""/>
      <w:lvlJc w:val="left"/>
      <w:pPr>
        <w:ind w:left="4320" w:hanging="360"/>
      </w:pPr>
      <w:rPr>
        <w:rFonts w:hint="default" w:ascii="Wingdings" w:hAnsi="Wingdings"/>
      </w:rPr>
    </w:lvl>
    <w:lvl w:ilvl="6" w:tplc="79682396">
      <w:start w:val="1"/>
      <w:numFmt w:val="bullet"/>
      <w:lvlText w:val=""/>
      <w:lvlJc w:val="left"/>
      <w:pPr>
        <w:ind w:left="5040" w:hanging="360"/>
      </w:pPr>
      <w:rPr>
        <w:rFonts w:hint="default" w:ascii="Symbol" w:hAnsi="Symbol"/>
      </w:rPr>
    </w:lvl>
    <w:lvl w:ilvl="7" w:tplc="A1FE1F60">
      <w:start w:val="1"/>
      <w:numFmt w:val="bullet"/>
      <w:lvlText w:val="o"/>
      <w:lvlJc w:val="left"/>
      <w:pPr>
        <w:ind w:left="5760" w:hanging="360"/>
      </w:pPr>
      <w:rPr>
        <w:rFonts w:hint="default" w:ascii="Courier New" w:hAnsi="Courier New"/>
      </w:rPr>
    </w:lvl>
    <w:lvl w:ilvl="8" w:tplc="27066C02">
      <w:start w:val="1"/>
      <w:numFmt w:val="bullet"/>
      <w:lvlText w:val=""/>
      <w:lvlJc w:val="left"/>
      <w:pPr>
        <w:ind w:left="6480" w:hanging="360"/>
      </w:pPr>
      <w:rPr>
        <w:rFonts w:hint="default" w:ascii="Wingdings" w:hAnsi="Wingdings"/>
      </w:rPr>
    </w:lvl>
  </w:abstractNum>
  <w:abstractNum w:abstractNumId="3" w15:restartNumberingAfterBreak="0">
    <w:nsid w:val="14B80B2A"/>
    <w:multiLevelType w:val="hybridMultilevel"/>
    <w:tmpl w:val="E544E8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4BE7D58"/>
    <w:multiLevelType w:val="hybridMultilevel"/>
    <w:tmpl w:val="FEBCF53A"/>
    <w:lvl w:ilvl="0" w:tplc="4ADC594C">
      <w:start w:val="1"/>
      <w:numFmt w:val="bullet"/>
      <w:lvlText w:val=""/>
      <w:lvlJc w:val="left"/>
      <w:pPr>
        <w:ind w:left="720" w:hanging="360"/>
      </w:pPr>
      <w:rPr>
        <w:rFonts w:hint="default" w:ascii="Symbol" w:hAnsi="Symbol"/>
      </w:rPr>
    </w:lvl>
    <w:lvl w:ilvl="1" w:tplc="23CC96E0">
      <w:start w:val="1"/>
      <w:numFmt w:val="bullet"/>
      <w:lvlText w:val="o"/>
      <w:lvlJc w:val="left"/>
      <w:pPr>
        <w:ind w:left="1440" w:hanging="360"/>
      </w:pPr>
      <w:rPr>
        <w:rFonts w:hint="default" w:ascii="Courier New" w:hAnsi="Courier New"/>
      </w:rPr>
    </w:lvl>
    <w:lvl w:ilvl="2" w:tplc="BDB454A6">
      <w:start w:val="1"/>
      <w:numFmt w:val="bullet"/>
      <w:lvlText w:val=""/>
      <w:lvlJc w:val="left"/>
      <w:pPr>
        <w:ind w:left="2160" w:hanging="360"/>
      </w:pPr>
      <w:rPr>
        <w:rFonts w:hint="default" w:ascii="Wingdings" w:hAnsi="Wingdings"/>
      </w:rPr>
    </w:lvl>
    <w:lvl w:ilvl="3" w:tplc="DBD62D06">
      <w:start w:val="1"/>
      <w:numFmt w:val="bullet"/>
      <w:lvlText w:val=""/>
      <w:lvlJc w:val="left"/>
      <w:pPr>
        <w:ind w:left="2880" w:hanging="360"/>
      </w:pPr>
      <w:rPr>
        <w:rFonts w:hint="default" w:ascii="Symbol" w:hAnsi="Symbol"/>
      </w:rPr>
    </w:lvl>
    <w:lvl w:ilvl="4" w:tplc="A26A5D82">
      <w:start w:val="1"/>
      <w:numFmt w:val="bullet"/>
      <w:lvlText w:val="o"/>
      <w:lvlJc w:val="left"/>
      <w:pPr>
        <w:ind w:left="3600" w:hanging="360"/>
      </w:pPr>
      <w:rPr>
        <w:rFonts w:hint="default" w:ascii="Courier New" w:hAnsi="Courier New"/>
      </w:rPr>
    </w:lvl>
    <w:lvl w:ilvl="5" w:tplc="BE126EC0">
      <w:start w:val="1"/>
      <w:numFmt w:val="bullet"/>
      <w:lvlText w:val=""/>
      <w:lvlJc w:val="left"/>
      <w:pPr>
        <w:ind w:left="4320" w:hanging="360"/>
      </w:pPr>
      <w:rPr>
        <w:rFonts w:hint="default" w:ascii="Wingdings" w:hAnsi="Wingdings"/>
      </w:rPr>
    </w:lvl>
    <w:lvl w:ilvl="6" w:tplc="4832232C">
      <w:start w:val="1"/>
      <w:numFmt w:val="bullet"/>
      <w:lvlText w:val=""/>
      <w:lvlJc w:val="left"/>
      <w:pPr>
        <w:ind w:left="5040" w:hanging="360"/>
      </w:pPr>
      <w:rPr>
        <w:rFonts w:hint="default" w:ascii="Symbol" w:hAnsi="Symbol"/>
      </w:rPr>
    </w:lvl>
    <w:lvl w:ilvl="7" w:tplc="B09E3CFC">
      <w:start w:val="1"/>
      <w:numFmt w:val="bullet"/>
      <w:lvlText w:val="o"/>
      <w:lvlJc w:val="left"/>
      <w:pPr>
        <w:ind w:left="5760" w:hanging="360"/>
      </w:pPr>
      <w:rPr>
        <w:rFonts w:hint="default" w:ascii="Courier New" w:hAnsi="Courier New"/>
      </w:rPr>
    </w:lvl>
    <w:lvl w:ilvl="8" w:tplc="11E831A2">
      <w:start w:val="1"/>
      <w:numFmt w:val="bullet"/>
      <w:lvlText w:val=""/>
      <w:lvlJc w:val="left"/>
      <w:pPr>
        <w:ind w:left="6480" w:hanging="360"/>
      </w:pPr>
      <w:rPr>
        <w:rFonts w:hint="default" w:ascii="Wingdings" w:hAnsi="Wingdings"/>
      </w:rPr>
    </w:lvl>
  </w:abstractNum>
  <w:abstractNum w:abstractNumId="5" w15:restartNumberingAfterBreak="0">
    <w:nsid w:val="16D21A22"/>
    <w:multiLevelType w:val="hybridMultilevel"/>
    <w:tmpl w:val="A32091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E747DCC"/>
    <w:multiLevelType w:val="hybridMultilevel"/>
    <w:tmpl w:val="B72804D4"/>
    <w:lvl w:ilvl="0" w:tplc="9812574E">
      <w:start w:val="1"/>
      <w:numFmt w:val="bullet"/>
      <w:lvlText w:val=""/>
      <w:lvlJc w:val="left"/>
      <w:pPr>
        <w:ind w:left="720" w:hanging="360"/>
      </w:pPr>
      <w:rPr>
        <w:rFonts w:hint="default" w:ascii="Symbol" w:hAnsi="Symbol"/>
      </w:rPr>
    </w:lvl>
    <w:lvl w:ilvl="1" w:tplc="E848AFD0">
      <w:start w:val="1"/>
      <w:numFmt w:val="bullet"/>
      <w:lvlText w:val="o"/>
      <w:lvlJc w:val="left"/>
      <w:pPr>
        <w:ind w:left="1440" w:hanging="360"/>
      </w:pPr>
      <w:rPr>
        <w:rFonts w:hint="default" w:ascii="Courier New" w:hAnsi="Courier New"/>
      </w:rPr>
    </w:lvl>
    <w:lvl w:ilvl="2" w:tplc="56EE6834">
      <w:start w:val="1"/>
      <w:numFmt w:val="bullet"/>
      <w:lvlText w:val=""/>
      <w:lvlJc w:val="left"/>
      <w:pPr>
        <w:ind w:left="2160" w:hanging="360"/>
      </w:pPr>
      <w:rPr>
        <w:rFonts w:hint="default" w:ascii="Wingdings" w:hAnsi="Wingdings"/>
      </w:rPr>
    </w:lvl>
    <w:lvl w:ilvl="3" w:tplc="0D0C0644">
      <w:start w:val="1"/>
      <w:numFmt w:val="bullet"/>
      <w:lvlText w:val=""/>
      <w:lvlJc w:val="left"/>
      <w:pPr>
        <w:ind w:left="2880" w:hanging="360"/>
      </w:pPr>
      <w:rPr>
        <w:rFonts w:hint="default" w:ascii="Symbol" w:hAnsi="Symbol"/>
      </w:rPr>
    </w:lvl>
    <w:lvl w:ilvl="4" w:tplc="977AA7DC">
      <w:start w:val="1"/>
      <w:numFmt w:val="bullet"/>
      <w:lvlText w:val="o"/>
      <w:lvlJc w:val="left"/>
      <w:pPr>
        <w:ind w:left="3600" w:hanging="360"/>
      </w:pPr>
      <w:rPr>
        <w:rFonts w:hint="default" w:ascii="Courier New" w:hAnsi="Courier New"/>
      </w:rPr>
    </w:lvl>
    <w:lvl w:ilvl="5" w:tplc="508A25CE">
      <w:start w:val="1"/>
      <w:numFmt w:val="bullet"/>
      <w:lvlText w:val=""/>
      <w:lvlJc w:val="left"/>
      <w:pPr>
        <w:ind w:left="4320" w:hanging="360"/>
      </w:pPr>
      <w:rPr>
        <w:rFonts w:hint="default" w:ascii="Wingdings" w:hAnsi="Wingdings"/>
      </w:rPr>
    </w:lvl>
    <w:lvl w:ilvl="6" w:tplc="B3AECE64">
      <w:start w:val="1"/>
      <w:numFmt w:val="bullet"/>
      <w:lvlText w:val=""/>
      <w:lvlJc w:val="left"/>
      <w:pPr>
        <w:ind w:left="5040" w:hanging="360"/>
      </w:pPr>
      <w:rPr>
        <w:rFonts w:hint="default" w:ascii="Symbol" w:hAnsi="Symbol"/>
      </w:rPr>
    </w:lvl>
    <w:lvl w:ilvl="7" w:tplc="646AA0DC">
      <w:start w:val="1"/>
      <w:numFmt w:val="bullet"/>
      <w:lvlText w:val="o"/>
      <w:lvlJc w:val="left"/>
      <w:pPr>
        <w:ind w:left="5760" w:hanging="360"/>
      </w:pPr>
      <w:rPr>
        <w:rFonts w:hint="default" w:ascii="Courier New" w:hAnsi="Courier New"/>
      </w:rPr>
    </w:lvl>
    <w:lvl w:ilvl="8" w:tplc="BCC21452">
      <w:start w:val="1"/>
      <w:numFmt w:val="bullet"/>
      <w:lvlText w:val=""/>
      <w:lvlJc w:val="left"/>
      <w:pPr>
        <w:ind w:left="6480" w:hanging="360"/>
      </w:pPr>
      <w:rPr>
        <w:rFonts w:hint="default" w:ascii="Wingdings" w:hAnsi="Wingdings"/>
      </w:rPr>
    </w:lvl>
  </w:abstractNum>
  <w:abstractNum w:abstractNumId="7" w15:restartNumberingAfterBreak="0">
    <w:nsid w:val="281E371B"/>
    <w:multiLevelType w:val="hybridMultilevel"/>
    <w:tmpl w:val="81B21462"/>
    <w:lvl w:ilvl="0" w:tplc="47829444">
      <w:start w:val="1"/>
      <w:numFmt w:val="bullet"/>
      <w:lvlText w:val=""/>
      <w:lvlJc w:val="left"/>
      <w:pPr>
        <w:ind w:left="720" w:hanging="360"/>
      </w:pPr>
      <w:rPr>
        <w:rFonts w:hint="default" w:ascii="Symbol" w:hAnsi="Symbol"/>
      </w:rPr>
    </w:lvl>
    <w:lvl w:ilvl="1" w:tplc="83327570">
      <w:start w:val="1"/>
      <w:numFmt w:val="bullet"/>
      <w:lvlText w:val="o"/>
      <w:lvlJc w:val="left"/>
      <w:pPr>
        <w:ind w:left="1440" w:hanging="360"/>
      </w:pPr>
      <w:rPr>
        <w:rFonts w:hint="default" w:ascii="Courier New" w:hAnsi="Courier New"/>
      </w:rPr>
    </w:lvl>
    <w:lvl w:ilvl="2" w:tplc="DFEAC8E4">
      <w:start w:val="1"/>
      <w:numFmt w:val="bullet"/>
      <w:lvlText w:val=""/>
      <w:lvlJc w:val="left"/>
      <w:pPr>
        <w:ind w:left="2160" w:hanging="360"/>
      </w:pPr>
      <w:rPr>
        <w:rFonts w:hint="default" w:ascii="Wingdings" w:hAnsi="Wingdings"/>
      </w:rPr>
    </w:lvl>
    <w:lvl w:ilvl="3" w:tplc="719A8B4E">
      <w:start w:val="1"/>
      <w:numFmt w:val="bullet"/>
      <w:lvlText w:val=""/>
      <w:lvlJc w:val="left"/>
      <w:pPr>
        <w:ind w:left="2880" w:hanging="360"/>
      </w:pPr>
      <w:rPr>
        <w:rFonts w:hint="default" w:ascii="Symbol" w:hAnsi="Symbol"/>
      </w:rPr>
    </w:lvl>
    <w:lvl w:ilvl="4" w:tplc="8FC87658">
      <w:start w:val="1"/>
      <w:numFmt w:val="bullet"/>
      <w:lvlText w:val="o"/>
      <w:lvlJc w:val="left"/>
      <w:pPr>
        <w:ind w:left="3600" w:hanging="360"/>
      </w:pPr>
      <w:rPr>
        <w:rFonts w:hint="default" w:ascii="Courier New" w:hAnsi="Courier New"/>
      </w:rPr>
    </w:lvl>
    <w:lvl w:ilvl="5" w:tplc="6F72D134">
      <w:start w:val="1"/>
      <w:numFmt w:val="bullet"/>
      <w:lvlText w:val=""/>
      <w:lvlJc w:val="left"/>
      <w:pPr>
        <w:ind w:left="4320" w:hanging="360"/>
      </w:pPr>
      <w:rPr>
        <w:rFonts w:hint="default" w:ascii="Wingdings" w:hAnsi="Wingdings"/>
      </w:rPr>
    </w:lvl>
    <w:lvl w:ilvl="6" w:tplc="4DA04276">
      <w:start w:val="1"/>
      <w:numFmt w:val="bullet"/>
      <w:lvlText w:val=""/>
      <w:lvlJc w:val="left"/>
      <w:pPr>
        <w:ind w:left="5040" w:hanging="360"/>
      </w:pPr>
      <w:rPr>
        <w:rFonts w:hint="default" w:ascii="Symbol" w:hAnsi="Symbol"/>
      </w:rPr>
    </w:lvl>
    <w:lvl w:ilvl="7" w:tplc="FC9CB12A">
      <w:start w:val="1"/>
      <w:numFmt w:val="bullet"/>
      <w:lvlText w:val="o"/>
      <w:lvlJc w:val="left"/>
      <w:pPr>
        <w:ind w:left="5760" w:hanging="360"/>
      </w:pPr>
      <w:rPr>
        <w:rFonts w:hint="default" w:ascii="Courier New" w:hAnsi="Courier New"/>
      </w:rPr>
    </w:lvl>
    <w:lvl w:ilvl="8" w:tplc="19CE542C">
      <w:start w:val="1"/>
      <w:numFmt w:val="bullet"/>
      <w:lvlText w:val=""/>
      <w:lvlJc w:val="left"/>
      <w:pPr>
        <w:ind w:left="6480" w:hanging="360"/>
      </w:pPr>
      <w:rPr>
        <w:rFonts w:hint="default" w:ascii="Wingdings" w:hAnsi="Wingdings"/>
      </w:rPr>
    </w:lvl>
  </w:abstractNum>
  <w:abstractNum w:abstractNumId="8" w15:restartNumberingAfterBreak="0">
    <w:nsid w:val="323A22E1"/>
    <w:multiLevelType w:val="hybridMultilevel"/>
    <w:tmpl w:val="AFCEDF12"/>
    <w:lvl w:ilvl="0" w:tplc="6D14FC8E">
      <w:start w:val="1"/>
      <w:numFmt w:val="bullet"/>
      <w:lvlText w:val=""/>
      <w:lvlJc w:val="left"/>
      <w:pPr>
        <w:ind w:left="720" w:hanging="360"/>
      </w:pPr>
      <w:rPr>
        <w:rFonts w:hint="default" w:ascii="Symbol" w:hAnsi="Symbol"/>
      </w:rPr>
    </w:lvl>
    <w:lvl w:ilvl="1" w:tplc="628E404C">
      <w:start w:val="1"/>
      <w:numFmt w:val="bullet"/>
      <w:lvlText w:val="o"/>
      <w:lvlJc w:val="left"/>
      <w:pPr>
        <w:ind w:left="1440" w:hanging="360"/>
      </w:pPr>
      <w:rPr>
        <w:rFonts w:hint="default" w:ascii="Courier New" w:hAnsi="Courier New"/>
      </w:rPr>
    </w:lvl>
    <w:lvl w:ilvl="2" w:tplc="3042AC00">
      <w:start w:val="1"/>
      <w:numFmt w:val="bullet"/>
      <w:lvlText w:val=""/>
      <w:lvlJc w:val="left"/>
      <w:pPr>
        <w:ind w:left="2160" w:hanging="360"/>
      </w:pPr>
      <w:rPr>
        <w:rFonts w:hint="default" w:ascii="Wingdings" w:hAnsi="Wingdings"/>
      </w:rPr>
    </w:lvl>
    <w:lvl w:ilvl="3" w:tplc="1D6615C6">
      <w:start w:val="1"/>
      <w:numFmt w:val="bullet"/>
      <w:lvlText w:val=""/>
      <w:lvlJc w:val="left"/>
      <w:pPr>
        <w:ind w:left="2880" w:hanging="360"/>
      </w:pPr>
      <w:rPr>
        <w:rFonts w:hint="default" w:ascii="Symbol" w:hAnsi="Symbol"/>
      </w:rPr>
    </w:lvl>
    <w:lvl w:ilvl="4" w:tplc="9EC80DDE">
      <w:start w:val="1"/>
      <w:numFmt w:val="bullet"/>
      <w:lvlText w:val="o"/>
      <w:lvlJc w:val="left"/>
      <w:pPr>
        <w:ind w:left="3600" w:hanging="360"/>
      </w:pPr>
      <w:rPr>
        <w:rFonts w:hint="default" w:ascii="Courier New" w:hAnsi="Courier New"/>
      </w:rPr>
    </w:lvl>
    <w:lvl w:ilvl="5" w:tplc="6F7082F0">
      <w:start w:val="1"/>
      <w:numFmt w:val="bullet"/>
      <w:lvlText w:val=""/>
      <w:lvlJc w:val="left"/>
      <w:pPr>
        <w:ind w:left="4320" w:hanging="360"/>
      </w:pPr>
      <w:rPr>
        <w:rFonts w:hint="default" w:ascii="Wingdings" w:hAnsi="Wingdings"/>
      </w:rPr>
    </w:lvl>
    <w:lvl w:ilvl="6" w:tplc="C9520516">
      <w:start w:val="1"/>
      <w:numFmt w:val="bullet"/>
      <w:lvlText w:val=""/>
      <w:lvlJc w:val="left"/>
      <w:pPr>
        <w:ind w:left="5040" w:hanging="360"/>
      </w:pPr>
      <w:rPr>
        <w:rFonts w:hint="default" w:ascii="Symbol" w:hAnsi="Symbol"/>
      </w:rPr>
    </w:lvl>
    <w:lvl w:ilvl="7" w:tplc="5810D87C">
      <w:start w:val="1"/>
      <w:numFmt w:val="bullet"/>
      <w:lvlText w:val="o"/>
      <w:lvlJc w:val="left"/>
      <w:pPr>
        <w:ind w:left="5760" w:hanging="360"/>
      </w:pPr>
      <w:rPr>
        <w:rFonts w:hint="default" w:ascii="Courier New" w:hAnsi="Courier New"/>
      </w:rPr>
    </w:lvl>
    <w:lvl w:ilvl="8" w:tplc="A0243214">
      <w:start w:val="1"/>
      <w:numFmt w:val="bullet"/>
      <w:lvlText w:val=""/>
      <w:lvlJc w:val="left"/>
      <w:pPr>
        <w:ind w:left="6480" w:hanging="360"/>
      </w:pPr>
      <w:rPr>
        <w:rFonts w:hint="default" w:ascii="Wingdings" w:hAnsi="Wingdings"/>
      </w:rPr>
    </w:lvl>
  </w:abstractNum>
  <w:abstractNum w:abstractNumId="9" w15:restartNumberingAfterBreak="0">
    <w:nsid w:val="375920E9"/>
    <w:multiLevelType w:val="hybridMultilevel"/>
    <w:tmpl w:val="1DE4102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8EC6BBF"/>
    <w:multiLevelType w:val="hybridMultilevel"/>
    <w:tmpl w:val="BBD090EC"/>
    <w:lvl w:ilvl="0" w:tplc="3DB840EA">
      <w:start w:val="1"/>
      <w:numFmt w:val="bullet"/>
      <w:lvlText w:val=""/>
      <w:lvlJc w:val="left"/>
      <w:pPr>
        <w:ind w:left="720" w:hanging="360"/>
      </w:pPr>
      <w:rPr>
        <w:rFonts w:hint="default" w:ascii="Symbol" w:hAnsi="Symbol"/>
      </w:rPr>
    </w:lvl>
    <w:lvl w:ilvl="1" w:tplc="B7D641E2">
      <w:start w:val="1"/>
      <w:numFmt w:val="bullet"/>
      <w:lvlText w:val="o"/>
      <w:lvlJc w:val="left"/>
      <w:pPr>
        <w:ind w:left="1440" w:hanging="360"/>
      </w:pPr>
      <w:rPr>
        <w:rFonts w:hint="default" w:ascii="Courier New" w:hAnsi="Courier New"/>
      </w:rPr>
    </w:lvl>
    <w:lvl w:ilvl="2" w:tplc="F232EA48">
      <w:start w:val="1"/>
      <w:numFmt w:val="bullet"/>
      <w:lvlText w:val=""/>
      <w:lvlJc w:val="left"/>
      <w:pPr>
        <w:ind w:left="2160" w:hanging="360"/>
      </w:pPr>
      <w:rPr>
        <w:rFonts w:hint="default" w:ascii="Wingdings" w:hAnsi="Wingdings"/>
      </w:rPr>
    </w:lvl>
    <w:lvl w:ilvl="3" w:tplc="6010A786">
      <w:start w:val="1"/>
      <w:numFmt w:val="bullet"/>
      <w:lvlText w:val=""/>
      <w:lvlJc w:val="left"/>
      <w:pPr>
        <w:ind w:left="2880" w:hanging="360"/>
      </w:pPr>
      <w:rPr>
        <w:rFonts w:hint="default" w:ascii="Symbol" w:hAnsi="Symbol"/>
      </w:rPr>
    </w:lvl>
    <w:lvl w:ilvl="4" w:tplc="4AA6544C">
      <w:start w:val="1"/>
      <w:numFmt w:val="bullet"/>
      <w:lvlText w:val="o"/>
      <w:lvlJc w:val="left"/>
      <w:pPr>
        <w:ind w:left="3600" w:hanging="360"/>
      </w:pPr>
      <w:rPr>
        <w:rFonts w:hint="default" w:ascii="Courier New" w:hAnsi="Courier New"/>
      </w:rPr>
    </w:lvl>
    <w:lvl w:ilvl="5" w:tplc="522600A4">
      <w:start w:val="1"/>
      <w:numFmt w:val="bullet"/>
      <w:lvlText w:val=""/>
      <w:lvlJc w:val="left"/>
      <w:pPr>
        <w:ind w:left="4320" w:hanging="360"/>
      </w:pPr>
      <w:rPr>
        <w:rFonts w:hint="default" w:ascii="Wingdings" w:hAnsi="Wingdings"/>
      </w:rPr>
    </w:lvl>
    <w:lvl w:ilvl="6" w:tplc="E376A500">
      <w:start w:val="1"/>
      <w:numFmt w:val="bullet"/>
      <w:lvlText w:val=""/>
      <w:lvlJc w:val="left"/>
      <w:pPr>
        <w:ind w:left="5040" w:hanging="360"/>
      </w:pPr>
      <w:rPr>
        <w:rFonts w:hint="default" w:ascii="Symbol" w:hAnsi="Symbol"/>
      </w:rPr>
    </w:lvl>
    <w:lvl w:ilvl="7" w:tplc="8BA00012">
      <w:start w:val="1"/>
      <w:numFmt w:val="bullet"/>
      <w:lvlText w:val="o"/>
      <w:lvlJc w:val="left"/>
      <w:pPr>
        <w:ind w:left="5760" w:hanging="360"/>
      </w:pPr>
      <w:rPr>
        <w:rFonts w:hint="default" w:ascii="Courier New" w:hAnsi="Courier New"/>
      </w:rPr>
    </w:lvl>
    <w:lvl w:ilvl="8" w:tplc="F51A718A">
      <w:start w:val="1"/>
      <w:numFmt w:val="bullet"/>
      <w:lvlText w:val=""/>
      <w:lvlJc w:val="left"/>
      <w:pPr>
        <w:ind w:left="6480" w:hanging="360"/>
      </w:pPr>
      <w:rPr>
        <w:rFonts w:hint="default" w:ascii="Wingdings" w:hAnsi="Wingdings"/>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93C4F59"/>
    <w:multiLevelType w:val="hybridMultilevel"/>
    <w:tmpl w:val="976CB5C4"/>
    <w:lvl w:ilvl="0" w:tplc="91C82F52">
      <w:start w:val="1"/>
      <w:numFmt w:val="bullet"/>
      <w:lvlText w:val=""/>
      <w:lvlJc w:val="left"/>
      <w:pPr>
        <w:ind w:left="720" w:hanging="360"/>
      </w:pPr>
      <w:rPr>
        <w:rFonts w:hint="default" w:ascii="Symbol" w:hAnsi="Symbol"/>
      </w:rPr>
    </w:lvl>
    <w:lvl w:ilvl="1" w:tplc="C15A3532">
      <w:start w:val="1"/>
      <w:numFmt w:val="bullet"/>
      <w:lvlText w:val="o"/>
      <w:lvlJc w:val="left"/>
      <w:pPr>
        <w:ind w:left="1440" w:hanging="360"/>
      </w:pPr>
      <w:rPr>
        <w:rFonts w:hint="default" w:ascii="Courier New" w:hAnsi="Courier New"/>
      </w:rPr>
    </w:lvl>
    <w:lvl w:ilvl="2" w:tplc="18C2436A">
      <w:start w:val="1"/>
      <w:numFmt w:val="bullet"/>
      <w:lvlText w:val=""/>
      <w:lvlJc w:val="left"/>
      <w:pPr>
        <w:ind w:left="2160" w:hanging="360"/>
      </w:pPr>
      <w:rPr>
        <w:rFonts w:hint="default" w:ascii="Wingdings" w:hAnsi="Wingdings"/>
      </w:rPr>
    </w:lvl>
    <w:lvl w:ilvl="3" w:tplc="85AC8552">
      <w:start w:val="1"/>
      <w:numFmt w:val="bullet"/>
      <w:lvlText w:val=""/>
      <w:lvlJc w:val="left"/>
      <w:pPr>
        <w:ind w:left="2880" w:hanging="360"/>
      </w:pPr>
      <w:rPr>
        <w:rFonts w:hint="default" w:ascii="Symbol" w:hAnsi="Symbol"/>
      </w:rPr>
    </w:lvl>
    <w:lvl w:ilvl="4" w:tplc="329260F8">
      <w:start w:val="1"/>
      <w:numFmt w:val="bullet"/>
      <w:lvlText w:val="o"/>
      <w:lvlJc w:val="left"/>
      <w:pPr>
        <w:ind w:left="3600" w:hanging="360"/>
      </w:pPr>
      <w:rPr>
        <w:rFonts w:hint="default" w:ascii="Courier New" w:hAnsi="Courier New"/>
      </w:rPr>
    </w:lvl>
    <w:lvl w:ilvl="5" w:tplc="723E26A0">
      <w:start w:val="1"/>
      <w:numFmt w:val="bullet"/>
      <w:lvlText w:val=""/>
      <w:lvlJc w:val="left"/>
      <w:pPr>
        <w:ind w:left="4320" w:hanging="360"/>
      </w:pPr>
      <w:rPr>
        <w:rFonts w:hint="default" w:ascii="Wingdings" w:hAnsi="Wingdings"/>
      </w:rPr>
    </w:lvl>
    <w:lvl w:ilvl="6" w:tplc="0AAA7388">
      <w:start w:val="1"/>
      <w:numFmt w:val="bullet"/>
      <w:lvlText w:val=""/>
      <w:lvlJc w:val="left"/>
      <w:pPr>
        <w:ind w:left="5040" w:hanging="360"/>
      </w:pPr>
      <w:rPr>
        <w:rFonts w:hint="default" w:ascii="Symbol" w:hAnsi="Symbol"/>
      </w:rPr>
    </w:lvl>
    <w:lvl w:ilvl="7" w:tplc="CD6A0AAC">
      <w:start w:val="1"/>
      <w:numFmt w:val="bullet"/>
      <w:lvlText w:val="o"/>
      <w:lvlJc w:val="left"/>
      <w:pPr>
        <w:ind w:left="5760" w:hanging="360"/>
      </w:pPr>
      <w:rPr>
        <w:rFonts w:hint="default" w:ascii="Courier New" w:hAnsi="Courier New"/>
      </w:rPr>
    </w:lvl>
    <w:lvl w:ilvl="8" w:tplc="DACC6C20">
      <w:start w:val="1"/>
      <w:numFmt w:val="bullet"/>
      <w:lvlText w:val=""/>
      <w:lvlJc w:val="left"/>
      <w:pPr>
        <w:ind w:left="6480" w:hanging="360"/>
      </w:pPr>
      <w:rPr>
        <w:rFonts w:hint="default" w:ascii="Wingdings" w:hAnsi="Wingdings"/>
      </w:rPr>
    </w:lvl>
  </w:abstractNum>
  <w:abstractNum w:abstractNumId="13" w15:restartNumberingAfterBreak="0">
    <w:nsid w:val="4EF304BF"/>
    <w:multiLevelType w:val="hybridMultilevel"/>
    <w:tmpl w:val="861A1C8E"/>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5811416C"/>
    <w:multiLevelType w:val="hybridMultilevel"/>
    <w:tmpl w:val="0B621EC4"/>
    <w:lvl w:ilvl="0" w:tplc="87822520">
      <w:start w:val="1"/>
      <w:numFmt w:val="bullet"/>
      <w:lvlText w:val=""/>
      <w:lvlJc w:val="left"/>
      <w:pPr>
        <w:ind w:left="720" w:hanging="360"/>
      </w:pPr>
      <w:rPr>
        <w:rFonts w:hint="default" w:ascii="Symbol" w:hAnsi="Symbol"/>
      </w:rPr>
    </w:lvl>
    <w:lvl w:ilvl="1" w:tplc="BF7EB528">
      <w:start w:val="1"/>
      <w:numFmt w:val="bullet"/>
      <w:lvlText w:val="o"/>
      <w:lvlJc w:val="left"/>
      <w:pPr>
        <w:ind w:left="1440" w:hanging="360"/>
      </w:pPr>
      <w:rPr>
        <w:rFonts w:hint="default" w:ascii="Courier New" w:hAnsi="Courier New"/>
      </w:rPr>
    </w:lvl>
    <w:lvl w:ilvl="2" w:tplc="4F863A6E">
      <w:start w:val="1"/>
      <w:numFmt w:val="bullet"/>
      <w:lvlText w:val=""/>
      <w:lvlJc w:val="left"/>
      <w:pPr>
        <w:ind w:left="2160" w:hanging="360"/>
      </w:pPr>
      <w:rPr>
        <w:rFonts w:hint="default" w:ascii="Wingdings" w:hAnsi="Wingdings"/>
      </w:rPr>
    </w:lvl>
    <w:lvl w:ilvl="3" w:tplc="1FD8FF92">
      <w:start w:val="1"/>
      <w:numFmt w:val="bullet"/>
      <w:lvlText w:val=""/>
      <w:lvlJc w:val="left"/>
      <w:pPr>
        <w:ind w:left="2880" w:hanging="360"/>
      </w:pPr>
      <w:rPr>
        <w:rFonts w:hint="default" w:ascii="Symbol" w:hAnsi="Symbol"/>
      </w:rPr>
    </w:lvl>
    <w:lvl w:ilvl="4" w:tplc="3E166220">
      <w:start w:val="1"/>
      <w:numFmt w:val="bullet"/>
      <w:lvlText w:val="o"/>
      <w:lvlJc w:val="left"/>
      <w:pPr>
        <w:ind w:left="3600" w:hanging="360"/>
      </w:pPr>
      <w:rPr>
        <w:rFonts w:hint="default" w:ascii="Courier New" w:hAnsi="Courier New"/>
      </w:rPr>
    </w:lvl>
    <w:lvl w:ilvl="5" w:tplc="E8A83252">
      <w:start w:val="1"/>
      <w:numFmt w:val="bullet"/>
      <w:lvlText w:val=""/>
      <w:lvlJc w:val="left"/>
      <w:pPr>
        <w:ind w:left="4320" w:hanging="360"/>
      </w:pPr>
      <w:rPr>
        <w:rFonts w:hint="default" w:ascii="Wingdings" w:hAnsi="Wingdings"/>
      </w:rPr>
    </w:lvl>
    <w:lvl w:ilvl="6" w:tplc="D5AEF76A">
      <w:start w:val="1"/>
      <w:numFmt w:val="bullet"/>
      <w:lvlText w:val=""/>
      <w:lvlJc w:val="left"/>
      <w:pPr>
        <w:ind w:left="5040" w:hanging="360"/>
      </w:pPr>
      <w:rPr>
        <w:rFonts w:hint="default" w:ascii="Symbol" w:hAnsi="Symbol"/>
      </w:rPr>
    </w:lvl>
    <w:lvl w:ilvl="7" w:tplc="2DB86432">
      <w:start w:val="1"/>
      <w:numFmt w:val="bullet"/>
      <w:lvlText w:val="o"/>
      <w:lvlJc w:val="left"/>
      <w:pPr>
        <w:ind w:left="5760" w:hanging="360"/>
      </w:pPr>
      <w:rPr>
        <w:rFonts w:hint="default" w:ascii="Courier New" w:hAnsi="Courier New"/>
      </w:rPr>
    </w:lvl>
    <w:lvl w:ilvl="8" w:tplc="2E12DDB4">
      <w:start w:val="1"/>
      <w:numFmt w:val="bullet"/>
      <w:lvlText w:val=""/>
      <w:lvlJc w:val="left"/>
      <w:pPr>
        <w:ind w:left="6480" w:hanging="360"/>
      </w:pPr>
      <w:rPr>
        <w:rFonts w:hint="default" w:ascii="Wingdings" w:hAnsi="Wingdings"/>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B573D91"/>
    <w:multiLevelType w:val="hybridMultilevel"/>
    <w:tmpl w:val="5FDE258A"/>
    <w:lvl w:ilvl="0" w:tplc="96CECDE6">
      <w:start w:val="1"/>
      <w:numFmt w:val="bullet"/>
      <w:lvlText w:val=""/>
      <w:lvlJc w:val="left"/>
      <w:pPr>
        <w:ind w:left="720" w:hanging="360"/>
      </w:pPr>
      <w:rPr>
        <w:rFonts w:hint="default" w:ascii="Symbol" w:hAnsi="Symbol"/>
      </w:rPr>
    </w:lvl>
    <w:lvl w:ilvl="1" w:tplc="87240498">
      <w:start w:val="1"/>
      <w:numFmt w:val="bullet"/>
      <w:lvlText w:val="o"/>
      <w:lvlJc w:val="left"/>
      <w:pPr>
        <w:ind w:left="1440" w:hanging="360"/>
      </w:pPr>
      <w:rPr>
        <w:rFonts w:hint="default" w:ascii="Courier New" w:hAnsi="Courier New"/>
      </w:rPr>
    </w:lvl>
    <w:lvl w:ilvl="2" w:tplc="9398A2B8">
      <w:start w:val="1"/>
      <w:numFmt w:val="bullet"/>
      <w:lvlText w:val=""/>
      <w:lvlJc w:val="left"/>
      <w:pPr>
        <w:ind w:left="2160" w:hanging="360"/>
      </w:pPr>
      <w:rPr>
        <w:rFonts w:hint="default" w:ascii="Wingdings" w:hAnsi="Wingdings"/>
      </w:rPr>
    </w:lvl>
    <w:lvl w:ilvl="3" w:tplc="F10299AE">
      <w:start w:val="1"/>
      <w:numFmt w:val="bullet"/>
      <w:lvlText w:val=""/>
      <w:lvlJc w:val="left"/>
      <w:pPr>
        <w:ind w:left="2880" w:hanging="360"/>
      </w:pPr>
      <w:rPr>
        <w:rFonts w:hint="default" w:ascii="Symbol" w:hAnsi="Symbol"/>
      </w:rPr>
    </w:lvl>
    <w:lvl w:ilvl="4" w:tplc="50BCC6EA">
      <w:start w:val="1"/>
      <w:numFmt w:val="bullet"/>
      <w:lvlText w:val="o"/>
      <w:lvlJc w:val="left"/>
      <w:pPr>
        <w:ind w:left="3600" w:hanging="360"/>
      </w:pPr>
      <w:rPr>
        <w:rFonts w:hint="default" w:ascii="Courier New" w:hAnsi="Courier New"/>
      </w:rPr>
    </w:lvl>
    <w:lvl w:ilvl="5" w:tplc="AACCFF0C">
      <w:start w:val="1"/>
      <w:numFmt w:val="bullet"/>
      <w:lvlText w:val=""/>
      <w:lvlJc w:val="left"/>
      <w:pPr>
        <w:ind w:left="4320" w:hanging="360"/>
      </w:pPr>
      <w:rPr>
        <w:rFonts w:hint="default" w:ascii="Wingdings" w:hAnsi="Wingdings"/>
      </w:rPr>
    </w:lvl>
    <w:lvl w:ilvl="6" w:tplc="F9282400">
      <w:start w:val="1"/>
      <w:numFmt w:val="bullet"/>
      <w:lvlText w:val=""/>
      <w:lvlJc w:val="left"/>
      <w:pPr>
        <w:ind w:left="5040" w:hanging="360"/>
      </w:pPr>
      <w:rPr>
        <w:rFonts w:hint="default" w:ascii="Symbol" w:hAnsi="Symbol"/>
      </w:rPr>
    </w:lvl>
    <w:lvl w:ilvl="7" w:tplc="72302D58">
      <w:start w:val="1"/>
      <w:numFmt w:val="bullet"/>
      <w:lvlText w:val="o"/>
      <w:lvlJc w:val="left"/>
      <w:pPr>
        <w:ind w:left="5760" w:hanging="360"/>
      </w:pPr>
      <w:rPr>
        <w:rFonts w:hint="default" w:ascii="Courier New" w:hAnsi="Courier New"/>
      </w:rPr>
    </w:lvl>
    <w:lvl w:ilvl="8" w:tplc="F5F8B430">
      <w:start w:val="1"/>
      <w:numFmt w:val="bullet"/>
      <w:lvlText w:val=""/>
      <w:lvlJc w:val="left"/>
      <w:pPr>
        <w:ind w:left="6480" w:hanging="360"/>
      </w:pPr>
      <w:rPr>
        <w:rFonts w:hint="default" w:ascii="Wingdings" w:hAnsi="Wingdings"/>
      </w:rPr>
    </w:lvl>
  </w:abstractNum>
  <w:abstractNum w:abstractNumId="19"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4"/>
  </w:num>
  <w:num w:numId="2">
    <w:abstractNumId w:val="8"/>
  </w:num>
  <w:num w:numId="3">
    <w:abstractNumId w:val="12"/>
  </w:num>
  <w:num w:numId="4">
    <w:abstractNumId w:val="10"/>
  </w:num>
  <w:num w:numId="5">
    <w:abstractNumId w:val="7"/>
  </w:num>
  <w:num w:numId="6">
    <w:abstractNumId w:val="14"/>
  </w:num>
  <w:num w:numId="7">
    <w:abstractNumId w:val="18"/>
  </w:num>
  <w:num w:numId="8">
    <w:abstractNumId w:val="2"/>
  </w:num>
  <w:num w:numId="9">
    <w:abstractNumId w:val="0"/>
  </w:num>
  <w:num w:numId="10">
    <w:abstractNumId w:val="6"/>
  </w:num>
  <w:num w:numId="11">
    <w:abstractNumId w:val="11"/>
  </w:num>
  <w:num w:numId="12">
    <w:abstractNumId w:val="15"/>
  </w:num>
  <w:num w:numId="13">
    <w:abstractNumId w:val="19"/>
  </w:num>
  <w:num w:numId="14">
    <w:abstractNumId w:val="16"/>
  </w:num>
  <w:num w:numId="15">
    <w:abstractNumId w:val="17"/>
  </w:num>
  <w:num w:numId="16">
    <w:abstractNumId w:val="9"/>
  </w:num>
  <w:num w:numId="17">
    <w:abstractNumId w:val="3"/>
  </w:num>
  <w:num w:numId="18">
    <w:abstractNumId w:val="13"/>
  </w:num>
  <w:num w:numId="19">
    <w:abstractNumId w:val="5"/>
  </w:num>
  <w:num w:numId="2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ctiveWritingStyle w:lang="en-GB" w:vendorID="64" w:dllVersion="131078" w:nlCheck="1" w:checkStyle="1" w:appName="MSWord"/>
  <w:attachedTemplate r:id="rId1"/>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0EA9"/>
    <w:rsid w:val="00001C08"/>
    <w:rsid w:val="00002BF1"/>
    <w:rsid w:val="00006220"/>
    <w:rsid w:val="00006CD7"/>
    <w:rsid w:val="000103FC"/>
    <w:rsid w:val="00010746"/>
    <w:rsid w:val="00010B83"/>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9D"/>
    <w:rsid w:val="00044C5D"/>
    <w:rsid w:val="00044D23"/>
    <w:rsid w:val="00046473"/>
    <w:rsid w:val="000507E6"/>
    <w:rsid w:val="0005163D"/>
    <w:rsid w:val="000534F4"/>
    <w:rsid w:val="000535B7"/>
    <w:rsid w:val="0005365F"/>
    <w:rsid w:val="00053726"/>
    <w:rsid w:val="000562A7"/>
    <w:rsid w:val="000564F8"/>
    <w:rsid w:val="00057BC8"/>
    <w:rsid w:val="000604B9"/>
    <w:rsid w:val="00061232"/>
    <w:rsid w:val="000613C4"/>
    <w:rsid w:val="000620E8"/>
    <w:rsid w:val="00062708"/>
    <w:rsid w:val="00063090"/>
    <w:rsid w:val="00064B05"/>
    <w:rsid w:val="00065A16"/>
    <w:rsid w:val="00066BF8"/>
    <w:rsid w:val="00071789"/>
    <w:rsid w:val="00071D06"/>
    <w:rsid w:val="0007214A"/>
    <w:rsid w:val="00072748"/>
    <w:rsid w:val="00072B6E"/>
    <w:rsid w:val="00072DFB"/>
    <w:rsid w:val="00075B4E"/>
    <w:rsid w:val="00077A7C"/>
    <w:rsid w:val="00082E53"/>
    <w:rsid w:val="000844F9"/>
    <w:rsid w:val="00084830"/>
    <w:rsid w:val="0008606A"/>
    <w:rsid w:val="00086656"/>
    <w:rsid w:val="00086D87"/>
    <w:rsid w:val="000872D6"/>
    <w:rsid w:val="00090628"/>
    <w:rsid w:val="00090FF0"/>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8BF"/>
    <w:rsid w:val="000E3C1C"/>
    <w:rsid w:val="000E41B7"/>
    <w:rsid w:val="000E6BA0"/>
    <w:rsid w:val="000F174A"/>
    <w:rsid w:val="000F73B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41C"/>
    <w:rsid w:val="00127648"/>
    <w:rsid w:val="0013032B"/>
    <w:rsid w:val="001305EA"/>
    <w:rsid w:val="001328FA"/>
    <w:rsid w:val="0013419A"/>
    <w:rsid w:val="00134700"/>
    <w:rsid w:val="00134E23"/>
    <w:rsid w:val="00135E80"/>
    <w:rsid w:val="00140753"/>
    <w:rsid w:val="0014239C"/>
    <w:rsid w:val="00143921"/>
    <w:rsid w:val="00146F04"/>
    <w:rsid w:val="0014F810"/>
    <w:rsid w:val="00150EBC"/>
    <w:rsid w:val="001520B0"/>
    <w:rsid w:val="0015446A"/>
    <w:rsid w:val="0015487C"/>
    <w:rsid w:val="00155144"/>
    <w:rsid w:val="0015712E"/>
    <w:rsid w:val="00162C3A"/>
    <w:rsid w:val="00165FF0"/>
    <w:rsid w:val="00167B0F"/>
    <w:rsid w:val="0017075C"/>
    <w:rsid w:val="00170CB5"/>
    <w:rsid w:val="00171601"/>
    <w:rsid w:val="00174183"/>
    <w:rsid w:val="00174FB4"/>
    <w:rsid w:val="00176C65"/>
    <w:rsid w:val="00180A15"/>
    <w:rsid w:val="001810F4"/>
    <w:rsid w:val="00181128"/>
    <w:rsid w:val="0018179E"/>
    <w:rsid w:val="00182B46"/>
    <w:rsid w:val="001839C3"/>
    <w:rsid w:val="00183B80"/>
    <w:rsid w:val="00183DB2"/>
    <w:rsid w:val="00183E9C"/>
    <w:rsid w:val="001841F1"/>
    <w:rsid w:val="0018571A"/>
    <w:rsid w:val="001859B6"/>
    <w:rsid w:val="001879CF"/>
    <w:rsid w:val="00187FFC"/>
    <w:rsid w:val="00191D2F"/>
    <w:rsid w:val="00191F45"/>
    <w:rsid w:val="00193503"/>
    <w:rsid w:val="001939CA"/>
    <w:rsid w:val="00193B82"/>
    <w:rsid w:val="00194633"/>
    <w:rsid w:val="001952C0"/>
    <w:rsid w:val="0019600C"/>
    <w:rsid w:val="00196CF1"/>
    <w:rsid w:val="00197B41"/>
    <w:rsid w:val="001A03EA"/>
    <w:rsid w:val="001A067C"/>
    <w:rsid w:val="001A3627"/>
    <w:rsid w:val="001B3065"/>
    <w:rsid w:val="001B33C0"/>
    <w:rsid w:val="001B4A46"/>
    <w:rsid w:val="001B5E34"/>
    <w:rsid w:val="001C2997"/>
    <w:rsid w:val="001C4DB7"/>
    <w:rsid w:val="001C6C9B"/>
    <w:rsid w:val="001D10B2"/>
    <w:rsid w:val="001D3092"/>
    <w:rsid w:val="001D4CD1"/>
    <w:rsid w:val="001D65A8"/>
    <w:rsid w:val="001D66C2"/>
    <w:rsid w:val="001E0FFC"/>
    <w:rsid w:val="001E1F93"/>
    <w:rsid w:val="001E24CF"/>
    <w:rsid w:val="001E3097"/>
    <w:rsid w:val="001E4B06"/>
    <w:rsid w:val="001E56D7"/>
    <w:rsid w:val="001E5F98"/>
    <w:rsid w:val="001F01F4"/>
    <w:rsid w:val="001F0F26"/>
    <w:rsid w:val="001F2232"/>
    <w:rsid w:val="001F562F"/>
    <w:rsid w:val="001F64BE"/>
    <w:rsid w:val="001F6D7B"/>
    <w:rsid w:val="001F7070"/>
    <w:rsid w:val="001F7807"/>
    <w:rsid w:val="002007C8"/>
    <w:rsid w:val="00200AD3"/>
    <w:rsid w:val="00200EF2"/>
    <w:rsid w:val="00201411"/>
    <w:rsid w:val="002016B9"/>
    <w:rsid w:val="00201825"/>
    <w:rsid w:val="00201CB2"/>
    <w:rsid w:val="00202266"/>
    <w:rsid w:val="002046F7"/>
    <w:rsid w:val="0020478D"/>
    <w:rsid w:val="002054D0"/>
    <w:rsid w:val="00206EFD"/>
    <w:rsid w:val="0020756A"/>
    <w:rsid w:val="00210D95"/>
    <w:rsid w:val="002123FA"/>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8FF"/>
    <w:rsid w:val="002441F2"/>
    <w:rsid w:val="0024438F"/>
    <w:rsid w:val="002447C2"/>
    <w:rsid w:val="002458D0"/>
    <w:rsid w:val="00245EC0"/>
    <w:rsid w:val="002462B7"/>
    <w:rsid w:val="00247FF0"/>
    <w:rsid w:val="00250C2E"/>
    <w:rsid w:val="00250F4A"/>
    <w:rsid w:val="00251349"/>
    <w:rsid w:val="002530AD"/>
    <w:rsid w:val="00253532"/>
    <w:rsid w:val="002540D3"/>
    <w:rsid w:val="00254B2A"/>
    <w:rsid w:val="002556DB"/>
    <w:rsid w:val="00256D4F"/>
    <w:rsid w:val="00260EE8"/>
    <w:rsid w:val="00260F28"/>
    <w:rsid w:val="0026131D"/>
    <w:rsid w:val="00263542"/>
    <w:rsid w:val="00266738"/>
    <w:rsid w:val="00266D0C"/>
    <w:rsid w:val="00266DBD"/>
    <w:rsid w:val="00273F94"/>
    <w:rsid w:val="002760B7"/>
    <w:rsid w:val="002762CD"/>
    <w:rsid w:val="0028080E"/>
    <w:rsid w:val="002810D3"/>
    <w:rsid w:val="00282C6F"/>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054"/>
    <w:rsid w:val="00303813"/>
    <w:rsid w:val="00306AD7"/>
    <w:rsid w:val="00310348"/>
    <w:rsid w:val="00310EE6"/>
    <w:rsid w:val="00311628"/>
    <w:rsid w:val="00311E73"/>
    <w:rsid w:val="0031221D"/>
    <w:rsid w:val="003123F7"/>
    <w:rsid w:val="00314A01"/>
    <w:rsid w:val="00314B9D"/>
    <w:rsid w:val="00314DD8"/>
    <w:rsid w:val="003155A3"/>
    <w:rsid w:val="00315B35"/>
    <w:rsid w:val="00316A7F"/>
    <w:rsid w:val="00317067"/>
    <w:rsid w:val="00317B24"/>
    <w:rsid w:val="00317D8E"/>
    <w:rsid w:val="00317E8F"/>
    <w:rsid w:val="00320752"/>
    <w:rsid w:val="003209E8"/>
    <w:rsid w:val="003211F4"/>
    <w:rsid w:val="0032193F"/>
    <w:rsid w:val="00322186"/>
    <w:rsid w:val="00322962"/>
    <w:rsid w:val="0032403E"/>
    <w:rsid w:val="00324D73"/>
    <w:rsid w:val="00325B7B"/>
    <w:rsid w:val="003273C2"/>
    <w:rsid w:val="00330515"/>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6DD"/>
    <w:rsid w:val="00363E8F"/>
    <w:rsid w:val="00365118"/>
    <w:rsid w:val="00366467"/>
    <w:rsid w:val="00367331"/>
    <w:rsid w:val="00370563"/>
    <w:rsid w:val="003713D2"/>
    <w:rsid w:val="00371AF4"/>
    <w:rsid w:val="00372A4F"/>
    <w:rsid w:val="00372B9F"/>
    <w:rsid w:val="00373265"/>
    <w:rsid w:val="0037384B"/>
    <w:rsid w:val="00373892"/>
    <w:rsid w:val="003742C5"/>
    <w:rsid w:val="003743CE"/>
    <w:rsid w:val="003807AF"/>
    <w:rsid w:val="00380856"/>
    <w:rsid w:val="00380E60"/>
    <w:rsid w:val="00380EAE"/>
    <w:rsid w:val="00382A6F"/>
    <w:rsid w:val="00382C57"/>
    <w:rsid w:val="00383B5F"/>
    <w:rsid w:val="00384483"/>
    <w:rsid w:val="0038499A"/>
    <w:rsid w:val="00384F53"/>
    <w:rsid w:val="00386D58"/>
    <w:rsid w:val="00387053"/>
    <w:rsid w:val="003877D7"/>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5EF2"/>
    <w:rsid w:val="003B723E"/>
    <w:rsid w:val="003B7BBB"/>
    <w:rsid w:val="003C0FB3"/>
    <w:rsid w:val="003C2316"/>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25BA"/>
    <w:rsid w:val="003E6AE0"/>
    <w:rsid w:val="003F0971"/>
    <w:rsid w:val="003F25EE"/>
    <w:rsid w:val="003F28DA"/>
    <w:rsid w:val="003F2C2F"/>
    <w:rsid w:val="003F35B8"/>
    <w:rsid w:val="003F3F97"/>
    <w:rsid w:val="003F42CF"/>
    <w:rsid w:val="003F4BCF"/>
    <w:rsid w:val="003F4EA0"/>
    <w:rsid w:val="003F4FBE"/>
    <w:rsid w:val="003F69BE"/>
    <w:rsid w:val="003F7D20"/>
    <w:rsid w:val="00400EB0"/>
    <w:rsid w:val="004013F6"/>
    <w:rsid w:val="00405801"/>
    <w:rsid w:val="0040718E"/>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022"/>
    <w:rsid w:val="004479D8"/>
    <w:rsid w:val="00447C97"/>
    <w:rsid w:val="00451168"/>
    <w:rsid w:val="00451506"/>
    <w:rsid w:val="00452D84"/>
    <w:rsid w:val="00453739"/>
    <w:rsid w:val="0045627B"/>
    <w:rsid w:val="00456C90"/>
    <w:rsid w:val="00457160"/>
    <w:rsid w:val="004578CC"/>
    <w:rsid w:val="00463BFC"/>
    <w:rsid w:val="004657D6"/>
    <w:rsid w:val="00466387"/>
    <w:rsid w:val="00466D53"/>
    <w:rsid w:val="00472020"/>
    <w:rsid w:val="004728AA"/>
    <w:rsid w:val="00473346"/>
    <w:rsid w:val="00476168"/>
    <w:rsid w:val="00476284"/>
    <w:rsid w:val="00476FD2"/>
    <w:rsid w:val="0048084F"/>
    <w:rsid w:val="004810BD"/>
    <w:rsid w:val="0048175E"/>
    <w:rsid w:val="00483B44"/>
    <w:rsid w:val="00483CA9"/>
    <w:rsid w:val="004850B9"/>
    <w:rsid w:val="0048525B"/>
    <w:rsid w:val="00485CCD"/>
    <w:rsid w:val="00485DB5"/>
    <w:rsid w:val="004860C5"/>
    <w:rsid w:val="00486D2B"/>
    <w:rsid w:val="00490D60"/>
    <w:rsid w:val="0049169A"/>
    <w:rsid w:val="00493120"/>
    <w:rsid w:val="004949C7"/>
    <w:rsid w:val="00494FDC"/>
    <w:rsid w:val="004A0489"/>
    <w:rsid w:val="004A161B"/>
    <w:rsid w:val="004A4146"/>
    <w:rsid w:val="004A47DB"/>
    <w:rsid w:val="004A5AAE"/>
    <w:rsid w:val="004A6AB7"/>
    <w:rsid w:val="004A7284"/>
    <w:rsid w:val="004A7E1A"/>
    <w:rsid w:val="004B0073"/>
    <w:rsid w:val="004B073C"/>
    <w:rsid w:val="004B1541"/>
    <w:rsid w:val="004B240E"/>
    <w:rsid w:val="004B29F4"/>
    <w:rsid w:val="004B3234"/>
    <w:rsid w:val="004B4C27"/>
    <w:rsid w:val="004B6407"/>
    <w:rsid w:val="004B6923"/>
    <w:rsid w:val="004B695A"/>
    <w:rsid w:val="004B7240"/>
    <w:rsid w:val="004B7495"/>
    <w:rsid w:val="004B780F"/>
    <w:rsid w:val="004B7B56"/>
    <w:rsid w:val="004C098E"/>
    <w:rsid w:val="004C20CF"/>
    <w:rsid w:val="004C299C"/>
    <w:rsid w:val="004C2E2E"/>
    <w:rsid w:val="004C36F9"/>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27D3"/>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5E1B"/>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5FBE"/>
    <w:rsid w:val="005A6DC2"/>
    <w:rsid w:val="005B0870"/>
    <w:rsid w:val="005B1762"/>
    <w:rsid w:val="005B4358"/>
    <w:rsid w:val="005B4B88"/>
    <w:rsid w:val="005B5605"/>
    <w:rsid w:val="005B5D60"/>
    <w:rsid w:val="005B5E31"/>
    <w:rsid w:val="005B64AE"/>
    <w:rsid w:val="005B6E3D"/>
    <w:rsid w:val="005B7298"/>
    <w:rsid w:val="005B7315"/>
    <w:rsid w:val="005C0231"/>
    <w:rsid w:val="005C1BFC"/>
    <w:rsid w:val="005C1F70"/>
    <w:rsid w:val="005C7B55"/>
    <w:rsid w:val="005D0175"/>
    <w:rsid w:val="005D1CC4"/>
    <w:rsid w:val="005D1E2F"/>
    <w:rsid w:val="005D2D62"/>
    <w:rsid w:val="005D5A78"/>
    <w:rsid w:val="005D5DB0"/>
    <w:rsid w:val="005D6629"/>
    <w:rsid w:val="005E0B43"/>
    <w:rsid w:val="005E4742"/>
    <w:rsid w:val="005E6829"/>
    <w:rsid w:val="005F10D4"/>
    <w:rsid w:val="005F191C"/>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281E"/>
    <w:rsid w:val="006439ED"/>
    <w:rsid w:val="00644306"/>
    <w:rsid w:val="006450E2"/>
    <w:rsid w:val="006453D8"/>
    <w:rsid w:val="006503F8"/>
    <w:rsid w:val="00650503"/>
    <w:rsid w:val="00651A1C"/>
    <w:rsid w:val="00651E73"/>
    <w:rsid w:val="00652220"/>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B28"/>
    <w:rsid w:val="0068666F"/>
    <w:rsid w:val="0068780A"/>
    <w:rsid w:val="00690267"/>
    <w:rsid w:val="006906E7"/>
    <w:rsid w:val="00691E63"/>
    <w:rsid w:val="006954D4"/>
    <w:rsid w:val="0069598B"/>
    <w:rsid w:val="00695AF0"/>
    <w:rsid w:val="006A0052"/>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4971"/>
    <w:rsid w:val="006B73E5"/>
    <w:rsid w:val="006C00A3"/>
    <w:rsid w:val="006C0F69"/>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5F3"/>
    <w:rsid w:val="006F1B19"/>
    <w:rsid w:val="006F3613"/>
    <w:rsid w:val="006F3839"/>
    <w:rsid w:val="006F4503"/>
    <w:rsid w:val="007004E9"/>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45AB"/>
    <w:rsid w:val="00765E06"/>
    <w:rsid w:val="00765F79"/>
    <w:rsid w:val="007706FF"/>
    <w:rsid w:val="00770891"/>
    <w:rsid w:val="00770C61"/>
    <w:rsid w:val="00772BA3"/>
    <w:rsid w:val="007763FE"/>
    <w:rsid w:val="007766A3"/>
    <w:rsid w:val="00776998"/>
    <w:rsid w:val="00776E12"/>
    <w:rsid w:val="007776A2"/>
    <w:rsid w:val="00777849"/>
    <w:rsid w:val="00780A99"/>
    <w:rsid w:val="00781C4F"/>
    <w:rsid w:val="00782487"/>
    <w:rsid w:val="00782A2E"/>
    <w:rsid w:val="00782B11"/>
    <w:rsid w:val="007836C0"/>
    <w:rsid w:val="007862BC"/>
    <w:rsid w:val="0078667E"/>
    <w:rsid w:val="007919DC"/>
    <w:rsid w:val="00791B72"/>
    <w:rsid w:val="00791C7F"/>
    <w:rsid w:val="00796888"/>
    <w:rsid w:val="007A1326"/>
    <w:rsid w:val="007A2B7B"/>
    <w:rsid w:val="007A3356"/>
    <w:rsid w:val="007A36F3"/>
    <w:rsid w:val="007A4CEF"/>
    <w:rsid w:val="007A55A8"/>
    <w:rsid w:val="007A5B93"/>
    <w:rsid w:val="007A7ADC"/>
    <w:rsid w:val="007B24C4"/>
    <w:rsid w:val="007B50E4"/>
    <w:rsid w:val="007B5236"/>
    <w:rsid w:val="007B6B2F"/>
    <w:rsid w:val="007C057B"/>
    <w:rsid w:val="007C1661"/>
    <w:rsid w:val="007C1A9E"/>
    <w:rsid w:val="007C6DA2"/>
    <w:rsid w:val="007C6E38"/>
    <w:rsid w:val="007D212E"/>
    <w:rsid w:val="007D458F"/>
    <w:rsid w:val="007D5090"/>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0A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9D8"/>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5CA"/>
    <w:rsid w:val="0086672A"/>
    <w:rsid w:val="00867469"/>
    <w:rsid w:val="00870838"/>
    <w:rsid w:val="00870A3D"/>
    <w:rsid w:val="008736AC"/>
    <w:rsid w:val="00874C1F"/>
    <w:rsid w:val="00880A08"/>
    <w:rsid w:val="00880E9C"/>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8C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AF3"/>
    <w:rsid w:val="008D61E0"/>
    <w:rsid w:val="008D6722"/>
    <w:rsid w:val="008D6E1D"/>
    <w:rsid w:val="008D7AB2"/>
    <w:rsid w:val="008D7BC5"/>
    <w:rsid w:val="008E0259"/>
    <w:rsid w:val="008E29B3"/>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5E4"/>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CFE"/>
    <w:rsid w:val="00932077"/>
    <w:rsid w:val="00932A03"/>
    <w:rsid w:val="0093313E"/>
    <w:rsid w:val="009331F9"/>
    <w:rsid w:val="00934012"/>
    <w:rsid w:val="0093530F"/>
    <w:rsid w:val="0093592F"/>
    <w:rsid w:val="009363F0"/>
    <w:rsid w:val="0093688D"/>
    <w:rsid w:val="0094165A"/>
    <w:rsid w:val="00941B0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638B"/>
    <w:rsid w:val="0096720F"/>
    <w:rsid w:val="0097036E"/>
    <w:rsid w:val="009718BF"/>
    <w:rsid w:val="00973AC1"/>
    <w:rsid w:val="00973DB2"/>
    <w:rsid w:val="00974135"/>
    <w:rsid w:val="00981475"/>
    <w:rsid w:val="00981668"/>
    <w:rsid w:val="00984331"/>
    <w:rsid w:val="00984C07"/>
    <w:rsid w:val="00985F69"/>
    <w:rsid w:val="00986598"/>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486"/>
    <w:rsid w:val="009B5879"/>
    <w:rsid w:val="009B5A96"/>
    <w:rsid w:val="009B6030"/>
    <w:rsid w:val="009B78DF"/>
    <w:rsid w:val="009C0698"/>
    <w:rsid w:val="009C098A"/>
    <w:rsid w:val="009C0DA0"/>
    <w:rsid w:val="009C1693"/>
    <w:rsid w:val="009C1899"/>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2A9B"/>
    <w:rsid w:val="00A143CE"/>
    <w:rsid w:val="00A16D9B"/>
    <w:rsid w:val="00A21A49"/>
    <w:rsid w:val="00A231E9"/>
    <w:rsid w:val="00A238CC"/>
    <w:rsid w:val="00A307AE"/>
    <w:rsid w:val="00A330A8"/>
    <w:rsid w:val="00A35E8B"/>
    <w:rsid w:val="00A3669F"/>
    <w:rsid w:val="00A41A01"/>
    <w:rsid w:val="00A429A9"/>
    <w:rsid w:val="00A43CFF"/>
    <w:rsid w:val="00A47719"/>
    <w:rsid w:val="00A47EAB"/>
    <w:rsid w:val="00A5068D"/>
    <w:rsid w:val="00A509B4"/>
    <w:rsid w:val="00A51217"/>
    <w:rsid w:val="00A534EA"/>
    <w:rsid w:val="00A5427A"/>
    <w:rsid w:val="00A54C7B"/>
    <w:rsid w:val="00A54CFD"/>
    <w:rsid w:val="00A5639F"/>
    <w:rsid w:val="00A57040"/>
    <w:rsid w:val="00A60064"/>
    <w:rsid w:val="00A60828"/>
    <w:rsid w:val="00A64F90"/>
    <w:rsid w:val="00A65497"/>
    <w:rsid w:val="00A65A2B"/>
    <w:rsid w:val="00A67AD1"/>
    <w:rsid w:val="00A70170"/>
    <w:rsid w:val="00A726C7"/>
    <w:rsid w:val="00A7409C"/>
    <w:rsid w:val="00A752B5"/>
    <w:rsid w:val="00A76063"/>
    <w:rsid w:val="00A774B4"/>
    <w:rsid w:val="00A77927"/>
    <w:rsid w:val="00A80144"/>
    <w:rsid w:val="00A81734"/>
    <w:rsid w:val="00A81791"/>
    <w:rsid w:val="00A8195D"/>
    <w:rsid w:val="00A81DC9"/>
    <w:rsid w:val="00A82923"/>
    <w:rsid w:val="00A8372C"/>
    <w:rsid w:val="00A84217"/>
    <w:rsid w:val="00A855FA"/>
    <w:rsid w:val="00A85F07"/>
    <w:rsid w:val="00A87912"/>
    <w:rsid w:val="00A905C6"/>
    <w:rsid w:val="00A90A0B"/>
    <w:rsid w:val="00A91418"/>
    <w:rsid w:val="00A91A18"/>
    <w:rsid w:val="00A9244B"/>
    <w:rsid w:val="00A92D91"/>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5D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003"/>
    <w:rsid w:val="00AE3899"/>
    <w:rsid w:val="00AE6CD2"/>
    <w:rsid w:val="00AE776A"/>
    <w:rsid w:val="00AF1F68"/>
    <w:rsid w:val="00AF27B7"/>
    <w:rsid w:val="00AF2BB2"/>
    <w:rsid w:val="00AF3C5D"/>
    <w:rsid w:val="00AF4AA3"/>
    <w:rsid w:val="00AF726A"/>
    <w:rsid w:val="00AF7AB4"/>
    <w:rsid w:val="00AF7B91"/>
    <w:rsid w:val="00B00015"/>
    <w:rsid w:val="00B043A6"/>
    <w:rsid w:val="00B06DE8"/>
    <w:rsid w:val="00B07AE1"/>
    <w:rsid w:val="00B07D23"/>
    <w:rsid w:val="00B10656"/>
    <w:rsid w:val="00B12968"/>
    <w:rsid w:val="00B131FF"/>
    <w:rsid w:val="00B13498"/>
    <w:rsid w:val="00B13DA2"/>
    <w:rsid w:val="00B1672A"/>
    <w:rsid w:val="00B16E71"/>
    <w:rsid w:val="00B174BD"/>
    <w:rsid w:val="00B20690"/>
    <w:rsid w:val="00B20B2A"/>
    <w:rsid w:val="00B2129B"/>
    <w:rsid w:val="00B22FA7"/>
    <w:rsid w:val="00B24845"/>
    <w:rsid w:val="00B26370"/>
    <w:rsid w:val="00B26916"/>
    <w:rsid w:val="00B27039"/>
    <w:rsid w:val="00B27D18"/>
    <w:rsid w:val="00B300DB"/>
    <w:rsid w:val="00B32BEC"/>
    <w:rsid w:val="00B35B87"/>
    <w:rsid w:val="00B40556"/>
    <w:rsid w:val="00B43107"/>
    <w:rsid w:val="00B45922"/>
    <w:rsid w:val="00B45AC4"/>
    <w:rsid w:val="00B45E0A"/>
    <w:rsid w:val="00B47A18"/>
    <w:rsid w:val="00B51CD5"/>
    <w:rsid w:val="00B52704"/>
    <w:rsid w:val="00B53824"/>
    <w:rsid w:val="00B53857"/>
    <w:rsid w:val="00B54009"/>
    <w:rsid w:val="00B54B6C"/>
    <w:rsid w:val="00B56FB1"/>
    <w:rsid w:val="00B6083F"/>
    <w:rsid w:val="00B61504"/>
    <w:rsid w:val="00B62E95"/>
    <w:rsid w:val="00B63ABC"/>
    <w:rsid w:val="00B64D3D"/>
    <w:rsid w:val="00B64F0A"/>
    <w:rsid w:val="00B6562C"/>
    <w:rsid w:val="00B6729E"/>
    <w:rsid w:val="00B714D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1E2B"/>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D6E"/>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3E3A"/>
    <w:rsid w:val="00C040E8"/>
    <w:rsid w:val="00C0499E"/>
    <w:rsid w:val="00C04F4A"/>
    <w:rsid w:val="00C06484"/>
    <w:rsid w:val="00C06EAB"/>
    <w:rsid w:val="00C07776"/>
    <w:rsid w:val="00C07BFB"/>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27C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B01"/>
    <w:rsid w:val="00C61D26"/>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AF0"/>
    <w:rsid w:val="00D14274"/>
    <w:rsid w:val="00D15E5B"/>
    <w:rsid w:val="00D17C62"/>
    <w:rsid w:val="00D21586"/>
    <w:rsid w:val="00D21EA5"/>
    <w:rsid w:val="00D23A38"/>
    <w:rsid w:val="00D2574C"/>
    <w:rsid w:val="00D26D79"/>
    <w:rsid w:val="00D27C2B"/>
    <w:rsid w:val="00D33363"/>
    <w:rsid w:val="00D34943"/>
    <w:rsid w:val="00D34A2B"/>
    <w:rsid w:val="00D35409"/>
    <w:rsid w:val="00D356F0"/>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24BA"/>
    <w:rsid w:val="00D73DD6"/>
    <w:rsid w:val="00D745F5"/>
    <w:rsid w:val="00D75392"/>
    <w:rsid w:val="00D7585E"/>
    <w:rsid w:val="00D759A3"/>
    <w:rsid w:val="00D800E4"/>
    <w:rsid w:val="00D8219F"/>
    <w:rsid w:val="00D82E32"/>
    <w:rsid w:val="00D83974"/>
    <w:rsid w:val="00D83D36"/>
    <w:rsid w:val="00D84133"/>
    <w:rsid w:val="00D8431C"/>
    <w:rsid w:val="00D85133"/>
    <w:rsid w:val="00D85D46"/>
    <w:rsid w:val="00D91607"/>
    <w:rsid w:val="00D92B0C"/>
    <w:rsid w:val="00D92C82"/>
    <w:rsid w:val="00D93336"/>
    <w:rsid w:val="00D94314"/>
    <w:rsid w:val="00D95BC7"/>
    <w:rsid w:val="00D95C17"/>
    <w:rsid w:val="00D96043"/>
    <w:rsid w:val="00D97779"/>
    <w:rsid w:val="00DA52F5"/>
    <w:rsid w:val="00DA73A3"/>
    <w:rsid w:val="00DB3080"/>
    <w:rsid w:val="00DB4E12"/>
    <w:rsid w:val="00DB5771"/>
    <w:rsid w:val="00DB6679"/>
    <w:rsid w:val="00DC0AB6"/>
    <w:rsid w:val="00DC21CF"/>
    <w:rsid w:val="00DC2CF5"/>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40C2"/>
    <w:rsid w:val="00DF67BC"/>
    <w:rsid w:val="00DF707E"/>
    <w:rsid w:val="00DF70A1"/>
    <w:rsid w:val="00DF759D"/>
    <w:rsid w:val="00E003AF"/>
    <w:rsid w:val="00E00482"/>
    <w:rsid w:val="00E018C3"/>
    <w:rsid w:val="00E01C15"/>
    <w:rsid w:val="00E052B1"/>
    <w:rsid w:val="00E05886"/>
    <w:rsid w:val="00E05F66"/>
    <w:rsid w:val="00E104C6"/>
    <w:rsid w:val="00E10C02"/>
    <w:rsid w:val="00E12667"/>
    <w:rsid w:val="00E137F4"/>
    <w:rsid w:val="00E13D6C"/>
    <w:rsid w:val="00E161BE"/>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37EEA"/>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9C3"/>
    <w:rsid w:val="00EF4CB1"/>
    <w:rsid w:val="00EF5798"/>
    <w:rsid w:val="00EF60A5"/>
    <w:rsid w:val="00EF60E5"/>
    <w:rsid w:val="00EF6A0C"/>
    <w:rsid w:val="00EF6E7F"/>
    <w:rsid w:val="00F01D8F"/>
    <w:rsid w:val="00F01D93"/>
    <w:rsid w:val="00F0316E"/>
    <w:rsid w:val="00F05A4D"/>
    <w:rsid w:val="00F06BB9"/>
    <w:rsid w:val="00F121C4"/>
    <w:rsid w:val="00F13777"/>
    <w:rsid w:val="00F166BB"/>
    <w:rsid w:val="00F17235"/>
    <w:rsid w:val="00F20B40"/>
    <w:rsid w:val="00F2269A"/>
    <w:rsid w:val="00F22775"/>
    <w:rsid w:val="00F228A5"/>
    <w:rsid w:val="00F246D4"/>
    <w:rsid w:val="00F24CAE"/>
    <w:rsid w:val="00F25261"/>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092"/>
    <w:rsid w:val="00F446A0"/>
    <w:rsid w:val="00F47A0A"/>
    <w:rsid w:val="00F47A79"/>
    <w:rsid w:val="00F47F5C"/>
    <w:rsid w:val="00F5036E"/>
    <w:rsid w:val="00F51928"/>
    <w:rsid w:val="00F543B3"/>
    <w:rsid w:val="00F5467A"/>
    <w:rsid w:val="00F5643A"/>
    <w:rsid w:val="00F56596"/>
    <w:rsid w:val="00F62236"/>
    <w:rsid w:val="00F64085"/>
    <w:rsid w:val="00F642AF"/>
    <w:rsid w:val="00F650B4"/>
    <w:rsid w:val="00F65901"/>
    <w:rsid w:val="00F66B95"/>
    <w:rsid w:val="00F706AA"/>
    <w:rsid w:val="00F715D0"/>
    <w:rsid w:val="00F717E7"/>
    <w:rsid w:val="00F724A1"/>
    <w:rsid w:val="00F7288E"/>
    <w:rsid w:val="00F72BA0"/>
    <w:rsid w:val="00F740FA"/>
    <w:rsid w:val="00F7632C"/>
    <w:rsid w:val="00F76FDC"/>
    <w:rsid w:val="00F771C6"/>
    <w:rsid w:val="00F77ED7"/>
    <w:rsid w:val="00F80F5D"/>
    <w:rsid w:val="00F83143"/>
    <w:rsid w:val="00F84564"/>
    <w:rsid w:val="00F853F3"/>
    <w:rsid w:val="00F8591B"/>
    <w:rsid w:val="00F8655C"/>
    <w:rsid w:val="00F90BCA"/>
    <w:rsid w:val="00F90E1A"/>
    <w:rsid w:val="00F91190"/>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936"/>
    <w:rsid w:val="00FF7815"/>
    <w:rsid w:val="00FF7892"/>
    <w:rsid w:val="037F88F8"/>
    <w:rsid w:val="038F3752"/>
    <w:rsid w:val="03E38E53"/>
    <w:rsid w:val="03E903FE"/>
    <w:rsid w:val="03ED95D7"/>
    <w:rsid w:val="043DAA87"/>
    <w:rsid w:val="0463E99B"/>
    <w:rsid w:val="046954FB"/>
    <w:rsid w:val="04CA239E"/>
    <w:rsid w:val="058B53B4"/>
    <w:rsid w:val="05A3AECB"/>
    <w:rsid w:val="060C6BB0"/>
    <w:rsid w:val="07298517"/>
    <w:rsid w:val="07824103"/>
    <w:rsid w:val="08A2E189"/>
    <w:rsid w:val="08C0DD38"/>
    <w:rsid w:val="09716764"/>
    <w:rsid w:val="099F26D9"/>
    <w:rsid w:val="0A009E4F"/>
    <w:rsid w:val="0A1274F0"/>
    <w:rsid w:val="0A193A7A"/>
    <w:rsid w:val="0A535A8D"/>
    <w:rsid w:val="0A683AB7"/>
    <w:rsid w:val="0A879551"/>
    <w:rsid w:val="0B3C5A45"/>
    <w:rsid w:val="0C1A7589"/>
    <w:rsid w:val="0C45A98A"/>
    <w:rsid w:val="0CA4F793"/>
    <w:rsid w:val="0D070696"/>
    <w:rsid w:val="0DD047D4"/>
    <w:rsid w:val="0E2837B8"/>
    <w:rsid w:val="0E7BDF18"/>
    <w:rsid w:val="0E8A80DA"/>
    <w:rsid w:val="0E96AC78"/>
    <w:rsid w:val="0EAADC68"/>
    <w:rsid w:val="0ED1498F"/>
    <w:rsid w:val="0FA76DF1"/>
    <w:rsid w:val="101FD0FE"/>
    <w:rsid w:val="1094C052"/>
    <w:rsid w:val="10FD748F"/>
    <w:rsid w:val="1147C16B"/>
    <w:rsid w:val="1171165C"/>
    <w:rsid w:val="11D6FE73"/>
    <w:rsid w:val="11F25B95"/>
    <w:rsid w:val="126A7724"/>
    <w:rsid w:val="12A9F062"/>
    <w:rsid w:val="12C9E7C9"/>
    <w:rsid w:val="1382B691"/>
    <w:rsid w:val="13B84254"/>
    <w:rsid w:val="13D506A0"/>
    <w:rsid w:val="14241053"/>
    <w:rsid w:val="1431F9A0"/>
    <w:rsid w:val="143661DD"/>
    <w:rsid w:val="150D0781"/>
    <w:rsid w:val="150FA390"/>
    <w:rsid w:val="1557BC12"/>
    <w:rsid w:val="1569919E"/>
    <w:rsid w:val="157D671F"/>
    <w:rsid w:val="159E314F"/>
    <w:rsid w:val="16333FA1"/>
    <w:rsid w:val="1644C87F"/>
    <w:rsid w:val="16923DDD"/>
    <w:rsid w:val="16D178E4"/>
    <w:rsid w:val="176784B2"/>
    <w:rsid w:val="177C8090"/>
    <w:rsid w:val="17DBF147"/>
    <w:rsid w:val="17F9CECE"/>
    <w:rsid w:val="18838CA7"/>
    <w:rsid w:val="18C6F003"/>
    <w:rsid w:val="190BC54C"/>
    <w:rsid w:val="190BCE7E"/>
    <w:rsid w:val="19E08D37"/>
    <w:rsid w:val="19E1C43A"/>
    <w:rsid w:val="1C3C2227"/>
    <w:rsid w:val="1C93F0E0"/>
    <w:rsid w:val="1D8BE30D"/>
    <w:rsid w:val="1D9E84CB"/>
    <w:rsid w:val="1E1C672F"/>
    <w:rsid w:val="1E24BB5E"/>
    <w:rsid w:val="1E5872E1"/>
    <w:rsid w:val="1E59C1BA"/>
    <w:rsid w:val="1F4CA112"/>
    <w:rsid w:val="1F5E9EEB"/>
    <w:rsid w:val="1F634966"/>
    <w:rsid w:val="1FCD5194"/>
    <w:rsid w:val="1FD43BD7"/>
    <w:rsid w:val="1FDE2103"/>
    <w:rsid w:val="202202D3"/>
    <w:rsid w:val="20BB62C2"/>
    <w:rsid w:val="20DD6EE6"/>
    <w:rsid w:val="213F673E"/>
    <w:rsid w:val="2164AED0"/>
    <w:rsid w:val="2239B38E"/>
    <w:rsid w:val="225F3233"/>
    <w:rsid w:val="22843F09"/>
    <w:rsid w:val="228B1751"/>
    <w:rsid w:val="233CFD55"/>
    <w:rsid w:val="2345F50F"/>
    <w:rsid w:val="234990A1"/>
    <w:rsid w:val="239C21C8"/>
    <w:rsid w:val="23AFBD2E"/>
    <w:rsid w:val="24D8131C"/>
    <w:rsid w:val="24E53F10"/>
    <w:rsid w:val="25791F4C"/>
    <w:rsid w:val="2595B8AA"/>
    <w:rsid w:val="262E7B8E"/>
    <w:rsid w:val="26471573"/>
    <w:rsid w:val="266D3E93"/>
    <w:rsid w:val="26DBB425"/>
    <w:rsid w:val="2773A1F8"/>
    <w:rsid w:val="2796B397"/>
    <w:rsid w:val="27B8A08C"/>
    <w:rsid w:val="27C7660E"/>
    <w:rsid w:val="2830A1A8"/>
    <w:rsid w:val="287205D2"/>
    <w:rsid w:val="296032B4"/>
    <w:rsid w:val="297E7FA3"/>
    <w:rsid w:val="298B7F43"/>
    <w:rsid w:val="29B81798"/>
    <w:rsid w:val="2A03D6A0"/>
    <w:rsid w:val="2A1B95BD"/>
    <w:rsid w:val="2A487F30"/>
    <w:rsid w:val="2A6DEC1C"/>
    <w:rsid w:val="2A9985F7"/>
    <w:rsid w:val="2B90CB22"/>
    <w:rsid w:val="2BC4BC83"/>
    <w:rsid w:val="2BD7FE71"/>
    <w:rsid w:val="2C28FDEA"/>
    <w:rsid w:val="2C694541"/>
    <w:rsid w:val="2C7E0B52"/>
    <w:rsid w:val="2CB9100A"/>
    <w:rsid w:val="2CB9DC51"/>
    <w:rsid w:val="2CC356EE"/>
    <w:rsid w:val="2D7DDF54"/>
    <w:rsid w:val="2E37BD26"/>
    <w:rsid w:val="2E3C6070"/>
    <w:rsid w:val="2E5736E9"/>
    <w:rsid w:val="2F4E327D"/>
    <w:rsid w:val="2F5C743B"/>
    <w:rsid w:val="2F5CF9A5"/>
    <w:rsid w:val="2F6693B8"/>
    <w:rsid w:val="301D0E58"/>
    <w:rsid w:val="30201DB5"/>
    <w:rsid w:val="305E19D8"/>
    <w:rsid w:val="3098CD2A"/>
    <w:rsid w:val="309EBE32"/>
    <w:rsid w:val="30F12D46"/>
    <w:rsid w:val="317E9B55"/>
    <w:rsid w:val="31A879A2"/>
    <w:rsid w:val="320A3611"/>
    <w:rsid w:val="3245EFD2"/>
    <w:rsid w:val="3285F107"/>
    <w:rsid w:val="3350E758"/>
    <w:rsid w:val="3360BBA1"/>
    <w:rsid w:val="3370C3DA"/>
    <w:rsid w:val="3502F810"/>
    <w:rsid w:val="35827DE4"/>
    <w:rsid w:val="35B6488A"/>
    <w:rsid w:val="365F3EF8"/>
    <w:rsid w:val="3663EEE4"/>
    <w:rsid w:val="367A6143"/>
    <w:rsid w:val="36BFDFE0"/>
    <w:rsid w:val="36D9037F"/>
    <w:rsid w:val="3716EB41"/>
    <w:rsid w:val="3733B2E4"/>
    <w:rsid w:val="376D4FD8"/>
    <w:rsid w:val="37E2B391"/>
    <w:rsid w:val="386FB5B0"/>
    <w:rsid w:val="38A6ACED"/>
    <w:rsid w:val="38D9E771"/>
    <w:rsid w:val="39F12423"/>
    <w:rsid w:val="39F92BB7"/>
    <w:rsid w:val="3A18AEB0"/>
    <w:rsid w:val="3A9E8EF0"/>
    <w:rsid w:val="3AB5FF24"/>
    <w:rsid w:val="3AD2680C"/>
    <w:rsid w:val="3B6E1B08"/>
    <w:rsid w:val="3B7AB3F9"/>
    <w:rsid w:val="3C151A5D"/>
    <w:rsid w:val="3DC5C866"/>
    <w:rsid w:val="3DD3F8C6"/>
    <w:rsid w:val="3DF1A835"/>
    <w:rsid w:val="3E39D70B"/>
    <w:rsid w:val="3E8F6F41"/>
    <w:rsid w:val="3F1E2438"/>
    <w:rsid w:val="3F9D3C5D"/>
    <w:rsid w:val="4059E57E"/>
    <w:rsid w:val="407CBC7F"/>
    <w:rsid w:val="408B67B9"/>
    <w:rsid w:val="409B7995"/>
    <w:rsid w:val="40CC5A77"/>
    <w:rsid w:val="40D860BF"/>
    <w:rsid w:val="40E7283D"/>
    <w:rsid w:val="41760DE1"/>
    <w:rsid w:val="42471618"/>
    <w:rsid w:val="4292A50C"/>
    <w:rsid w:val="42CDA9AB"/>
    <w:rsid w:val="42F04967"/>
    <w:rsid w:val="4350D023"/>
    <w:rsid w:val="43C74993"/>
    <w:rsid w:val="43EE7A76"/>
    <w:rsid w:val="442F50E0"/>
    <w:rsid w:val="44A56E50"/>
    <w:rsid w:val="450E9122"/>
    <w:rsid w:val="453B2CC7"/>
    <w:rsid w:val="454D36E4"/>
    <w:rsid w:val="45855C48"/>
    <w:rsid w:val="45ADB990"/>
    <w:rsid w:val="45D750BC"/>
    <w:rsid w:val="4698381D"/>
    <w:rsid w:val="46987F0F"/>
    <w:rsid w:val="474C2865"/>
    <w:rsid w:val="47A67A34"/>
    <w:rsid w:val="4800F337"/>
    <w:rsid w:val="4815E2C9"/>
    <w:rsid w:val="4870FBDD"/>
    <w:rsid w:val="488F1186"/>
    <w:rsid w:val="48913BAD"/>
    <w:rsid w:val="48B3DF8D"/>
    <w:rsid w:val="495B5979"/>
    <w:rsid w:val="4A44CD6A"/>
    <w:rsid w:val="4B0C9A1A"/>
    <w:rsid w:val="4B9BB555"/>
    <w:rsid w:val="4BE25FBC"/>
    <w:rsid w:val="4C1223E2"/>
    <w:rsid w:val="4C97D864"/>
    <w:rsid w:val="4D3D25D9"/>
    <w:rsid w:val="4DFBE1FB"/>
    <w:rsid w:val="4F0CFF1F"/>
    <w:rsid w:val="4F22760F"/>
    <w:rsid w:val="4F43FAD5"/>
    <w:rsid w:val="4FDAB534"/>
    <w:rsid w:val="4FF5415D"/>
    <w:rsid w:val="50C815AD"/>
    <w:rsid w:val="516D9BB8"/>
    <w:rsid w:val="519379CE"/>
    <w:rsid w:val="51A92F94"/>
    <w:rsid w:val="52B562DD"/>
    <w:rsid w:val="53964D42"/>
    <w:rsid w:val="545D5DA1"/>
    <w:rsid w:val="565D459E"/>
    <w:rsid w:val="56689C35"/>
    <w:rsid w:val="574615A2"/>
    <w:rsid w:val="576CB306"/>
    <w:rsid w:val="5789C432"/>
    <w:rsid w:val="598EC6A0"/>
    <w:rsid w:val="59D0D62D"/>
    <w:rsid w:val="59E8B12D"/>
    <w:rsid w:val="5A326D98"/>
    <w:rsid w:val="5AA1E9DE"/>
    <w:rsid w:val="5AE7D6F7"/>
    <w:rsid w:val="5B041107"/>
    <w:rsid w:val="5B3189E4"/>
    <w:rsid w:val="5B3CA6B9"/>
    <w:rsid w:val="5B63FA23"/>
    <w:rsid w:val="5B642849"/>
    <w:rsid w:val="5C0D7D62"/>
    <w:rsid w:val="5E635C1B"/>
    <w:rsid w:val="5E90F4F8"/>
    <w:rsid w:val="5EA5309E"/>
    <w:rsid w:val="5EB7B8B3"/>
    <w:rsid w:val="5EBB0B4D"/>
    <w:rsid w:val="5F4F6CFD"/>
    <w:rsid w:val="5F98C21A"/>
    <w:rsid w:val="5FE649DB"/>
    <w:rsid w:val="5FF7E33A"/>
    <w:rsid w:val="60455349"/>
    <w:rsid w:val="604B696A"/>
    <w:rsid w:val="6065DE59"/>
    <w:rsid w:val="614ADF54"/>
    <w:rsid w:val="621CA896"/>
    <w:rsid w:val="622F851E"/>
    <w:rsid w:val="624FF608"/>
    <w:rsid w:val="6295B4F5"/>
    <w:rsid w:val="62BB790A"/>
    <w:rsid w:val="6320C069"/>
    <w:rsid w:val="637A61D2"/>
    <w:rsid w:val="63F1CEAF"/>
    <w:rsid w:val="6424D584"/>
    <w:rsid w:val="644F2054"/>
    <w:rsid w:val="644F2C2C"/>
    <w:rsid w:val="64F2865D"/>
    <w:rsid w:val="65413B9F"/>
    <w:rsid w:val="65615192"/>
    <w:rsid w:val="66C2A0E3"/>
    <w:rsid w:val="66E15005"/>
    <w:rsid w:val="66E94A4F"/>
    <w:rsid w:val="66FDDB54"/>
    <w:rsid w:val="674ED5A2"/>
    <w:rsid w:val="675DDC4E"/>
    <w:rsid w:val="676E1E01"/>
    <w:rsid w:val="6792D075"/>
    <w:rsid w:val="67C8B781"/>
    <w:rsid w:val="67CDC046"/>
    <w:rsid w:val="67D43BE6"/>
    <w:rsid w:val="67E5847C"/>
    <w:rsid w:val="68DA973B"/>
    <w:rsid w:val="69DD7DAA"/>
    <w:rsid w:val="6A435C77"/>
    <w:rsid w:val="6B631161"/>
    <w:rsid w:val="6B706610"/>
    <w:rsid w:val="6BA4726F"/>
    <w:rsid w:val="6BF0E375"/>
    <w:rsid w:val="6C4148CB"/>
    <w:rsid w:val="6CB7ABFA"/>
    <w:rsid w:val="6CFAAF8E"/>
    <w:rsid w:val="6E05D975"/>
    <w:rsid w:val="6E60024B"/>
    <w:rsid w:val="6EC98444"/>
    <w:rsid w:val="6EEC682C"/>
    <w:rsid w:val="6F29382E"/>
    <w:rsid w:val="6F3B50FF"/>
    <w:rsid w:val="6F43A215"/>
    <w:rsid w:val="6F7D75B7"/>
    <w:rsid w:val="7099AA20"/>
    <w:rsid w:val="7124739A"/>
    <w:rsid w:val="718B4D77"/>
    <w:rsid w:val="71EDEA03"/>
    <w:rsid w:val="7249FEC3"/>
    <w:rsid w:val="731D2043"/>
    <w:rsid w:val="733B4852"/>
    <w:rsid w:val="739B94C6"/>
    <w:rsid w:val="73ABADD5"/>
    <w:rsid w:val="7450CD74"/>
    <w:rsid w:val="74685E34"/>
    <w:rsid w:val="74752C25"/>
    <w:rsid w:val="747B3C53"/>
    <w:rsid w:val="74B041B6"/>
    <w:rsid w:val="74B94501"/>
    <w:rsid w:val="753DA799"/>
    <w:rsid w:val="7583265A"/>
    <w:rsid w:val="75BD5682"/>
    <w:rsid w:val="75DF63C7"/>
    <w:rsid w:val="76292310"/>
    <w:rsid w:val="765A23BB"/>
    <w:rsid w:val="76736871"/>
    <w:rsid w:val="77123DEF"/>
    <w:rsid w:val="77774DA7"/>
    <w:rsid w:val="77963603"/>
    <w:rsid w:val="79D2A607"/>
    <w:rsid w:val="79D527D5"/>
    <w:rsid w:val="79EEE7AD"/>
    <w:rsid w:val="7A1EA834"/>
    <w:rsid w:val="7A468912"/>
    <w:rsid w:val="7A607237"/>
    <w:rsid w:val="7AB9C8D6"/>
    <w:rsid w:val="7ACDA9AA"/>
    <w:rsid w:val="7AD38135"/>
    <w:rsid w:val="7B76D82D"/>
    <w:rsid w:val="7BAB3FF7"/>
    <w:rsid w:val="7C19CF32"/>
    <w:rsid w:val="7C47DC79"/>
    <w:rsid w:val="7CA449F8"/>
    <w:rsid w:val="7CC14002"/>
    <w:rsid w:val="7CF24922"/>
    <w:rsid w:val="7CF36E48"/>
    <w:rsid w:val="7D487A1B"/>
    <w:rsid w:val="7D4C94C7"/>
    <w:rsid w:val="7DB59B4F"/>
    <w:rsid w:val="7DBFFA3A"/>
    <w:rsid w:val="7EBA8C4A"/>
    <w:rsid w:val="7F9A16D4"/>
    <w:rsid w:val="7FC9A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1"/>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5"/>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4"/>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2"/>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880E9C"/>
    <w:rPr>
      <w:color w:val="954F72" w:themeColor="followedHyperlink"/>
      <w:u w:val="single"/>
    </w:rPr>
  </w:style>
  <w:style w:type="table" w:styleId="GridTable6Colorful-Accent1">
    <w:name w:val="Grid Table 6 Colorful Accent 1"/>
    <w:basedOn w:val="TableNormal"/>
    <w:uiPriority w:val="51"/>
    <w:rsid w:val="00D83D36"/>
    <w:pPr>
      <w:spacing w:line="240" w:lineRule="auto"/>
    </w:pPr>
    <w:rPr>
      <w:color w:val="2F5496" w:themeColor="accent1" w:themeShade="BF"/>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D83D36"/>
    <w:pPr>
      <w:spacing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83D36"/>
    <w:pPr>
      <w:spacing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6.jpeg" Id="rId18" /><Relationship Type="http://schemas.openxmlformats.org/officeDocument/2006/relationships/hyperlink" Target="https://upload.wikimedia.org/wikipedia/commons/4/41/Western_Electric_202_Telephone.jpg" TargetMode="External" Id="rId26" /><Relationship Type="http://schemas.openxmlformats.org/officeDocument/2006/relationships/footer" Target="footer2.xml" Id="rId39" /><Relationship Type="http://schemas.openxmlformats.org/officeDocument/2006/relationships/customXml" Target="../customXml/item3.xml" Id="rId3" /><Relationship Type="http://schemas.openxmlformats.org/officeDocument/2006/relationships/hyperlink" Target="https://creativecommons.org/licenses/by/2.0" TargetMode="External" Id="rId21" /><Relationship Type="http://schemas.openxmlformats.org/officeDocument/2006/relationships/image" Target="media/image16.png"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flic.kr/p/8thDQa" TargetMode="External" Id="rId17" /><Relationship Type="http://schemas.openxmlformats.org/officeDocument/2006/relationships/image" Target="media/image9.jpeg" Id="rId25" /><Relationship Type="http://schemas.openxmlformats.org/officeDocument/2006/relationships/image" Target="media/image15.png"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7.jpeg" Id="rId20" /><Relationship Type="http://schemas.openxmlformats.org/officeDocument/2006/relationships/image" Target="media/image11.png" Id="rId29" /><Relationship Type="http://schemas.openxmlformats.org/officeDocument/2006/relationships/footer" Target="footer3.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upload.wikimedia.org/wikipedia/commons/c/c7/Mobile_phone_PHS_Japan_1997-2003.jpg" TargetMode="External"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header" Target="header1.xml" Id="rId40" /><Relationship Type="http://schemas.openxmlformats.org/officeDocument/2006/relationships/numbering" Target="numbering.xml" Id="rId5" /><Relationship Type="http://schemas.openxmlformats.org/officeDocument/2006/relationships/hyperlink" Target="https://www.nma.gov.au/__data/assets/image/0005/553109/MA43638920-Envelope-1400w.jpg" TargetMode="External" Id="rId15" /><Relationship Type="http://schemas.openxmlformats.org/officeDocument/2006/relationships/image" Target="media/image8.jpeg"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endnotes" Target="endnotes.xml" Id="rId10" /><Relationship Type="http://schemas.openxmlformats.org/officeDocument/2006/relationships/hyperlink" Target="https://collections.museumvictoria.com.au/items/1708690" TargetMode="External" Id="rId19" /><Relationship Type="http://schemas.openxmlformats.org/officeDocument/2006/relationships/image" Target="media/image13.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https://upload.wikimedia.org/wikipedia/commons/thumb/3/38/UK_-_10_-_Phones_old_and_new_%282997615876%29.jpg/1200px-UK_-_10_-_Phones_old_and_new_%282997615876%29.jpg" TargetMode="External" Id="rId22" /><Relationship Type="http://schemas.openxmlformats.org/officeDocument/2006/relationships/hyperlink" Target="https://creativecommons.org/licenses/by-sa/3.0" TargetMode="External"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theme" Target="theme/theme1.xml" Id="rId43" /><Relationship Type="http://schemas.openxmlformats.org/officeDocument/2006/relationships/hyperlink" Target="https://safeyoutube.net/w/HhWG" TargetMode="External" Id="R93bda7d99720444d" /></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4410C-C749-47B7-8E57-A0BED3337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3b666755-876b-42ff-b409-4240f06f7e75"/>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2b8f126a-38b9-4492-be35-a33a4edb6fbd"/>
    <ds:schemaRef ds:uri="http://purl.org/dc/terms/"/>
    <ds:schemaRef ds:uri="http://purl.org/dc/elements/1.1/"/>
    <ds:schemaRef ds:uri="http://www.w3.org/XML/1998/namespace"/>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E0CEC2D2-02A2-4085-B6C2-816B246F77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Theone Ellas</lastModifiedBy>
  <revision>154</revision>
  <lastPrinted>2019-09-30T07:42:00.0000000Z</lastPrinted>
  <dcterms:created xsi:type="dcterms:W3CDTF">2020-03-17T07:13:00.0000000Z</dcterms:created>
  <dcterms:modified xsi:type="dcterms:W3CDTF">2020-05-23T14:20:14.8290112Z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