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604CF" w14:textId="77777777" w:rsidR="00CF4E6F" w:rsidRDefault="00CF4E6F" w:rsidP="00E801BD">
      <w:pPr>
        <w:pStyle w:val="Heading1"/>
        <w:rPr>
          <w:rFonts w:ascii="Montserrat" w:hAnsi="Montserrat"/>
          <w:sz w:val="48"/>
          <w:szCs w:val="48"/>
        </w:rPr>
      </w:pPr>
      <w:bookmarkStart w:id="0" w:name="_GoBack"/>
      <w:r>
        <w:rPr>
          <w:rFonts w:ascii="Montserrat" w:hAnsi="Montserrat"/>
          <w:noProof/>
          <w:sz w:val="48"/>
          <w:szCs w:val="48"/>
        </w:rPr>
        <w:drawing>
          <wp:inline distT="0" distB="0" distL="0" distR="0" wp14:anchorId="7CEA13B9" wp14:editId="2A6A50A5">
            <wp:extent cx="844765" cy="900000"/>
            <wp:effectExtent l="0" t="0" r="0" b="0"/>
            <wp:docPr id="3" name="Picture 3" descr="Tanken Centre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TankenCentre-01.pn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4765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D736A1C" w14:textId="1378C18D" w:rsidR="00E801BD" w:rsidRPr="00573D38" w:rsidRDefault="000E714A" w:rsidP="00E801BD">
      <w:pPr>
        <w:pStyle w:val="Heading1"/>
        <w:rPr>
          <w:rFonts w:ascii="Montserrat" w:hAnsi="Montserrat"/>
          <w:sz w:val="48"/>
          <w:szCs w:val="48"/>
        </w:rPr>
      </w:pPr>
      <w:r w:rsidRPr="00573D38">
        <w:rPr>
          <w:rFonts w:ascii="Montserrat" w:hAnsi="Montserrat"/>
          <w:sz w:val="48"/>
          <w:szCs w:val="48"/>
        </w:rPr>
        <w:t>Japan!</w:t>
      </w:r>
      <w:r w:rsidR="00C179D3" w:rsidRPr="00573D38">
        <w:rPr>
          <w:rFonts w:ascii="Montserrat" w:hAnsi="Montserrat"/>
          <w:sz w:val="48"/>
          <w:szCs w:val="48"/>
        </w:rPr>
        <w:t xml:space="preserve"> </w:t>
      </w:r>
      <w:r w:rsidR="00544F99" w:rsidRPr="00573D38">
        <w:rPr>
          <w:rFonts w:ascii="Montserrat" w:hAnsi="Montserrat"/>
          <w:sz w:val="48"/>
          <w:szCs w:val="48"/>
        </w:rPr>
        <w:t xml:space="preserve">– </w:t>
      </w:r>
      <w:r w:rsidR="00C179D3" w:rsidRPr="00573D38">
        <w:rPr>
          <w:rFonts w:ascii="Montserrat" w:hAnsi="Montserrat"/>
          <w:sz w:val="48"/>
          <w:szCs w:val="48"/>
        </w:rPr>
        <w:t>activity package</w:t>
      </w:r>
    </w:p>
    <w:p w14:paraId="4FBAC0E3" w14:textId="7C432DA3" w:rsidR="00E801BD" w:rsidRPr="00573D38" w:rsidRDefault="008B01A1" w:rsidP="00E801BD">
      <w:pPr>
        <w:rPr>
          <w:rFonts w:ascii="Montserrat" w:hAnsi="Montserrat" w:cs="Arial"/>
          <w:sz w:val="22"/>
          <w:szCs w:val="22"/>
        </w:rPr>
      </w:pPr>
      <w:r w:rsidRPr="00573D38">
        <w:rPr>
          <w:rFonts w:ascii="Montserrat" w:hAnsi="Montserrat" w:cs="Arial"/>
          <w:sz w:val="22"/>
          <w:szCs w:val="22"/>
        </w:rPr>
        <w:t>This activity</w:t>
      </w:r>
      <w:r w:rsidR="00C179D3" w:rsidRPr="00573D38">
        <w:rPr>
          <w:rFonts w:ascii="Montserrat" w:hAnsi="Montserrat" w:cs="Arial"/>
          <w:sz w:val="22"/>
          <w:szCs w:val="22"/>
        </w:rPr>
        <w:t xml:space="preserve"> package is designed for </w:t>
      </w:r>
      <w:r w:rsidR="00A83B53">
        <w:rPr>
          <w:rFonts w:ascii="Montserrat" w:hAnsi="Montserrat" w:cs="Arial"/>
          <w:sz w:val="22"/>
          <w:szCs w:val="22"/>
        </w:rPr>
        <w:t>students in Stages 3-4.</w:t>
      </w:r>
      <w:r w:rsidR="00C179D3" w:rsidRPr="00573D38">
        <w:rPr>
          <w:rFonts w:ascii="Montserrat" w:hAnsi="Montserrat" w:cs="Arial"/>
          <w:sz w:val="22"/>
          <w:szCs w:val="22"/>
        </w:rPr>
        <w:t xml:space="preserve"> The package can be incorporated into a vari</w:t>
      </w:r>
      <w:r w:rsidR="00047756" w:rsidRPr="00573D38">
        <w:rPr>
          <w:rFonts w:ascii="Montserrat" w:hAnsi="Montserrat" w:cs="Arial"/>
          <w:sz w:val="22"/>
          <w:szCs w:val="22"/>
        </w:rPr>
        <w:t>ety of existing units of work, f</w:t>
      </w:r>
      <w:r w:rsidR="00C179D3" w:rsidRPr="00573D38">
        <w:rPr>
          <w:rFonts w:ascii="Montserrat" w:hAnsi="Montserrat" w:cs="Arial"/>
          <w:sz w:val="22"/>
          <w:szCs w:val="22"/>
        </w:rPr>
        <w:t xml:space="preserve">or </w:t>
      </w:r>
      <w:r w:rsidR="00047756" w:rsidRPr="00573D38">
        <w:rPr>
          <w:rFonts w:ascii="Montserrat" w:hAnsi="Montserrat" w:cs="Arial"/>
          <w:sz w:val="22"/>
          <w:szCs w:val="22"/>
        </w:rPr>
        <w:t xml:space="preserve">example </w:t>
      </w:r>
      <w:r w:rsidR="009D612C" w:rsidRPr="00573D38">
        <w:rPr>
          <w:rFonts w:ascii="Montserrat" w:hAnsi="Montserrat" w:cs="Arial"/>
          <w:i/>
          <w:sz w:val="22"/>
          <w:szCs w:val="22"/>
        </w:rPr>
        <w:t>I</w:t>
      </w:r>
      <w:r w:rsidR="002A34C7" w:rsidRPr="00573D38">
        <w:rPr>
          <w:rFonts w:ascii="Montserrat" w:hAnsi="Montserrat" w:cs="Arial"/>
          <w:i/>
          <w:sz w:val="22"/>
          <w:szCs w:val="22"/>
        </w:rPr>
        <w:t>ntroduction to</w:t>
      </w:r>
      <w:r w:rsidR="00C179D3" w:rsidRPr="00573D38">
        <w:rPr>
          <w:rFonts w:ascii="Montserrat" w:hAnsi="Montserrat" w:cs="Arial"/>
          <w:i/>
          <w:sz w:val="22"/>
          <w:szCs w:val="22"/>
        </w:rPr>
        <w:t xml:space="preserve"> Japan</w:t>
      </w:r>
      <w:r w:rsidR="00C179D3" w:rsidRPr="00573D38">
        <w:rPr>
          <w:rFonts w:ascii="Montserrat" w:hAnsi="Montserrat" w:cs="Arial"/>
          <w:sz w:val="22"/>
          <w:szCs w:val="22"/>
        </w:rPr>
        <w:t>. Alternati</w:t>
      </w:r>
      <w:r w:rsidR="00047756" w:rsidRPr="00573D38">
        <w:rPr>
          <w:rFonts w:ascii="Montserrat" w:hAnsi="Montserrat" w:cs="Arial"/>
          <w:sz w:val="22"/>
          <w:szCs w:val="22"/>
        </w:rPr>
        <w:t>vely, it may be used as a stand-</w:t>
      </w:r>
      <w:r w:rsidR="00C179D3" w:rsidRPr="00573D38">
        <w:rPr>
          <w:rFonts w:ascii="Montserrat" w:hAnsi="Montserrat" w:cs="Arial"/>
          <w:sz w:val="22"/>
          <w:szCs w:val="22"/>
        </w:rPr>
        <w:t>alone activity.</w:t>
      </w:r>
    </w:p>
    <w:p w14:paraId="2A2BDFBC" w14:textId="3385B7DA" w:rsidR="00E801BD" w:rsidRPr="00573D38" w:rsidRDefault="00C179D3" w:rsidP="00E33572">
      <w:pPr>
        <w:pStyle w:val="Heading2"/>
        <w:rPr>
          <w:rFonts w:ascii="Montserrat" w:hAnsi="Montserrat"/>
          <w:b w:val="0"/>
          <w:sz w:val="40"/>
          <w:szCs w:val="40"/>
        </w:rPr>
      </w:pPr>
      <w:r w:rsidRPr="00573D38">
        <w:rPr>
          <w:rFonts w:ascii="Montserrat" w:hAnsi="Montserrat"/>
          <w:b w:val="0"/>
          <w:sz w:val="40"/>
          <w:szCs w:val="40"/>
        </w:rPr>
        <w:t>Outcomes</w:t>
      </w:r>
    </w:p>
    <w:p w14:paraId="2C10496B" w14:textId="499526DE" w:rsidR="009C59CB" w:rsidRPr="00573D38" w:rsidRDefault="009C59CB" w:rsidP="00BA5C96">
      <w:pPr>
        <w:ind w:left="284"/>
        <w:rPr>
          <w:rFonts w:ascii="Montserrat" w:hAnsi="Montserrat"/>
          <w:sz w:val="22"/>
          <w:szCs w:val="22"/>
        </w:rPr>
      </w:pPr>
      <w:r w:rsidRPr="00573D38">
        <w:rPr>
          <w:rFonts w:ascii="Montserrat" w:hAnsi="Montserrat"/>
          <w:sz w:val="22"/>
          <w:szCs w:val="22"/>
        </w:rPr>
        <w:t>LJA3-9U makes connections between cultural practices and language use</w:t>
      </w:r>
    </w:p>
    <w:p w14:paraId="384299E2" w14:textId="37EB99F5" w:rsidR="009C59CB" w:rsidRPr="00573D38" w:rsidRDefault="009C59CB" w:rsidP="00BA5C96">
      <w:pPr>
        <w:ind w:left="284"/>
        <w:rPr>
          <w:rFonts w:ascii="Montserrat" w:hAnsi="Montserrat"/>
          <w:sz w:val="22"/>
          <w:szCs w:val="22"/>
        </w:rPr>
      </w:pPr>
      <w:r w:rsidRPr="00573D38">
        <w:rPr>
          <w:rFonts w:ascii="Montserrat" w:hAnsi="Montserrat"/>
          <w:sz w:val="22"/>
          <w:szCs w:val="22"/>
        </w:rPr>
        <w:t>LJA4-9U identifies that language use reflects cultural ideas, values and beliefs</w:t>
      </w:r>
    </w:p>
    <w:p w14:paraId="0AE2C5FF" w14:textId="13649364" w:rsidR="00E801BD" w:rsidRPr="00573D38" w:rsidRDefault="00C179D3" w:rsidP="00BA5C96">
      <w:pPr>
        <w:pStyle w:val="Heading2"/>
        <w:rPr>
          <w:rFonts w:ascii="Montserrat" w:hAnsi="Montserrat"/>
          <w:b w:val="0"/>
          <w:sz w:val="40"/>
          <w:szCs w:val="40"/>
        </w:rPr>
      </w:pPr>
      <w:r w:rsidRPr="00573D38">
        <w:rPr>
          <w:rFonts w:ascii="Montserrat" w:hAnsi="Montserrat"/>
          <w:b w:val="0"/>
          <w:sz w:val="40"/>
          <w:szCs w:val="40"/>
        </w:rPr>
        <w:t>Package inclusions</w:t>
      </w:r>
    </w:p>
    <w:p w14:paraId="7F50C79D" w14:textId="7C14B1F5" w:rsidR="00C179D3" w:rsidRPr="00573D38" w:rsidRDefault="00DD46BB" w:rsidP="0034BBCC">
      <w:pPr>
        <w:pStyle w:val="ListParagraph"/>
        <w:numPr>
          <w:ilvl w:val="0"/>
          <w:numId w:val="47"/>
        </w:numPr>
        <w:spacing w:line="360" w:lineRule="auto"/>
        <w:rPr>
          <w:rStyle w:val="Hyperlink"/>
          <w:rFonts w:ascii="Montserrat" w:eastAsia="Yu Mincho" w:hAnsi="Montserrat" w:cs="Times New Roman"/>
          <w:sz w:val="22"/>
          <w:lang w:eastAsia="ja-JP"/>
        </w:rPr>
      </w:pPr>
      <w:r w:rsidRPr="00573D38">
        <w:rPr>
          <w:rFonts w:ascii="Montserrat" w:eastAsia="Yu Mincho" w:hAnsi="Montserrat" w:cs="Times New Roman"/>
          <w:lang w:eastAsia="ja-JP"/>
        </w:rPr>
        <w:fldChar w:fldCharType="begin"/>
      </w:r>
      <w:r w:rsidRPr="00573D38">
        <w:rPr>
          <w:rFonts w:ascii="Montserrat" w:eastAsia="Yu Mincho" w:hAnsi="Montserrat" w:cs="Times New Roman"/>
          <w:lang w:eastAsia="ja-JP"/>
        </w:rPr>
        <w:instrText xml:space="preserve"> HYPERLINK "https://drive.google.com/file/d/1BfMTUEwoUqeBbjeXTbJ1BAPkC83dNsfc/view?usp=sharing" </w:instrText>
      </w:r>
      <w:r w:rsidRPr="00573D38">
        <w:rPr>
          <w:rFonts w:ascii="Montserrat" w:eastAsia="Yu Mincho" w:hAnsi="Montserrat" w:cs="Times New Roman"/>
          <w:lang w:eastAsia="ja-JP"/>
        </w:rPr>
        <w:fldChar w:fldCharType="separate"/>
      </w:r>
      <w:r w:rsidR="008B01A1" w:rsidRPr="00573D38">
        <w:rPr>
          <w:rStyle w:val="Hyperlink"/>
          <w:rFonts w:ascii="Montserrat" w:eastAsia="Yu Mincho" w:hAnsi="Montserrat" w:cs="Times New Roman"/>
          <w:sz w:val="22"/>
          <w:lang w:eastAsia="ja-JP"/>
        </w:rPr>
        <w:t>V</w:t>
      </w:r>
      <w:r w:rsidR="00C179D3" w:rsidRPr="00573D38">
        <w:rPr>
          <w:rStyle w:val="Hyperlink"/>
          <w:rFonts w:ascii="Montserrat" w:eastAsia="Yu Mincho" w:hAnsi="Montserrat" w:cs="Times New Roman"/>
          <w:sz w:val="22"/>
          <w:lang w:eastAsia="ja-JP"/>
        </w:rPr>
        <w:t>ideo</w:t>
      </w:r>
    </w:p>
    <w:p w14:paraId="4AB67009" w14:textId="11B04521" w:rsidR="00F6518C" w:rsidRPr="00573D38" w:rsidRDefault="00DD46BB" w:rsidP="00F6518C">
      <w:pPr>
        <w:pStyle w:val="ListParagraph"/>
        <w:numPr>
          <w:ilvl w:val="0"/>
          <w:numId w:val="47"/>
        </w:numPr>
        <w:spacing w:line="360" w:lineRule="auto"/>
        <w:rPr>
          <w:rFonts w:ascii="Montserrat" w:eastAsia="Yu Mincho" w:hAnsi="Montserrat" w:cs="Times New Roman"/>
          <w:lang w:eastAsia="ja-JP"/>
        </w:rPr>
      </w:pPr>
      <w:r w:rsidRPr="00573D38">
        <w:rPr>
          <w:rFonts w:ascii="Montserrat" w:eastAsia="Yu Mincho" w:hAnsi="Montserrat" w:cs="Times New Roman"/>
          <w:lang w:eastAsia="ja-JP"/>
        </w:rPr>
        <w:fldChar w:fldCharType="end"/>
      </w:r>
      <w:hyperlink w:anchor="_Description_of_images" w:history="1">
        <w:r w:rsidR="009D612C" w:rsidRPr="00A83B53">
          <w:rPr>
            <w:rStyle w:val="Hyperlink"/>
            <w:rFonts w:ascii="Montserrat" w:eastAsia="Yu Mincho" w:hAnsi="Montserrat" w:cs="Times New Roman"/>
            <w:sz w:val="22"/>
            <w:lang w:eastAsia="ja-JP"/>
          </w:rPr>
          <w:t>Descr</w:t>
        </w:r>
        <w:r w:rsidR="00461105" w:rsidRPr="00A83B53">
          <w:rPr>
            <w:rStyle w:val="Hyperlink"/>
            <w:rFonts w:ascii="Montserrat" w:eastAsia="Yu Mincho" w:hAnsi="Montserrat" w:cs="Times New Roman"/>
            <w:sz w:val="22"/>
            <w:lang w:eastAsia="ja-JP"/>
          </w:rPr>
          <w:t>iption of photos</w:t>
        </w:r>
      </w:hyperlink>
    </w:p>
    <w:p w14:paraId="34CC034A" w14:textId="08EB6CB7" w:rsidR="00C179D3" w:rsidRPr="00573D38" w:rsidRDefault="008B01A1" w:rsidP="00866B5F">
      <w:pPr>
        <w:pStyle w:val="ListParagraph"/>
        <w:numPr>
          <w:ilvl w:val="0"/>
          <w:numId w:val="47"/>
        </w:numPr>
        <w:spacing w:line="360" w:lineRule="auto"/>
        <w:rPr>
          <w:rStyle w:val="Hyperlink"/>
          <w:rFonts w:ascii="Montserrat" w:eastAsia="Yu Mincho" w:hAnsi="Montserrat" w:cs="Times New Roman"/>
          <w:sz w:val="22"/>
          <w:lang w:eastAsia="ja-JP"/>
        </w:rPr>
      </w:pPr>
      <w:r w:rsidRPr="00573D38">
        <w:rPr>
          <w:rFonts w:ascii="Montserrat" w:eastAsia="Yu Mincho" w:hAnsi="Montserrat" w:cs="Times New Roman"/>
          <w:lang w:eastAsia="ja-JP"/>
        </w:rPr>
        <w:fldChar w:fldCharType="begin"/>
      </w:r>
      <w:r w:rsidR="00DD46BB" w:rsidRPr="00573D38">
        <w:rPr>
          <w:rFonts w:ascii="Montserrat" w:eastAsia="Yu Mincho" w:hAnsi="Montserrat" w:cs="Times New Roman"/>
          <w:lang w:eastAsia="ja-JP"/>
        </w:rPr>
        <w:instrText>HYPERLINK "https://app.wizer.me/preview/2HL2N9"</w:instrText>
      </w:r>
      <w:r w:rsidRPr="00573D38">
        <w:rPr>
          <w:rFonts w:ascii="Montserrat" w:eastAsia="Yu Mincho" w:hAnsi="Montserrat" w:cs="Times New Roman"/>
          <w:lang w:eastAsia="ja-JP"/>
        </w:rPr>
        <w:fldChar w:fldCharType="separate"/>
      </w:r>
      <w:proofErr w:type="spellStart"/>
      <w:r w:rsidR="00C179D3" w:rsidRPr="00573D38">
        <w:rPr>
          <w:rStyle w:val="Hyperlink"/>
          <w:rFonts w:ascii="Montserrat" w:eastAsia="Yu Mincho" w:hAnsi="Montserrat" w:cs="Times New Roman"/>
          <w:sz w:val="22"/>
          <w:lang w:eastAsia="ja-JP"/>
        </w:rPr>
        <w:t>Wizer</w:t>
      </w:r>
      <w:proofErr w:type="spellEnd"/>
      <w:r w:rsidR="00C179D3" w:rsidRPr="00573D38">
        <w:rPr>
          <w:rStyle w:val="Hyperlink"/>
          <w:rFonts w:ascii="Montserrat" w:eastAsia="Yu Mincho" w:hAnsi="Montserrat" w:cs="Times New Roman"/>
          <w:sz w:val="22"/>
          <w:lang w:eastAsia="ja-JP"/>
        </w:rPr>
        <w:t xml:space="preserve"> activities</w:t>
      </w:r>
    </w:p>
    <w:p w14:paraId="6B9FC5E7" w14:textId="2C8D5EED" w:rsidR="00FA1D47" w:rsidRPr="00573D38" w:rsidRDefault="008B01A1" w:rsidP="000A24F7">
      <w:pPr>
        <w:spacing w:before="0" w:line="240" w:lineRule="auto"/>
        <w:rPr>
          <w:rFonts w:ascii="Montserrat" w:eastAsia="Times New Roman" w:hAnsi="Montserrat" w:cs="Segoe UI"/>
          <w:sz w:val="22"/>
          <w:szCs w:val="22"/>
          <w:lang w:eastAsia="ja-JP"/>
        </w:rPr>
      </w:pPr>
      <w:r w:rsidRPr="00573D38">
        <w:rPr>
          <w:rFonts w:ascii="Montserrat" w:eastAsia="Yu Mincho" w:hAnsi="Montserrat" w:cs="Times New Roman"/>
          <w:sz w:val="22"/>
          <w:szCs w:val="22"/>
          <w:lang w:eastAsia="ja-JP"/>
        </w:rPr>
        <w:fldChar w:fldCharType="end"/>
      </w:r>
      <w:r w:rsidR="00817948" w:rsidRPr="00573D38">
        <w:rPr>
          <w:rFonts w:ascii="Montserrat" w:eastAsia="Times New Roman" w:hAnsi="Montserrat" w:cs="Segoe UI"/>
          <w:sz w:val="22"/>
          <w:szCs w:val="22"/>
          <w:lang w:eastAsia="ja-JP"/>
        </w:rPr>
        <w:t>If you have trouble opening these links</w:t>
      </w:r>
      <w:r w:rsidR="2A50BA0D" w:rsidRPr="00573D38">
        <w:rPr>
          <w:rFonts w:ascii="Montserrat" w:eastAsia="Times New Roman" w:hAnsi="Montserrat" w:cs="Segoe UI"/>
          <w:sz w:val="22"/>
          <w:szCs w:val="22"/>
          <w:lang w:eastAsia="ja-JP"/>
        </w:rPr>
        <w:t xml:space="preserve">, </w:t>
      </w:r>
      <w:r w:rsidR="00817948" w:rsidRPr="00573D38">
        <w:rPr>
          <w:rFonts w:ascii="Montserrat" w:eastAsia="Times New Roman" w:hAnsi="Montserrat" w:cs="Segoe UI"/>
          <w:sz w:val="22"/>
          <w:szCs w:val="22"/>
          <w:lang w:eastAsia="ja-JP"/>
        </w:rPr>
        <w:t>please</w:t>
      </w:r>
      <w:r w:rsidRPr="00573D38">
        <w:rPr>
          <w:rFonts w:ascii="Montserrat" w:eastAsia="Times New Roman" w:hAnsi="Montserrat" w:cs="Segoe UI"/>
          <w:sz w:val="22"/>
          <w:szCs w:val="22"/>
          <w:lang w:eastAsia="ja-JP"/>
        </w:rPr>
        <w:t xml:space="preserve"> </w:t>
      </w:r>
      <w:r w:rsidR="00817948" w:rsidRPr="00573D38">
        <w:rPr>
          <w:rFonts w:ascii="Montserrat" w:eastAsia="Times New Roman" w:hAnsi="Montserrat" w:cs="Segoe UI"/>
          <w:sz w:val="22"/>
          <w:szCs w:val="22"/>
          <w:lang w:eastAsia="ja-JP"/>
        </w:rPr>
        <w:t xml:space="preserve">open them </w:t>
      </w:r>
      <w:r w:rsidRPr="00573D38">
        <w:rPr>
          <w:rFonts w:ascii="Montserrat" w:eastAsia="Times New Roman" w:hAnsi="Montserrat" w:cs="Segoe UI"/>
          <w:sz w:val="22"/>
          <w:szCs w:val="22"/>
          <w:lang w:eastAsia="ja-JP"/>
        </w:rPr>
        <w:t>in</w:t>
      </w:r>
      <w:r w:rsidR="00817948" w:rsidRPr="00573D38">
        <w:rPr>
          <w:rFonts w:ascii="Montserrat" w:eastAsia="Times New Roman" w:hAnsi="Montserrat" w:cs="Segoe UI"/>
          <w:sz w:val="22"/>
          <w:szCs w:val="22"/>
          <w:lang w:eastAsia="ja-JP"/>
        </w:rPr>
        <w:t xml:space="preserve"> Google Chrome.</w:t>
      </w:r>
    </w:p>
    <w:p w14:paraId="467F8669" w14:textId="25543B98" w:rsidR="00573D38" w:rsidRPr="00573D38" w:rsidRDefault="00573D38">
      <w:pPr>
        <w:rPr>
          <w:rFonts w:ascii="Montserrat" w:eastAsia="Times New Roman" w:hAnsi="Montserrat" w:cs="Segoe UI"/>
          <w:sz w:val="22"/>
          <w:szCs w:val="22"/>
          <w:lang w:eastAsia="ja-JP"/>
        </w:rPr>
      </w:pPr>
      <w:r w:rsidRPr="00573D38">
        <w:rPr>
          <w:rFonts w:ascii="Montserrat" w:eastAsia="Times New Roman" w:hAnsi="Montserrat" w:cs="Segoe UI"/>
          <w:sz w:val="22"/>
          <w:szCs w:val="22"/>
          <w:lang w:eastAsia="ja-JP"/>
        </w:rPr>
        <w:br w:type="page"/>
      </w:r>
    </w:p>
    <w:p w14:paraId="4D4058D0" w14:textId="00BE88BD" w:rsidR="00573D38" w:rsidRPr="00A83B53" w:rsidRDefault="00573D38" w:rsidP="00A83B53">
      <w:pPr>
        <w:pStyle w:val="Heading1"/>
        <w:rPr>
          <w:rFonts w:ascii="Montserrat" w:hAnsi="Montserrat"/>
          <w:sz w:val="48"/>
          <w:szCs w:val="48"/>
        </w:rPr>
      </w:pPr>
      <w:bookmarkStart w:id="1" w:name="_Description_of_images"/>
      <w:bookmarkEnd w:id="1"/>
      <w:r w:rsidRPr="00573D38">
        <w:rPr>
          <w:rFonts w:ascii="Montserrat" w:hAnsi="Montserrat"/>
          <w:sz w:val="48"/>
          <w:szCs w:val="48"/>
        </w:rPr>
        <w:lastRenderedPageBreak/>
        <w:t>Description of</w:t>
      </w:r>
      <w:r w:rsidR="00A83B53">
        <w:rPr>
          <w:rFonts w:ascii="Montserrat" w:hAnsi="Montserrat"/>
          <w:sz w:val="48"/>
          <w:szCs w:val="48"/>
        </w:rPr>
        <w:t xml:space="preserve"> photos</w:t>
      </w:r>
    </w:p>
    <w:tbl>
      <w:tblPr>
        <w:tblStyle w:val="Tableheader"/>
        <w:tblW w:w="3924" w:type="pct"/>
        <w:tblInd w:w="821" w:type="dxa"/>
        <w:tblLook w:val="04A0" w:firstRow="1" w:lastRow="0" w:firstColumn="1" w:lastColumn="0" w:noHBand="0" w:noVBand="1"/>
      </w:tblPr>
      <w:tblGrid>
        <w:gridCol w:w="4635"/>
        <w:gridCol w:w="2924"/>
      </w:tblGrid>
      <w:tr w:rsidR="00573D38" w:rsidRPr="00573D38" w14:paraId="11225A8F" w14:textId="77777777" w:rsidTr="006A64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hRule="exact" w:val="10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66" w:type="pct"/>
          </w:tcPr>
          <w:p w14:paraId="389BFA1B" w14:textId="77777777" w:rsidR="00573D38" w:rsidRPr="00573D38" w:rsidRDefault="00573D38" w:rsidP="00573D38">
            <w:pPr>
              <w:spacing w:before="192" w:after="192"/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hAnsi="Montserrat"/>
              </w:rPr>
              <w:t>Picture</w:t>
            </w:r>
          </w:p>
        </w:tc>
        <w:tc>
          <w:tcPr>
            <w:tcW w:w="1934" w:type="pct"/>
          </w:tcPr>
          <w:p w14:paraId="52D6AFC8" w14:textId="443E50E0" w:rsidR="00573D38" w:rsidRPr="00573D38" w:rsidRDefault="00573D38" w:rsidP="00573D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573D38">
              <w:rPr>
                <w:rFonts w:ascii="Montserrat" w:hAnsi="Montserrat"/>
              </w:rPr>
              <w:t>Description</w:t>
            </w:r>
          </w:p>
        </w:tc>
      </w:tr>
      <w:tr w:rsidR="00573D38" w:rsidRPr="00573D38" w14:paraId="454BB18D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DF8DDB0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hAnsi="Montserrat"/>
                <w:noProof/>
                <w:lang w:eastAsia="ja-JP"/>
              </w:rPr>
              <w:drawing>
                <wp:inline distT="0" distB="0" distL="0" distR="0" wp14:anchorId="58889940" wp14:editId="69CDD9BD">
                  <wp:extent cx="1695450" cy="952691"/>
                  <wp:effectExtent l="0" t="0" r="0" b="0"/>
                  <wp:docPr id="1" name="Picture 1" descr="shinkansen – Japanese fast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805" cy="98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F5D9C8C" w14:textId="776BFC54" w:rsidR="00573D38" w:rsidRPr="00573D38" w:rsidRDefault="00DB5196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Cs w:val="22"/>
              </w:rPr>
            </w:pPr>
            <w:r w:rsidRPr="00DB5196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s</w:t>
            </w:r>
            <w:r w:rsidR="00573D38" w:rsidRPr="00DB5196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hinkansen</w:t>
            </w:r>
            <w:r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 – Japanese fast train</w:t>
            </w:r>
          </w:p>
        </w:tc>
      </w:tr>
      <w:tr w:rsidR="006A64E6" w:rsidRPr="00573D38" w14:paraId="795E4530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3E75075" w14:textId="77777777" w:rsidR="006A64E6" w:rsidRPr="00573D38" w:rsidRDefault="006A64E6" w:rsidP="006A64E6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hAnsi="Montserrat"/>
                <w:noProof/>
                <w:lang w:eastAsia="ja-JP"/>
              </w:rPr>
              <w:drawing>
                <wp:inline distT="0" distB="0" distL="0" distR="0" wp14:anchorId="4CCA7427" wp14:editId="691C09E4">
                  <wp:extent cx="1609725" cy="958544"/>
                  <wp:effectExtent l="0" t="0" r="0" b="0"/>
                  <wp:docPr id="2" name="Picture 2" descr="Toyota electric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421" cy="96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C065100" w14:textId="61E64F74" w:rsidR="006A64E6" w:rsidRPr="00573D38" w:rsidRDefault="006A64E6" w:rsidP="006A64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Toyota electric car</w:t>
            </w:r>
          </w:p>
        </w:tc>
      </w:tr>
      <w:tr w:rsidR="00573D38" w:rsidRPr="00573D38" w14:paraId="7A01AE1A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0913AA0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hAnsi="Montserrat"/>
                <w:noProof/>
                <w:lang w:eastAsia="ja-JP"/>
              </w:rPr>
              <w:drawing>
                <wp:inline distT="0" distB="0" distL="0" distR="0" wp14:anchorId="06DCB0E4" wp14:editId="0D87EFD1">
                  <wp:extent cx="1552575" cy="931911"/>
                  <wp:effectExtent l="0" t="0" r="0" b="1905"/>
                  <wp:docPr id="73" name="Picture 73" descr="sakura – cherry bloss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90" cy="949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015A231D" w14:textId="11A0DB0B" w:rsidR="00573D38" w:rsidRPr="00573D38" w:rsidRDefault="00DB5196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proofErr w:type="spellStart"/>
            <w:r w:rsidRPr="00DB5196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s</w:t>
            </w:r>
            <w:r w:rsidR="00573D38" w:rsidRPr="00DB5196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akura</w:t>
            </w:r>
            <w:proofErr w:type="spellEnd"/>
            <w:r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 – cherry blossom</w:t>
            </w:r>
          </w:p>
        </w:tc>
      </w:tr>
      <w:tr w:rsidR="00573D38" w:rsidRPr="00573D38" w14:paraId="26721E40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D811FD9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hAnsi="Montserrat"/>
                <w:noProof/>
                <w:lang w:eastAsia="ja-JP"/>
              </w:rPr>
              <w:drawing>
                <wp:inline distT="0" distB="0" distL="0" distR="0" wp14:anchorId="13BEDBB0" wp14:editId="120CD994">
                  <wp:extent cx="1466850" cy="977996"/>
                  <wp:effectExtent l="0" t="0" r="0" b="0"/>
                  <wp:docPr id="5" name="Picture 5" descr="sakura by the Meguro River,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26" cy="982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619B860A" w14:textId="4CF4D0E3" w:rsidR="00573D38" w:rsidRPr="006A64E6" w:rsidRDefault="00573D38" w:rsidP="006A64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proofErr w:type="spellStart"/>
            <w:r w:rsidRPr="00DB5196">
              <w:rPr>
                <w:rFonts w:ascii="Montserrat" w:eastAsiaTheme="majorEastAsia" w:hAnsi="Montserrat" w:cs="Arial"/>
                <w:i/>
                <w:szCs w:val="22"/>
              </w:rPr>
              <w:t>sakura</w:t>
            </w:r>
            <w:proofErr w:type="spellEnd"/>
            <w:r w:rsidRPr="00573D38">
              <w:rPr>
                <w:rFonts w:ascii="Montserrat" w:eastAsiaTheme="majorEastAsia" w:hAnsi="Montserrat" w:cs="Arial"/>
                <w:szCs w:val="22"/>
              </w:rPr>
              <w:t xml:space="preserve"> by the</w:t>
            </w:r>
            <w:r w:rsidR="006A64E6">
              <w:rPr>
                <w:rFonts w:ascii="Montserrat" w:eastAsiaTheme="majorEastAsia" w:hAnsi="Montserrat" w:cs="Arial"/>
                <w:szCs w:val="22"/>
              </w:rPr>
              <w:t xml:space="preserve"> </w:t>
            </w:r>
            <w:r w:rsidRPr="00573D38">
              <w:rPr>
                <w:rFonts w:ascii="Montserrat" w:eastAsiaTheme="majorEastAsia" w:hAnsi="Montserrat" w:cs="Arial"/>
                <w:szCs w:val="22"/>
              </w:rPr>
              <w:t>Meguro River, Tokyo</w:t>
            </w:r>
          </w:p>
        </w:tc>
      </w:tr>
      <w:tr w:rsidR="00573D38" w:rsidRPr="00573D38" w14:paraId="6B98269B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2FF5751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hAnsi="Montserrat"/>
                <w:noProof/>
                <w:lang w:eastAsia="ja-JP"/>
              </w:rPr>
              <w:drawing>
                <wp:inline distT="0" distB="0" distL="0" distR="0" wp14:anchorId="1552CF88" wp14:editId="04222F7F">
                  <wp:extent cx="1485900" cy="990697"/>
                  <wp:effectExtent l="0" t="0" r="0" b="0"/>
                  <wp:docPr id="6" name="Picture 6" descr="sumo wrest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99" cy="994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8C57EA4" w14:textId="0E354372" w:rsidR="00573D38" w:rsidRPr="00573D38" w:rsidRDefault="00DB5196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s</w:t>
            </w:r>
            <w:r w:rsidR="00573D38"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umo</w:t>
            </w:r>
            <w:r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 wrestling</w:t>
            </w:r>
          </w:p>
        </w:tc>
      </w:tr>
      <w:tr w:rsidR="00573D38" w:rsidRPr="00573D38" w14:paraId="0B997E0C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70DEEA9" w14:textId="77777777" w:rsidR="00573D38" w:rsidRPr="00573D38" w:rsidRDefault="00573D38" w:rsidP="00573D38">
            <w:pPr>
              <w:jc w:val="center"/>
              <w:rPr>
                <w:rFonts w:ascii="Montserrat" w:hAnsi="Montserrat"/>
                <w:b w:val="0"/>
              </w:rPr>
            </w:pPr>
            <w:r w:rsidRPr="00573D38">
              <w:rPr>
                <w:rFonts w:ascii="Montserrat" w:hAnsi="Montserrat"/>
                <w:noProof/>
                <w:lang w:eastAsia="ja-JP"/>
              </w:rPr>
              <w:drawing>
                <wp:inline distT="0" distB="0" distL="0" distR="0" wp14:anchorId="340D77BA" wp14:editId="6EBA28A5">
                  <wp:extent cx="1485900" cy="990697"/>
                  <wp:effectExtent l="0" t="0" r="0" b="0"/>
                  <wp:docPr id="7" name="Picture 7" descr="snow monkeys (Japanese Macaque) in hot springs, Jigokud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17" cy="996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89A807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</w:p>
          <w:p w14:paraId="47FFFE31" w14:textId="77777777" w:rsidR="00573D38" w:rsidRPr="00573D38" w:rsidRDefault="00573D38" w:rsidP="00573D38">
            <w:pPr>
              <w:jc w:val="center"/>
              <w:rPr>
                <w:rFonts w:ascii="Montserrat" w:hAnsi="Montserrat"/>
                <w:b w:val="0"/>
              </w:rPr>
            </w:pPr>
          </w:p>
          <w:p w14:paraId="42C77C23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934" w:type="pct"/>
          </w:tcPr>
          <w:p w14:paraId="57A26214" w14:textId="639DA8F8" w:rsidR="00573D38" w:rsidRPr="00DB5196" w:rsidRDefault="00573D38" w:rsidP="00DB51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snow monkey</w:t>
            </w:r>
            <w:r w:rsidR="00DB5196">
              <w:rPr>
                <w:rFonts w:ascii="Montserrat" w:eastAsiaTheme="majorEastAsia" w:hAnsi="Montserrat" w:cs="Arial"/>
                <w:szCs w:val="22"/>
              </w:rPr>
              <w:t>s (</w:t>
            </w:r>
            <w:r w:rsidR="00DB5196" w:rsidRPr="00DB5196">
              <w:rPr>
                <w:rFonts w:ascii="Montserrat" w:eastAsiaTheme="majorEastAsia" w:hAnsi="Montserrat" w:cs="Arial"/>
                <w:szCs w:val="22"/>
              </w:rPr>
              <w:t>Japanese Macaque</w:t>
            </w:r>
            <w:r w:rsidR="00DB5196">
              <w:rPr>
                <w:rFonts w:ascii="Montserrat" w:eastAsiaTheme="majorEastAsia" w:hAnsi="Montserrat" w:cs="Arial"/>
                <w:szCs w:val="22"/>
              </w:rPr>
              <w:t xml:space="preserve">) </w:t>
            </w:r>
            <w:r w:rsidRPr="00573D38">
              <w:rPr>
                <w:rFonts w:ascii="Montserrat" w:eastAsiaTheme="majorEastAsia" w:hAnsi="Montserrat" w:cs="Arial"/>
                <w:szCs w:val="22"/>
              </w:rPr>
              <w:t>in hot springs</w:t>
            </w:r>
            <w:r w:rsidR="00DB5196">
              <w:rPr>
                <w:rFonts w:ascii="Montserrat" w:eastAsiaTheme="majorEastAsia" w:hAnsi="Montserrat" w:cs="Arial"/>
                <w:szCs w:val="22"/>
              </w:rPr>
              <w:t xml:space="preserve">, </w:t>
            </w:r>
            <w:proofErr w:type="spellStart"/>
            <w:r w:rsidR="00DB5196" w:rsidRPr="00DB5196">
              <w:rPr>
                <w:rFonts w:ascii="Montserrat" w:eastAsiaTheme="majorEastAsia" w:hAnsi="Montserrat" w:cs="Arial"/>
                <w:szCs w:val="22"/>
              </w:rPr>
              <w:t>Jigokudani</w:t>
            </w:r>
            <w:proofErr w:type="spellEnd"/>
          </w:p>
        </w:tc>
      </w:tr>
      <w:tr w:rsidR="00573D38" w:rsidRPr="00573D38" w14:paraId="1685F89E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1A85519A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hAnsi="Montserrat"/>
                <w:noProof/>
                <w:lang w:eastAsia="ja-JP"/>
              </w:rPr>
              <w:drawing>
                <wp:inline distT="0" distB="0" distL="0" distR="0" wp14:anchorId="1C1619F7" wp14:editId="48E09984">
                  <wp:extent cx="1447800" cy="965294"/>
                  <wp:effectExtent l="0" t="0" r="0" b="6350"/>
                  <wp:docPr id="8" name="Picture 8" descr="snow monkeys (Japanese Macaque) in hot springs, Jigokud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42" cy="976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6E050BA" w14:textId="47DFAD8B" w:rsidR="00573D38" w:rsidRPr="00573D38" w:rsidRDefault="00DB5196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snow monkey</w:t>
            </w:r>
            <w:r>
              <w:rPr>
                <w:rFonts w:ascii="Montserrat" w:eastAsiaTheme="majorEastAsia" w:hAnsi="Montserrat" w:cs="Arial"/>
                <w:szCs w:val="22"/>
              </w:rPr>
              <w:t>s (</w:t>
            </w:r>
            <w:r w:rsidRPr="00DB5196">
              <w:rPr>
                <w:rFonts w:ascii="Montserrat" w:eastAsiaTheme="majorEastAsia" w:hAnsi="Montserrat" w:cs="Arial"/>
                <w:szCs w:val="22"/>
              </w:rPr>
              <w:t>Japanese Macaque</w:t>
            </w:r>
            <w:r>
              <w:rPr>
                <w:rFonts w:ascii="Montserrat" w:eastAsiaTheme="majorEastAsia" w:hAnsi="Montserrat" w:cs="Arial"/>
                <w:szCs w:val="22"/>
              </w:rPr>
              <w:t xml:space="preserve">) </w:t>
            </w:r>
            <w:r w:rsidRPr="00573D38">
              <w:rPr>
                <w:rFonts w:ascii="Montserrat" w:eastAsiaTheme="majorEastAsia" w:hAnsi="Montserrat" w:cs="Arial"/>
                <w:szCs w:val="22"/>
              </w:rPr>
              <w:t>in hot springs</w:t>
            </w:r>
            <w:r>
              <w:rPr>
                <w:rFonts w:ascii="Montserrat" w:eastAsiaTheme="majorEastAsia" w:hAnsi="Montserrat" w:cs="Arial"/>
                <w:szCs w:val="22"/>
              </w:rPr>
              <w:t xml:space="preserve">, </w:t>
            </w:r>
            <w:proofErr w:type="spellStart"/>
            <w:r w:rsidRPr="00DB5196">
              <w:rPr>
                <w:rFonts w:ascii="Montserrat" w:eastAsiaTheme="majorEastAsia" w:hAnsi="Montserrat" w:cs="Arial"/>
                <w:szCs w:val="22"/>
              </w:rPr>
              <w:t>Jigokudani</w:t>
            </w:r>
            <w:proofErr w:type="spellEnd"/>
          </w:p>
        </w:tc>
      </w:tr>
      <w:tr w:rsidR="00573D38" w:rsidRPr="00573D38" w14:paraId="64554F2A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C9F816B" w14:textId="77777777" w:rsidR="00573D38" w:rsidRPr="00573D38" w:rsidRDefault="00573D38" w:rsidP="00573D38">
            <w:pPr>
              <w:jc w:val="center"/>
              <w:rPr>
                <w:rFonts w:ascii="Montserrat" w:hAnsi="Montserrat"/>
                <w:b w:val="0"/>
              </w:rPr>
            </w:pPr>
            <w:r w:rsidRPr="00573D38">
              <w:rPr>
                <w:rFonts w:ascii="Montserrat" w:hAnsi="Montserrat"/>
                <w:noProof/>
                <w:lang w:eastAsia="ja-JP"/>
              </w:rPr>
              <w:lastRenderedPageBreak/>
              <w:drawing>
                <wp:inline distT="0" distB="0" distL="0" distR="0" wp14:anchorId="66754CE0" wp14:editId="698CD096">
                  <wp:extent cx="1228725" cy="956143"/>
                  <wp:effectExtent l="0" t="0" r="0" b="0"/>
                  <wp:docPr id="9" name="Picture 9" descr="Pepper – semi-humanoid robot manufactured by SoftBank Robo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18" cy="971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34AC4D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934" w:type="pct"/>
          </w:tcPr>
          <w:p w14:paraId="45C2FC49" w14:textId="55C45400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 xml:space="preserve">Pepper </w:t>
            </w:r>
            <w:r w:rsidR="00DB5196">
              <w:rPr>
                <w:rFonts w:ascii="Montserrat" w:eastAsiaTheme="majorEastAsia" w:hAnsi="Montserrat" w:cs="Arial"/>
                <w:szCs w:val="22"/>
              </w:rPr>
              <w:t>–</w:t>
            </w:r>
            <w:r w:rsidR="00A83B53">
              <w:rPr>
                <w:rFonts w:ascii="Montserrat" w:eastAsiaTheme="majorEastAsia" w:hAnsi="Montserrat" w:cs="Arial"/>
                <w:szCs w:val="22"/>
              </w:rPr>
              <w:t xml:space="preserve"> </w:t>
            </w:r>
            <w:r w:rsidR="00DB5196" w:rsidRPr="00DB5196">
              <w:rPr>
                <w:rFonts w:ascii="Montserrat" w:eastAsiaTheme="majorEastAsia" w:hAnsi="Montserrat" w:cs="Arial"/>
                <w:szCs w:val="22"/>
              </w:rPr>
              <w:t>semi-humanoid robot manufactured by SoftBank Robotics</w:t>
            </w:r>
          </w:p>
        </w:tc>
      </w:tr>
      <w:tr w:rsidR="00573D38" w:rsidRPr="00573D38" w14:paraId="3885B7EF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7CAE583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hAnsi="Montserrat"/>
                <w:noProof/>
                <w:lang w:eastAsia="ja-JP"/>
              </w:rPr>
              <w:drawing>
                <wp:inline distT="0" distB="0" distL="0" distR="0" wp14:anchorId="206CDF1C" wp14:editId="7152A246">
                  <wp:extent cx="1170939" cy="878205"/>
                  <wp:effectExtent l="0" t="0" r="0" b="0"/>
                  <wp:docPr id="10" name="Picture 10" descr="Gundam figure – Japanese military science fiction media franch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20" cy="892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DD3919A" w14:textId="1B64F7B3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Gundam</w:t>
            </w:r>
            <w:r w:rsidR="00DB5196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 figure – </w:t>
            </w:r>
            <w:r w:rsidR="00DB5196" w:rsidRPr="00DB5196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Japanese military science fiction media franchis</w:t>
            </w:r>
            <w:r w:rsidR="00DB5196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e</w:t>
            </w:r>
          </w:p>
        </w:tc>
      </w:tr>
      <w:tr w:rsidR="00573D38" w:rsidRPr="00573D38" w14:paraId="5457288D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7CEE1061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hAnsi="Montserrat"/>
                <w:noProof/>
                <w:lang w:eastAsia="ja-JP"/>
              </w:rPr>
              <w:drawing>
                <wp:inline distT="0" distB="0" distL="0" distR="0" wp14:anchorId="2A0312DE" wp14:editId="44E55F92">
                  <wp:extent cx="1371600" cy="914490"/>
                  <wp:effectExtent l="0" t="0" r="0" b="0"/>
                  <wp:docPr id="11" name="Picture 11" descr="Gundam figure – Japanese military science fiction media franch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85" cy="91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3F76128" w14:textId="6F3BA6AD" w:rsidR="00573D38" w:rsidRPr="00573D38" w:rsidRDefault="00DB5196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 w:cs="Arial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Gundam</w:t>
            </w:r>
            <w:r>
              <w:rPr>
                <w:rFonts w:ascii="Montserrat" w:eastAsiaTheme="majorEastAsia" w:hAnsi="Montserrat" w:cs="Arial"/>
                <w:szCs w:val="22"/>
              </w:rPr>
              <w:t xml:space="preserve"> figure – </w:t>
            </w:r>
            <w:r w:rsidRPr="00DB5196">
              <w:rPr>
                <w:rFonts w:ascii="Montserrat" w:eastAsiaTheme="majorEastAsia" w:hAnsi="Montserrat" w:cs="Arial"/>
                <w:szCs w:val="22"/>
              </w:rPr>
              <w:t>Japanese military science fiction media franchis</w:t>
            </w:r>
            <w:r>
              <w:rPr>
                <w:rFonts w:ascii="Montserrat" w:eastAsiaTheme="majorEastAsia" w:hAnsi="Montserrat" w:cs="Arial"/>
                <w:szCs w:val="22"/>
              </w:rPr>
              <w:t>e</w:t>
            </w:r>
          </w:p>
        </w:tc>
      </w:tr>
      <w:tr w:rsidR="00573D38" w:rsidRPr="00573D38" w14:paraId="71816A00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230125D" w14:textId="5E763069" w:rsidR="00573D38" w:rsidRPr="00573D38" w:rsidRDefault="00573D38" w:rsidP="00DB5196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7CBDB1FE" wp14:editId="148C5317">
                  <wp:extent cx="1371600" cy="914400"/>
                  <wp:effectExtent l="0" t="0" r="0" b="0"/>
                  <wp:docPr id="881" name="Picture 881" descr="cosplay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yoshino\OneDrive - NSW Department of Education\Videos\日本文化\びっくり\使う\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693D58B8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cosplay girl</w:t>
            </w:r>
          </w:p>
        </w:tc>
      </w:tr>
      <w:tr w:rsidR="00573D38" w:rsidRPr="00573D38" w14:paraId="3EC70949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CCC7611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A449EB1" wp14:editId="06E37708">
                  <wp:extent cx="1371600" cy="914400"/>
                  <wp:effectExtent l="0" t="0" r="0" b="0"/>
                  <wp:docPr id="882" name="Picture 882" descr="cosplay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yoshino\OneDrive - NSW Department of Education\Videos\日本文化\びっくり\使う\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ADA2B97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cosplay girls</w:t>
            </w:r>
          </w:p>
        </w:tc>
      </w:tr>
      <w:tr w:rsidR="00573D38" w:rsidRPr="00573D38" w14:paraId="0FE46907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74BC0FA8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76BC7792" wp14:editId="766A7C67">
                  <wp:extent cx="1738947" cy="933414"/>
                  <wp:effectExtent l="0" t="0" r="0" b="635"/>
                  <wp:docPr id="12" name="Picture 12" descr="Mario Kart race in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yoshino\OneDrive - NSW Department of Education\Videos\日本文化\びっくり\使う\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95" cy="93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F912FD2" w14:textId="6780CF1C" w:rsidR="00573D38" w:rsidRPr="00A83B53" w:rsidRDefault="00C17E01" w:rsidP="00A83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C17E01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Mario Kart driving in Tokyo</w:t>
            </w:r>
          </w:p>
        </w:tc>
      </w:tr>
      <w:tr w:rsidR="00573D38" w:rsidRPr="00573D38" w14:paraId="265847CA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89DEDEF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4C2A1A9E" wp14:editId="3CA506A1">
                  <wp:extent cx="1371600" cy="914400"/>
                  <wp:effectExtent l="0" t="0" r="0" b="0"/>
                  <wp:docPr id="87" name="Picture 87" descr="Mario Kar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tyoshino\OneDrive - NSW Department of Education\Videos\日本文化\新し\ryan-quintal-_LYYX-EPr30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6DBDD319" w14:textId="59A1C35E" w:rsidR="00573D38" w:rsidRPr="00573D38" w:rsidRDefault="00C17E01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C17E01">
              <w:rPr>
                <w:rFonts w:ascii="Montserrat" w:eastAsiaTheme="majorEastAsia" w:hAnsi="Montserrat" w:cs="Arial"/>
                <w:szCs w:val="22"/>
              </w:rPr>
              <w:t>Super Mario Bros. characters</w:t>
            </w:r>
          </w:p>
        </w:tc>
      </w:tr>
      <w:tr w:rsidR="00573D38" w:rsidRPr="00573D38" w14:paraId="21A7C081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3C6E4D4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29F91E1A" wp14:editId="13D01B79">
                  <wp:extent cx="1218565" cy="914400"/>
                  <wp:effectExtent l="0" t="0" r="635" b="0"/>
                  <wp:docPr id="13" name="Picture 13" descr="Pikac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yoshino\OneDrive - NSW Department of Education\Videos\日本文化\びっくり\使う\d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04567B1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Pikachu</w:t>
            </w:r>
          </w:p>
        </w:tc>
      </w:tr>
      <w:tr w:rsidR="00573D38" w:rsidRPr="00573D38" w14:paraId="5F7FD682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B90C81D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2E3D1395" wp14:editId="353E47B9">
                  <wp:extent cx="1623695" cy="914400"/>
                  <wp:effectExtent l="0" t="0" r="0" b="0"/>
                  <wp:docPr id="17" name="Picture 17" descr="Nissan Sylv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yoshino\OneDrive - NSW Department of Education\Videos\日本文化\びっくり\使う\jason-garcia-OgGXM5syjuQ-unsplash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3C59E3AA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Nissan Sylvia</w:t>
            </w:r>
          </w:p>
        </w:tc>
      </w:tr>
      <w:tr w:rsidR="00573D38" w:rsidRPr="00573D38" w14:paraId="3E7488D4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6552CB1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3DAB8D6B" wp14:editId="6D0ACD5A">
                  <wp:extent cx="1290320" cy="914400"/>
                  <wp:effectExtent l="0" t="0" r="5080" b="0"/>
                  <wp:docPr id="85" name="Picture 85" descr="Harumi Wharf,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tyoshino\OneDrive - NSW Department of Education\Videos\日本文化\新し\nagatoshi-shimamura-7RlLe35g4Xk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CA0589E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Harumi Wharf, Tokyo</w:t>
            </w:r>
          </w:p>
        </w:tc>
      </w:tr>
      <w:tr w:rsidR="00573D38" w:rsidRPr="00573D38" w14:paraId="0B2D69BC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17B20848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0378ACBE" wp14:editId="02153318">
                  <wp:extent cx="1371600" cy="914400"/>
                  <wp:effectExtent l="0" t="0" r="0" b="0"/>
                  <wp:docPr id="29" name="Picture 29" descr="gachagacha – toy vending mach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yoshino\OneDrive - NSW Department of Education\Videos\日本文化\びっくり\使う\sebastian-kurpiel-Yqp1XUzRSJ0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34A79BE" w14:textId="6B5D4D6B" w:rsidR="00573D38" w:rsidRPr="00573D38" w:rsidRDefault="00DB5196" w:rsidP="00DB51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proofErr w:type="spellStart"/>
            <w:r w:rsidRPr="00DB5196">
              <w:rPr>
                <w:rFonts w:ascii="Montserrat" w:eastAsiaTheme="majorEastAsia" w:hAnsi="Montserrat" w:cs="Arial"/>
                <w:i/>
                <w:szCs w:val="22"/>
              </w:rPr>
              <w:t>g</w:t>
            </w:r>
            <w:r w:rsidR="00573D38" w:rsidRPr="00DB5196">
              <w:rPr>
                <w:rFonts w:ascii="Montserrat" w:eastAsiaTheme="majorEastAsia" w:hAnsi="Montserrat" w:cs="Arial"/>
                <w:i/>
                <w:szCs w:val="22"/>
              </w:rPr>
              <w:t>achagacha</w:t>
            </w:r>
            <w:proofErr w:type="spellEnd"/>
            <w:r>
              <w:rPr>
                <w:rFonts w:ascii="Montserrat" w:eastAsiaTheme="majorEastAsia" w:hAnsi="Montserrat" w:cs="Arial"/>
                <w:szCs w:val="22"/>
              </w:rPr>
              <w:t xml:space="preserve"> – toy </w:t>
            </w:r>
            <w:r w:rsidR="00573D38" w:rsidRPr="00573D38">
              <w:rPr>
                <w:rFonts w:ascii="Montserrat" w:eastAsiaTheme="majorEastAsia" w:hAnsi="Montserrat" w:cs="Arial"/>
                <w:szCs w:val="22"/>
              </w:rPr>
              <w:t>vending machines</w:t>
            </w:r>
          </w:p>
        </w:tc>
      </w:tr>
      <w:tr w:rsidR="00573D38" w:rsidRPr="00573D38" w14:paraId="465F5075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83E0093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39F08CD4" wp14:editId="581053F9">
                  <wp:extent cx="1371600" cy="914400"/>
                  <wp:effectExtent l="0" t="0" r="0" b="0"/>
                  <wp:docPr id="70" name="Picture 70" descr="snow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tyoshino\OneDrive - NSW Department of Education\Videos\日本文化\新し\fabian-mardi-kVKz9qnJC-k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DA8F8D8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snow scene</w:t>
            </w:r>
          </w:p>
        </w:tc>
      </w:tr>
      <w:tr w:rsidR="00573D38" w:rsidRPr="00573D38" w14:paraId="187D258D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19E781D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23C3ECD" wp14:editId="0CDB3A14">
                  <wp:extent cx="1219200" cy="914400"/>
                  <wp:effectExtent l="0" t="0" r="0" b="0"/>
                  <wp:docPr id="14" name="Picture 14" descr="onsen – hot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yoshino\OneDrive - NSW Department of Education\Videos\日本文化\びっくり\使う\cloris-ying-WfJUFG3opyo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772C1AF" w14:textId="2ED8EAAD" w:rsidR="00573D38" w:rsidRPr="00573D38" w:rsidRDefault="00DB5196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proofErr w:type="spellStart"/>
            <w:r w:rsidRPr="00DB5196">
              <w:rPr>
                <w:rFonts w:ascii="Montserrat" w:eastAsiaTheme="majorEastAsia" w:hAnsi="Montserrat" w:cs="Arial"/>
                <w:i/>
                <w:szCs w:val="22"/>
              </w:rPr>
              <w:t>onsen</w:t>
            </w:r>
            <w:proofErr w:type="spellEnd"/>
            <w:r>
              <w:rPr>
                <w:rFonts w:ascii="Montserrat" w:eastAsiaTheme="majorEastAsia" w:hAnsi="Montserrat" w:cs="Arial"/>
                <w:szCs w:val="22"/>
              </w:rPr>
              <w:t xml:space="preserve"> – </w:t>
            </w:r>
            <w:r w:rsidR="00573D38" w:rsidRPr="00573D38">
              <w:rPr>
                <w:rFonts w:ascii="Montserrat" w:eastAsiaTheme="majorEastAsia" w:hAnsi="Montserrat" w:cs="Arial"/>
                <w:szCs w:val="22"/>
              </w:rPr>
              <w:t>hot spring</w:t>
            </w:r>
          </w:p>
        </w:tc>
      </w:tr>
      <w:tr w:rsidR="00573D38" w:rsidRPr="00573D38" w14:paraId="6E297EBB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141656EF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0E4F8AE0" wp14:editId="62342C9E">
                  <wp:extent cx="1224280" cy="917575"/>
                  <wp:effectExtent l="0" t="0" r="0" b="0"/>
                  <wp:docPr id="98" name="Picture 98" descr="sentoo – public bath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F969046" w14:textId="08B00BE1" w:rsidR="00573D38" w:rsidRPr="00573D38" w:rsidRDefault="00DB5196" w:rsidP="00DB5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proofErr w:type="spellStart"/>
            <w:r w:rsidRPr="00DB5196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s</w:t>
            </w:r>
            <w:r w:rsidR="00573D38" w:rsidRPr="00DB5196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entoo</w:t>
            </w:r>
            <w:proofErr w:type="spellEnd"/>
            <w:r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 – </w:t>
            </w:r>
            <w:r w:rsidR="00573D38"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public bath house</w:t>
            </w:r>
          </w:p>
        </w:tc>
      </w:tr>
      <w:tr w:rsidR="00573D38" w:rsidRPr="00573D38" w14:paraId="2947CA20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8EFB9B4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46E1EE6A" wp14:editId="432CA888">
                  <wp:extent cx="647065" cy="914400"/>
                  <wp:effectExtent l="0" t="0" r="635" b="0"/>
                  <wp:docPr id="67" name="Picture 67" descr="capsule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tyoshino\OneDrive - NSW Department of Education\Videos\日本文化\新し\alec-favale-RDIa_qFpWHc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FB40C47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capsule hotel</w:t>
            </w:r>
          </w:p>
        </w:tc>
      </w:tr>
      <w:tr w:rsidR="00573D38" w:rsidRPr="00573D38" w14:paraId="146C31CB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221E84B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40977A78" wp14:editId="5AD97DA0">
                  <wp:extent cx="1565910" cy="914400"/>
                  <wp:effectExtent l="0" t="0" r="0" b="0"/>
                  <wp:docPr id="24" name="Picture 24" descr="k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yoshino\OneDrive - NSW Department of Education\Videos\日本文化\びっくり\使う\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9D967B4" w14:textId="4DC8D36F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koi</w:t>
            </w:r>
          </w:p>
        </w:tc>
      </w:tr>
      <w:tr w:rsidR="00573D38" w:rsidRPr="00573D38" w14:paraId="380D8918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15BF0494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17B3C43F" wp14:editId="7824955C">
                  <wp:extent cx="1625600" cy="914400"/>
                  <wp:effectExtent l="0" t="0" r="0" b="0"/>
                  <wp:docPr id="23" name="Picture 23" descr="Ryuan-ji, Ky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yoshino\OneDrive - NSW Department of Education\Videos\日本文化\びっくり\使う\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C1F4E59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proofErr w:type="spellStart"/>
            <w:r w:rsidRPr="00573D38">
              <w:rPr>
                <w:rFonts w:ascii="Montserrat" w:eastAsiaTheme="majorEastAsia" w:hAnsi="Montserrat" w:cs="Arial"/>
                <w:szCs w:val="22"/>
              </w:rPr>
              <w:t>Ryuan</w:t>
            </w:r>
            <w:proofErr w:type="spellEnd"/>
            <w:r w:rsidRPr="00573D38">
              <w:rPr>
                <w:rFonts w:ascii="Montserrat" w:eastAsiaTheme="majorEastAsia" w:hAnsi="Montserrat" w:cs="Arial"/>
                <w:szCs w:val="22"/>
              </w:rPr>
              <w:t>-ji, Kyoto</w:t>
            </w:r>
          </w:p>
        </w:tc>
      </w:tr>
      <w:tr w:rsidR="00573D38" w:rsidRPr="00573D38" w14:paraId="2627725F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7A51329C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4AE97E5F" wp14:editId="75D765AF">
                  <wp:extent cx="1368393" cy="914400"/>
                  <wp:effectExtent l="0" t="0" r="3810" b="0"/>
                  <wp:docPr id="22" name="Picture 22" descr="bons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yoshino\OneDrive - NSW Department of Education\Videos\日本文化\びっくり\使う\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9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80F8329" w14:textId="77777777" w:rsidR="00573D38" w:rsidRPr="00A83B53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bonsai</w:t>
            </w:r>
          </w:p>
        </w:tc>
      </w:tr>
      <w:tr w:rsidR="00573D38" w:rsidRPr="00573D38" w14:paraId="272E2891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25B5C02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EF6B5B6" wp14:editId="75DBA2A5">
                  <wp:extent cx="1379301" cy="914400"/>
                  <wp:effectExtent l="0" t="0" r="0" b="0"/>
                  <wp:docPr id="30" name="Picture 30" descr="shoji – sliding screen doors with paper inserts (allowing for light and privac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yoshino\OneDrive - NSW Department of Education\Videos\日本文化\びっくり\使う\shoichiro-kono-UjMtt61cwvc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0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5E5AD18" w14:textId="7C259320" w:rsidR="00573D38" w:rsidRPr="00573D38" w:rsidRDefault="00DB5196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DB5196">
              <w:rPr>
                <w:rFonts w:ascii="Montserrat" w:eastAsiaTheme="majorEastAsia" w:hAnsi="Montserrat" w:cs="Arial"/>
                <w:i/>
                <w:szCs w:val="22"/>
              </w:rPr>
              <w:t>shoji</w:t>
            </w:r>
            <w:r>
              <w:rPr>
                <w:rFonts w:ascii="Montserrat" w:eastAsiaTheme="majorEastAsia" w:hAnsi="Montserrat" w:cs="Arial"/>
                <w:szCs w:val="22"/>
              </w:rPr>
              <w:t xml:space="preserve"> – sliding screen</w:t>
            </w:r>
            <w:r w:rsidR="00573D38" w:rsidRPr="00573D38">
              <w:rPr>
                <w:rFonts w:ascii="Montserrat" w:eastAsiaTheme="majorEastAsia" w:hAnsi="Montserrat" w:cs="Arial"/>
                <w:szCs w:val="22"/>
              </w:rPr>
              <w:t xml:space="preserve"> door</w:t>
            </w:r>
            <w:r w:rsidR="006A64E6">
              <w:rPr>
                <w:rFonts w:ascii="Montserrat" w:eastAsiaTheme="majorEastAsia" w:hAnsi="Montserrat" w:cs="Arial"/>
                <w:szCs w:val="22"/>
              </w:rPr>
              <w:t>s</w:t>
            </w:r>
            <w:r>
              <w:rPr>
                <w:rFonts w:ascii="Montserrat" w:eastAsiaTheme="majorEastAsia" w:hAnsi="Montserrat" w:cs="Arial"/>
                <w:szCs w:val="22"/>
              </w:rPr>
              <w:t xml:space="preserve"> with paper inserts (allowing for light and privacy)</w:t>
            </w:r>
          </w:p>
        </w:tc>
      </w:tr>
      <w:tr w:rsidR="00573D38" w:rsidRPr="00573D38" w14:paraId="3BC31EB4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0D71B04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7C6BE065" wp14:editId="50B11127">
                  <wp:extent cx="1371331" cy="914400"/>
                  <wp:effectExtent l="0" t="0" r="635" b="0"/>
                  <wp:docPr id="93" name="Picture 93" descr="girls in kim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yoshino\AppData\Local\Microsoft\Windows\INetCache\Content.Word\s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3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7344836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girls in </w:t>
            </w: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kimono</w:t>
            </w:r>
          </w:p>
        </w:tc>
      </w:tr>
      <w:tr w:rsidR="00573D38" w:rsidRPr="00573D38" w14:paraId="4B2D1114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77DA61F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72D1571" wp14:editId="62721BA7">
                  <wp:extent cx="1409419" cy="914400"/>
                  <wp:effectExtent l="0" t="0" r="635" b="0"/>
                  <wp:docPr id="15" name="Picture 15" descr="Akihabara at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yoshino\OneDrive - NSW Department of Education\Videos\日本文化\びっくり\使う\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1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3A5ADF16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Akihabara at night</w:t>
            </w:r>
          </w:p>
        </w:tc>
      </w:tr>
      <w:tr w:rsidR="00573D38" w:rsidRPr="00573D38" w14:paraId="24051F7C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1AF50E0D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007E47BA" wp14:editId="7E54EF0A">
                  <wp:extent cx="1371600" cy="914400"/>
                  <wp:effectExtent l="0" t="0" r="0" b="0"/>
                  <wp:docPr id="21" name="Picture 21" descr="Tokyo Bay fire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yoshino\OneDrive - NSW Department of Education\Videos\日本文化\びっくり\使う\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628BDC6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Tokyo Bay fireworks</w:t>
            </w:r>
          </w:p>
        </w:tc>
      </w:tr>
      <w:tr w:rsidR="00573D38" w:rsidRPr="00573D38" w14:paraId="3E602429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7395A79E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7034EF5" wp14:editId="6E8EC70B">
                  <wp:extent cx="1460566" cy="970059"/>
                  <wp:effectExtent l="0" t="0" r="6350" b="1905"/>
                  <wp:docPr id="16" name="Picture 16" descr="drink vending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yoshino\OneDrive - NSW Department of Education\Videos\日本文化\びっくり\使う\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542" cy="97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F4C54DB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drink vending machine</w:t>
            </w:r>
          </w:p>
        </w:tc>
      </w:tr>
      <w:tr w:rsidR="00573D38" w:rsidRPr="00573D38" w14:paraId="1D70DA2E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9580121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04B6BF0A" wp14:editId="509CF4D4">
                  <wp:extent cx="1628012" cy="914400"/>
                  <wp:effectExtent l="0" t="0" r="0" b="0"/>
                  <wp:docPr id="18" name="Picture 18" descr="cup nood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yoshino\OneDrive - NSW Department of Education\Videos\日本文化\びっくり\使う\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1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030065D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cup noodles</w:t>
            </w:r>
          </w:p>
        </w:tc>
      </w:tr>
      <w:tr w:rsidR="00573D38" w:rsidRPr="00573D38" w14:paraId="338FF20A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D6ED9A0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2878D6CC" wp14:editId="0713DB73">
                  <wp:extent cx="1455090" cy="970060"/>
                  <wp:effectExtent l="0" t="0" r="0" b="1905"/>
                  <wp:docPr id="19" name="Picture 19" descr="ema – wooden plaques on which Shinto and Buddhist worshippers write prayers or wis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yoshino\OneDrive - NSW Department of Education\Videos\日本文化\びっくり\使う\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607" cy="97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09F8A77" w14:textId="30695237" w:rsidR="00573D38" w:rsidRPr="00573D38" w:rsidRDefault="00DB5196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DB5196">
              <w:rPr>
                <w:rFonts w:ascii="Montserrat" w:eastAsiaTheme="majorEastAsia" w:hAnsi="Montserrat" w:cs="Arial"/>
                <w:i/>
                <w:szCs w:val="22"/>
              </w:rPr>
              <w:t>e</w:t>
            </w:r>
            <w:r w:rsidR="00573D38" w:rsidRPr="00DB5196">
              <w:rPr>
                <w:rFonts w:ascii="Montserrat" w:eastAsiaTheme="majorEastAsia" w:hAnsi="Montserrat" w:cs="Arial"/>
                <w:i/>
                <w:szCs w:val="22"/>
              </w:rPr>
              <w:t>ma</w:t>
            </w:r>
            <w:r>
              <w:rPr>
                <w:rFonts w:ascii="Montserrat" w:eastAsiaTheme="majorEastAsia" w:hAnsi="Montserrat" w:cs="Arial"/>
                <w:szCs w:val="22"/>
              </w:rPr>
              <w:t xml:space="preserve"> – </w:t>
            </w:r>
            <w:r w:rsidRPr="00DB5196">
              <w:rPr>
                <w:rFonts w:ascii="Montserrat" w:eastAsiaTheme="majorEastAsia" w:hAnsi="Montserrat" w:cs="Arial"/>
                <w:szCs w:val="22"/>
              </w:rPr>
              <w:t>wooden plaques</w:t>
            </w:r>
            <w:r>
              <w:rPr>
                <w:rFonts w:ascii="Montserrat" w:eastAsiaTheme="majorEastAsia" w:hAnsi="Montserrat" w:cs="Arial"/>
                <w:szCs w:val="22"/>
              </w:rPr>
              <w:t xml:space="preserve"> on</w:t>
            </w:r>
            <w:r w:rsidR="006A64E6">
              <w:rPr>
                <w:rFonts w:ascii="Montserrat" w:eastAsiaTheme="majorEastAsia" w:hAnsi="Montserrat" w:cs="Arial"/>
                <w:szCs w:val="22"/>
              </w:rPr>
              <w:t xml:space="preserve"> </w:t>
            </w:r>
            <w:r w:rsidRPr="00DB5196">
              <w:rPr>
                <w:rFonts w:ascii="Montserrat" w:eastAsiaTheme="majorEastAsia" w:hAnsi="Montserrat" w:cs="Arial"/>
                <w:szCs w:val="22"/>
              </w:rPr>
              <w:t>which Shinto and Buddhist worshippers write prayers or wishes</w:t>
            </w:r>
          </w:p>
        </w:tc>
      </w:tr>
      <w:tr w:rsidR="00573D38" w:rsidRPr="00573D38" w14:paraId="7698A40E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4453862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0F36494D" wp14:editId="50998B48">
                  <wp:extent cx="1371600" cy="914400"/>
                  <wp:effectExtent l="0" t="0" r="0" b="0"/>
                  <wp:docPr id="68" name="Picture 68" descr="convenienc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tyoshino\OneDrive - NSW Department of Education\Videos\日本文化\新し\andrew-leu-PTRTNgkBK4Q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E90DDC4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convenience store</w:t>
            </w:r>
          </w:p>
        </w:tc>
      </w:tr>
      <w:tr w:rsidR="00573D38" w:rsidRPr="00573D38" w14:paraId="592799DF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8DAB6F4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0B642616" wp14:editId="1DB773F8">
                  <wp:extent cx="1373614" cy="914400"/>
                  <wp:effectExtent l="0" t="0" r="0" b="0"/>
                  <wp:docPr id="97" name="Picture 97" descr="Shibuya,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1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9A990DF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Shibuya, Tokyo</w:t>
            </w:r>
          </w:p>
        </w:tc>
      </w:tr>
      <w:tr w:rsidR="00573D38" w:rsidRPr="00573D38" w14:paraId="44E47171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F46D833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0D0AB42A" wp14:editId="27CCCC6E">
                  <wp:extent cx="1371600" cy="914400"/>
                  <wp:effectExtent l="0" t="0" r="0" b="0"/>
                  <wp:docPr id="20" name="Picture 20" descr="Mario K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yoshino\OneDrive - NSW Department of Education\Videos\日本文化\びっくり\使う\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3BE114B7" w14:textId="18413875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Mario Karts</w:t>
            </w:r>
          </w:p>
        </w:tc>
      </w:tr>
      <w:tr w:rsidR="00573D38" w:rsidRPr="00573D38" w14:paraId="4D51FBE2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AE0E867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32C3DB55" wp14:editId="106FC9B4">
                  <wp:extent cx="1371600" cy="914400"/>
                  <wp:effectExtent l="0" t="0" r="0" b="0"/>
                  <wp:docPr id="25" name="Picture 25" descr="tea cerem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yoshino\OneDrive - NSW Department of Education\Videos\日本文化\びっくり\使う\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1405D8E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tea ceremony</w:t>
            </w:r>
          </w:p>
        </w:tc>
      </w:tr>
      <w:tr w:rsidR="00573D38" w:rsidRPr="00573D38" w14:paraId="7A0A91BC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D38EB23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17EBE401" wp14:editId="5DCCCAA3">
                  <wp:extent cx="1373614" cy="914400"/>
                  <wp:effectExtent l="0" t="0" r="0" b="0"/>
                  <wp:docPr id="96" name="Picture 96" descr="vegetable street s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niel-schludi-y6Q20FSLq2Y-unsp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1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C37F6FA" w14:textId="235ABA9C" w:rsidR="00573D38" w:rsidRPr="00573D38" w:rsidRDefault="00A83B53" w:rsidP="00A83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v</w:t>
            </w:r>
            <w:r w:rsidR="00573D38"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egetable</w:t>
            </w:r>
            <w:r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 street stall</w:t>
            </w:r>
          </w:p>
        </w:tc>
      </w:tr>
      <w:tr w:rsidR="00573D38" w:rsidRPr="00573D38" w14:paraId="126E403F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285CCFD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62B4A17B" wp14:editId="4D148C6D">
                  <wp:extent cx="653143" cy="914400"/>
                  <wp:effectExtent l="0" t="0" r="0" b="0"/>
                  <wp:docPr id="83" name="Picture 83" descr="robot at Mirai-kan,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tyoshino\OneDrive - NSW Department of Education\Videos\日本文化\新し\maximalfocus-naSAHDWRNbQ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910BEA2" w14:textId="57CA796C" w:rsidR="00573D38" w:rsidRPr="00573D38" w:rsidRDefault="00573D38" w:rsidP="00A83B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robot at</w:t>
            </w:r>
            <w:r w:rsidR="00A83B53">
              <w:rPr>
                <w:rFonts w:ascii="Montserrat" w:eastAsiaTheme="majorEastAsia" w:hAnsi="Montserrat" w:cs="Arial"/>
                <w:szCs w:val="22"/>
              </w:rPr>
              <w:t xml:space="preserve"> </w:t>
            </w:r>
            <w:proofErr w:type="spellStart"/>
            <w:r w:rsidRPr="00573D38">
              <w:rPr>
                <w:rFonts w:ascii="Montserrat" w:eastAsiaTheme="majorEastAsia" w:hAnsi="Montserrat" w:cs="Arial"/>
                <w:szCs w:val="22"/>
              </w:rPr>
              <w:t>Mirai-</w:t>
            </w:r>
            <w:proofErr w:type="gramStart"/>
            <w:r w:rsidRPr="00573D38">
              <w:rPr>
                <w:rFonts w:ascii="Montserrat" w:eastAsiaTheme="majorEastAsia" w:hAnsi="Montserrat" w:cs="Arial"/>
                <w:szCs w:val="22"/>
              </w:rPr>
              <w:t>kan,Tokyo</w:t>
            </w:r>
            <w:proofErr w:type="spellEnd"/>
            <w:proofErr w:type="gramEnd"/>
          </w:p>
        </w:tc>
      </w:tr>
      <w:tr w:rsidR="00573D38" w:rsidRPr="00573D38" w14:paraId="55181A33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AA359E0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191EBAD4" wp14:editId="3A263B4E">
                  <wp:extent cx="1421765" cy="947843"/>
                  <wp:effectExtent l="0" t="0" r="6985" b="5080"/>
                  <wp:docPr id="84" name="Picture 84" descr="robot restau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tyoshino\OneDrive - NSW Department of Education\Videos\日本文化\新し\miikka-luotio-jNMDNpQKYBE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728" cy="9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7BBA790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robot restaurant</w:t>
            </w:r>
          </w:p>
        </w:tc>
      </w:tr>
      <w:tr w:rsidR="00573D38" w:rsidRPr="00573D38" w14:paraId="109D9434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18B1FD08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46A5661D" wp14:editId="2B841020">
                  <wp:extent cx="646706" cy="970059"/>
                  <wp:effectExtent l="0" t="0" r="1270" b="1905"/>
                  <wp:docPr id="81" name="Picture 81" descr="teamLab Borderless – immersive museum in Odaiba,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tyoshino\OneDrive - NSW Department of Education\Videos\日本文化\新し\mahdis-mousavi-WMi3YGPfBsA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9" cy="9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F44E1F6" w14:textId="1FE60115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proofErr w:type="spellStart"/>
            <w:r w:rsidRPr="00573D38">
              <w:rPr>
                <w:rFonts w:ascii="Montserrat" w:eastAsiaTheme="majorEastAsia" w:hAnsi="Montserrat" w:cs="Arial"/>
                <w:szCs w:val="22"/>
              </w:rPr>
              <w:t>teamLab</w:t>
            </w:r>
            <w:proofErr w:type="spellEnd"/>
            <w:r w:rsidRPr="00573D38">
              <w:rPr>
                <w:rFonts w:ascii="Montserrat" w:eastAsiaTheme="majorEastAsia" w:hAnsi="Montserrat" w:cs="Arial"/>
                <w:szCs w:val="22"/>
              </w:rPr>
              <w:t xml:space="preserve"> Borderless</w:t>
            </w:r>
            <w:r w:rsidR="00A83B53">
              <w:rPr>
                <w:rFonts w:ascii="Montserrat" w:eastAsiaTheme="majorEastAsia" w:hAnsi="Montserrat" w:cs="Arial"/>
                <w:szCs w:val="22"/>
              </w:rPr>
              <w:t xml:space="preserve"> – immersive museum in </w:t>
            </w:r>
            <w:r w:rsidRPr="00573D38">
              <w:rPr>
                <w:rFonts w:ascii="Montserrat" w:eastAsiaTheme="majorEastAsia" w:hAnsi="Montserrat" w:cs="Arial"/>
                <w:szCs w:val="22"/>
              </w:rPr>
              <w:t>Odaiba, Tokyo</w:t>
            </w:r>
          </w:p>
        </w:tc>
      </w:tr>
      <w:tr w:rsidR="00573D38" w:rsidRPr="00573D38" w14:paraId="4C8F82FF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84B4FDB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2A0E8A46" wp14:editId="591598CE">
                  <wp:extent cx="1478943" cy="985962"/>
                  <wp:effectExtent l="0" t="0" r="6985" b="5080"/>
                  <wp:docPr id="92" name="Picture 92" descr="Buddhist mo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tyoshino\OneDrive - NSW Department of Education\Videos\日本文化\新し\sung-shin-L6lLK8z8Q38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36" cy="98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C434A8B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Buddhist monk</w:t>
            </w:r>
          </w:p>
        </w:tc>
      </w:tr>
      <w:tr w:rsidR="00573D38" w:rsidRPr="00573D38" w14:paraId="31907930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8A15BEF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0FBDB6A" wp14:editId="73482E67">
                  <wp:extent cx="1625600" cy="914400"/>
                  <wp:effectExtent l="0" t="0" r="0" b="0"/>
                  <wp:docPr id="26" name="Picture 26" descr="origami cra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yoshino\OneDrive - NSW Department of Education\Videos\日本文化\びっくり\使う\ice-tea-LXQeSfkY660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150BDDD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origami</w:t>
            </w:r>
            <w:r w:rsidRPr="00573D38">
              <w:rPr>
                <w:rFonts w:ascii="Montserrat" w:eastAsiaTheme="majorEastAsia" w:hAnsi="Montserrat" w:cs="Arial"/>
                <w:szCs w:val="22"/>
              </w:rPr>
              <w:t xml:space="preserve"> cranes</w:t>
            </w:r>
          </w:p>
        </w:tc>
      </w:tr>
      <w:tr w:rsidR="00573D38" w:rsidRPr="00573D38" w14:paraId="3B5E6527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E85FF3B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6E712598" wp14:editId="3DA2406B">
                  <wp:extent cx="1371600" cy="914400"/>
                  <wp:effectExtent l="0" t="0" r="0" b="0"/>
                  <wp:docPr id="31" name="Picture 31" descr="school stud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yoshino\OneDrive - NSW Department of Education\Videos\日本文化\びっくり\使う\stephanie-hau-vJ3CFY8iI9c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59D3746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school students</w:t>
            </w:r>
          </w:p>
        </w:tc>
      </w:tr>
      <w:tr w:rsidR="00573D38" w:rsidRPr="00573D38" w14:paraId="7948B20B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F5B5226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0B65A05" wp14:editId="513C984A">
                  <wp:extent cx="1371600" cy="914400"/>
                  <wp:effectExtent l="0" t="0" r="0" b="0"/>
                  <wp:docPr id="66" name="Picture 66" descr="musical instr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tyoshino\OneDrive - NSW Department of Education\Videos\日本文化\新し\tom-vining-Qp4TPK_V5iE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D6B527F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musical instruments</w:t>
            </w:r>
          </w:p>
        </w:tc>
      </w:tr>
      <w:tr w:rsidR="00573D38" w:rsidRPr="00573D38" w14:paraId="7D2A27D9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74E33D04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63D69DFA" wp14:editId="3D8D65DE">
                  <wp:extent cx="1371600" cy="914400"/>
                  <wp:effectExtent l="0" t="0" r="0" b="0"/>
                  <wp:docPr id="27" name="Picture 27" descr="game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yoshino\OneDrive - NSW Department of Education\Videos\日本文化\びっくり\使う\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CA8A762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game centre</w:t>
            </w:r>
          </w:p>
        </w:tc>
      </w:tr>
      <w:tr w:rsidR="00573D38" w:rsidRPr="00573D38" w14:paraId="1C0CA77C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547BA73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6EE2411B" wp14:editId="5C670C10">
                  <wp:extent cx="1219200" cy="914400"/>
                  <wp:effectExtent l="0" t="0" r="0" b="0"/>
                  <wp:docPr id="75" name="Picture 75" descr="2020 Tokyo Olympics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tyoshino\OneDrive - NSW Department of Education\Videos\日本文化\新し\girish-sangammanavar-NI5kkwuaTvE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3BC8A91E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2020 Tokyo Olympics symbol</w:t>
            </w:r>
          </w:p>
        </w:tc>
      </w:tr>
      <w:tr w:rsidR="00573D38" w:rsidRPr="00573D38" w14:paraId="41E68C12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C8213BE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0C617B30" wp14:editId="10AF07C3">
                  <wp:extent cx="1376763" cy="914400"/>
                  <wp:effectExtent l="0" t="0" r="0" b="0"/>
                  <wp:docPr id="47" name="Picture 47" descr="fest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yoshino\OneDrive - NSW Department of Education\Videos\日本文化\観光地\使う\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6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53C35BF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festival</w:t>
            </w:r>
          </w:p>
        </w:tc>
      </w:tr>
      <w:tr w:rsidR="00573D38" w:rsidRPr="00573D38" w14:paraId="275931D5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4986468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5C38370E" wp14:editId="37329A9C">
                  <wp:extent cx="1625600" cy="914400"/>
                  <wp:effectExtent l="0" t="0" r="0" b="0"/>
                  <wp:docPr id="28" name="Picture 28" descr="Nebuta Festival, Aom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yoshino\OneDrive - NSW Department of Education\Videos\日本文化\びっくり\使う\kodai-monma-sAR7ek5db8M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550C9C4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proofErr w:type="spellStart"/>
            <w:r w:rsidRPr="00573D38">
              <w:rPr>
                <w:rFonts w:ascii="Montserrat" w:eastAsiaTheme="majorEastAsia" w:hAnsi="Montserrat" w:cs="Arial"/>
                <w:szCs w:val="22"/>
              </w:rPr>
              <w:t>Nebuta</w:t>
            </w:r>
            <w:proofErr w:type="spellEnd"/>
            <w:r w:rsidRPr="00573D38">
              <w:rPr>
                <w:rFonts w:ascii="Montserrat" w:eastAsiaTheme="majorEastAsia" w:hAnsi="Montserrat" w:cs="Arial"/>
                <w:szCs w:val="22"/>
              </w:rPr>
              <w:t xml:space="preserve"> Festival, Aomori</w:t>
            </w:r>
          </w:p>
        </w:tc>
      </w:tr>
      <w:tr w:rsidR="00573D38" w:rsidRPr="00573D38" w14:paraId="60DDF8C3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3D972C0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1C450C5F" wp14:editId="50A11591">
                  <wp:extent cx="1370686" cy="914400"/>
                  <wp:effectExtent l="0" t="0" r="1270" b="0"/>
                  <wp:docPr id="90" name="Picture 90" descr="ginkgo (icho)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tyoshino\OneDrive - NSW Department of Education\Videos\日本文化\新し\shiro-two-6yDnMFyy2ss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6813F655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ginkgo (</w:t>
            </w:r>
            <w:proofErr w:type="spellStart"/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icho</w:t>
            </w:r>
            <w:proofErr w:type="spellEnd"/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)</w:t>
            </w: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 leaf</w:t>
            </w:r>
          </w:p>
        </w:tc>
      </w:tr>
      <w:tr w:rsidR="00573D38" w:rsidRPr="00573D38" w14:paraId="2773AE25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E9D4188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5E95F2B" wp14:editId="72676A7F">
                  <wp:extent cx="1368976" cy="914400"/>
                  <wp:effectExtent l="0" t="0" r="3175" b="0"/>
                  <wp:docPr id="46" name="Picture 46" descr="festival ma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tyoshino\OneDrive - NSW Department of Education\Videos\日本文化\観光地\使う\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31E7DF71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festival masks</w:t>
            </w:r>
          </w:p>
        </w:tc>
      </w:tr>
      <w:tr w:rsidR="00573D38" w:rsidRPr="00573D38" w14:paraId="324DF68E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1BEC8ED8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2A1DCA88" wp14:editId="253A31AC">
                  <wp:extent cx="1371771" cy="914400"/>
                  <wp:effectExtent l="0" t="0" r="0" b="0"/>
                  <wp:docPr id="32" name="Picture 32" descr="shrine ent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yoshino\OneDrive - NSW Department of Education\Videos\日本文化\びっくり\使う\timo-volz-tEOhkLuqmUI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D30C04B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shrine entrance</w:t>
            </w:r>
          </w:p>
        </w:tc>
      </w:tr>
      <w:tr w:rsidR="00573D38" w:rsidRPr="00573D38" w14:paraId="5A113444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73F88258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5AD8265" wp14:editId="7422FCAD">
                  <wp:extent cx="2788277" cy="914400"/>
                  <wp:effectExtent l="0" t="0" r="0" b="0"/>
                  <wp:docPr id="33" name="Picture 33" descr="Tokyo at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tyoshino\OneDrive - NSW Department of Education\Videos\日本文化\観光地\使う\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7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FAD653A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Tokyo at night</w:t>
            </w:r>
          </w:p>
        </w:tc>
      </w:tr>
      <w:tr w:rsidR="00573D38" w:rsidRPr="00573D38" w14:paraId="0BF47A79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10EF882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453CAFDC" wp14:editId="0E0750FC">
                  <wp:extent cx="1247571" cy="914400"/>
                  <wp:effectExtent l="0" t="0" r="0" b="0"/>
                  <wp:docPr id="34" name="Picture 34" descr="Akihabara at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yoshino\OneDrive - NSW Department of Education\Videos\日本文化\観光地\使う\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6606AF8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Akihabara at night</w:t>
            </w:r>
          </w:p>
        </w:tc>
      </w:tr>
      <w:tr w:rsidR="00573D38" w:rsidRPr="00573D38" w14:paraId="39F7A23F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D0B2749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001DFC01" wp14:editId="53DA5C1C">
                  <wp:extent cx="1371600" cy="914400"/>
                  <wp:effectExtent l="0" t="0" r="0" b="0"/>
                  <wp:docPr id="88" name="Picture 88" descr="Tokyo T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tyoshino\OneDrive - NSW Department of Education\Videos\日本文化\新し\shawn-tung-vvkMLy9GJUM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6FEEDF41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Tokyo Tower</w:t>
            </w:r>
          </w:p>
        </w:tc>
      </w:tr>
      <w:tr w:rsidR="00573D38" w:rsidRPr="00573D38" w14:paraId="6B90DEFE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C18186F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12A81D2F" wp14:editId="00717B54">
                  <wp:extent cx="1371600" cy="914400"/>
                  <wp:effectExtent l="0" t="0" r="0" b="0"/>
                  <wp:docPr id="80" name="Picture 80" descr="Shinkyo, Nikko, Tochi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tyoshino\OneDrive - NSW Department of Education\Videos\日本文化\新し\lyndon-li-KrUZXoQPhNg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36E5A73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proofErr w:type="spellStart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Shinkyo</w:t>
            </w:r>
            <w:proofErr w:type="spellEnd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, Nikko, Tochigi</w:t>
            </w:r>
          </w:p>
        </w:tc>
      </w:tr>
      <w:tr w:rsidR="00573D38" w:rsidRPr="00573D38" w14:paraId="6E799AB5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FC7A1CC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458D0A11" wp14:editId="5537FF9C">
                  <wp:extent cx="1371600" cy="914400"/>
                  <wp:effectExtent l="0" t="0" r="0" b="0"/>
                  <wp:docPr id="35" name="Picture 35" descr="Tokyo Sky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yoshino\OneDrive - NSW Department of Education\Videos\日本文化\観光地\使う\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896DBC4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Tokyo Sky Tree</w:t>
            </w:r>
          </w:p>
        </w:tc>
      </w:tr>
      <w:tr w:rsidR="00573D38" w:rsidRPr="00573D38" w14:paraId="3C911103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A310DE9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693366C8" wp14:editId="0FD082CC">
                  <wp:extent cx="1219200" cy="914400"/>
                  <wp:effectExtent l="0" t="0" r="0" b="0"/>
                  <wp:docPr id="36" name="Picture 36" descr="Tokyo Disney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tyoshino\OneDrive - NSW Department of Education\Videos\日本文化\観光地\使う\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6EF7CBC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Tokyo Disneyland</w:t>
            </w:r>
          </w:p>
        </w:tc>
      </w:tr>
      <w:tr w:rsidR="00573D38" w:rsidRPr="00573D38" w14:paraId="408E3B3E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4467C54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C54E4DB" wp14:editId="285281DD">
                  <wp:extent cx="1219200" cy="914400"/>
                  <wp:effectExtent l="0" t="0" r="0" b="0"/>
                  <wp:docPr id="37" name="Picture 37" descr="Universal Studios Japan, Os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tyoshino\OneDrive - NSW Department of Education\Videos\日本文化\観光地\使う\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3F1C6CFF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Universal Studios Japan, Osaka</w:t>
            </w:r>
          </w:p>
        </w:tc>
      </w:tr>
      <w:tr w:rsidR="00573D38" w:rsidRPr="00573D38" w14:paraId="0EB1FB5A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B8393BD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2C6E9701" wp14:editId="3F92084E">
                  <wp:extent cx="1217847" cy="914400"/>
                  <wp:effectExtent l="0" t="0" r="1905" b="0"/>
                  <wp:docPr id="42" name="Picture 42" descr="ca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tyoshino\OneDrive - NSW Department of Education\Videos\日本文化\観光地\使う\d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4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1C787CF" w14:textId="6FC9C452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castle</w:t>
            </w:r>
          </w:p>
        </w:tc>
      </w:tr>
      <w:tr w:rsidR="00573D38" w:rsidRPr="00573D38" w14:paraId="5325D06A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D045594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0DC9CF51" wp14:editId="60861A5E">
                  <wp:extent cx="1371600" cy="914400"/>
                  <wp:effectExtent l="0" t="0" r="0" b="0"/>
                  <wp:docPr id="39" name="Picture 39" descr="Kinkaku-ji, Ky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tyoshino\OneDrive - NSW Department of Education\Videos\日本文化\観光地\使う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0A53FD37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proofErr w:type="spellStart"/>
            <w:r w:rsidRPr="00573D38">
              <w:rPr>
                <w:rFonts w:ascii="Montserrat" w:eastAsiaTheme="majorEastAsia" w:hAnsi="Montserrat" w:cs="Arial"/>
                <w:szCs w:val="22"/>
              </w:rPr>
              <w:t>Kinkaku</w:t>
            </w:r>
            <w:proofErr w:type="spellEnd"/>
            <w:r w:rsidRPr="00573D38">
              <w:rPr>
                <w:rFonts w:ascii="Montserrat" w:eastAsiaTheme="majorEastAsia" w:hAnsi="Montserrat" w:cs="Arial"/>
                <w:szCs w:val="22"/>
              </w:rPr>
              <w:t>-ji, Kyoto</w:t>
            </w:r>
          </w:p>
        </w:tc>
      </w:tr>
      <w:tr w:rsidR="00573D38" w:rsidRPr="00573D38" w14:paraId="5912ECCA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CB95D81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65D80DBC" wp14:editId="0FF1D4DD">
                  <wp:extent cx="1371600" cy="914400"/>
                  <wp:effectExtent l="0" t="0" r="0" b="0"/>
                  <wp:docPr id="40" name="Picture 40" descr="Niikurayama Sengen Jinja, Fujinom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yoshino\OneDrive - NSW Department of Education\Videos\日本文化\観光地\使う\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E450664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proofErr w:type="spellStart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Niikurayama</w:t>
            </w:r>
            <w:proofErr w:type="spellEnd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 </w:t>
            </w:r>
            <w:proofErr w:type="spellStart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Sengen</w:t>
            </w:r>
            <w:proofErr w:type="spellEnd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 Jinja, </w:t>
            </w:r>
            <w:proofErr w:type="spellStart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Fujinomiya</w:t>
            </w:r>
            <w:proofErr w:type="spellEnd"/>
          </w:p>
        </w:tc>
      </w:tr>
      <w:tr w:rsidR="00573D38" w:rsidRPr="00573D38" w14:paraId="5D3D292D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612DFA4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3CCA7FDC" wp14:editId="0305F853">
                  <wp:extent cx="1371600" cy="914400"/>
                  <wp:effectExtent l="0" t="0" r="0" b="0"/>
                  <wp:docPr id="41" name="Picture 41" descr="Fushimi Inari, Ky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tyoshino\OneDrive - NSW Department of Education\Videos\日本文化\観光地\使う\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D1A83BF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Fushimi Inari, Kyoto</w:t>
            </w:r>
          </w:p>
        </w:tc>
      </w:tr>
      <w:tr w:rsidR="00573D38" w:rsidRPr="00573D38" w14:paraId="3F1E3041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E6187AE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423F9DE7" wp14:editId="023DE21A">
                  <wp:extent cx="1230779" cy="914400"/>
                  <wp:effectExtent l="0" t="0" r="7620" b="0"/>
                  <wp:docPr id="38" name="Picture 38" descr="teamLab Borderless – immersive museum in Odaiba,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tyoshino\OneDrive - NSW Department of Education\Videos\日本文化\観光地\使う\cosmin-serban-2fn_pxLMS9g-unsplas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7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E9EDA01" w14:textId="547A27AB" w:rsidR="00573D38" w:rsidRPr="00573D38" w:rsidRDefault="00A83B53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proofErr w:type="spellStart"/>
            <w:r w:rsidRPr="00573D38">
              <w:rPr>
                <w:rFonts w:ascii="Montserrat" w:eastAsiaTheme="majorEastAsia" w:hAnsi="Montserrat" w:cs="Arial"/>
                <w:szCs w:val="22"/>
              </w:rPr>
              <w:t>teamLab</w:t>
            </w:r>
            <w:proofErr w:type="spellEnd"/>
            <w:r w:rsidRPr="00573D38">
              <w:rPr>
                <w:rFonts w:ascii="Montserrat" w:eastAsiaTheme="majorEastAsia" w:hAnsi="Montserrat" w:cs="Arial"/>
                <w:szCs w:val="22"/>
              </w:rPr>
              <w:t xml:space="preserve"> Borderless</w:t>
            </w:r>
            <w:r>
              <w:rPr>
                <w:rFonts w:ascii="Montserrat" w:eastAsiaTheme="majorEastAsia" w:hAnsi="Montserrat" w:cs="Arial"/>
                <w:szCs w:val="22"/>
              </w:rPr>
              <w:t xml:space="preserve"> – immersive museum in </w:t>
            </w:r>
            <w:r w:rsidRPr="00573D38">
              <w:rPr>
                <w:rFonts w:ascii="Montserrat" w:eastAsiaTheme="majorEastAsia" w:hAnsi="Montserrat" w:cs="Arial"/>
                <w:szCs w:val="22"/>
              </w:rPr>
              <w:t>Odaiba, Tokyo</w:t>
            </w:r>
          </w:p>
        </w:tc>
      </w:tr>
      <w:tr w:rsidR="00573D38" w:rsidRPr="00573D38" w14:paraId="2418B159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42E09EE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239D1348" wp14:editId="48EFE7B0">
                  <wp:extent cx="1369888" cy="914400"/>
                  <wp:effectExtent l="0" t="0" r="1905" b="0"/>
                  <wp:docPr id="43" name="Picture 43" descr="Ninenzaka, Ky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tyoshino\OneDrive - NSW Department of Education\Videos\日本文化\観光地\使う\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8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53F9A8B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proofErr w:type="spellStart"/>
            <w:r w:rsidRPr="00573D38">
              <w:rPr>
                <w:rFonts w:ascii="Montserrat" w:eastAsiaTheme="majorEastAsia" w:hAnsi="Montserrat" w:cs="Arial"/>
                <w:szCs w:val="22"/>
              </w:rPr>
              <w:t>Ninenzaka</w:t>
            </w:r>
            <w:proofErr w:type="spellEnd"/>
            <w:r w:rsidRPr="00573D38">
              <w:rPr>
                <w:rFonts w:ascii="Montserrat" w:eastAsiaTheme="majorEastAsia" w:hAnsi="Montserrat" w:cs="Arial"/>
                <w:szCs w:val="22"/>
              </w:rPr>
              <w:t>, Kyoto</w:t>
            </w:r>
          </w:p>
        </w:tc>
      </w:tr>
      <w:tr w:rsidR="00573D38" w:rsidRPr="00573D38" w14:paraId="40057F17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25857B5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0CC9A7AB" wp14:editId="26905F57">
                  <wp:extent cx="1346356" cy="914400"/>
                  <wp:effectExtent l="0" t="0" r="6350" b="0"/>
                  <wp:docPr id="44" name="Picture 44" descr="gei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tyoshino\OneDrive - NSW Department of Education\Videos\日本文化\観光地\使う\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2299351" w14:textId="77777777" w:rsidR="00573D38" w:rsidRPr="00A83B53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geisha</w:t>
            </w:r>
          </w:p>
        </w:tc>
      </w:tr>
      <w:tr w:rsidR="00573D38" w:rsidRPr="00573D38" w14:paraId="62CC0497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DE96827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E260C8E" wp14:editId="1C6E7046">
                  <wp:extent cx="1376763" cy="914400"/>
                  <wp:effectExtent l="0" t="0" r="0" b="0"/>
                  <wp:docPr id="45" name="Picture 45" descr="Japanese room and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tyoshino\OneDrive - NSW Department of Education\Videos\日本文化\観光地\使う\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6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BA7E369" w14:textId="4DA976F0" w:rsidR="00573D38" w:rsidRPr="00573D38" w:rsidRDefault="00573D38" w:rsidP="00A83B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Japanese room</w:t>
            </w:r>
            <w:r w:rsidR="00A83B53">
              <w:rPr>
                <w:rFonts w:ascii="Montserrat" w:eastAsiaTheme="majorEastAsia" w:hAnsi="Montserrat" w:cs="Arial"/>
                <w:szCs w:val="22"/>
              </w:rPr>
              <w:t xml:space="preserve"> </w:t>
            </w:r>
            <w:r w:rsidRPr="00573D38">
              <w:rPr>
                <w:rFonts w:ascii="Montserrat" w:eastAsiaTheme="majorEastAsia" w:hAnsi="Montserrat" w:cs="Arial"/>
                <w:szCs w:val="22"/>
              </w:rPr>
              <w:t>and garden</w:t>
            </w:r>
          </w:p>
        </w:tc>
      </w:tr>
      <w:tr w:rsidR="00573D38" w:rsidRPr="00573D38" w14:paraId="3946131B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7D8FFB4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4B199351" wp14:editId="54FFB38E">
                  <wp:extent cx="1336079" cy="914400"/>
                  <wp:effectExtent l="0" t="0" r="0" b="0"/>
                  <wp:docPr id="74" name="Picture 74" descr="Kabuki-cho, Shinjuku,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illermo-perez-csq3MV5pPEk-unsp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7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09F45D0" w14:textId="70029257" w:rsidR="00573D38" w:rsidRPr="00573D38" w:rsidRDefault="00573D38" w:rsidP="001938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Kabuki-</w:t>
            </w:r>
            <w:proofErr w:type="spellStart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cho</w:t>
            </w:r>
            <w:proofErr w:type="spellEnd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,</w:t>
            </w:r>
            <w:r w:rsidR="001938C6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 </w:t>
            </w: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Shinjuku, Tokyo</w:t>
            </w:r>
          </w:p>
        </w:tc>
      </w:tr>
      <w:tr w:rsidR="00573D38" w:rsidRPr="00573D38" w14:paraId="6FD35AB0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057C4C8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EE6EFC8" wp14:editId="40941355">
                  <wp:extent cx="1370686" cy="914400"/>
                  <wp:effectExtent l="0" t="0" r="1270" b="0"/>
                  <wp:docPr id="48" name="Picture 48" descr="Shibuya,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tyoshino\OneDrive - NSW Department of Education\Videos\日本文化\観光地\使う\jezael-melgoza-alY6_OpdwRQ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224FB8E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Shibuya, Tokyo</w:t>
            </w:r>
          </w:p>
        </w:tc>
      </w:tr>
      <w:tr w:rsidR="00573D38" w:rsidRPr="00573D38" w14:paraId="45D3C161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1A4B058E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74CD4B44" wp14:editId="74270052">
                  <wp:extent cx="1370529" cy="914400"/>
                  <wp:effectExtent l="0" t="0" r="1270" b="0"/>
                  <wp:docPr id="49" name="Picture 49" descr="Shibuya,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tyoshino\OneDrive - NSW Department of Education\Videos\日本文化\観光地\使う\jezael-melgoza-KNijwi0CU5U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2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B20D68D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Shibuya, Tokyo</w:t>
            </w:r>
          </w:p>
        </w:tc>
      </w:tr>
      <w:tr w:rsidR="00573D38" w:rsidRPr="00573D38" w14:paraId="522B1F6B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7AE7E21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E05EC22" wp14:editId="2BB68AB3">
                  <wp:extent cx="1371600" cy="914400"/>
                  <wp:effectExtent l="0" t="0" r="0" b="0"/>
                  <wp:docPr id="50" name="Picture 50" descr="teamLab Borderless – immersive museum in Odaiba,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tyoshino\OneDrive - NSW Department of Education\Videos\日本文化\観光地\使う\luke-paris-ZANUsnn2IYw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C29944D" w14:textId="5D0C596B" w:rsidR="00573D38" w:rsidRPr="00573D38" w:rsidRDefault="00A83B53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proofErr w:type="spellStart"/>
            <w:r w:rsidRPr="00573D38">
              <w:rPr>
                <w:rFonts w:ascii="Montserrat" w:eastAsiaTheme="majorEastAsia" w:hAnsi="Montserrat" w:cs="Arial"/>
                <w:szCs w:val="22"/>
              </w:rPr>
              <w:t>teamLab</w:t>
            </w:r>
            <w:proofErr w:type="spellEnd"/>
            <w:r w:rsidRPr="00573D38">
              <w:rPr>
                <w:rFonts w:ascii="Montserrat" w:eastAsiaTheme="majorEastAsia" w:hAnsi="Montserrat" w:cs="Arial"/>
                <w:szCs w:val="22"/>
              </w:rPr>
              <w:t xml:space="preserve"> Borderless</w:t>
            </w:r>
            <w:r>
              <w:rPr>
                <w:rFonts w:ascii="Montserrat" w:eastAsiaTheme="majorEastAsia" w:hAnsi="Montserrat" w:cs="Arial"/>
                <w:szCs w:val="22"/>
              </w:rPr>
              <w:t xml:space="preserve"> – immersive museum in </w:t>
            </w:r>
            <w:r w:rsidRPr="00573D38">
              <w:rPr>
                <w:rFonts w:ascii="Montserrat" w:eastAsiaTheme="majorEastAsia" w:hAnsi="Montserrat" w:cs="Arial"/>
                <w:szCs w:val="22"/>
              </w:rPr>
              <w:t>Odaiba, Tokyo</w:t>
            </w:r>
          </w:p>
        </w:tc>
      </w:tr>
      <w:tr w:rsidR="00573D38" w:rsidRPr="00573D38" w14:paraId="472C6BF4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B6136B8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1EF4A729" wp14:editId="2E6F302B">
                  <wp:extent cx="1374119" cy="914400"/>
                  <wp:effectExtent l="0" t="0" r="0" b="0"/>
                  <wp:docPr id="79" name="Picture 79" descr="Nata Beach, O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tyoshino\OneDrive - NSW Department of Education\Videos\日本文化\新し\kouji-tsuru-MlZJ_3JaGvc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1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3B7D0B6F" w14:textId="52E683C9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Nata </w:t>
            </w:r>
            <w:r w:rsidR="00A83B53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B</w:t>
            </w: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each, Oita</w:t>
            </w:r>
          </w:p>
        </w:tc>
      </w:tr>
      <w:tr w:rsidR="00573D38" w:rsidRPr="00573D38" w14:paraId="585EDA42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E364630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46E67CD5" wp14:editId="44E2CD04">
                  <wp:extent cx="1470885" cy="914400"/>
                  <wp:effectExtent l="0" t="0" r="0" b="0"/>
                  <wp:docPr id="51" name="Picture 51" descr="Arashiyama, Ky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tyoshino\OneDrive - NSW Department of Education\Videos\日本文化\観光地\使う\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32F4B0C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proofErr w:type="spellStart"/>
            <w:r w:rsidRPr="00573D38">
              <w:rPr>
                <w:rFonts w:ascii="Montserrat" w:eastAsiaTheme="majorEastAsia" w:hAnsi="Montserrat" w:cs="Arial"/>
                <w:szCs w:val="22"/>
              </w:rPr>
              <w:t>Arashiyama</w:t>
            </w:r>
            <w:proofErr w:type="spellEnd"/>
            <w:r w:rsidRPr="00573D38">
              <w:rPr>
                <w:rFonts w:ascii="Montserrat" w:eastAsiaTheme="majorEastAsia" w:hAnsi="Montserrat" w:cs="Arial"/>
                <w:szCs w:val="22"/>
              </w:rPr>
              <w:t>, Kyoto</w:t>
            </w:r>
          </w:p>
        </w:tc>
      </w:tr>
      <w:tr w:rsidR="00573D38" w:rsidRPr="00573D38" w14:paraId="1E9ACFFF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9E7FA15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7AD1C3B7" wp14:editId="02CB7925">
                  <wp:extent cx="1371600" cy="914400"/>
                  <wp:effectExtent l="0" t="0" r="0" b="0"/>
                  <wp:docPr id="52" name="Picture 52" descr="Daikoku-ji, Ky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tyoshino\OneDrive - NSW Department of Education\Videos\日本文化\観光地\使う\s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6371C4E1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proofErr w:type="spellStart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Daikoku</w:t>
            </w:r>
            <w:proofErr w:type="spellEnd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-ji, Kyoto</w:t>
            </w:r>
          </w:p>
        </w:tc>
      </w:tr>
      <w:tr w:rsidR="00573D38" w:rsidRPr="00573D38" w14:paraId="6CFA43AC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42A1E76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417BE2D7" wp14:editId="3FF277EE">
                  <wp:extent cx="1371600" cy="914400"/>
                  <wp:effectExtent l="0" t="0" r="0" b="0"/>
                  <wp:docPr id="53" name="Picture 53" descr="ski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tyoshino\OneDrive - NSW Department of Education\Videos\日本文化\観光地\使う\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EDF70E1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skiing</w:t>
            </w:r>
          </w:p>
        </w:tc>
      </w:tr>
      <w:tr w:rsidR="00573D38" w:rsidRPr="00573D38" w14:paraId="53A6A8E9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80318D1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26E76F19" wp14:editId="49441C08">
                  <wp:extent cx="1371331" cy="914400"/>
                  <wp:effectExtent l="0" t="0" r="635" b="0"/>
                  <wp:docPr id="94" name="Picture 94" descr="Takayama, Gi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tyoshino\AppData\Local\Microsoft\Windows\INetCache\Content.Word\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3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09DBE32B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Takayama, Gifu</w:t>
            </w:r>
          </w:p>
        </w:tc>
      </w:tr>
      <w:tr w:rsidR="00573D38" w:rsidRPr="00573D38" w14:paraId="2AF662C3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BAAC6A4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07EEDC3" wp14:editId="2D13C256">
                  <wp:extent cx="1370686" cy="914400"/>
                  <wp:effectExtent l="0" t="0" r="1270" b="0"/>
                  <wp:docPr id="54" name="Picture 54" descr="Blue Pond, Biei, Hokkaid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tyoshino\OneDrive - NSW Department of Education\Videos\日本文化\観光地\使う\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1934CCF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 xml:space="preserve">Blue Pond, </w:t>
            </w:r>
            <w:proofErr w:type="spellStart"/>
            <w:r w:rsidRPr="00573D38">
              <w:rPr>
                <w:rFonts w:ascii="Montserrat" w:eastAsiaTheme="majorEastAsia" w:hAnsi="Montserrat" w:cs="Arial"/>
                <w:szCs w:val="22"/>
              </w:rPr>
              <w:t>Biei</w:t>
            </w:r>
            <w:proofErr w:type="spellEnd"/>
            <w:r w:rsidRPr="00573D38">
              <w:rPr>
                <w:rFonts w:ascii="Montserrat" w:eastAsiaTheme="majorEastAsia" w:hAnsi="Montserrat" w:cs="Arial"/>
                <w:szCs w:val="22"/>
              </w:rPr>
              <w:t xml:space="preserve">, </w:t>
            </w:r>
            <w:proofErr w:type="spellStart"/>
            <w:r w:rsidRPr="00573D38">
              <w:rPr>
                <w:rFonts w:ascii="Montserrat" w:eastAsiaTheme="majorEastAsia" w:hAnsi="Montserrat" w:cs="Arial"/>
                <w:szCs w:val="22"/>
              </w:rPr>
              <w:t>Hokkaidoo</w:t>
            </w:r>
            <w:proofErr w:type="spellEnd"/>
          </w:p>
        </w:tc>
      </w:tr>
      <w:tr w:rsidR="00573D38" w:rsidRPr="00573D38" w14:paraId="71C5F119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4937AA35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4094C839" wp14:editId="383A2E38">
                  <wp:extent cx="609600" cy="914400"/>
                  <wp:effectExtent l="0" t="0" r="0" b="0"/>
                  <wp:docPr id="55" name="Picture 55" descr="steps in the movie “Your Name”, Yotsuya,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yoshino\OneDrive - NSW Department of Education\Videos\日本文化\観光地\使う\vista-wei-OiERUvVrioU-unsplash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7898526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steps in the movie “Your Name”, </w:t>
            </w:r>
            <w:proofErr w:type="spellStart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Yotsuya</w:t>
            </w:r>
            <w:proofErr w:type="spellEnd"/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, Tokyo</w:t>
            </w:r>
          </w:p>
        </w:tc>
      </w:tr>
      <w:tr w:rsidR="00573D38" w:rsidRPr="00573D38" w14:paraId="3FCEDA0D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1BF344E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6437FD05" wp14:editId="5FBCC653">
                  <wp:extent cx="1371600" cy="914400"/>
                  <wp:effectExtent l="0" t="0" r="0" b="0"/>
                  <wp:docPr id="58" name="Picture 58" descr="sus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tyoshino\OneDrive - NSW Department of Education\Videos\日本文化\食べもの\使う\bady-abbas-VIv0srmK78g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F4687A7" w14:textId="77777777" w:rsidR="00573D38" w:rsidRPr="00A83B53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sushi</w:t>
            </w:r>
          </w:p>
        </w:tc>
      </w:tr>
      <w:tr w:rsidR="00573D38" w:rsidRPr="00573D38" w14:paraId="70E665E4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7D8FEA07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3F00BC62" wp14:editId="31FA1CC9">
                  <wp:extent cx="1371600" cy="914400"/>
                  <wp:effectExtent l="0" t="0" r="0" b="0"/>
                  <wp:docPr id="77" name="Picture 77" descr="u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tyoshino\OneDrive - NSW Department of Education\Videos\日本文化\新し\japanese-food-219996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5120F6C" w14:textId="77777777" w:rsidR="00573D38" w:rsidRPr="00A83B53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</w:pPr>
            <w:proofErr w:type="spellStart"/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udon</w:t>
            </w:r>
            <w:proofErr w:type="spellEnd"/>
          </w:p>
        </w:tc>
      </w:tr>
      <w:tr w:rsidR="00573D38" w:rsidRPr="00573D38" w14:paraId="730E83B1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1DFDCDB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4DBDA549" wp14:editId="08B76739">
                  <wp:extent cx="1381313" cy="914400"/>
                  <wp:effectExtent l="0" t="0" r="9525" b="0"/>
                  <wp:docPr id="78" name="Picture 78" descr="temp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tyoshino\OneDrive - NSW Department of Education\Videos\日本文化\新し\japanese-food-474606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1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4288F4F" w14:textId="77777777" w:rsidR="00573D38" w:rsidRPr="00A83B53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tempura</w:t>
            </w:r>
          </w:p>
        </w:tc>
      </w:tr>
      <w:tr w:rsidR="00573D38" w:rsidRPr="00573D38" w14:paraId="4E49F6FD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EDF0DC5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257D870C" wp14:editId="5FB24E2E">
                  <wp:extent cx="1219200" cy="914400"/>
                  <wp:effectExtent l="0" t="0" r="0" b="0"/>
                  <wp:docPr id="91" name="Picture 91" descr="squid sashi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tyoshino\OneDrive - NSW Department of Education\Videos\日本文化\新し\squid-26275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1E200AC5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 xml:space="preserve">squid </w:t>
            </w: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sashimi</w:t>
            </w:r>
          </w:p>
        </w:tc>
      </w:tr>
      <w:tr w:rsidR="00573D38" w:rsidRPr="00573D38" w14:paraId="6D00F672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0695366F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0928B37" wp14:editId="2C8C7E08">
                  <wp:extent cx="1372672" cy="914400"/>
                  <wp:effectExtent l="0" t="0" r="0" b="0"/>
                  <wp:docPr id="76" name="Picture 76" descr="edam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tyoshino\OneDrive - NSW Department of Education\Videos\日本文化\新し\japanese-food-176248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7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555F0BB" w14:textId="77777777" w:rsidR="00573D38" w:rsidRPr="00A83B53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edamame</w:t>
            </w:r>
          </w:p>
        </w:tc>
      </w:tr>
      <w:tr w:rsidR="00573D38" w:rsidRPr="00573D38" w14:paraId="38F555EF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8FB5C50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5FA81D19" wp14:editId="0423CAD4">
                  <wp:extent cx="1370686" cy="914400"/>
                  <wp:effectExtent l="0" t="0" r="1270" b="0"/>
                  <wp:docPr id="56" name="Picture 56" descr="r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tyoshino\OneDrive - NSW Department of Education\Videos\日本文化\食べもの\使う\the-creativv-CLT8Fw55EiE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3E114E4B" w14:textId="77777777" w:rsidR="00573D38" w:rsidRPr="00A83B53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ramen</w:t>
            </w:r>
          </w:p>
        </w:tc>
      </w:tr>
      <w:tr w:rsidR="00573D38" w:rsidRPr="00573D38" w14:paraId="2636BE60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6EE7EA0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4517AAE9" wp14:editId="2F684D8E">
                  <wp:extent cx="1371600" cy="914400"/>
                  <wp:effectExtent l="0" t="0" r="0" b="0"/>
                  <wp:docPr id="71" name="Picture 71" descr="yakit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tyoshino\OneDrive - NSW Department of Education\Videos\日本文化\新し\fabio-sasso-JzzfQtm-iNg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67CA0EE" w14:textId="77777777" w:rsidR="00573D38" w:rsidRPr="00A83B53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yakitori</w:t>
            </w:r>
          </w:p>
        </w:tc>
      </w:tr>
      <w:tr w:rsidR="00573D38" w:rsidRPr="00573D38" w14:paraId="3715098F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1D3242B7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219C69BA" wp14:editId="16B89204">
                  <wp:extent cx="1371600" cy="914400"/>
                  <wp:effectExtent l="0" t="0" r="0" b="0"/>
                  <wp:docPr id="59" name="Picture 59" descr="tonkat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tyoshino\OneDrive - NSW Department of Education\Videos\日本文化\食べもの\使う\cody-chan-TYg-HVGkLc8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C363827" w14:textId="77777777" w:rsidR="00573D38" w:rsidRPr="00A83B53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tonkatsu</w:t>
            </w:r>
          </w:p>
        </w:tc>
      </w:tr>
      <w:tr w:rsidR="00573D38" w:rsidRPr="00573D38" w14:paraId="1D441C6D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3D1C812D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37DF5D42" wp14:editId="32802EB5">
                  <wp:extent cx="1280373" cy="914400"/>
                  <wp:effectExtent l="0" t="0" r="0" b="0"/>
                  <wp:docPr id="61" name="Picture 61" descr="takoya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tyoshino\OneDrive - NSW Department of Education\Videos\日本文化\食べもの\使う\drica-pinotti-wbFtlJIYPNk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37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0994671B" w14:textId="77777777" w:rsidR="00573D38" w:rsidRPr="00A83B53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szCs w:val="22"/>
              </w:rPr>
            </w:pPr>
            <w:proofErr w:type="spellStart"/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takoyaki</w:t>
            </w:r>
            <w:proofErr w:type="spellEnd"/>
          </w:p>
        </w:tc>
      </w:tr>
      <w:tr w:rsidR="00573D38" w:rsidRPr="00573D38" w14:paraId="0D902184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59033C1E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7A8BBCD9" wp14:editId="3B073CC7">
                  <wp:extent cx="1369460" cy="914400"/>
                  <wp:effectExtent l="0" t="0" r="2540" b="0"/>
                  <wp:docPr id="65" name="Picture 65" descr="so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tyoshino\OneDrive - NSW Department of Education\Videos\日本文化\食べもの\使う\masaaki-komori-2miSJ1zka1M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6C261F6A" w14:textId="77777777" w:rsidR="00573D38" w:rsidRPr="00A83B53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soba</w:t>
            </w:r>
          </w:p>
        </w:tc>
      </w:tr>
      <w:tr w:rsidR="00573D38" w:rsidRPr="00573D38" w14:paraId="0A0B06D8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D62901B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5E03E431" wp14:editId="20DC098F">
                  <wp:extent cx="1375900" cy="914400"/>
                  <wp:effectExtent l="0" t="0" r="0" b="0"/>
                  <wp:docPr id="69" name="Picture 69" descr="gyo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tyoshino\OneDrive - NSW Department of Education\Videos\日本文化\新し\dumpling-376524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93F3CC3" w14:textId="77777777" w:rsidR="00573D38" w:rsidRPr="00A83B53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gyoza</w:t>
            </w:r>
          </w:p>
        </w:tc>
      </w:tr>
      <w:tr w:rsidR="00573D38" w:rsidRPr="00573D38" w14:paraId="0DD3DB93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41245A3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3D09576A" wp14:editId="22297346">
                  <wp:extent cx="1174148" cy="914400"/>
                  <wp:effectExtent l="0" t="0" r="6985" b="0"/>
                  <wp:docPr id="63" name="Picture 63" descr="doraya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tyoshino\OneDrive - NSW Department of Education\Videos\日本文化\食べもの\使う\jelleke-vanooteghem-HKCNiY23Hxw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2C066EC2" w14:textId="77777777" w:rsidR="00573D38" w:rsidRPr="00A83B53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dorayaki</w:t>
            </w:r>
          </w:p>
        </w:tc>
      </w:tr>
      <w:tr w:rsidR="00573D38" w:rsidRPr="00573D38" w14:paraId="500EBCEF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139B5ABD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2C0A5FA" wp14:editId="6699DF50">
                  <wp:extent cx="1371331" cy="914400"/>
                  <wp:effectExtent l="0" t="0" r="635" b="0"/>
                  <wp:docPr id="95" name="Picture 95" descr="green tea (match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tyoshino\AppData\Local\Microsoft\Windows\INetCache\Content.Word\masaaki-komori-0VEqjWbsnLQ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3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9F4D150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 xml:space="preserve">green tea </w:t>
            </w:r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(</w:t>
            </w:r>
            <w:proofErr w:type="spellStart"/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matcha</w:t>
            </w:r>
            <w:proofErr w:type="spellEnd"/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)</w:t>
            </w:r>
          </w:p>
        </w:tc>
      </w:tr>
      <w:tr w:rsidR="00573D38" w:rsidRPr="00573D38" w14:paraId="082F6442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072F29E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650343D3" wp14:editId="31740AA7">
                  <wp:extent cx="1219200" cy="914400"/>
                  <wp:effectExtent l="0" t="0" r="0" b="0"/>
                  <wp:docPr id="60" name="Picture 60" descr="green tea (match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tyoshino\OneDrive - NSW Department of Education\Videos\日本文化\食べもの\使う\daniel-hooper-0jGbplYqx5w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34D2706A" w14:textId="77777777" w:rsidR="00573D38" w:rsidRPr="00A83B53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okonomiyaki</w:t>
            </w:r>
          </w:p>
        </w:tc>
      </w:tr>
      <w:tr w:rsidR="00573D38" w:rsidRPr="00573D38" w14:paraId="20E90B71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1D25F1F9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49BBFF55" wp14:editId="015A69F3">
                  <wp:extent cx="1375900" cy="914400"/>
                  <wp:effectExtent l="0" t="0" r="0" b="0"/>
                  <wp:docPr id="86" name="Picture 86" descr="onigi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tyoshino\OneDrive - NSW Department of Education\Videos\日本文化\新し\rice-ball-191962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3C0A78F" w14:textId="77777777" w:rsidR="00573D38" w:rsidRPr="00A83B53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onigiri</w:t>
            </w:r>
          </w:p>
        </w:tc>
      </w:tr>
      <w:tr w:rsidR="00573D38" w:rsidRPr="00573D38" w14:paraId="49F8DC41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768B682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310BF437" wp14:editId="4F2DC5B5">
                  <wp:extent cx="1370686" cy="914400"/>
                  <wp:effectExtent l="0" t="0" r="1270" b="0"/>
                  <wp:docPr id="57" name="Picture 57" descr="tempura so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tyoshino\OneDrive - NSW Department of Education\Videos\日本文化\食べもの\使う\white-rainforest-3CNgAuEWOnE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772E6580" w14:textId="77777777" w:rsidR="00573D38" w:rsidRPr="00A83B53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tempura soba</w:t>
            </w:r>
          </w:p>
        </w:tc>
      </w:tr>
      <w:tr w:rsidR="00573D38" w:rsidRPr="00573D38" w14:paraId="5EBA3AAD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B269416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261F481" wp14:editId="036E4E90">
                  <wp:extent cx="685800" cy="914400"/>
                  <wp:effectExtent l="0" t="0" r="0" b="0"/>
                  <wp:docPr id="62" name="Picture 62" descr="green tea soft c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tyoshino\OneDrive - NSW Department of Education\Videos\日本文化\食べもの\使う\hiroro-mMzr8VdjF-M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420BEE1A" w14:textId="77777777" w:rsidR="00573D38" w:rsidRPr="00573D38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szCs w:val="22"/>
              </w:rPr>
              <w:t>green tea soft cream</w:t>
            </w:r>
          </w:p>
        </w:tc>
      </w:tr>
      <w:tr w:rsidR="00573D38" w:rsidRPr="00573D38" w14:paraId="6E12DC9F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2969F9E2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6DB83B83" wp14:editId="30780F92">
                  <wp:extent cx="1370686" cy="914400"/>
                  <wp:effectExtent l="0" t="0" r="1270" b="0"/>
                  <wp:docPr id="89" name="Picture 89" descr="to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tyoshino\OneDrive - NSW Department of Education\Videos\日本文化\新し\sherman-kwan-v-zpEVeWjy0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0972FD6D" w14:textId="58763EE0" w:rsidR="00573D38" w:rsidRPr="001938C6" w:rsidRDefault="00573D38" w:rsidP="001938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tof</w:t>
            </w:r>
            <w:r w:rsidR="001938C6">
              <w:rPr>
                <w:rFonts w:ascii="Montserrat" w:eastAsiaTheme="majorEastAsia" w:hAnsi="Montserrat" w:cs="Arial"/>
                <w:i/>
                <w:color w:val="000000" w:themeColor="text1"/>
                <w:szCs w:val="22"/>
              </w:rPr>
              <w:t>u</w:t>
            </w:r>
          </w:p>
        </w:tc>
      </w:tr>
      <w:tr w:rsidR="00573D38" w:rsidRPr="00573D38" w14:paraId="3013775E" w14:textId="77777777" w:rsidTr="006A64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64A6C0DC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7772637E" wp14:editId="66DB58D3">
                  <wp:extent cx="1375037" cy="914400"/>
                  <wp:effectExtent l="0" t="0" r="0" b="0"/>
                  <wp:docPr id="64" name="Picture 64" descr="bonito (katsuo) sashi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tyoshino\OneDrive - NSW Department of Education\Videos\日本文化\食べもの\使う\wesual-click-Hcdx1zVQJ6Y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3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6C41B6EC" w14:textId="77777777" w:rsidR="00573D38" w:rsidRPr="00A83B53" w:rsidRDefault="00573D38" w:rsidP="00573D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Theme="majorEastAsia" w:hAnsi="Montserrat" w:cs="Arial"/>
                <w:i/>
                <w:szCs w:val="22"/>
              </w:rPr>
            </w:pPr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bonito (</w:t>
            </w:r>
            <w:proofErr w:type="spellStart"/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katsuo</w:t>
            </w:r>
            <w:proofErr w:type="spellEnd"/>
            <w:r w:rsidRPr="00A83B53">
              <w:rPr>
                <w:rFonts w:ascii="Montserrat" w:eastAsiaTheme="majorEastAsia" w:hAnsi="Montserrat" w:cs="Arial"/>
                <w:i/>
                <w:szCs w:val="22"/>
              </w:rPr>
              <w:t>) sashimi</w:t>
            </w:r>
          </w:p>
        </w:tc>
      </w:tr>
      <w:tr w:rsidR="00573D38" w:rsidRPr="00573D38" w14:paraId="798FDED9" w14:textId="77777777" w:rsidTr="006A6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</w:tcPr>
          <w:p w14:paraId="75D71FE5" w14:textId="77777777" w:rsidR="00573D38" w:rsidRPr="00573D38" w:rsidRDefault="00573D38" w:rsidP="00573D38">
            <w:pPr>
              <w:jc w:val="center"/>
              <w:rPr>
                <w:rFonts w:ascii="Montserrat" w:hAnsi="Montserrat"/>
              </w:rPr>
            </w:pPr>
            <w:r w:rsidRPr="00573D38">
              <w:rPr>
                <w:rFonts w:ascii="Montserrat" w:eastAsiaTheme="majorEastAsia" w:hAnsi="Montserrat" w:cstheme="majorBidi"/>
                <w:noProof/>
                <w:color w:val="000000" w:themeColor="text1"/>
                <w:sz w:val="20"/>
                <w:szCs w:val="20"/>
                <w:lang w:eastAsia="ja-JP"/>
              </w:rPr>
              <w:drawing>
                <wp:inline distT="0" distB="0" distL="0" distR="0" wp14:anchorId="4AEB56F1" wp14:editId="46D1FF4A">
                  <wp:extent cx="1371600" cy="914400"/>
                  <wp:effectExtent l="0" t="0" r="0" b="0"/>
                  <wp:docPr id="72" name="Picture 72" descr="seafood 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yoshino\OneDrive - NSW Department of Education\Videos\日本文化\食べもの\使う\joshua-ang-i9TGriScRD8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</w:tcPr>
          <w:p w14:paraId="58EF90B9" w14:textId="77777777" w:rsidR="00573D38" w:rsidRPr="00573D38" w:rsidRDefault="00573D38" w:rsidP="00573D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Theme="majorEastAsia" w:hAnsi="Montserrat" w:cs="Arial"/>
                <w:color w:val="000000" w:themeColor="text1"/>
                <w:szCs w:val="22"/>
              </w:rPr>
            </w:pPr>
            <w:r w:rsidRPr="00573D38">
              <w:rPr>
                <w:rFonts w:ascii="Montserrat" w:eastAsiaTheme="majorEastAsia" w:hAnsi="Montserrat" w:cs="Arial"/>
                <w:color w:val="000000" w:themeColor="text1"/>
                <w:szCs w:val="22"/>
              </w:rPr>
              <w:t>seafood bowl</w:t>
            </w:r>
          </w:p>
        </w:tc>
      </w:tr>
    </w:tbl>
    <w:p w14:paraId="1F651C47" w14:textId="75CD2BC2" w:rsidR="00573D38" w:rsidRPr="00A83B53" w:rsidRDefault="00A83B53" w:rsidP="00573D38">
      <w:pPr>
        <w:rPr>
          <w:rFonts w:ascii="Montserrat" w:hAnsi="Montserrat"/>
          <w:b/>
        </w:rPr>
      </w:pPr>
      <w:r w:rsidRPr="00A83B53">
        <w:rPr>
          <w:rFonts w:ascii="Montserrat" w:hAnsi="Montserrat"/>
          <w:b/>
        </w:rPr>
        <w:t>Photo credits:</w:t>
      </w:r>
    </w:p>
    <w:p w14:paraId="3404369D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Shinkansen, photo by </w:t>
      </w:r>
      <w:hyperlink r:id="rId109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Fikri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Rasyid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1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0AFF4C3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Electric car, photo by </w:t>
      </w:r>
      <w:hyperlink r:id="rId111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Maximalfocus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1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194D9A82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Robot, photo by </w:t>
      </w:r>
      <w:hyperlink r:id="rId113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Ifan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Nuriyana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1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512D3382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Cherry blossom, photo by </w:t>
      </w:r>
      <w:hyperlink r:id="rId115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AJ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1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E1DEA9A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Cherry blossom at night, photo by </w:t>
      </w:r>
      <w:hyperlink r:id="rId117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Sora Sagano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1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CBDF0C2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Sumo, photo by </w:t>
      </w:r>
      <w:hyperlink r:id="rId119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Bob Fisher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2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DCA2202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Monkey in hot spring, photo by </w:t>
      </w:r>
      <w:hyperlink r:id="rId12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Jonathan Forage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2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5E879758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Monkey in hot spring 2, photo by </w:t>
      </w:r>
      <w:hyperlink r:id="rId123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Steven Diaz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2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12C5E509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Akihabara at night, photo by </w:t>
      </w:r>
      <w:hyperlink r:id="rId125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Jezael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Melgoza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2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CF04A7C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Gundam face, photo by </w:t>
      </w:r>
      <w:hyperlink r:id="rId127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Hkyu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Wu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2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9664413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Gundam back, photo by </w:t>
      </w:r>
      <w:hyperlink r:id="rId129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Bruce Tang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3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34E5C41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Cosplay girl, photo by </w:t>
      </w:r>
      <w:hyperlink r:id="rId13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Marianna OLE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3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1035EACE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2 Cosplay girls, photo by </w:t>
      </w:r>
      <w:hyperlink r:id="rId133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ELSIE ZHONG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3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7F7D955B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Mario cart, photo by </w:t>
      </w:r>
      <w:hyperlink r:id="rId135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Ajay Murthy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3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FD7D0ED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Mario, Peach and Luigi, photo by </w:t>
      </w:r>
      <w:hyperlink r:id="rId137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Ryan Quintal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3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576DA27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Pikachu, photo by </w:t>
      </w:r>
      <w:hyperlink r:id="rId139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Melvina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Mak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4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1B9C0401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Yellow car, photo by </w:t>
      </w:r>
      <w:hyperlink r:id="rId14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Jason Garcia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4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B525B2D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Harumi Wharf, photo by </w:t>
      </w:r>
      <w:hyperlink r:id="rId143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Nagatoshi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Shimamura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4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180ABC2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Gachagacha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, photo by </w:t>
      </w:r>
      <w:hyperlink r:id="rId145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Sebastian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Kurpiel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4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04A0639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Snow and a house, photo by </w:t>
      </w:r>
      <w:hyperlink r:id="rId147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Fabian Mardi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4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2DD7CE5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Hot spring, photo by </w:t>
      </w:r>
      <w:hyperlink r:id="rId149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Cloris Ying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5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60D1BE9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Public bath, photo by </w:t>
      </w:r>
      <w:hyperlink r:id="rId151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Soyoung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Han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5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5FF46E64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Capsule hotel, photo by </w:t>
      </w:r>
      <w:hyperlink r:id="rId153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Alec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Favale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5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F3BEDBC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Koi fish, photo by </w:t>
      </w:r>
      <w:hyperlink r:id="rId155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Katie McNabb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5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791C255A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Zen garden, photo by </w:t>
      </w:r>
      <w:hyperlink r:id="rId157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Victor Lu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5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7D1E8A7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Bonsai, photo by </w:t>
      </w:r>
      <w:hyperlink r:id="rId159" w:anchor="content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ilyessuti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6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Pixabay</w:t>
        </w:r>
        <w:proofErr w:type="spellEnd"/>
      </w:hyperlink>
    </w:p>
    <w:p w14:paraId="5AD72B5A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Slide door, photo by </w:t>
      </w:r>
      <w:hyperlink r:id="rId161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Shoichiro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Kono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6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BA70FFD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Girls in kimono, photo by </w:t>
      </w:r>
      <w:hyperlink r:id="rId163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Sofia Monteiro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6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31D0CCB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lastRenderedPageBreak/>
        <w:t xml:space="preserve">Masks, photo by </w:t>
      </w:r>
      <w:hyperlink r:id="rId165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Finan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Akbar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6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C807DD9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Fireworks, photo by </w:t>
      </w:r>
      <w:hyperlink r:id="rId167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Mike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Enerio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6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5868A6DA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Vending machine, photo by </w:t>
      </w:r>
      <w:hyperlink r:id="rId169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Fabrizio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Chiagano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7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1D5DBCD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Instant noodle cups, photo by </w:t>
      </w:r>
      <w:hyperlink r:id="rId17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Matt &amp; Chris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Pua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7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45E22CF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Ema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, photo by </w:t>
      </w:r>
      <w:hyperlink r:id="rId173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Marianne Long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7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A6A4925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Lawson, photo by </w:t>
      </w:r>
      <w:hyperlink r:id="rId175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Andrew Leu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7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A850A81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Scramble crossing, photo by </w:t>
      </w:r>
      <w:hyperlink r:id="rId177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Ryoji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Iwata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7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CF0A638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Mario cart in group, photo by </w:t>
      </w:r>
      <w:hyperlink r:id="rId179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Dayo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Adepoju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8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7258464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Tea ceremony, photo by </w:t>
      </w:r>
      <w:hyperlink r:id="rId181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Roméo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A.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8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554C632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Vegetables sold on the street, photo by </w:t>
      </w:r>
      <w:hyperlink r:id="rId183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Daniel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Schludi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8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0444C27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Mirai-kan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</w:t>
      </w: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Aomi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, photo by </w:t>
      </w:r>
      <w:hyperlink r:id="rId185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Maximalfocus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8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572A1B6E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Game centre, photo by </w:t>
      </w:r>
      <w:hyperlink r:id="rId187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Miikka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Luotio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8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56B2BB3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Odaiba pallet town, photo by </w:t>
      </w:r>
      <w:hyperlink r:id="rId189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Mahdis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Mousavi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9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7B7820A1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Monk, photo by </w:t>
      </w:r>
      <w:hyperlink r:id="rId19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Sung Shin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9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A88BFF1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1000 origami cranes, photo by </w:t>
      </w:r>
      <w:hyperlink r:id="rId193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Ice Tea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9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7B385956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School students, photo by </w:t>
      </w:r>
      <w:hyperlink r:id="rId195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Stephanie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Hau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9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BC841D0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Taiko and flute, photo by </w:t>
      </w:r>
      <w:hyperlink r:id="rId197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Tom Vining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19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C918EEC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Game centre, photo by </w:t>
      </w:r>
      <w:hyperlink r:id="rId199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Nicholas Doherty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0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724BCB7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Olympic logo Shinjuku, photo by </w:t>
      </w:r>
      <w:hyperlink r:id="rId20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Girish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Sangammanavar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0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7688F2C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Festival boys, photo by </w:t>
      </w:r>
      <w:hyperlink r:id="rId203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Priscilla Du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Preez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0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1496AE5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Nebuta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, photo by </w:t>
      </w:r>
      <w:hyperlink r:id="rId205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Kodai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Monma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0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89699D9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Yellow leaf, photo by </w:t>
      </w:r>
      <w:hyperlink r:id="rId207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shiro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two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0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7498FEAF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Shrine with a deer, photo by </w:t>
      </w:r>
      <w:hyperlink r:id="rId209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Timo Volz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1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C6F6C26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Tokyo night, photo by </w:t>
      </w:r>
      <w:hyperlink r:id="rId21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Chris Chan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1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994A8EC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Akihabara night, photo by </w:t>
      </w:r>
      <w:hyperlink r:id="rId213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Jezael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Melgoza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1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7214BA3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Tokyo Tower, photo by </w:t>
      </w:r>
      <w:hyperlink r:id="rId215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Shawn Tung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1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35F8742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Red bridge, photo by </w:t>
      </w:r>
      <w:hyperlink r:id="rId217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Lyndon Li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1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2D496B1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Tokyo Sky Tree, photo by </w:t>
      </w:r>
      <w:hyperlink r:id="rId219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Hakan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Nural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2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0A5C21E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Disneyland, photo by </w:t>
      </w:r>
      <w:hyperlink r:id="rId22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Colton Jones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2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214CD1E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Universal Studio Japan, photo by </w:t>
      </w:r>
      <w:hyperlink r:id="rId223" w:anchor="content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EyangSabur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2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Pixabay</w:t>
        </w:r>
        <w:proofErr w:type="spellEnd"/>
      </w:hyperlink>
    </w:p>
    <w:p w14:paraId="530DEF09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Castle, photo by </w:t>
      </w:r>
      <w:hyperlink r:id="rId225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Raquel Moss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2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5897FEC4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Kinkakuji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, photo by </w:t>
      </w:r>
      <w:hyperlink r:id="rId227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Ifan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Nuriyana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2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5A157E84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Fuji and temple, photo by </w:t>
      </w:r>
      <w:hyperlink r:id="rId229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David Edelstein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3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5A37B94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Fushimi Inari, photo by </w:t>
      </w:r>
      <w:hyperlink r:id="rId23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David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Emrich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3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BC88646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Odaiba Pallet Town, photo by </w:t>
      </w:r>
      <w:hyperlink r:id="rId233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Cosmin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Serban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3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6D41D66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Ninenzaka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, photo by </w:t>
      </w:r>
      <w:hyperlink r:id="rId235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Sorasak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3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1278902C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Geisha back, photo by </w:t>
      </w:r>
      <w:hyperlink r:id="rId237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Tianshu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Liu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3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63FB1B7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Japanese room and garden, photo by </w:t>
      </w:r>
      <w:hyperlink r:id="rId239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Masaaki Komori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4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4918921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Shinjuku night, photo by </w:t>
      </w:r>
      <w:hyperlink r:id="rId24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Guillermo Pérez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4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1E46940D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Shibuya night, photo by </w:t>
      </w:r>
      <w:hyperlink r:id="rId243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Jezael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Melgoza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4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14AA8121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Shibuya 109, photo by </w:t>
      </w:r>
      <w:hyperlink r:id="rId245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Jezael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Melgoza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4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C2890A0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Odaiba </w:t>
      </w: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Teamlab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Borderless Museum, photo by </w:t>
      </w:r>
      <w:hyperlink r:id="rId247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Luke Paris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4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B412875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lastRenderedPageBreak/>
        <w:t xml:space="preserve">Nata </w:t>
      </w: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kaigan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, photo by </w:t>
      </w:r>
      <w:hyperlink r:id="rId249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Kouji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Tsuru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5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DBA04B8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Bamboo forest, photo by </w:t>
      </w:r>
      <w:hyperlink r:id="rId25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Walter Mario Stein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5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453D632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Daigo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-ji red bridge, photo by </w:t>
      </w:r>
      <w:hyperlink r:id="rId253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Nicole Y-C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5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F4CFD5A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Ski, photo by </w:t>
      </w:r>
      <w:hyperlink r:id="rId255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Maarten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Duineveld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5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7A04096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Hida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Takayama snow, photo by </w:t>
      </w:r>
      <w:hyperlink r:id="rId257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Ifan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Nuriyana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5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9DA7AA2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Hokkaido red leaf and lake, photo by </w:t>
      </w:r>
      <w:hyperlink r:id="rId259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topcools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tee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6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D9F5EE9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Stairs from Your Name, photo by </w:t>
      </w:r>
      <w:hyperlink r:id="rId26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Vista Wei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6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608E41E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Sushi, photo by </w:t>
      </w:r>
      <w:hyperlink r:id="rId263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bady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abbas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6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E2413B6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Udon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, photo by</w:t>
      </w:r>
      <w:hyperlink r:id="rId265" w:anchor="content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takedahrs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6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pixabay</w:t>
        </w:r>
        <w:proofErr w:type="spellEnd"/>
      </w:hyperlink>
    </w:p>
    <w:p w14:paraId="09150B88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Tempura, photo by </w:t>
      </w:r>
      <w:hyperlink r:id="rId267" w:anchor="content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Steveorini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6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pixabay</w:t>
        </w:r>
        <w:proofErr w:type="spellEnd"/>
      </w:hyperlink>
    </w:p>
    <w:p w14:paraId="07680ECA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Squid sashimi, photo by </w:t>
      </w:r>
      <w:hyperlink r:id="rId269" w:anchor="content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umiyuki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7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pixabay</w:t>
        </w:r>
        <w:proofErr w:type="spellEnd"/>
      </w:hyperlink>
    </w:p>
    <w:p w14:paraId="3E0C1F91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Edamame, photo by </w:t>
      </w:r>
      <w:hyperlink r:id="rId271" w:anchor="content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takedahrs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7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pixabay</w:t>
        </w:r>
        <w:proofErr w:type="spellEnd"/>
      </w:hyperlink>
    </w:p>
    <w:p w14:paraId="7223E2C0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Ramen, photo by </w:t>
      </w:r>
      <w:hyperlink r:id="rId273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The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Creativv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7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5BEE139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Yakitori, photo by </w:t>
      </w:r>
      <w:hyperlink r:id="rId275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Fabio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Sasso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7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6D3431D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Tonkatsu, photo by </w:t>
      </w:r>
      <w:hyperlink r:id="rId277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Cody Chan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7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51C28F98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Takoyaki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, photo by </w:t>
      </w:r>
      <w:hyperlink r:id="rId279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Drica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Pinotti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8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300B8ED0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Soba, photo by </w:t>
      </w:r>
      <w:hyperlink r:id="rId28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Masaaki Komori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8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6729E2C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Gyoza, photo by </w:t>
      </w:r>
      <w:hyperlink r:id="rId283" w:anchor="content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PerfectLinks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8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pixabay</w:t>
        </w:r>
        <w:proofErr w:type="spellEnd"/>
      </w:hyperlink>
    </w:p>
    <w:p w14:paraId="362AEB4E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Pancake, photo by </w:t>
      </w:r>
      <w:hyperlink r:id="rId285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Jelleke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Vanooteghem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8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791E9B4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Matcha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green tea, Photo by </w:t>
      </w:r>
      <w:hyperlink r:id="rId287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Masaaki Komori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8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3BF541E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Okonomiyaki pancake, photo by </w:t>
      </w:r>
      <w:hyperlink r:id="rId289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Daniel Hooper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9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7E0ABF70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Onigiri, photo by </w:t>
      </w:r>
      <w:hyperlink r:id="rId291" w:anchor="content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sayama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9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pixabay</w:t>
        </w:r>
        <w:proofErr w:type="spellEnd"/>
      </w:hyperlink>
    </w:p>
    <w:p w14:paraId="7D5F22E5" w14:textId="19F6361B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Tempura soba, photo by </w:t>
      </w:r>
      <w:hyperlink r:id="rId293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White.RainForest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易雨白林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.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94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45CAAB18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Matcha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green tea </w:t>
      </w:r>
      <w:proofErr w:type="spellStart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>icecream</w:t>
      </w:r>
      <w:proofErr w:type="spellEnd"/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, photo by </w:t>
      </w:r>
      <w:hyperlink r:id="rId295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Hiroro</w:t>
        </w:r>
        <w:proofErr w:type="spellEnd"/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96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0B1293F6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Tofu, photo by </w:t>
      </w:r>
      <w:hyperlink r:id="rId297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Sherman Kwan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298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62C2E87B" w14:textId="77777777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Sashimi, photo by </w:t>
      </w:r>
      <w:hyperlink r:id="rId299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Wesual</w:t>
        </w:r>
        <w:proofErr w:type="spellEnd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 xml:space="preserve"> Click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300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p w14:paraId="2B7EFAB4" w14:textId="4867AD4A" w:rsidR="00573D38" w:rsidRPr="00F51B86" w:rsidRDefault="00573D38" w:rsidP="00F51B86">
      <w:pPr>
        <w:pStyle w:val="ListBullet"/>
        <w:rPr>
          <w:rFonts w:ascii="Montserrat" w:eastAsiaTheme="majorEastAsia" w:hAnsi="Montserrat" w:cs="Arial"/>
          <w:color w:val="000000" w:themeColor="text1"/>
          <w:sz w:val="20"/>
          <w:szCs w:val="20"/>
        </w:rPr>
      </w:pPr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Seafood-don, photo by </w:t>
      </w:r>
      <w:hyperlink r:id="rId301" w:history="1"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Joshua Ang</w:t>
        </w:r>
      </w:hyperlink>
      <w:r w:rsidRPr="00F51B86">
        <w:rPr>
          <w:rFonts w:ascii="Montserrat" w:eastAsiaTheme="majorEastAsia" w:hAnsi="Montserrat" w:cs="Arial"/>
          <w:color w:val="000000" w:themeColor="text1"/>
          <w:sz w:val="20"/>
          <w:szCs w:val="20"/>
        </w:rPr>
        <w:t xml:space="preserve"> on </w:t>
      </w:r>
      <w:hyperlink r:id="rId302" w:history="1">
        <w:proofErr w:type="spellStart"/>
        <w:r w:rsidRPr="00F51B86">
          <w:rPr>
            <w:rStyle w:val="Hyperlink"/>
            <w:rFonts w:ascii="Montserrat" w:eastAsiaTheme="majorEastAsia" w:hAnsi="Montserrat" w:cs="Arial"/>
            <w:color w:val="000000" w:themeColor="text1"/>
            <w:sz w:val="20"/>
            <w:szCs w:val="20"/>
          </w:rPr>
          <w:t>Unsplash</w:t>
        </w:r>
        <w:proofErr w:type="spellEnd"/>
      </w:hyperlink>
    </w:p>
    <w:sectPr w:rsidR="00573D38" w:rsidRPr="00F51B86" w:rsidSect="00DF0547">
      <w:footerReference w:type="even" r:id="rId303"/>
      <w:footerReference w:type="default" r:id="rId304"/>
      <w:headerReference w:type="first" r:id="rId305"/>
      <w:footerReference w:type="first" r:id="rId306"/>
      <w:pgSz w:w="11900" w:h="16840"/>
      <w:pgMar w:top="284" w:right="1134" w:bottom="284" w:left="1134" w:header="287" w:footer="37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E316C" w14:textId="77777777" w:rsidR="00573D38" w:rsidRDefault="00573D38" w:rsidP="00191F45">
      <w:r>
        <w:separator/>
      </w:r>
    </w:p>
    <w:p w14:paraId="67BAD313" w14:textId="77777777" w:rsidR="00573D38" w:rsidRDefault="00573D38"/>
    <w:p w14:paraId="05406DC0" w14:textId="77777777" w:rsidR="00573D38" w:rsidRDefault="00573D38"/>
    <w:p w14:paraId="13BF1D2B" w14:textId="77777777" w:rsidR="00573D38" w:rsidRDefault="00573D38"/>
  </w:endnote>
  <w:endnote w:type="continuationSeparator" w:id="0">
    <w:p w14:paraId="06BD1274" w14:textId="77777777" w:rsidR="00573D38" w:rsidRDefault="00573D38" w:rsidP="00191F45">
      <w:r>
        <w:continuationSeparator/>
      </w:r>
    </w:p>
    <w:p w14:paraId="1E79A457" w14:textId="77777777" w:rsidR="00573D38" w:rsidRDefault="00573D38"/>
    <w:p w14:paraId="3BA259EC" w14:textId="77777777" w:rsidR="00573D38" w:rsidRDefault="00573D38"/>
    <w:p w14:paraId="5E60950A" w14:textId="77777777" w:rsidR="00573D38" w:rsidRDefault="00573D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E032B" w14:textId="600CB379" w:rsidR="00573D38" w:rsidRPr="004D333E" w:rsidRDefault="00573D38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2</w:t>
    </w:r>
    <w:r w:rsidRPr="002810D3">
      <w:fldChar w:fldCharType="end"/>
    </w:r>
    <w:r w:rsidRPr="002810D3">
      <w:tab/>
    </w:r>
    <w:r w:rsidR="001938C6">
      <w:t>Japan! – activity package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A2F6B" w14:textId="12054281" w:rsidR="00573D38" w:rsidRPr="004D333E" w:rsidRDefault="00573D38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F4E6F">
      <w:rPr>
        <w:noProof/>
      </w:rPr>
      <w:t>Oct-20</w:t>
    </w:r>
    <w:r w:rsidRPr="002810D3">
      <w:fldChar w:fldCharType="end"/>
    </w:r>
    <w:r w:rsidRPr="002810D3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1E684" w14:textId="77777777" w:rsidR="00573D38" w:rsidRDefault="00573D38" w:rsidP="00493120">
    <w:pPr>
      <w:pStyle w:val="Logo"/>
    </w:pPr>
    <w:r w:rsidRPr="509B15F1">
      <w:rPr>
        <w:sz w:val="24"/>
        <w:szCs w:val="24"/>
      </w:rPr>
      <w:t>education.nsw.gov.au</w:t>
    </w:r>
    <w:r w:rsidRPr="00791B72">
      <w:tab/>
    </w:r>
    <w:r w:rsidRPr="009C69B7">
      <w:rPr>
        <w:noProof/>
        <w:lang w:eastAsia="ja-JP"/>
      </w:rPr>
      <w:drawing>
        <wp:inline distT="0" distB="0" distL="0" distR="0" wp14:anchorId="677BDBF8" wp14:editId="15B2B939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6C6D4" w14:textId="77777777" w:rsidR="00573D38" w:rsidRDefault="00573D38" w:rsidP="00191F45">
      <w:r>
        <w:separator/>
      </w:r>
    </w:p>
    <w:p w14:paraId="4AC669CA" w14:textId="77777777" w:rsidR="00573D38" w:rsidRDefault="00573D38"/>
    <w:p w14:paraId="38D53BC1" w14:textId="77777777" w:rsidR="00573D38" w:rsidRDefault="00573D38"/>
    <w:p w14:paraId="67623EFE" w14:textId="77777777" w:rsidR="00573D38" w:rsidRDefault="00573D38"/>
  </w:footnote>
  <w:footnote w:type="continuationSeparator" w:id="0">
    <w:p w14:paraId="01EFB1CE" w14:textId="77777777" w:rsidR="00573D38" w:rsidRDefault="00573D38" w:rsidP="00191F45">
      <w:r>
        <w:continuationSeparator/>
      </w:r>
    </w:p>
    <w:p w14:paraId="6384DF89" w14:textId="77777777" w:rsidR="00573D38" w:rsidRDefault="00573D38"/>
    <w:p w14:paraId="7B807158" w14:textId="77777777" w:rsidR="00573D38" w:rsidRDefault="00573D38"/>
    <w:p w14:paraId="0989475D" w14:textId="77777777" w:rsidR="00573D38" w:rsidRDefault="00573D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06584" w14:textId="77777777" w:rsidR="00573D38" w:rsidRDefault="00573D38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4A525C"/>
    <w:multiLevelType w:val="hybridMultilevel"/>
    <w:tmpl w:val="47CA9E0E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>
      <w:start w:val="1"/>
      <w:numFmt w:val="decimal"/>
      <w:lvlText w:val="%4."/>
      <w:lvlJc w:val="left"/>
      <w:pPr>
        <w:ind w:left="3600" w:hanging="360"/>
      </w:pPr>
    </w:lvl>
    <w:lvl w:ilvl="4" w:tplc="0C090019">
      <w:start w:val="1"/>
      <w:numFmt w:val="lowerLetter"/>
      <w:lvlText w:val="%5."/>
      <w:lvlJc w:val="left"/>
      <w:pPr>
        <w:ind w:left="4320" w:hanging="360"/>
      </w:pPr>
    </w:lvl>
    <w:lvl w:ilvl="5" w:tplc="0C09001B">
      <w:start w:val="1"/>
      <w:numFmt w:val="lowerRoman"/>
      <w:lvlText w:val="%6."/>
      <w:lvlJc w:val="right"/>
      <w:pPr>
        <w:ind w:left="5040" w:hanging="180"/>
      </w:pPr>
    </w:lvl>
    <w:lvl w:ilvl="6" w:tplc="0C09000F">
      <w:start w:val="1"/>
      <w:numFmt w:val="decimal"/>
      <w:lvlText w:val="%7."/>
      <w:lvlJc w:val="left"/>
      <w:pPr>
        <w:ind w:left="5760" w:hanging="360"/>
      </w:pPr>
    </w:lvl>
    <w:lvl w:ilvl="7" w:tplc="0C090019">
      <w:start w:val="1"/>
      <w:numFmt w:val="lowerLetter"/>
      <w:lvlText w:val="%8."/>
      <w:lvlJc w:val="left"/>
      <w:pPr>
        <w:ind w:left="6480" w:hanging="360"/>
      </w:pPr>
    </w:lvl>
    <w:lvl w:ilvl="8" w:tplc="0C09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0EBF59D8"/>
    <w:multiLevelType w:val="hybridMultilevel"/>
    <w:tmpl w:val="17F2E09E"/>
    <w:lvl w:ilvl="0" w:tplc="994EB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DCDF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9A28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223F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9E8C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5CF0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5A55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EE2D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1E14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02CDD"/>
    <w:multiLevelType w:val="hybridMultilevel"/>
    <w:tmpl w:val="05E801CE"/>
    <w:lvl w:ilvl="0" w:tplc="E9C4858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484FDA"/>
    <w:multiLevelType w:val="multilevel"/>
    <w:tmpl w:val="618A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22880214"/>
    <w:multiLevelType w:val="multilevel"/>
    <w:tmpl w:val="AB60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24F46215"/>
    <w:multiLevelType w:val="hybridMultilevel"/>
    <w:tmpl w:val="F9A0F4F4"/>
    <w:lvl w:ilvl="0" w:tplc="326A9C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A5B52"/>
    <w:multiLevelType w:val="hybridMultilevel"/>
    <w:tmpl w:val="29D2B870"/>
    <w:lvl w:ilvl="0" w:tplc="36EA3DC4">
      <w:start w:val="1"/>
      <w:numFmt w:val="decimal"/>
      <w:lvlText w:val="%1."/>
      <w:lvlJc w:val="left"/>
      <w:pPr>
        <w:ind w:left="720" w:hanging="360"/>
      </w:pPr>
    </w:lvl>
    <w:lvl w:ilvl="1" w:tplc="E2847DF6">
      <w:start w:val="1"/>
      <w:numFmt w:val="lowerLetter"/>
      <w:lvlText w:val="%2."/>
      <w:lvlJc w:val="left"/>
      <w:pPr>
        <w:ind w:left="1440" w:hanging="360"/>
      </w:pPr>
    </w:lvl>
    <w:lvl w:ilvl="2" w:tplc="A91E94C8">
      <w:start w:val="1"/>
      <w:numFmt w:val="lowerRoman"/>
      <w:lvlText w:val="%3."/>
      <w:lvlJc w:val="right"/>
      <w:pPr>
        <w:ind w:left="2160" w:hanging="180"/>
      </w:pPr>
    </w:lvl>
    <w:lvl w:ilvl="3" w:tplc="2F2C3844">
      <w:start w:val="1"/>
      <w:numFmt w:val="decimal"/>
      <w:lvlText w:val="%4."/>
      <w:lvlJc w:val="left"/>
      <w:pPr>
        <w:ind w:left="2880" w:hanging="360"/>
      </w:pPr>
    </w:lvl>
    <w:lvl w:ilvl="4" w:tplc="D4460DB2">
      <w:start w:val="1"/>
      <w:numFmt w:val="lowerLetter"/>
      <w:lvlText w:val="%5."/>
      <w:lvlJc w:val="left"/>
      <w:pPr>
        <w:ind w:left="3600" w:hanging="360"/>
      </w:pPr>
    </w:lvl>
    <w:lvl w:ilvl="5" w:tplc="A67458EE">
      <w:start w:val="1"/>
      <w:numFmt w:val="lowerRoman"/>
      <w:lvlText w:val="%6."/>
      <w:lvlJc w:val="right"/>
      <w:pPr>
        <w:ind w:left="4320" w:hanging="180"/>
      </w:pPr>
    </w:lvl>
    <w:lvl w:ilvl="6" w:tplc="2E94621A">
      <w:start w:val="1"/>
      <w:numFmt w:val="decimal"/>
      <w:lvlText w:val="%7."/>
      <w:lvlJc w:val="left"/>
      <w:pPr>
        <w:ind w:left="5040" w:hanging="360"/>
      </w:pPr>
    </w:lvl>
    <w:lvl w:ilvl="7" w:tplc="F1560D26">
      <w:start w:val="1"/>
      <w:numFmt w:val="lowerLetter"/>
      <w:lvlText w:val="%8."/>
      <w:lvlJc w:val="left"/>
      <w:pPr>
        <w:ind w:left="5760" w:hanging="360"/>
      </w:pPr>
    </w:lvl>
    <w:lvl w:ilvl="8" w:tplc="EE3AED1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284" w:firstLine="0"/>
      </w:p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4929750C"/>
    <w:multiLevelType w:val="hybridMultilevel"/>
    <w:tmpl w:val="46CEAD50"/>
    <w:lvl w:ilvl="0" w:tplc="E9C4858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A858D3"/>
    <w:multiLevelType w:val="multilevel"/>
    <w:tmpl w:val="E15AD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3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4" w15:restartNumberingAfterBreak="0">
    <w:nsid w:val="5E720EE9"/>
    <w:multiLevelType w:val="hybridMultilevel"/>
    <w:tmpl w:val="7A9669B0"/>
    <w:lvl w:ilvl="0" w:tplc="E9C4858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7" w15:restartNumberingAfterBreak="0">
    <w:nsid w:val="5FDD5C3A"/>
    <w:multiLevelType w:val="hybridMultilevel"/>
    <w:tmpl w:val="6C800BE2"/>
    <w:lvl w:ilvl="0" w:tplc="1A3E29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30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1" w15:restartNumberingAfterBreak="0">
    <w:nsid w:val="66CD09D8"/>
    <w:multiLevelType w:val="hybridMultilevel"/>
    <w:tmpl w:val="A7364A5C"/>
    <w:lvl w:ilvl="0" w:tplc="BEC2B69A">
      <w:start w:val="1"/>
      <w:numFmt w:val="decimal"/>
      <w:lvlText w:val="%1"/>
      <w:lvlJc w:val="left"/>
      <w:pPr>
        <w:ind w:left="1080" w:hanging="72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A51207"/>
    <w:multiLevelType w:val="hybridMultilevel"/>
    <w:tmpl w:val="8B1E8CD6"/>
    <w:lvl w:ilvl="0" w:tplc="E9C4858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7"/>
  </w:num>
  <w:num w:numId="2">
    <w:abstractNumId w:val="10"/>
  </w:num>
  <w:num w:numId="3">
    <w:abstractNumId w:val="23"/>
  </w:num>
  <w:num w:numId="4">
    <w:abstractNumId w:val="19"/>
  </w:num>
  <w:num w:numId="5">
    <w:abstractNumId w:val="26"/>
  </w:num>
  <w:num w:numId="6">
    <w:abstractNumId w:val="29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30"/>
  </w:num>
  <w:num w:numId="10">
    <w:abstractNumId w:val="15"/>
  </w:num>
  <w:num w:numId="11">
    <w:abstractNumId w:val="25"/>
  </w:num>
  <w:num w:numId="12">
    <w:abstractNumId w:val="13"/>
  </w:num>
  <w:num w:numId="13">
    <w:abstractNumId w:val="22"/>
  </w:num>
  <w:num w:numId="14">
    <w:abstractNumId w:val="6"/>
  </w:num>
  <w:num w:numId="15">
    <w:abstractNumId w:val="9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8"/>
  </w:num>
  <w:num w:numId="23">
    <w:abstractNumId w:val="33"/>
  </w:num>
  <w:num w:numId="24">
    <w:abstractNumId w:val="28"/>
  </w:num>
  <w:num w:numId="25">
    <w:abstractNumId w:val="19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19"/>
  </w:num>
  <w:num w:numId="32">
    <w:abstractNumId w:val="19"/>
  </w:num>
  <w:num w:numId="33">
    <w:abstractNumId w:val="23"/>
  </w:num>
  <w:num w:numId="34">
    <w:abstractNumId w:val="33"/>
  </w:num>
  <w:num w:numId="35">
    <w:abstractNumId w:val="26"/>
  </w:num>
  <w:num w:numId="36">
    <w:abstractNumId w:val="29"/>
  </w:num>
  <w:num w:numId="37">
    <w:abstractNumId w:val="14"/>
  </w:num>
  <w:num w:numId="38">
    <w:abstractNumId w:val="21"/>
  </w:num>
  <w:num w:numId="39">
    <w:abstractNumId w:val="12"/>
  </w:num>
  <w:num w:numId="40">
    <w:abstractNumId w:val="11"/>
  </w:num>
  <w:num w:numId="41">
    <w:abstractNumId w:val="24"/>
  </w:num>
  <w:num w:numId="42">
    <w:abstractNumId w:val="20"/>
  </w:num>
  <w:num w:numId="43">
    <w:abstractNumId w:val="32"/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</w:num>
  <w:num w:numId="47">
    <w:abstractNumId w:val="27"/>
  </w:num>
  <w:num w:numId="48">
    <w:abstractNumId w:val="19"/>
  </w:num>
  <w:num w:numId="49">
    <w:abstractNumId w:val="19"/>
  </w:num>
  <w:num w:numId="50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gutterAtTop/>
  <w:activeWritingStyle w:appName="MSWord" w:lang="en-AU" w:vendorID="64" w:dllVersion="4096" w:nlCheck="1" w:checkStyle="0"/>
  <w:activeWritingStyle w:appName="MSWord" w:lang="en-AU" w:vendorID="64" w:dllVersion="6" w:nlCheck="1" w:checkStyle="1"/>
  <w:proofState w:spelling="clean" w:grammar="clean"/>
  <w:attachedTemplate r:id="rId1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yMDW2MDYxNDU3trRQ0lEKTi0uzszPAykwrAUA6e2zGCwAAAA="/>
  </w:docVars>
  <w:rsids>
    <w:rsidRoot w:val="001B26F3"/>
    <w:rsid w:val="0000031A"/>
    <w:rsid w:val="00001C08"/>
    <w:rsid w:val="00002BF1"/>
    <w:rsid w:val="00006220"/>
    <w:rsid w:val="00006CD7"/>
    <w:rsid w:val="000103FC"/>
    <w:rsid w:val="00010746"/>
    <w:rsid w:val="00012D2B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25F45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47756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326F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3488"/>
    <w:rsid w:val="0009452F"/>
    <w:rsid w:val="00096701"/>
    <w:rsid w:val="000A0C05"/>
    <w:rsid w:val="000A24F7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AB9"/>
    <w:rsid w:val="000E3C1C"/>
    <w:rsid w:val="000E41B7"/>
    <w:rsid w:val="000E6BA0"/>
    <w:rsid w:val="000E714A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3F94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8C6"/>
    <w:rsid w:val="001939CA"/>
    <w:rsid w:val="00193B82"/>
    <w:rsid w:val="0019600C"/>
    <w:rsid w:val="00196CF1"/>
    <w:rsid w:val="00197B41"/>
    <w:rsid w:val="001A03EA"/>
    <w:rsid w:val="001A3627"/>
    <w:rsid w:val="001A6A74"/>
    <w:rsid w:val="001B26F3"/>
    <w:rsid w:val="001B3065"/>
    <w:rsid w:val="001B33C0"/>
    <w:rsid w:val="001B4A46"/>
    <w:rsid w:val="001B5E34"/>
    <w:rsid w:val="001B7367"/>
    <w:rsid w:val="001C2997"/>
    <w:rsid w:val="001C4DB7"/>
    <w:rsid w:val="001C55EB"/>
    <w:rsid w:val="001C6C9B"/>
    <w:rsid w:val="001D10B2"/>
    <w:rsid w:val="001D1D31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E62D4"/>
    <w:rsid w:val="001E6A6D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608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27961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34C7"/>
    <w:rsid w:val="002A44CA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11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8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01B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4BBCC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759DC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4FB7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1207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4257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1105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38C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D6595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3643D"/>
    <w:rsid w:val="005400FF"/>
    <w:rsid w:val="00540E99"/>
    <w:rsid w:val="00541130"/>
    <w:rsid w:val="00544F99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D3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87AD7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9A2"/>
    <w:rsid w:val="005A6D17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C7C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15E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A64E6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3D6A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2154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1794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6B5F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4F60"/>
    <w:rsid w:val="008A5DE5"/>
    <w:rsid w:val="008B01A1"/>
    <w:rsid w:val="008B1FDB"/>
    <w:rsid w:val="008B2A5B"/>
    <w:rsid w:val="008B367A"/>
    <w:rsid w:val="008B430F"/>
    <w:rsid w:val="008B44C9"/>
    <w:rsid w:val="008B4DA3"/>
    <w:rsid w:val="008B4FF4"/>
    <w:rsid w:val="008B5330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8F5EB9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315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647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570E7"/>
    <w:rsid w:val="009602C4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6609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644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2EB7"/>
    <w:rsid w:val="009C3001"/>
    <w:rsid w:val="009C44C9"/>
    <w:rsid w:val="009C575A"/>
    <w:rsid w:val="009C59CB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12C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1AF5"/>
    <w:rsid w:val="00A231E9"/>
    <w:rsid w:val="00A307AE"/>
    <w:rsid w:val="00A35E8B"/>
    <w:rsid w:val="00A3669F"/>
    <w:rsid w:val="00A41A01"/>
    <w:rsid w:val="00A429A9"/>
    <w:rsid w:val="00A43CFF"/>
    <w:rsid w:val="00A463EB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3AF7"/>
    <w:rsid w:val="00A64F90"/>
    <w:rsid w:val="00A65A2B"/>
    <w:rsid w:val="00A67848"/>
    <w:rsid w:val="00A70170"/>
    <w:rsid w:val="00A726C7"/>
    <w:rsid w:val="00A73FEE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3B53"/>
    <w:rsid w:val="00A855FA"/>
    <w:rsid w:val="00A905C6"/>
    <w:rsid w:val="00A90A0B"/>
    <w:rsid w:val="00A91418"/>
    <w:rsid w:val="00A91A18"/>
    <w:rsid w:val="00A9244B"/>
    <w:rsid w:val="00A932DF"/>
    <w:rsid w:val="00A937E3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D7920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063"/>
    <w:rsid w:val="00B06DE8"/>
    <w:rsid w:val="00B07AE1"/>
    <w:rsid w:val="00B07D23"/>
    <w:rsid w:val="00B12968"/>
    <w:rsid w:val="00B131FF"/>
    <w:rsid w:val="00B13498"/>
    <w:rsid w:val="00B13DA2"/>
    <w:rsid w:val="00B14D8D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3935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A5C96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8C0"/>
    <w:rsid w:val="00BC0AF1"/>
    <w:rsid w:val="00BC27BE"/>
    <w:rsid w:val="00BC3779"/>
    <w:rsid w:val="00BC405A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5597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D89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9D3"/>
    <w:rsid w:val="00C17E01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55B4"/>
    <w:rsid w:val="00C67BBF"/>
    <w:rsid w:val="00C70168"/>
    <w:rsid w:val="00C718DD"/>
    <w:rsid w:val="00C71AFB"/>
    <w:rsid w:val="00C71C50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96BF2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1FFD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6F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B80"/>
    <w:rsid w:val="00D92C82"/>
    <w:rsid w:val="00D93336"/>
    <w:rsid w:val="00D94314"/>
    <w:rsid w:val="00D95BC7"/>
    <w:rsid w:val="00D95C17"/>
    <w:rsid w:val="00D96043"/>
    <w:rsid w:val="00D97779"/>
    <w:rsid w:val="00DA52F5"/>
    <w:rsid w:val="00DA5998"/>
    <w:rsid w:val="00DA73A3"/>
    <w:rsid w:val="00DB3080"/>
    <w:rsid w:val="00DB4E12"/>
    <w:rsid w:val="00DB5196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BB"/>
    <w:rsid w:val="00DD46E9"/>
    <w:rsid w:val="00DD4711"/>
    <w:rsid w:val="00DD4812"/>
    <w:rsid w:val="00DD4CA7"/>
    <w:rsid w:val="00DD4E9D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547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572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01B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6954"/>
    <w:rsid w:val="00EA74F2"/>
    <w:rsid w:val="00EA7552"/>
    <w:rsid w:val="00EA7F5C"/>
    <w:rsid w:val="00EB193D"/>
    <w:rsid w:val="00EB2A71"/>
    <w:rsid w:val="00EB32CF"/>
    <w:rsid w:val="00EB4DDA"/>
    <w:rsid w:val="00EB71B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1B86"/>
    <w:rsid w:val="00F543B3"/>
    <w:rsid w:val="00F5467A"/>
    <w:rsid w:val="00F5643A"/>
    <w:rsid w:val="00F56596"/>
    <w:rsid w:val="00F62236"/>
    <w:rsid w:val="00F642AF"/>
    <w:rsid w:val="00F650B4"/>
    <w:rsid w:val="00F6518C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2B3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1D47"/>
    <w:rsid w:val="00FA2CF6"/>
    <w:rsid w:val="00FA3065"/>
    <w:rsid w:val="00FA3EBB"/>
    <w:rsid w:val="00FA52F9"/>
    <w:rsid w:val="00FA5AF0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532E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4A31440"/>
    <w:rsid w:val="06BC0A9D"/>
    <w:rsid w:val="0E985553"/>
    <w:rsid w:val="15B793DB"/>
    <w:rsid w:val="160B01DE"/>
    <w:rsid w:val="1A280058"/>
    <w:rsid w:val="1ABA5614"/>
    <w:rsid w:val="1B35E943"/>
    <w:rsid w:val="1EBBF694"/>
    <w:rsid w:val="22A35DB5"/>
    <w:rsid w:val="2337DE36"/>
    <w:rsid w:val="2380BAD2"/>
    <w:rsid w:val="25F06DE0"/>
    <w:rsid w:val="26F4A5DA"/>
    <w:rsid w:val="299CA3F5"/>
    <w:rsid w:val="2A50BA0D"/>
    <w:rsid w:val="2B009792"/>
    <w:rsid w:val="2E383854"/>
    <w:rsid w:val="32361366"/>
    <w:rsid w:val="3859F2E0"/>
    <w:rsid w:val="3AE047B1"/>
    <w:rsid w:val="3B901E32"/>
    <w:rsid w:val="404B275C"/>
    <w:rsid w:val="45A8B674"/>
    <w:rsid w:val="4735B101"/>
    <w:rsid w:val="4C7703E8"/>
    <w:rsid w:val="4D5A5E52"/>
    <w:rsid w:val="4F2FB0DA"/>
    <w:rsid w:val="508681DF"/>
    <w:rsid w:val="509B15F1"/>
    <w:rsid w:val="52A4FE20"/>
    <w:rsid w:val="543C9764"/>
    <w:rsid w:val="54E1C876"/>
    <w:rsid w:val="5883F631"/>
    <w:rsid w:val="5B6EB6F7"/>
    <w:rsid w:val="5BC82EB2"/>
    <w:rsid w:val="60FC74F3"/>
    <w:rsid w:val="648BBF6F"/>
    <w:rsid w:val="6492F904"/>
    <w:rsid w:val="6B5C80E0"/>
    <w:rsid w:val="6E43003A"/>
    <w:rsid w:val="706DB9B3"/>
    <w:rsid w:val="790AD5C6"/>
    <w:rsid w:val="7B0D0497"/>
    <w:rsid w:val="7B28A67F"/>
    <w:rsid w:val="7C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F62BBA8"/>
  <w14:defaultImageDpi w14:val="32767"/>
  <w15:chartTrackingRefBased/>
  <w15:docId w15:val="{07B3A8A5-2809-40B5-A11A-D88A448D2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6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5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4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3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customStyle="1" w:styleId="2yxznyfjsy">
    <w:name w:val="_2yxznyfjsy"/>
    <w:basedOn w:val="Normal"/>
    <w:rsid w:val="001B2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5A69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440" w:hanging="360"/>
    </w:pPr>
    <w:rPr>
      <w:rFonts w:eastAsia="SimSun" w:cs="Times New Roman"/>
      <w:lang w:eastAsia="zh-CN"/>
    </w:rPr>
  </w:style>
  <w:style w:type="character" w:customStyle="1" w:styleId="IOSlist2bullet2017Char">
    <w:name w:val="IOS list 2 bullet 2017 Char"/>
    <w:basedOn w:val="DefaultParagraphFont"/>
    <w:link w:val="IOSlist2bullet2017"/>
    <w:rsid w:val="005A69A2"/>
    <w:rPr>
      <w:rFonts w:ascii="Arial" w:eastAsia="SimSun" w:hAnsi="Arial" w:cs="Times New Roman"/>
      <w:lang w:val="en-AU" w:eastAsia="zh-CN"/>
    </w:rPr>
  </w:style>
  <w:style w:type="paragraph" w:customStyle="1" w:styleId="IOSlist1bullet2017">
    <w:name w:val="IOS list 1 bullet 2017"/>
    <w:basedOn w:val="Normal"/>
    <w:qFormat/>
    <w:locked/>
    <w:rsid w:val="005A69A2"/>
    <w:pPr>
      <w:spacing w:before="80" w:line="280" w:lineRule="atLeast"/>
      <w:ind w:left="720" w:hanging="360"/>
    </w:pPr>
    <w:rPr>
      <w:rFonts w:eastAsia="SimSun" w:cs="Times New Roman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5A69A2"/>
    <w:rPr>
      <w:color w:val="954F72" w:themeColor="followedHyperlink"/>
      <w:u w:val="single"/>
    </w:rPr>
  </w:style>
  <w:style w:type="paragraph" w:customStyle="1" w:styleId="IOStabletext2017">
    <w:name w:val="IOS table text 2017"/>
    <w:basedOn w:val="Normal"/>
    <w:qFormat/>
    <w:locked/>
    <w:rsid w:val="009602C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eastAsia="SimSun" w:hAnsi="Helvetica" w:cs="Times New Roman"/>
      <w:sz w:val="20"/>
      <w:szCs w:val="20"/>
      <w:lang w:eastAsia="zh-CN"/>
    </w:rPr>
  </w:style>
  <w:style w:type="character" w:customStyle="1" w:styleId="IOSstrongemphasis2017">
    <w:name w:val="IOS strong emphasis 2017"/>
    <w:basedOn w:val="DefaultParagraphFont"/>
    <w:uiPriority w:val="1"/>
    <w:qFormat/>
    <w:rsid w:val="009602C4"/>
    <w:rPr>
      <w:b/>
      <w:noProof w:val="0"/>
      <w:lang w:val="en-AU"/>
    </w:rPr>
  </w:style>
  <w:style w:type="paragraph" w:styleId="ListParagraph">
    <w:name w:val="List Paragraph"/>
    <w:basedOn w:val="Normal"/>
    <w:uiPriority w:val="34"/>
    <w:qFormat/>
    <w:rsid w:val="00E801BD"/>
    <w:pPr>
      <w:spacing w:before="0" w:after="160" w:line="259" w:lineRule="auto"/>
      <w:ind w:left="720"/>
      <w:contextualSpacing/>
    </w:pPr>
    <w:rPr>
      <w:rFonts w:asciiTheme="minorHAnsi" w:eastAsiaTheme="minorEastAsia" w:hAnsiTheme="minorHAnsi"/>
      <w:sz w:val="22"/>
      <w:szCs w:val="22"/>
      <w:lang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B01A1"/>
    <w:rPr>
      <w:color w:val="605E5C"/>
      <w:shd w:val="clear" w:color="auto" w:fill="E1DFDD"/>
    </w:rPr>
  </w:style>
  <w:style w:type="paragraph" w:styleId="BodyText">
    <w:name w:val="Body Text"/>
    <w:aliases w:val="ŠBody meeting"/>
    <w:basedOn w:val="Normal"/>
    <w:link w:val="BodyTextChar"/>
    <w:uiPriority w:val="99"/>
    <w:unhideWhenUsed/>
    <w:qFormat/>
    <w:rsid w:val="00573D38"/>
    <w:pPr>
      <w:tabs>
        <w:tab w:val="left" w:pos="2977"/>
      </w:tabs>
      <w:spacing w:before="0" w:line="300" w:lineRule="auto"/>
      <w:ind w:left="2977" w:hanging="2977"/>
    </w:pPr>
  </w:style>
  <w:style w:type="character" w:customStyle="1" w:styleId="BodyTextChar">
    <w:name w:val="Body Text Char"/>
    <w:aliases w:val="ŠBody meeting Char"/>
    <w:basedOn w:val="DefaultParagraphFont"/>
    <w:link w:val="BodyText"/>
    <w:uiPriority w:val="99"/>
    <w:rsid w:val="00573D38"/>
    <w:rPr>
      <w:rFonts w:ascii="Arial" w:hAnsi="Arial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83B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nsplash.com/@sorasagano?utm_source=unsplash&amp;utm_medium=referral&amp;utm_content=creditCopyText" TargetMode="External"/><Relationship Id="rId299" Type="http://schemas.openxmlformats.org/officeDocument/2006/relationships/hyperlink" Target="https://unsplash.com/@wesual?utm_source=unsplash&amp;utm_medium=referral&amp;utm_content=creditCopyText" TargetMode="External"/><Relationship Id="rId21" Type="http://schemas.openxmlformats.org/officeDocument/2006/relationships/image" Target="media/image11.png"/><Relationship Id="rId63" Type="http://schemas.openxmlformats.org/officeDocument/2006/relationships/image" Target="media/image53.jpeg"/><Relationship Id="rId159" Type="http://schemas.openxmlformats.org/officeDocument/2006/relationships/hyperlink" Target="https://pixabay.com/ja/photos/%E7%9B%86%E6%A0%BD-%E3%83%84%E3%83%84%E3%82%B8-%E3%82%B7%E3%83%A3%E3%82%AF%E3%83%8A%E3%82%B2-3125722/" TargetMode="External"/><Relationship Id="rId170" Type="http://schemas.openxmlformats.org/officeDocument/2006/relationships/hyperlink" Target="https://unsplash.com/?utm_source=unsplash&amp;utm_medium=referral&amp;utm_content=creditCopyText" TargetMode="External"/><Relationship Id="rId226" Type="http://schemas.openxmlformats.org/officeDocument/2006/relationships/hyperlink" Target="https://unsplash.com/?utm_source=unsplash&amp;utm_medium=referral&amp;utm_content=creditCopyText" TargetMode="External"/><Relationship Id="rId268" Type="http://schemas.openxmlformats.org/officeDocument/2006/relationships/hyperlink" Target="https://pixabay.com/ja/" TargetMode="External"/><Relationship Id="rId32" Type="http://schemas.openxmlformats.org/officeDocument/2006/relationships/image" Target="media/image22.jpeg"/><Relationship Id="rId74" Type="http://schemas.openxmlformats.org/officeDocument/2006/relationships/image" Target="media/image64.jpeg"/><Relationship Id="rId128" Type="http://schemas.openxmlformats.org/officeDocument/2006/relationships/hyperlink" Target="https://unsplash.com/?utm_source=unsplash&amp;utm_medium=referral&amp;utm_content=creditCopyText" TargetMode="External"/><Relationship Id="rId5" Type="http://schemas.openxmlformats.org/officeDocument/2006/relationships/numbering" Target="numbering.xml"/><Relationship Id="rId181" Type="http://schemas.openxmlformats.org/officeDocument/2006/relationships/hyperlink" Target="https://unsplash.com/@gronemo?utm_source=unsplash&amp;utm_medium=referral&amp;utm_content=creditCopyText" TargetMode="External"/><Relationship Id="rId237" Type="http://schemas.openxmlformats.org/officeDocument/2006/relationships/hyperlink" Target="https://unsplash.com/photos/khQY5Eu-aa0" TargetMode="External"/><Relationship Id="rId279" Type="http://schemas.openxmlformats.org/officeDocument/2006/relationships/hyperlink" Target="https://unsplash.com/@dricapinotti?utm_source=unsplash&amp;utm_medium=referral&amp;utm_content=creditCopyText" TargetMode="External"/><Relationship Id="rId43" Type="http://schemas.openxmlformats.org/officeDocument/2006/relationships/image" Target="media/image33.jpeg"/><Relationship Id="rId139" Type="http://schemas.openxmlformats.org/officeDocument/2006/relationships/hyperlink" Target="https://unsplash.com/@melvina?utm_source=unsplash&amp;utm_medium=referral&amp;utm_content=creditCopyText" TargetMode="External"/><Relationship Id="rId290" Type="http://schemas.openxmlformats.org/officeDocument/2006/relationships/hyperlink" Target="https://unsplash.com/?utm_source=unsplash&amp;utm_medium=referral&amp;utm_content=creditCopyText" TargetMode="External"/><Relationship Id="rId304" Type="http://schemas.openxmlformats.org/officeDocument/2006/relationships/footer" Target="footer2.xml"/><Relationship Id="rId85" Type="http://schemas.openxmlformats.org/officeDocument/2006/relationships/image" Target="media/image75.jpeg"/><Relationship Id="rId150" Type="http://schemas.openxmlformats.org/officeDocument/2006/relationships/hyperlink" Target="https://unsplash.com/?utm_source=unsplash&amp;utm_medium=referral&amp;utm_content=creditCopyText" TargetMode="External"/><Relationship Id="rId192" Type="http://schemas.openxmlformats.org/officeDocument/2006/relationships/hyperlink" Target="https://unsplash.com/?utm_source=unsplash&amp;utm_medium=referral&amp;utm_content=creditCopyText" TargetMode="External"/><Relationship Id="rId206" Type="http://schemas.openxmlformats.org/officeDocument/2006/relationships/hyperlink" Target="https://unsplash.com/?utm_source=unsplash&amp;utm_medium=referral&amp;utm_content=creditCopyText" TargetMode="External"/><Relationship Id="rId248" Type="http://schemas.openxmlformats.org/officeDocument/2006/relationships/hyperlink" Target="https://unsplash.com/?utm_source=unsplash&amp;utm_medium=referral&amp;utm_content=creditCopyText" TargetMode="External"/><Relationship Id="rId12" Type="http://schemas.openxmlformats.org/officeDocument/2006/relationships/image" Target="media/image2.png"/><Relationship Id="rId108" Type="http://schemas.openxmlformats.org/officeDocument/2006/relationships/image" Target="media/image98.jpeg"/><Relationship Id="rId54" Type="http://schemas.openxmlformats.org/officeDocument/2006/relationships/image" Target="media/image44.jpeg"/><Relationship Id="rId96" Type="http://schemas.openxmlformats.org/officeDocument/2006/relationships/image" Target="media/image86.jpeg"/><Relationship Id="rId161" Type="http://schemas.openxmlformats.org/officeDocument/2006/relationships/hyperlink" Target="https://unsplash.com/@k2font?utm_source=unsplash&amp;utm_medium=referral&amp;utm_content=creditCopyText" TargetMode="External"/><Relationship Id="rId217" Type="http://schemas.openxmlformats.org/officeDocument/2006/relationships/hyperlink" Target="https://unsplash.com/@dynastywind?utm_source=unsplash&amp;utm_medium=referral&amp;utm_content=creditCopyText" TargetMode="External"/><Relationship Id="rId259" Type="http://schemas.openxmlformats.org/officeDocument/2006/relationships/hyperlink" Target="https://unsplash.com/@topcools?utm_source=unsplash&amp;utm_medium=referral&amp;utm_content=creditCopyText" TargetMode="External"/><Relationship Id="rId23" Type="http://schemas.openxmlformats.org/officeDocument/2006/relationships/image" Target="media/image13.jpeg"/><Relationship Id="rId119" Type="http://schemas.openxmlformats.org/officeDocument/2006/relationships/hyperlink" Target="https://unsplash.com/@hkbobfsh?utm_source=unsplash&amp;utm_medium=referral&amp;utm_content=creditCopyText" TargetMode="External"/><Relationship Id="rId270" Type="http://schemas.openxmlformats.org/officeDocument/2006/relationships/hyperlink" Target="https://pixabay.com/ja/" TargetMode="External"/><Relationship Id="rId291" Type="http://schemas.openxmlformats.org/officeDocument/2006/relationships/hyperlink" Target="https://pixabay.com/ja/photos/%E3%81%8A%E3%81%AB%E3%81%8E%E3%82%8A-%E9%A3%9F%E7%89%A9-%E9%A3%9F%E4%BA%8B-%E6%97%A5%E6%9C%AC-1919629/" TargetMode="External"/><Relationship Id="rId305" Type="http://schemas.openxmlformats.org/officeDocument/2006/relationships/header" Target="header1.xml"/><Relationship Id="rId44" Type="http://schemas.openxmlformats.org/officeDocument/2006/relationships/image" Target="media/image34.jpeg"/><Relationship Id="rId65" Type="http://schemas.openxmlformats.org/officeDocument/2006/relationships/image" Target="media/image55.jpeg"/><Relationship Id="rId86" Type="http://schemas.openxmlformats.org/officeDocument/2006/relationships/image" Target="media/image76.jpeg"/><Relationship Id="rId130" Type="http://schemas.openxmlformats.org/officeDocument/2006/relationships/hyperlink" Target="https://unsplash.com/" TargetMode="External"/><Relationship Id="rId151" Type="http://schemas.openxmlformats.org/officeDocument/2006/relationships/hyperlink" Target="https://unsplash.com/photos/3nQlxPNSvvo" TargetMode="External"/><Relationship Id="rId172" Type="http://schemas.openxmlformats.org/officeDocument/2006/relationships/hyperlink" Target="https://unsplash.com/?utm_source=unsplash&amp;utm_medium=referral&amp;utm_content=creditCopyText" TargetMode="External"/><Relationship Id="rId193" Type="http://schemas.openxmlformats.org/officeDocument/2006/relationships/hyperlink" Target="https://unsplash.com/@magicetea?utm_source=unsplash&amp;utm_medium=referral&amp;utm_content=creditCopyText" TargetMode="External"/><Relationship Id="rId207" Type="http://schemas.openxmlformats.org/officeDocument/2006/relationships/hyperlink" Target="https://unsplash.com/@shiro_dot_png_?utm_source=unsplash&amp;utm_medium=referral&amp;utm_content=creditCopyText" TargetMode="External"/><Relationship Id="rId228" Type="http://schemas.openxmlformats.org/officeDocument/2006/relationships/hyperlink" Target="https://unsplash.com/?utm_source=unsplash&amp;utm_medium=referral&amp;utm_content=creditCopyText" TargetMode="External"/><Relationship Id="rId249" Type="http://schemas.openxmlformats.org/officeDocument/2006/relationships/hyperlink" Target="https://unsplash.com/@pafuxu?utm_source=unsplash&amp;utm_medium=referral&amp;utm_content=creditCopyText" TargetMode="External"/><Relationship Id="rId13" Type="http://schemas.openxmlformats.org/officeDocument/2006/relationships/image" Target="media/image3.png"/><Relationship Id="rId109" Type="http://schemas.openxmlformats.org/officeDocument/2006/relationships/hyperlink" Target="https://unsplash.com/@fikrirasyid?utm_source=unsplash&amp;utm_medium=referral&amp;utm_content=creditCopyText" TargetMode="External"/><Relationship Id="rId260" Type="http://schemas.openxmlformats.org/officeDocument/2006/relationships/hyperlink" Target="https://unsplash.com/?utm_source=unsplash&amp;utm_medium=referral&amp;utm_content=creditCopyText" TargetMode="External"/><Relationship Id="rId281" Type="http://schemas.openxmlformats.org/officeDocument/2006/relationships/hyperlink" Target="https://unsplash.com/@gaspanik?utm_source=unsplash&amp;utm_medium=referral&amp;utm_content=creditCopyText" TargetMode="External"/><Relationship Id="rId34" Type="http://schemas.openxmlformats.org/officeDocument/2006/relationships/image" Target="media/image24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20" Type="http://schemas.openxmlformats.org/officeDocument/2006/relationships/hyperlink" Target="https://unsplash.com/?utm_source=unsplash&amp;utm_medium=referral&amp;utm_content=creditCopyText" TargetMode="External"/><Relationship Id="rId141" Type="http://schemas.openxmlformats.org/officeDocument/2006/relationships/hyperlink" Target="https://unsplash.com/photos/OgGXM5syjuQ" TargetMode="External"/><Relationship Id="rId7" Type="http://schemas.openxmlformats.org/officeDocument/2006/relationships/settings" Target="settings.xml"/><Relationship Id="rId162" Type="http://schemas.openxmlformats.org/officeDocument/2006/relationships/hyperlink" Target="https://unsplash.com/?utm_source=unsplash&amp;utm_medium=referral&amp;utm_content=creditCopyText" TargetMode="External"/><Relationship Id="rId183" Type="http://schemas.openxmlformats.org/officeDocument/2006/relationships/hyperlink" Target="https://unsplash.com/@schluditsch?utm_source=unsplash&amp;utm_medium=referral&amp;utm_content=creditCopyText" TargetMode="External"/><Relationship Id="rId218" Type="http://schemas.openxmlformats.org/officeDocument/2006/relationships/hyperlink" Target="https://unsplash.com/?utm_source=unsplash&amp;utm_medium=referral&amp;utm_content=creditCopyText" TargetMode="External"/><Relationship Id="rId239" Type="http://schemas.openxmlformats.org/officeDocument/2006/relationships/hyperlink" Target="https://unsplash.com/@gaspanik?utm_source=unsplash&amp;utm_medium=referral&amp;utm_content=creditCopyText" TargetMode="External"/><Relationship Id="rId250" Type="http://schemas.openxmlformats.org/officeDocument/2006/relationships/hyperlink" Target="https://unsplash.com/?utm_source=unsplash&amp;utm_medium=referral&amp;utm_content=creditCopyText" TargetMode="External"/><Relationship Id="rId271" Type="http://schemas.openxmlformats.org/officeDocument/2006/relationships/hyperlink" Target="https://pixabay.com/ja/photos/%E5%92%8C%E9%A3%9F-%E6%97%A5%E6%9C%AC%E6%96%99%E7%90%86-%E3%83%AC%E3%82%B9%E3%83%88%E3%83%A9%E3%83%B3-1762480/" TargetMode="External"/><Relationship Id="rId292" Type="http://schemas.openxmlformats.org/officeDocument/2006/relationships/hyperlink" Target="https://pixabay.com/ja/" TargetMode="External"/><Relationship Id="rId306" Type="http://schemas.openxmlformats.org/officeDocument/2006/relationships/footer" Target="footer3.xml"/><Relationship Id="rId24" Type="http://schemas.openxmlformats.org/officeDocument/2006/relationships/image" Target="media/image14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hyperlink" Target="https://unsplash.com/?utm_source=unsplash&amp;utm_medium=referral&amp;utm_content=creditCopyText" TargetMode="External"/><Relationship Id="rId131" Type="http://schemas.openxmlformats.org/officeDocument/2006/relationships/hyperlink" Target="https://unsplash.com/@marianna_ole?utm_source=unsplash&amp;utm_medium=referral&amp;utm_content=creditCopyText" TargetMode="External"/><Relationship Id="rId152" Type="http://schemas.openxmlformats.org/officeDocument/2006/relationships/hyperlink" Target="https://unsplash.com/" TargetMode="External"/><Relationship Id="rId173" Type="http://schemas.openxmlformats.org/officeDocument/2006/relationships/hyperlink" Target="https://unsplash.com/@mariannelong?utm_source=unsplash&amp;utm_medium=referral&amp;utm_content=creditCopyText" TargetMode="External"/><Relationship Id="rId194" Type="http://schemas.openxmlformats.org/officeDocument/2006/relationships/hyperlink" Target="https://unsplash.com/?utm_source=unsplash&amp;utm_medium=referral&amp;utm_content=creditCopyText" TargetMode="External"/><Relationship Id="rId208" Type="http://schemas.openxmlformats.org/officeDocument/2006/relationships/hyperlink" Target="https://unsplash.com/?utm_source=unsplash&amp;utm_medium=referral&amp;utm_content=creditCopyText" TargetMode="External"/><Relationship Id="rId229" Type="http://schemas.openxmlformats.org/officeDocument/2006/relationships/hyperlink" Target="https://unsplash.com/@jlhopes?utm_source=unsplash&amp;utm_medium=referral&amp;utm_content=creditCopyText" TargetMode="External"/><Relationship Id="rId240" Type="http://schemas.openxmlformats.org/officeDocument/2006/relationships/hyperlink" Target="https://unsplash.com/?utm_source=unsplash&amp;utm_medium=referral&amp;utm_content=creditCopyText" TargetMode="External"/><Relationship Id="rId261" Type="http://schemas.openxmlformats.org/officeDocument/2006/relationships/hyperlink" Target="https://unsplash.com/photos/OiERUvVrioU" TargetMode="External"/><Relationship Id="rId14" Type="http://schemas.openxmlformats.org/officeDocument/2006/relationships/image" Target="media/image4.pn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282" Type="http://schemas.openxmlformats.org/officeDocument/2006/relationships/hyperlink" Target="https://unsplash.com/?utm_source=unsplash&amp;utm_medium=referral&amp;utm_content=creditCopyText" TargetMode="External"/><Relationship Id="rId8" Type="http://schemas.openxmlformats.org/officeDocument/2006/relationships/webSettings" Target="webSettings.xml"/><Relationship Id="rId98" Type="http://schemas.openxmlformats.org/officeDocument/2006/relationships/image" Target="media/image88.jpeg"/><Relationship Id="rId121" Type="http://schemas.openxmlformats.org/officeDocument/2006/relationships/hyperlink" Target="https://unsplash.com/@jonathanforage?utm_source=unsplash&amp;utm_medium=referral&amp;utm_content=creditCopyText" TargetMode="External"/><Relationship Id="rId142" Type="http://schemas.openxmlformats.org/officeDocument/2006/relationships/hyperlink" Target="https://unsplash.com/" TargetMode="External"/><Relationship Id="rId163" Type="http://schemas.openxmlformats.org/officeDocument/2006/relationships/hyperlink" Target="https://unsplash.com/@sofiamon?utm_source=unsplash&amp;utm_medium=referral&amp;utm_content=creditCopyText" TargetMode="External"/><Relationship Id="rId184" Type="http://schemas.openxmlformats.org/officeDocument/2006/relationships/hyperlink" Target="https://unsplash.com/?utm_source=unsplash&amp;utm_medium=referral&amp;utm_content=creditCopyText" TargetMode="External"/><Relationship Id="rId219" Type="http://schemas.openxmlformats.org/officeDocument/2006/relationships/hyperlink" Target="https://unsplash.com/@hakannural?utm_source=unsplash&amp;utm_medium=referral&amp;utm_content=creditCopyText" TargetMode="External"/><Relationship Id="rId230" Type="http://schemas.openxmlformats.org/officeDocument/2006/relationships/hyperlink" Target="https://unsplash.com/?utm_source=unsplash&amp;utm_medium=referral&amp;utm_content=creditCopyText" TargetMode="External"/><Relationship Id="rId251" Type="http://schemas.openxmlformats.org/officeDocument/2006/relationships/hyperlink" Target="https://unsplash.com/@walste?utm_source=unsplash&amp;utm_medium=referral&amp;utm_content=creditCopyText" TargetMode="Externa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272" Type="http://schemas.openxmlformats.org/officeDocument/2006/relationships/hyperlink" Target="https://pixabay.com/ja/" TargetMode="External"/><Relationship Id="rId293" Type="http://schemas.openxmlformats.org/officeDocument/2006/relationships/hyperlink" Target="https://unsplash.com/@whiterainforest?utm_source=unsplash&amp;utm_medium=referral&amp;utm_content=creditCopyText" TargetMode="External"/><Relationship Id="rId307" Type="http://schemas.openxmlformats.org/officeDocument/2006/relationships/fontTable" Target="fontTable.xml"/><Relationship Id="rId88" Type="http://schemas.openxmlformats.org/officeDocument/2006/relationships/image" Target="media/image78.jpeg"/><Relationship Id="rId111" Type="http://schemas.openxmlformats.org/officeDocument/2006/relationships/hyperlink" Target="https://unsplash.com/@maximalfocus?utm_source=unsplash&amp;utm_medium=referral&amp;utm_content=creditCopyText" TargetMode="External"/><Relationship Id="rId132" Type="http://schemas.openxmlformats.org/officeDocument/2006/relationships/hyperlink" Target="https://unsplash.com/?utm_source=unsplash&amp;utm_medium=referral&amp;utm_content=creditCopyText" TargetMode="External"/><Relationship Id="rId153" Type="http://schemas.openxmlformats.org/officeDocument/2006/relationships/hyperlink" Target="https://unsplash.com/@alecfavale?utm_source=unsplash&amp;utm_medium=referral&amp;utm_content=creditCopyText" TargetMode="External"/><Relationship Id="rId174" Type="http://schemas.openxmlformats.org/officeDocument/2006/relationships/hyperlink" Target="https://unsplash.com/?utm_source=unsplash&amp;utm_medium=referral&amp;utm_content=creditCopyText" TargetMode="External"/><Relationship Id="rId195" Type="http://schemas.openxmlformats.org/officeDocument/2006/relationships/hyperlink" Target="https://unsplash.com/@stephiime?utm_source=unsplash&amp;utm_medium=referral&amp;utm_content=creditCopyText" TargetMode="External"/><Relationship Id="rId209" Type="http://schemas.openxmlformats.org/officeDocument/2006/relationships/hyperlink" Target="https://unsplash.com/@magict1911?utm_source=unsplash&amp;utm_medium=referral&amp;utm_content=creditCopyText" TargetMode="External"/><Relationship Id="rId220" Type="http://schemas.openxmlformats.org/officeDocument/2006/relationships/hyperlink" Target="https://unsplash.com/?utm_source=unsplash&amp;utm_medium=referral&amp;utm_content=creditCopyText" TargetMode="External"/><Relationship Id="rId241" Type="http://schemas.openxmlformats.org/officeDocument/2006/relationships/hyperlink" Target="https://unsplash.com/@metart?utm_source=unsplash&amp;utm_medium=referral&amp;utm_content=creditCopyText" TargetMode="External"/><Relationship Id="rId15" Type="http://schemas.openxmlformats.org/officeDocument/2006/relationships/image" Target="media/image5.pn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262" Type="http://schemas.openxmlformats.org/officeDocument/2006/relationships/hyperlink" Target="https://unsplash.com/" TargetMode="External"/><Relationship Id="rId283" Type="http://schemas.openxmlformats.org/officeDocument/2006/relationships/hyperlink" Target="https://pixabay.com/ja/photos/%E5%9B%A3%E5%AD%90-%E6%97%A5%E6%9C%AC-%E9%A4%83%E5%AD%90-%E9%A3%9F%E5%93%81-3765243/" TargetMode="External"/><Relationship Id="rId78" Type="http://schemas.openxmlformats.org/officeDocument/2006/relationships/image" Target="media/image68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hyperlink" Target="https://unsplash.com/?utm_source=unsplash&amp;utm_medium=referral&amp;utm_content=creditCopyText" TargetMode="External"/><Relationship Id="rId143" Type="http://schemas.openxmlformats.org/officeDocument/2006/relationships/hyperlink" Target="https://unsplash.com/photos/7RlLe35g4Xk" TargetMode="External"/><Relationship Id="rId164" Type="http://schemas.openxmlformats.org/officeDocument/2006/relationships/hyperlink" Target="https://unsplash.com/?utm_source=unsplash&amp;utm_medium=referral&amp;utm_content=creditCopyText" TargetMode="External"/><Relationship Id="rId185" Type="http://schemas.openxmlformats.org/officeDocument/2006/relationships/hyperlink" Target="https://unsplash.com/photos/naSAHDWRNbQ" TargetMode="External"/><Relationship Id="rId9" Type="http://schemas.openxmlformats.org/officeDocument/2006/relationships/footnotes" Target="footnotes.xml"/><Relationship Id="rId210" Type="http://schemas.openxmlformats.org/officeDocument/2006/relationships/hyperlink" Target="https://unsplash.com/?utm_source=unsplash&amp;utm_medium=referral&amp;utm_content=creditCopyText" TargetMode="External"/><Relationship Id="rId26" Type="http://schemas.openxmlformats.org/officeDocument/2006/relationships/image" Target="media/image16.jpeg"/><Relationship Id="rId231" Type="http://schemas.openxmlformats.org/officeDocument/2006/relationships/hyperlink" Target="https://unsplash.com/@davidemrich?utm_source=unsplash&amp;utm_medium=referral&amp;utm_content=creditCopyText" TargetMode="External"/><Relationship Id="rId252" Type="http://schemas.openxmlformats.org/officeDocument/2006/relationships/hyperlink" Target="https://unsplash.com/?utm_source=unsplash&amp;utm_medium=referral&amp;utm_content=creditCopyText" TargetMode="External"/><Relationship Id="rId273" Type="http://schemas.openxmlformats.org/officeDocument/2006/relationships/hyperlink" Target="https://unsplash.com/@thecreativv?utm_source=unsplash&amp;utm_medium=referral&amp;utm_content=creditCopyText" TargetMode="External"/><Relationship Id="rId294" Type="http://schemas.openxmlformats.org/officeDocument/2006/relationships/hyperlink" Target="https://unsplash.com/?utm_source=unsplash&amp;utm_medium=referral&amp;utm_content=creditCopyText" TargetMode="External"/><Relationship Id="rId308" Type="http://schemas.openxmlformats.org/officeDocument/2006/relationships/theme" Target="theme/theme1.xml"/><Relationship Id="rId47" Type="http://schemas.openxmlformats.org/officeDocument/2006/relationships/image" Target="media/image37.jpe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hyperlink" Target="https://unsplash.com/?utm_source=unsplash&amp;utm_medium=referral&amp;utm_content=creditCopyText" TargetMode="External"/><Relationship Id="rId133" Type="http://schemas.openxmlformats.org/officeDocument/2006/relationships/hyperlink" Target="https://unsplash.com/@elsiezhong?utm_source=unsplash&amp;utm_medium=referral&amp;utm_content=creditCopyText" TargetMode="External"/><Relationship Id="rId154" Type="http://schemas.openxmlformats.org/officeDocument/2006/relationships/hyperlink" Target="https://unsplash.com/?utm_source=unsplash&amp;utm_medium=referral&amp;utm_content=creditCopyText" TargetMode="External"/><Relationship Id="rId175" Type="http://schemas.openxmlformats.org/officeDocument/2006/relationships/hyperlink" Target="https://unsplash.com/@andrewleu?utm_source=unsplash&amp;utm_medium=referral&amp;utm_content=creditCopyText" TargetMode="External"/><Relationship Id="rId196" Type="http://schemas.openxmlformats.org/officeDocument/2006/relationships/hyperlink" Target="https://unsplash.com/?utm_source=unsplash&amp;utm_medium=referral&amp;utm_content=creditCopyText" TargetMode="External"/><Relationship Id="rId200" Type="http://schemas.openxmlformats.org/officeDocument/2006/relationships/hyperlink" Target="https://unsplash.com/?utm_source=unsplash&amp;utm_medium=referral&amp;utm_content=creditCopyText" TargetMode="External"/><Relationship Id="rId16" Type="http://schemas.openxmlformats.org/officeDocument/2006/relationships/image" Target="media/image6.png"/><Relationship Id="rId221" Type="http://schemas.openxmlformats.org/officeDocument/2006/relationships/hyperlink" Target="https://unsplash.com/@colt10jordan?utm_source=unsplash&amp;utm_medium=referral&amp;utm_content=creditCopyText" TargetMode="External"/><Relationship Id="rId242" Type="http://schemas.openxmlformats.org/officeDocument/2006/relationships/hyperlink" Target="https://unsplash.com/?utm_source=unsplash&amp;utm_medium=referral&amp;utm_content=creditCopyText" TargetMode="External"/><Relationship Id="rId263" Type="http://schemas.openxmlformats.org/officeDocument/2006/relationships/hyperlink" Target="https://unsplash.com/@bady?utm_source=unsplash&amp;utm_medium=referral&amp;utm_content=creditCopyText" TargetMode="External"/><Relationship Id="rId284" Type="http://schemas.openxmlformats.org/officeDocument/2006/relationships/hyperlink" Target="https://pixabay.com/ja/" TargetMode="External"/><Relationship Id="rId37" Type="http://schemas.openxmlformats.org/officeDocument/2006/relationships/image" Target="media/image27.jpeg"/><Relationship Id="rId58" Type="http://schemas.openxmlformats.org/officeDocument/2006/relationships/image" Target="media/image48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hyperlink" Target="https://unsplash.com/@stevendiazphoto?utm_source=unsplash&amp;utm_medium=referral&amp;utm_content=creditCopyText" TargetMode="External"/><Relationship Id="rId144" Type="http://schemas.openxmlformats.org/officeDocument/2006/relationships/hyperlink" Target="https://unsplash.com/" TargetMode="External"/><Relationship Id="rId90" Type="http://schemas.openxmlformats.org/officeDocument/2006/relationships/image" Target="media/image80.jpeg"/><Relationship Id="rId165" Type="http://schemas.openxmlformats.org/officeDocument/2006/relationships/hyperlink" Target="https://unsplash.com/@finan?utm_source=unsplash&amp;utm_medium=referral&amp;utm_content=creditCopyText" TargetMode="External"/><Relationship Id="rId186" Type="http://schemas.openxmlformats.org/officeDocument/2006/relationships/hyperlink" Target="https://unsplash.com/" TargetMode="External"/><Relationship Id="rId211" Type="http://schemas.openxmlformats.org/officeDocument/2006/relationships/hyperlink" Target="https://unsplash.com/photos/FUD2s2g22pE" TargetMode="External"/><Relationship Id="rId232" Type="http://schemas.openxmlformats.org/officeDocument/2006/relationships/hyperlink" Target="https://unsplash.com/?utm_source=unsplash&amp;utm_medium=referral&amp;utm_content=creditCopyText" TargetMode="External"/><Relationship Id="rId253" Type="http://schemas.openxmlformats.org/officeDocument/2006/relationships/hyperlink" Target="https://unsplash.com/@themcny?utm_source=unsplash&amp;utm_medium=referral&amp;utm_content=creditCopyText" TargetMode="External"/><Relationship Id="rId274" Type="http://schemas.openxmlformats.org/officeDocument/2006/relationships/hyperlink" Target="https://unsplash.com/?utm_source=unsplash&amp;utm_medium=referral&amp;utm_content=creditCopyText" TargetMode="External"/><Relationship Id="rId295" Type="http://schemas.openxmlformats.org/officeDocument/2006/relationships/hyperlink" Target="https://unsplash.com/@terrablue?utm_source=unsplash&amp;utm_medium=referral&amp;utm_content=creditCopyText" TargetMode="External"/><Relationship Id="rId27" Type="http://schemas.openxmlformats.org/officeDocument/2006/relationships/image" Target="media/image17.jpeg"/><Relationship Id="rId48" Type="http://schemas.openxmlformats.org/officeDocument/2006/relationships/image" Target="media/image38.jpeg"/><Relationship Id="rId69" Type="http://schemas.openxmlformats.org/officeDocument/2006/relationships/image" Target="media/image59.jpeg"/><Relationship Id="rId113" Type="http://schemas.openxmlformats.org/officeDocument/2006/relationships/hyperlink" Target="https://unsplash.com/@ifannuriyana?utm_source=unsplash&amp;utm_medium=referral&amp;utm_content=creditCopyText" TargetMode="External"/><Relationship Id="rId134" Type="http://schemas.openxmlformats.org/officeDocument/2006/relationships/hyperlink" Target="https://unsplash.com/?utm_source=unsplash&amp;utm_medium=referral&amp;utm_content=creditCopyText" TargetMode="External"/><Relationship Id="rId80" Type="http://schemas.openxmlformats.org/officeDocument/2006/relationships/image" Target="media/image70.jpeg"/><Relationship Id="rId155" Type="http://schemas.openxmlformats.org/officeDocument/2006/relationships/hyperlink" Target="https://unsplash.com/@katiemcnabb?utm_source=unsplash&amp;utm_medium=referral&amp;utm_content=creditCopyText" TargetMode="External"/><Relationship Id="rId176" Type="http://schemas.openxmlformats.org/officeDocument/2006/relationships/hyperlink" Target="https://unsplash.com/?utm_source=unsplash&amp;utm_medium=referral&amp;utm_content=creditCopyText" TargetMode="External"/><Relationship Id="rId197" Type="http://schemas.openxmlformats.org/officeDocument/2006/relationships/hyperlink" Target="https://unsplash.com/@tomvining?utm_source=unsplash&amp;utm_medium=referral&amp;utm_content=creditCopyText" TargetMode="External"/><Relationship Id="rId201" Type="http://schemas.openxmlformats.org/officeDocument/2006/relationships/hyperlink" Target="https://unsplash.com/@giri_can_do?utm_source=unsplash&amp;utm_medium=referral&amp;utm_content=creditCopyText" TargetMode="External"/><Relationship Id="rId222" Type="http://schemas.openxmlformats.org/officeDocument/2006/relationships/hyperlink" Target="https://unsplash.com/?utm_source=unsplash&amp;utm_medium=referral&amp;utm_content=creditCopyText" TargetMode="External"/><Relationship Id="rId243" Type="http://schemas.openxmlformats.org/officeDocument/2006/relationships/hyperlink" Target="https://unsplash.com/@jezael?utm_source=unsplash&amp;utm_medium=referral&amp;utm_content=creditCopyText" TargetMode="External"/><Relationship Id="rId264" Type="http://schemas.openxmlformats.org/officeDocument/2006/relationships/hyperlink" Target="https://unsplash.com/?utm_source=unsplash&amp;utm_medium=referral&amp;utm_content=creditCopyText" TargetMode="External"/><Relationship Id="rId285" Type="http://schemas.openxmlformats.org/officeDocument/2006/relationships/hyperlink" Target="https://unsplash.com/@ilumire?utm_source=unsplash&amp;utm_medium=referral&amp;utm_content=creditCopyText" TargetMode="External"/><Relationship Id="rId17" Type="http://schemas.openxmlformats.org/officeDocument/2006/relationships/image" Target="media/image7.pn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24" Type="http://schemas.openxmlformats.org/officeDocument/2006/relationships/hyperlink" Target="https://unsplash.com/?utm_source=unsplash&amp;utm_medium=referral&amp;utm_content=creditCopyText" TargetMode="External"/><Relationship Id="rId70" Type="http://schemas.openxmlformats.org/officeDocument/2006/relationships/image" Target="media/image60.jpeg"/><Relationship Id="rId91" Type="http://schemas.openxmlformats.org/officeDocument/2006/relationships/image" Target="media/image81.jpeg"/><Relationship Id="rId145" Type="http://schemas.openxmlformats.org/officeDocument/2006/relationships/hyperlink" Target="https://unsplash.com/@sebbykurps?utm_source=unsplash&amp;utm_medium=referral&amp;utm_content=creditCopyText" TargetMode="External"/><Relationship Id="rId166" Type="http://schemas.openxmlformats.org/officeDocument/2006/relationships/hyperlink" Target="https://unsplash.com/?utm_source=unsplash&amp;utm_medium=referral&amp;utm_content=creditCopyText" TargetMode="External"/><Relationship Id="rId187" Type="http://schemas.openxmlformats.org/officeDocument/2006/relationships/hyperlink" Target="https://unsplash.com/photos/jNMDNpQKYBE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unsplash.com/" TargetMode="External"/><Relationship Id="rId233" Type="http://schemas.openxmlformats.org/officeDocument/2006/relationships/hyperlink" Target="https://unsplash.com/photos/2fn_pxLMS9g" TargetMode="External"/><Relationship Id="rId254" Type="http://schemas.openxmlformats.org/officeDocument/2006/relationships/hyperlink" Target="https://unsplash.com/?utm_source=unsplash&amp;utm_medium=referral&amp;utm_content=creditCopyText" TargetMode="External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hyperlink" Target="https://unsplash.com/?utm_source=unsplash&amp;utm_medium=referral&amp;utm_content=creditCopyText" TargetMode="External"/><Relationship Id="rId275" Type="http://schemas.openxmlformats.org/officeDocument/2006/relationships/hyperlink" Target="https://unsplash.com/@abduzeedo?utm_source=unsplash&amp;utm_medium=referral&amp;utm_content=creditCopyText" TargetMode="External"/><Relationship Id="rId296" Type="http://schemas.openxmlformats.org/officeDocument/2006/relationships/hyperlink" Target="https://unsplash.com/?utm_source=unsplash&amp;utm_medium=referral&amp;utm_content=creditCopyText" TargetMode="External"/><Relationship Id="rId300" Type="http://schemas.openxmlformats.org/officeDocument/2006/relationships/hyperlink" Target="https://unsplash.com/?utm_source=unsplash&amp;utm_medium=referral&amp;utm_content=creditCopyText" TargetMode="External"/><Relationship Id="rId60" Type="http://schemas.openxmlformats.org/officeDocument/2006/relationships/image" Target="media/image50.jpeg"/><Relationship Id="rId81" Type="http://schemas.openxmlformats.org/officeDocument/2006/relationships/image" Target="media/image71.jpeg"/><Relationship Id="rId135" Type="http://schemas.openxmlformats.org/officeDocument/2006/relationships/hyperlink" Target="https://unsplash.com/@ajaymurthy?utm_source=unsplash&amp;utm_medium=referral&amp;utm_content=creditCopyText" TargetMode="External"/><Relationship Id="rId156" Type="http://schemas.openxmlformats.org/officeDocument/2006/relationships/hyperlink" Target="https://unsplash.com/?utm_source=unsplash&amp;utm_medium=referral&amp;utm_content=creditCopyText" TargetMode="External"/><Relationship Id="rId177" Type="http://schemas.openxmlformats.org/officeDocument/2006/relationships/hyperlink" Target="https://unsplash.com/@ryoji__iwata?utm_source=unsplash&amp;utm_medium=referral&amp;utm_content=creditCopyText" TargetMode="External"/><Relationship Id="rId198" Type="http://schemas.openxmlformats.org/officeDocument/2006/relationships/hyperlink" Target="https://unsplash.com/?utm_source=unsplash&amp;utm_medium=referral&amp;utm_content=creditCopyText" TargetMode="External"/><Relationship Id="rId202" Type="http://schemas.openxmlformats.org/officeDocument/2006/relationships/hyperlink" Target="https://unsplash.com/?utm_source=unsplash&amp;utm_medium=referral&amp;utm_content=creditCopyText" TargetMode="External"/><Relationship Id="rId223" Type="http://schemas.openxmlformats.org/officeDocument/2006/relationships/hyperlink" Target="https://pixabay.com/ja/photos/%E3%82%B7%E3%83%B3%E3%83%9C%E3%83%AB-%E6%99%AE%E9%81%8D%E7%9A%84%E3%81%AA%E3%82%B9%E3%82%BF%E3%82%B8%E3%82%AA-%E5%A4%A7%E9%98%AA-600334/" TargetMode="External"/><Relationship Id="rId244" Type="http://schemas.openxmlformats.org/officeDocument/2006/relationships/hyperlink" Target="https://unsplash.com/?utm_source=unsplash&amp;utm_medium=referral&amp;utm_content=creditCopyText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265" Type="http://schemas.openxmlformats.org/officeDocument/2006/relationships/hyperlink" Target="https://pixabay.com/ja/photos/%E5%92%8C%E9%A3%9F-%E6%97%A5%E6%9C%AC%E9%A3%9F-%E3%81%86%E3%81%A9%E3%82%93-2199963/" TargetMode="External"/><Relationship Id="rId286" Type="http://schemas.openxmlformats.org/officeDocument/2006/relationships/hyperlink" Target="https://unsplash.com/?utm_source=unsplash&amp;utm_medium=referral&amp;utm_content=creditCopyText" TargetMode="External"/><Relationship Id="rId50" Type="http://schemas.openxmlformats.org/officeDocument/2006/relationships/image" Target="media/image40.jpeg"/><Relationship Id="rId104" Type="http://schemas.openxmlformats.org/officeDocument/2006/relationships/image" Target="media/image94.jpeg"/><Relationship Id="rId125" Type="http://schemas.openxmlformats.org/officeDocument/2006/relationships/hyperlink" Target="https://unsplash.com/photos/layMbSJ3YOE" TargetMode="External"/><Relationship Id="rId146" Type="http://schemas.openxmlformats.org/officeDocument/2006/relationships/hyperlink" Target="https://unsplash.com/?utm_source=unsplash&amp;utm_medium=referral&amp;utm_content=creditCopyText" TargetMode="External"/><Relationship Id="rId167" Type="http://schemas.openxmlformats.org/officeDocument/2006/relationships/hyperlink" Target="https://unsplash.com/@mikeenerio?utm_source=unsplash&amp;utm_medium=referral&amp;utm_content=creditCopyText" TargetMode="External"/><Relationship Id="rId188" Type="http://schemas.openxmlformats.org/officeDocument/2006/relationships/hyperlink" Target="https://unsplash.com/" TargetMode="Externa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13" Type="http://schemas.openxmlformats.org/officeDocument/2006/relationships/hyperlink" Target="https://unsplash.com/@jezael?utm_source=unsplash&amp;utm_medium=referral&amp;utm_content=creditCopyText" TargetMode="External"/><Relationship Id="rId234" Type="http://schemas.openxmlformats.org/officeDocument/2006/relationships/hyperlink" Target="https://unsplash.com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55" Type="http://schemas.openxmlformats.org/officeDocument/2006/relationships/hyperlink" Target="https://unsplash.com/@maarten_jpg?utm_source=unsplash&amp;utm_medium=referral&amp;utm_content=creditCopyText" TargetMode="External"/><Relationship Id="rId276" Type="http://schemas.openxmlformats.org/officeDocument/2006/relationships/hyperlink" Target="https://unsplash.com/?utm_source=unsplash&amp;utm_medium=referral&amp;utm_content=creditCopyText" TargetMode="External"/><Relationship Id="rId297" Type="http://schemas.openxmlformats.org/officeDocument/2006/relationships/hyperlink" Target="https://unsplash.com/@shermankcm?utm_source=unsplash&amp;utm_medium=referral&amp;utm_content=creditCopyText" TargetMode="External"/><Relationship Id="rId40" Type="http://schemas.openxmlformats.org/officeDocument/2006/relationships/image" Target="media/image30.jpeg"/><Relationship Id="rId115" Type="http://schemas.openxmlformats.org/officeDocument/2006/relationships/hyperlink" Target="https://unsplash.com/photos/McsNra2VRQQ" TargetMode="External"/><Relationship Id="rId136" Type="http://schemas.openxmlformats.org/officeDocument/2006/relationships/hyperlink" Target="https://unsplash.com/?utm_source=unsplash&amp;utm_medium=referral&amp;utm_content=creditCopyText" TargetMode="External"/><Relationship Id="rId157" Type="http://schemas.openxmlformats.org/officeDocument/2006/relationships/hyperlink" Target="https://unsplash.com/@cazat69?utm_source=unsplash&amp;utm_medium=referral&amp;utm_content=creditCopyText" TargetMode="External"/><Relationship Id="rId178" Type="http://schemas.openxmlformats.org/officeDocument/2006/relationships/hyperlink" Target="https://unsplash.com/?utm_source=unsplash&amp;utm_medium=referral&amp;utm_content=creditCopyText" TargetMode="External"/><Relationship Id="rId301" Type="http://schemas.openxmlformats.org/officeDocument/2006/relationships/hyperlink" Target="https://unsplash.com/photos/i9TGriScRD8" TargetMode="Externa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9" Type="http://schemas.openxmlformats.org/officeDocument/2006/relationships/hyperlink" Target="https://unsplash.com/@nrdoherty?utm_source=unsplash&amp;utm_medium=referral&amp;utm_content=creditCopyText" TargetMode="External"/><Relationship Id="rId203" Type="http://schemas.openxmlformats.org/officeDocument/2006/relationships/hyperlink" Target="https://unsplash.com/@priscilladupreez?utm_source=unsplash&amp;utm_medium=referral&amp;utm_content=creditCopyText" TargetMode="External"/><Relationship Id="rId19" Type="http://schemas.openxmlformats.org/officeDocument/2006/relationships/image" Target="media/image9.png"/><Relationship Id="rId224" Type="http://schemas.openxmlformats.org/officeDocument/2006/relationships/hyperlink" Target="https://pixabay.com/ja/" TargetMode="External"/><Relationship Id="rId245" Type="http://schemas.openxmlformats.org/officeDocument/2006/relationships/hyperlink" Target="https://unsplash.com/photos/KNijwi0CU5U" TargetMode="External"/><Relationship Id="rId266" Type="http://schemas.openxmlformats.org/officeDocument/2006/relationships/hyperlink" Target="https://pixabay.com/ja/" TargetMode="External"/><Relationship Id="rId287" Type="http://schemas.openxmlformats.org/officeDocument/2006/relationships/hyperlink" Target="https://unsplash.com/@gaspanik?utm_source=unsplash&amp;utm_medium=referral&amp;utm_content=creditCopyText" TargetMode="External"/><Relationship Id="rId30" Type="http://schemas.openxmlformats.org/officeDocument/2006/relationships/image" Target="media/image20.jpeg"/><Relationship Id="rId105" Type="http://schemas.openxmlformats.org/officeDocument/2006/relationships/image" Target="media/image95.jpeg"/><Relationship Id="rId126" Type="http://schemas.openxmlformats.org/officeDocument/2006/relationships/hyperlink" Target="https://unsplash.com/" TargetMode="External"/><Relationship Id="rId147" Type="http://schemas.openxmlformats.org/officeDocument/2006/relationships/hyperlink" Target="https://unsplash.com/@fabianmardi?utm_source=unsplash&amp;utm_medium=referral&amp;utm_content=creditCopyText" TargetMode="External"/><Relationship Id="rId168" Type="http://schemas.openxmlformats.org/officeDocument/2006/relationships/hyperlink" Target="https://unsplash.com/?utm_source=unsplash&amp;utm_medium=referral&amp;utm_content=creditCopyText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189" Type="http://schemas.openxmlformats.org/officeDocument/2006/relationships/hyperlink" Target="https://unsplash.com/photos/WMi3YGPfBsA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s://unsplash.com/?utm_source=unsplash&amp;utm_medium=referral&amp;utm_content=creditCopyText" TargetMode="External"/><Relationship Id="rId235" Type="http://schemas.openxmlformats.org/officeDocument/2006/relationships/hyperlink" Target="https://unsplash.com/photos/_UIN-pFfJ7c" TargetMode="External"/><Relationship Id="rId256" Type="http://schemas.openxmlformats.org/officeDocument/2006/relationships/hyperlink" Target="https://unsplash.com/?utm_source=unsplash&amp;utm_medium=referral&amp;utm_content=creditCopyText" TargetMode="External"/><Relationship Id="rId277" Type="http://schemas.openxmlformats.org/officeDocument/2006/relationships/hyperlink" Target="https://unsplash.com/@cceee?utm_source=unsplash&amp;utm_medium=referral&amp;utm_content=creditCopyText" TargetMode="External"/><Relationship Id="rId298" Type="http://schemas.openxmlformats.org/officeDocument/2006/relationships/hyperlink" Target="https://unsplash.com/?utm_source=unsplash&amp;utm_medium=referral&amp;utm_content=creditCopyText" TargetMode="External"/><Relationship Id="rId116" Type="http://schemas.openxmlformats.org/officeDocument/2006/relationships/hyperlink" Target="https://unsplash.com/" TargetMode="External"/><Relationship Id="rId137" Type="http://schemas.openxmlformats.org/officeDocument/2006/relationships/hyperlink" Target="https://unsplash.com/@ryanquintal?utm_source=unsplash&amp;utm_medium=referral&amp;utm_content=creditCopyText" TargetMode="External"/><Relationship Id="rId158" Type="http://schemas.openxmlformats.org/officeDocument/2006/relationships/hyperlink" Target="https://unsplash.com/?utm_source=unsplash&amp;utm_medium=referral&amp;utm_content=creditCopyText" TargetMode="External"/><Relationship Id="rId302" Type="http://schemas.openxmlformats.org/officeDocument/2006/relationships/hyperlink" Target="https://unsplash.com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179" Type="http://schemas.openxmlformats.org/officeDocument/2006/relationships/hyperlink" Target="https://unsplash.com/photos/SjVxkkgTnTc" TargetMode="External"/><Relationship Id="rId190" Type="http://schemas.openxmlformats.org/officeDocument/2006/relationships/hyperlink" Target="https://unsplash.com/" TargetMode="External"/><Relationship Id="rId204" Type="http://schemas.openxmlformats.org/officeDocument/2006/relationships/hyperlink" Target="https://unsplash.com/?utm_source=unsplash&amp;utm_medium=referral&amp;utm_content=creditCopyText" TargetMode="External"/><Relationship Id="rId225" Type="http://schemas.openxmlformats.org/officeDocument/2006/relationships/hyperlink" Target="https://unsplash.com/@raquelxmoss?utm_source=unsplash&amp;utm_medium=referral&amp;utm_content=creditCopyText" TargetMode="External"/><Relationship Id="rId246" Type="http://schemas.openxmlformats.org/officeDocument/2006/relationships/hyperlink" Target="https://unsplash.com/" TargetMode="External"/><Relationship Id="rId267" Type="http://schemas.openxmlformats.org/officeDocument/2006/relationships/hyperlink" Target="https://pixabay.com/ja/photos/%E6%97%A5%E6%9C%AC%E9%A3%9F-%E5%89%8D%E8%8F%9C-%E6%97%A5%E6%9C%AC-%E9%AD%9A%E4%BB%8B%E9%A1%9E-4746065/" TargetMode="External"/><Relationship Id="rId288" Type="http://schemas.openxmlformats.org/officeDocument/2006/relationships/hyperlink" Target="https://unsplash.com/?utm_source=unsplash&amp;utm_medium=referral&amp;utm_content=creditCopyText" TargetMode="External"/><Relationship Id="rId106" Type="http://schemas.openxmlformats.org/officeDocument/2006/relationships/image" Target="media/image96.jpeg"/><Relationship Id="rId127" Type="http://schemas.openxmlformats.org/officeDocument/2006/relationships/hyperlink" Target="https://unsplash.com/@hkyu?utm_source=unsplash&amp;utm_medium=referral&amp;utm_content=creditCopyText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94" Type="http://schemas.openxmlformats.org/officeDocument/2006/relationships/image" Target="media/image84.jpeg"/><Relationship Id="rId148" Type="http://schemas.openxmlformats.org/officeDocument/2006/relationships/hyperlink" Target="https://unsplash.com/?utm_source=unsplash&amp;utm_medium=referral&amp;utm_content=creditCopyText" TargetMode="External"/><Relationship Id="rId169" Type="http://schemas.openxmlformats.org/officeDocument/2006/relationships/hyperlink" Target="https://unsplash.com/@fabriziochiagano?utm_source=unsplash&amp;utm_medium=referral&amp;utm_content=creditCopyText" TargetMode="External"/><Relationship Id="rId4" Type="http://schemas.openxmlformats.org/officeDocument/2006/relationships/customXml" Target="../customXml/item4.xml"/><Relationship Id="rId180" Type="http://schemas.openxmlformats.org/officeDocument/2006/relationships/hyperlink" Target="https://unsplash.com/" TargetMode="External"/><Relationship Id="rId215" Type="http://schemas.openxmlformats.org/officeDocument/2006/relationships/hyperlink" Target="https://unsplash.com/photos/vvkMLy9GJUM" TargetMode="External"/><Relationship Id="rId236" Type="http://schemas.openxmlformats.org/officeDocument/2006/relationships/hyperlink" Target="https://unsplash.com/" TargetMode="External"/><Relationship Id="rId257" Type="http://schemas.openxmlformats.org/officeDocument/2006/relationships/hyperlink" Target="https://unsplash.com/@ifannuriyana?utm_source=unsplash&amp;utm_medium=referral&amp;utm_content=creditCopyText" TargetMode="External"/><Relationship Id="rId278" Type="http://schemas.openxmlformats.org/officeDocument/2006/relationships/hyperlink" Target="https://unsplash.com/?utm_source=unsplash&amp;utm_medium=referral&amp;utm_content=creditCopyText" TargetMode="External"/><Relationship Id="rId303" Type="http://schemas.openxmlformats.org/officeDocument/2006/relationships/footer" Target="footer1.xml"/><Relationship Id="rId42" Type="http://schemas.openxmlformats.org/officeDocument/2006/relationships/image" Target="media/image32.jpeg"/><Relationship Id="rId84" Type="http://schemas.openxmlformats.org/officeDocument/2006/relationships/image" Target="media/image74.jpeg"/><Relationship Id="rId138" Type="http://schemas.openxmlformats.org/officeDocument/2006/relationships/hyperlink" Target="https://unsplash.com/?utm_source=unsplash&amp;utm_medium=referral&amp;utm_content=creditCopyText" TargetMode="External"/><Relationship Id="rId191" Type="http://schemas.openxmlformats.org/officeDocument/2006/relationships/hyperlink" Target="https://unsplash.com/@ironstagram?utm_source=unsplash&amp;utm_medium=referral&amp;utm_content=creditCopyText" TargetMode="External"/><Relationship Id="rId205" Type="http://schemas.openxmlformats.org/officeDocument/2006/relationships/hyperlink" Target="https://unsplash.com/@yukisemi?utm_source=unsplash&amp;utm_medium=referral&amp;utm_content=creditCopyText" TargetMode="External"/><Relationship Id="rId247" Type="http://schemas.openxmlformats.org/officeDocument/2006/relationships/hyperlink" Target="https://unsplash.com/@paradoxis?utm_source=unsplash&amp;utm_medium=referral&amp;utm_content=creditCopyText" TargetMode="External"/><Relationship Id="rId107" Type="http://schemas.openxmlformats.org/officeDocument/2006/relationships/image" Target="media/image97.jpeg"/><Relationship Id="rId289" Type="http://schemas.openxmlformats.org/officeDocument/2006/relationships/hyperlink" Target="https://unsplash.com/@dan_fromyesmorecontent?utm_source=unsplash&amp;utm_medium=referral&amp;utm_content=creditCopyText" TargetMode="External"/><Relationship Id="rId11" Type="http://schemas.openxmlformats.org/officeDocument/2006/relationships/image" Target="media/image1.png"/><Relationship Id="rId53" Type="http://schemas.openxmlformats.org/officeDocument/2006/relationships/image" Target="media/image43.jpeg"/><Relationship Id="rId149" Type="http://schemas.openxmlformats.org/officeDocument/2006/relationships/hyperlink" Target="https://unsplash.com/@clorisyy?utm_source=unsplash&amp;utm_medium=referral&amp;utm_content=creditCopyText" TargetMode="External"/><Relationship Id="rId95" Type="http://schemas.openxmlformats.org/officeDocument/2006/relationships/image" Target="media/image85.jpeg"/><Relationship Id="rId160" Type="http://schemas.openxmlformats.org/officeDocument/2006/relationships/hyperlink" Target="https://pixabay.com/ja/" TargetMode="External"/><Relationship Id="rId216" Type="http://schemas.openxmlformats.org/officeDocument/2006/relationships/hyperlink" Target="https://unsplash.com/" TargetMode="External"/><Relationship Id="rId258" Type="http://schemas.openxmlformats.org/officeDocument/2006/relationships/hyperlink" Target="https://unsplash.com/?utm_source=unsplash&amp;utm_medium=referral&amp;utm_content=creditCopyText" TargetMode="External"/><Relationship Id="rId22" Type="http://schemas.openxmlformats.org/officeDocument/2006/relationships/image" Target="media/image12.jpeg"/><Relationship Id="rId64" Type="http://schemas.openxmlformats.org/officeDocument/2006/relationships/image" Target="media/image54.jpeg"/><Relationship Id="rId118" Type="http://schemas.openxmlformats.org/officeDocument/2006/relationships/hyperlink" Target="https://unsplash.com/?utm_source=unsplash&amp;utm_medium=referral&amp;utm_content=creditCopyText" TargetMode="External"/><Relationship Id="rId171" Type="http://schemas.openxmlformats.org/officeDocument/2006/relationships/hyperlink" Target="https://unsplash.com/@yo_puaaa?utm_source=unsplash&amp;utm_medium=referral&amp;utm_content=creditCopyText" TargetMode="External"/><Relationship Id="rId227" Type="http://schemas.openxmlformats.org/officeDocument/2006/relationships/hyperlink" Target="https://unsplash.com/@ifannuriyana?utm_source=unsplash&amp;utm_medium=referral&amp;utm_content=creditCopyText" TargetMode="External"/><Relationship Id="rId269" Type="http://schemas.openxmlformats.org/officeDocument/2006/relationships/hyperlink" Target="https://pixabay.com/ja/photos/%E3%82%A4%E3%82%AB-%E5%88%BA%E8%BA%AB-%E6%97%A5%E6%9C%AC-%E9%A3%9F%E4%BA%8B-262755/" TargetMode="External"/><Relationship Id="rId33" Type="http://schemas.openxmlformats.org/officeDocument/2006/relationships/image" Target="media/image23.jpeg"/><Relationship Id="rId129" Type="http://schemas.openxmlformats.org/officeDocument/2006/relationships/hyperlink" Target="https://unsplash.com/photos/nKO_1QyFh9o" TargetMode="External"/><Relationship Id="rId280" Type="http://schemas.openxmlformats.org/officeDocument/2006/relationships/hyperlink" Target="https://unsplash.com/?utm_source=unsplash&amp;utm_medium=referral&amp;utm_content=creditCopyText" TargetMode="External"/><Relationship Id="rId75" Type="http://schemas.openxmlformats.org/officeDocument/2006/relationships/image" Target="media/image65.jpeg"/><Relationship Id="rId140" Type="http://schemas.openxmlformats.org/officeDocument/2006/relationships/hyperlink" Target="https://unsplash.com/?utm_source=unsplash&amp;utm_medium=referral&amp;utm_content=creditCopyText" TargetMode="External"/><Relationship Id="rId182" Type="http://schemas.openxmlformats.org/officeDocument/2006/relationships/hyperlink" Target="https://unsplash.com/?utm_source=unsplash&amp;utm_medium=referral&amp;utm_content=creditCopyText" TargetMode="External"/><Relationship Id="rId6" Type="http://schemas.openxmlformats.org/officeDocument/2006/relationships/styles" Target="styles.xml"/><Relationship Id="rId238" Type="http://schemas.openxmlformats.org/officeDocument/2006/relationships/hyperlink" Target="https://unsplash.com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yriacou1\OneDrive%20-%20NSW%20Department%20of%20Education\Documents\Admin%20stuff\DoEBrandAsset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B7370E3DCE54DB70FADB79B2D331C" ma:contentTypeVersion="13" ma:contentTypeDescription="Create a new document." ma:contentTypeScope="" ma:versionID="b569ac71739b49c8a4cdca0d4038e6c7">
  <xsd:schema xmlns:xsd="http://www.w3.org/2001/XMLSchema" xmlns:xs="http://www.w3.org/2001/XMLSchema" xmlns:p="http://schemas.microsoft.com/office/2006/metadata/properties" xmlns:ns3="269a2933-1b8c-4b99-acd9-ec070c033685" xmlns:ns4="2bae1d57-5cfa-4336-a0ae-518eb740c567" targetNamespace="http://schemas.microsoft.com/office/2006/metadata/properties" ma:root="true" ma:fieldsID="2e6ec5da3af3dc298aa05f85bd421269" ns3:_="" ns4:_="">
    <xsd:import namespace="269a2933-1b8c-4b99-acd9-ec070c033685"/>
    <xsd:import namespace="2bae1d57-5cfa-4336-a0ae-518eb740c567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9a2933-1b8c-4b99-acd9-ec070c033685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e1d57-5cfa-4336-a0ae-518eb740c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793203-63EE-4829-8B03-26968732C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9a2933-1b8c-4b99-acd9-ec070c033685"/>
    <ds:schemaRef ds:uri="2bae1d57-5cfa-4336-a0ae-518eb740c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3A076-9CB4-4844-8A09-DF9E6D31F34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2bae1d57-5cfa-4336-a0ae-518eb740c567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269a2933-1b8c-4b99-acd9-ec070c033685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16F7905-2ACB-412F-81B2-C1E0BFE74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62</TotalTime>
  <Pages>16</Pages>
  <Words>4009</Words>
  <Characters>22856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26812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Evia Kyriacou</dc:creator>
  <cp:keywords/>
  <dc:description/>
  <cp:lastModifiedBy>Elisabeth Robertson</cp:lastModifiedBy>
  <cp:revision>8</cp:revision>
  <cp:lastPrinted>2019-09-30T07:42:00Z</cp:lastPrinted>
  <dcterms:created xsi:type="dcterms:W3CDTF">2020-09-18T03:50:00Z</dcterms:created>
  <dcterms:modified xsi:type="dcterms:W3CDTF">2020-10-01T01:41:00Z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0x01010074EB7370E3DCE54DB70FADB79B2D331C</vt:lpwstr>
  </property>
</Properties>
</file>