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086656" w:rsidP="00086656" w:rsidRDefault="68A3894D" w14:paraId="798F33A6" w14:textId="49F3B50B">
      <w:pPr>
        <w:pStyle w:val="Title"/>
      </w:pPr>
      <w:r>
        <w:t>Mathematics</w:t>
      </w:r>
      <w:r w:rsidR="00E13D6C">
        <w:t xml:space="preserve"> workbook</w:t>
      </w:r>
      <w:r w:rsidR="002762CD">
        <w:t xml:space="preserve"> S</w:t>
      </w:r>
      <w:r w:rsidR="00764140">
        <w:t xml:space="preserve">tage </w:t>
      </w:r>
      <w:r w:rsidR="1359D91E">
        <w:t>1</w:t>
      </w:r>
    </w:p>
    <w:p w:rsidRPr="00E13D6C" w:rsidR="00E13D6C" w:rsidP="00E13D6C" w:rsidRDefault="00E13D6C" w14:paraId="05BD69AF" w14:textId="77777777">
      <w:pPr>
        <w:pStyle w:val="FeatureBox2"/>
        <w:rPr>
          <w:sz w:val="32"/>
          <w:szCs w:val="32"/>
        </w:rPr>
      </w:pPr>
      <w:r w:rsidRPr="00E13D6C">
        <w:rPr>
          <w:sz w:val="32"/>
          <w:szCs w:val="32"/>
        </w:rPr>
        <w:t xml:space="preserve">Name: </w:t>
      </w:r>
    </w:p>
    <w:p w:rsidRPr="00E13D6C" w:rsidR="00E13D6C" w:rsidP="00E13D6C" w:rsidRDefault="00E13D6C" w14:paraId="4E8C1426" w14:textId="77777777">
      <w:pPr>
        <w:pStyle w:val="FeatureBox2"/>
        <w:rPr>
          <w:sz w:val="32"/>
          <w:szCs w:val="32"/>
        </w:rPr>
      </w:pPr>
      <w:r w:rsidRPr="00E13D6C">
        <w:rPr>
          <w:sz w:val="32"/>
          <w:szCs w:val="32"/>
        </w:rPr>
        <w:t>Class:</w:t>
      </w:r>
    </w:p>
    <w:p w:rsidR="00E13D6C" w:rsidP="00D61367" w:rsidRDefault="00E13D6C" w14:paraId="3388E705" w14:textId="77777777">
      <w:pPr>
        <w:pStyle w:val="Heading1"/>
      </w:pPr>
      <w:r>
        <w:t xml:space="preserve">Overview </w:t>
      </w:r>
    </w:p>
    <w:p w:rsidRPr="008F5DEB" w:rsidR="008F5DEB" w:rsidP="008F5DEB" w:rsidRDefault="008F5DEB" w14:paraId="4E892D65" w14:textId="61E23BD9">
      <w:pPr>
        <w:rPr>
          <w:sz w:val="32"/>
          <w:szCs w:val="32"/>
          <w:lang w:eastAsia="zh-CN"/>
        </w:rPr>
      </w:pPr>
      <w:r w:rsidRPr="7F5A5FD4">
        <w:rPr>
          <w:sz w:val="32"/>
          <w:szCs w:val="32"/>
          <w:lang w:eastAsia="zh-CN"/>
        </w:rPr>
        <w:t xml:space="preserve">For the next 2 weeks, </w:t>
      </w:r>
      <w:r w:rsidRPr="7F5A5FD4" w:rsidR="07C1C423">
        <w:rPr>
          <w:sz w:val="32"/>
          <w:szCs w:val="32"/>
          <w:lang w:eastAsia="zh-CN"/>
        </w:rPr>
        <w:t xml:space="preserve">we </w:t>
      </w:r>
      <w:r w:rsidRPr="7F5A5FD4" w:rsidR="767E0E9B">
        <w:rPr>
          <w:sz w:val="32"/>
          <w:szCs w:val="32"/>
          <w:lang w:eastAsia="zh-CN"/>
        </w:rPr>
        <w:t>hope</w:t>
      </w:r>
      <w:r w:rsidRPr="7F5A5FD4">
        <w:rPr>
          <w:sz w:val="32"/>
          <w:szCs w:val="32"/>
          <w:lang w:eastAsia="zh-CN"/>
        </w:rPr>
        <w:t xml:space="preserve"> </w:t>
      </w:r>
      <w:r w:rsidRPr="7F5A5FD4" w:rsidR="767E0E9B">
        <w:rPr>
          <w:sz w:val="32"/>
          <w:szCs w:val="32"/>
          <w:lang w:eastAsia="zh-CN"/>
        </w:rPr>
        <w:t xml:space="preserve">you will be having some </w:t>
      </w:r>
      <w:r w:rsidRPr="7F5A5FD4">
        <w:rPr>
          <w:sz w:val="32"/>
          <w:szCs w:val="32"/>
          <w:lang w:eastAsia="zh-CN"/>
        </w:rPr>
        <w:t xml:space="preserve">fun with </w:t>
      </w:r>
      <w:r w:rsidRPr="7F5A5FD4" w:rsidR="4BC27518">
        <w:rPr>
          <w:sz w:val="32"/>
          <w:szCs w:val="32"/>
          <w:lang w:eastAsia="zh-CN"/>
        </w:rPr>
        <w:t>mathematics</w:t>
      </w:r>
      <w:r w:rsidRPr="7F5A5FD4" w:rsidR="4F489210">
        <w:rPr>
          <w:sz w:val="32"/>
          <w:szCs w:val="32"/>
          <w:lang w:eastAsia="zh-CN"/>
        </w:rPr>
        <w:t xml:space="preserve"> – getting sweaty brains, thinking hard and feeling successful when you solve a problem, develop more confidence or understa</w:t>
      </w:r>
      <w:r w:rsidRPr="7F5A5FD4" w:rsidR="0090685C">
        <w:rPr>
          <w:sz w:val="32"/>
          <w:szCs w:val="32"/>
          <w:lang w:eastAsia="zh-CN"/>
        </w:rPr>
        <w:t>nd something better</w:t>
      </w:r>
      <w:r w:rsidRPr="7F5A5FD4">
        <w:rPr>
          <w:sz w:val="32"/>
          <w:szCs w:val="32"/>
          <w:lang w:eastAsia="zh-CN"/>
        </w:rPr>
        <w:t>. M</w:t>
      </w:r>
      <w:r w:rsidRPr="7F5A5FD4" w:rsidR="5BEAED1B">
        <w:rPr>
          <w:sz w:val="32"/>
          <w:szCs w:val="32"/>
          <w:lang w:eastAsia="zh-CN"/>
        </w:rPr>
        <w:t xml:space="preserve">any of these </w:t>
      </w:r>
      <w:r w:rsidRPr="7F5A5FD4">
        <w:rPr>
          <w:sz w:val="32"/>
          <w:szCs w:val="32"/>
          <w:lang w:eastAsia="zh-CN"/>
        </w:rPr>
        <w:t>activities are games and investigations that you can play with your family</w:t>
      </w:r>
      <w:r w:rsidRPr="7F5A5FD4" w:rsidR="080506B9">
        <w:rPr>
          <w:sz w:val="32"/>
          <w:szCs w:val="32"/>
          <w:lang w:eastAsia="zh-CN"/>
        </w:rPr>
        <w:t xml:space="preserve">, </w:t>
      </w:r>
      <w:r w:rsidRPr="7F5A5FD4">
        <w:rPr>
          <w:sz w:val="32"/>
          <w:szCs w:val="32"/>
          <w:lang w:eastAsia="zh-CN"/>
        </w:rPr>
        <w:t>friends</w:t>
      </w:r>
      <w:r w:rsidRPr="7F5A5FD4" w:rsidR="46039BFE">
        <w:rPr>
          <w:sz w:val="32"/>
          <w:szCs w:val="32"/>
          <w:lang w:eastAsia="zh-CN"/>
        </w:rPr>
        <w:t xml:space="preserve"> and classmates</w:t>
      </w:r>
      <w:r w:rsidRPr="7F5A5FD4">
        <w:rPr>
          <w:sz w:val="32"/>
          <w:szCs w:val="32"/>
          <w:lang w:eastAsia="zh-CN"/>
        </w:rPr>
        <w:t xml:space="preserve">. Have fun and think deeply! </w:t>
      </w:r>
    </w:p>
    <w:p w:rsidR="003848CA" w:rsidP="008F5DEB" w:rsidRDefault="00C61790" w14:paraId="13D5EBD2" w14:textId="3380BF01">
      <w:pPr>
        <w:rPr>
          <w:sz w:val="32"/>
          <w:szCs w:val="32"/>
          <w:lang w:eastAsia="zh-CN"/>
        </w:rPr>
      </w:pPr>
      <w:r w:rsidRPr="24911803" w:rsidR="00C61790">
        <w:rPr>
          <w:sz w:val="32"/>
          <w:szCs w:val="32"/>
          <w:lang w:eastAsia="zh-CN"/>
        </w:rPr>
        <w:t xml:space="preserve">Most of these tasks have a video and some have downloadable resources to support your learning. You can find these using the digital student resource link on the Learning from home, Teaching and learning resources, </w:t>
      </w:r>
      <w:hyperlink r:id="R17f7294e86cb476f">
        <w:r w:rsidRPr="24911803" w:rsidR="00C61790">
          <w:rPr>
            <w:rStyle w:val="Hyperlink"/>
            <w:sz w:val="32"/>
            <w:szCs w:val="32"/>
            <w:lang w:eastAsia="zh-CN"/>
          </w:rPr>
          <w:t>K-6 resources page</w:t>
        </w:r>
      </w:hyperlink>
      <w:r w:rsidRPr="24911803" w:rsidR="495A62C6">
        <w:rPr>
          <w:sz w:val="32"/>
          <w:szCs w:val="32"/>
          <w:lang w:eastAsia="zh-CN"/>
        </w:rPr>
        <w:t>.</w:t>
      </w:r>
    </w:p>
    <w:p w:rsidRPr="00E13D6C" w:rsidR="00E13D6C" w:rsidP="00E13D6C" w:rsidRDefault="00E13D6C" w14:paraId="538D0544" w14:textId="77777777">
      <w:pPr>
        <w:pStyle w:val="Heading2"/>
      </w:pPr>
      <w:r>
        <w:br w:type="page"/>
      </w:r>
    </w:p>
    <w:p w:rsidR="002762CD" w:rsidP="00EF7656" w:rsidRDefault="006649BA" w14:paraId="4E9FDE17" w14:textId="28A1F295">
      <w:pPr>
        <w:pStyle w:val="Heading1"/>
      </w:pPr>
      <w:r>
        <w:lastRenderedPageBreak/>
        <w:t>Day</w:t>
      </w:r>
      <w:r w:rsidR="00EF7656">
        <w:t xml:space="preserve"> 1</w:t>
      </w:r>
    </w:p>
    <w:p w:rsidRPr="00E1181B" w:rsidR="006156DF" w:rsidP="00E1181B" w:rsidRDefault="00E1181B" w14:paraId="0B0E7B19" w14:textId="3FA4E319">
      <w:r>
        <w:t xml:space="preserve">Today </w:t>
      </w:r>
      <w:r w:rsidR="7A3D6427">
        <w:t xml:space="preserve">we </w:t>
      </w:r>
      <w:r>
        <w:t>have 4 tasks.</w:t>
      </w:r>
      <w:r w:rsidR="2C601CE0">
        <w:t xml:space="preserve"> </w:t>
      </w:r>
      <w:r w:rsidR="5DA39A17">
        <w:t xml:space="preserve">We </w:t>
      </w:r>
      <w:r w:rsidR="2C601CE0">
        <w:t>will have opportunities to deepen your understanding of some important mathematical relationships.</w:t>
      </w:r>
    </w:p>
    <w:p w:rsidRPr="002762CD" w:rsidR="00D61367" w:rsidP="005C1F70" w:rsidRDefault="005C1F70" w14:paraId="28216BB8" w14:textId="2071AB68">
      <w:pPr>
        <w:pStyle w:val="FeatureBox"/>
      </w:pPr>
      <w:r w:rsidR="005C1F70">
        <w:drawing>
          <wp:inline wp14:editId="6A781C6D" wp14:anchorId="34CBD98F">
            <wp:extent cx="635027" cy="635027"/>
            <wp:effectExtent l="0" t="0" r="0" b="0"/>
            <wp:docPr id="457002544" name="Picture 16" descr="Time to collect your resources" title="Resources"/>
            <wp:cNvGraphicFramePr>
              <a:graphicFrameLocks noChangeAspect="1"/>
            </wp:cNvGraphicFramePr>
            <a:graphic>
              <a:graphicData uri="http://schemas.openxmlformats.org/drawingml/2006/picture">
                <pic:pic>
                  <pic:nvPicPr>
                    <pic:cNvPr id="0" name="Picture 16"/>
                    <pic:cNvPicPr/>
                  </pic:nvPicPr>
                  <pic:blipFill>
                    <a:blip r:embed="R11651f0ace2a45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C1F70">
        <w:rPr/>
        <w:t xml:space="preserve"> Resources – colour pencils</w:t>
      </w:r>
      <w:r w:rsidR="006156DF">
        <w:rPr/>
        <w:t>/ markers</w:t>
      </w:r>
      <w:r w:rsidR="000A56D4">
        <w:rPr/>
        <w:t>, device to view videos,</w:t>
      </w:r>
      <w:r w:rsidR="18736F71">
        <w:rPr/>
        <w:t xml:space="preserve"> 2 counters, 2 paperclips,</w:t>
      </w:r>
      <w:r w:rsidR="4ABFF7E6">
        <w:rPr/>
        <w:t xml:space="preserve"> </w:t>
      </w:r>
      <w:r w:rsidR="6763BB52">
        <w:rPr/>
        <w:t xml:space="preserve">0-119 </w:t>
      </w:r>
      <w:r w:rsidR="00010C3D">
        <w:rPr/>
        <w:t xml:space="preserve">bottoms up </w:t>
      </w:r>
      <w:r w:rsidR="6763BB52">
        <w:rPr/>
        <w:t>hundreds chart</w:t>
      </w:r>
      <w:r w:rsidR="11927BFE">
        <w:rPr/>
        <w:t xml:space="preserve"> (</w:t>
      </w:r>
      <w:r w:rsidR="008425AE">
        <w:rPr/>
        <w:t>game board</w:t>
      </w:r>
      <w:r w:rsidR="11927BFE">
        <w:rPr/>
        <w:t>)</w:t>
      </w:r>
      <w:r w:rsidR="5D11F023">
        <w:rPr/>
        <w:t xml:space="preserve">, </w:t>
      </w:r>
      <w:r w:rsidR="18736F71">
        <w:rPr/>
        <w:t>2 spinners</w:t>
      </w:r>
      <w:r w:rsidR="312CAA41">
        <w:rPr/>
        <w:t xml:space="preserve"> (in ap</w:t>
      </w:r>
      <w:r w:rsidR="282D4334">
        <w:rPr/>
        <w:t>p</w:t>
      </w:r>
      <w:r w:rsidR="312CAA41">
        <w:rPr/>
        <w:t xml:space="preserve">endix) </w:t>
      </w:r>
      <w:r w:rsidR="242CD8D8">
        <w:rPr/>
        <w:t>,</w:t>
      </w:r>
      <w:r w:rsidR="000A56D4">
        <w:rPr/>
        <w:t xml:space="preserve"> </w:t>
      </w:r>
      <w:r w:rsidR="003A6E7C">
        <w:rPr/>
        <w:t xml:space="preserve">5 </w:t>
      </w:r>
      <w:r w:rsidR="001A5D1D">
        <w:rPr/>
        <w:t>pieces</w:t>
      </w:r>
      <w:r w:rsidR="003A6E7C">
        <w:rPr/>
        <w:t xml:space="preserve"> of A4 or A5 paper,</w:t>
      </w:r>
      <w:r w:rsidR="00C97381">
        <w:rPr/>
        <w:t xml:space="preserve"> playing cards</w:t>
      </w:r>
    </w:p>
    <w:p w:rsidR="002762CD" w:rsidP="002D1DF5" w:rsidRDefault="0002280F" w14:paraId="252E4025" w14:textId="74F16266">
      <w:pPr>
        <w:pStyle w:val="Heading2"/>
      </w:pPr>
      <w:r>
        <w:t>D</w:t>
      </w:r>
      <w:r w:rsidR="002D1DF5">
        <w:t>ot</w:t>
      </w:r>
      <w:r>
        <w:t xml:space="preserve"> card</w:t>
      </w:r>
      <w:r w:rsidR="002D1DF5">
        <w:t xml:space="preserve"> talk</w:t>
      </w:r>
    </w:p>
    <w:p w:rsidR="006156DF" w:rsidP="00D61367" w:rsidRDefault="005C1F70" w14:paraId="06EF7350" w14:textId="685FBE23">
      <w:pPr>
        <w:rPr>
          <w:lang w:eastAsia="zh-CN"/>
        </w:rPr>
      </w:pPr>
      <w:r w:rsidR="005C1F70">
        <w:drawing>
          <wp:inline wp14:editId="4E3E1509" wp14:anchorId="4947CEE0">
            <wp:extent cx="640081" cy="640081"/>
            <wp:effectExtent l="0" t="0" r="7620" b="7620"/>
            <wp:docPr id="1274568165" name="Picture 20" descr="Play this game or watch this video." title="Play"/>
            <wp:cNvGraphicFramePr>
              <a:graphicFrameLocks noChangeAspect="1"/>
            </wp:cNvGraphicFramePr>
            <a:graphic>
              <a:graphicData uri="http://schemas.openxmlformats.org/drawingml/2006/picture">
                <pic:pic>
                  <pic:nvPicPr>
                    <pic:cNvPr id="0" name="Picture 20"/>
                    <pic:cNvPicPr/>
                  </pic:nvPicPr>
                  <pic:blipFill>
                    <a:blip r:embed="R5fae3cb7665d4b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B156ED">
        <w:rPr>
          <w:lang w:eastAsia="zh-CN"/>
        </w:rPr>
        <w:t>Vi</w:t>
      </w:r>
      <w:r w:rsidRPr="34391E75" w:rsidR="7B223DFF">
        <w:rPr>
          <w:lang w:eastAsia="zh-CN"/>
        </w:rPr>
        <w:t>ew video on</w:t>
      </w:r>
      <w:r w:rsidRPr="34391E75" w:rsidR="00B156ED">
        <w:rPr>
          <w:lang w:eastAsia="zh-CN"/>
        </w:rPr>
        <w:t xml:space="preserve"> </w:t>
      </w:r>
      <w:hyperlink r:id="R8d65dedc6a87444a">
        <w:r w:rsidRPr="34391E75" w:rsidR="00B156ED">
          <w:rPr>
            <w:rStyle w:val="Hyperlink"/>
            <w:lang w:eastAsia="zh-CN"/>
          </w:rPr>
          <w:t>Dot card talk</w:t>
        </w:r>
        <w:r w:rsidRPr="34391E75" w:rsidR="17AB6F92">
          <w:rPr>
            <w:rStyle w:val="Hyperlink"/>
            <w:lang w:eastAsia="zh-CN"/>
          </w:rPr>
          <w:t>-1</w:t>
        </w:r>
        <w:r w:rsidRPr="34391E75" w:rsidR="00B156ED">
          <w:rPr>
            <w:rStyle w:val="Hyperlink"/>
            <w:lang w:eastAsia="zh-CN"/>
          </w:rPr>
          <w:t xml:space="preserve"> page</w:t>
        </w:r>
      </w:hyperlink>
    </w:p>
    <w:p w:rsidR="00E25ABF" w:rsidP="00D61367" w:rsidRDefault="006156DF" w14:paraId="0EC4FC88" w14:textId="2FB9DFAD">
      <w:pPr>
        <w:rPr>
          <w:lang w:eastAsia="zh-CN"/>
        </w:rPr>
      </w:pPr>
      <w:r>
        <w:rPr>
          <w:lang w:eastAsia="zh-CN"/>
        </w:rPr>
        <w:t>How do you see the representation?</w:t>
      </w:r>
      <w:r>
        <w:rPr>
          <w:lang w:eastAsia="zh-CN"/>
        </w:rPr>
        <w:br/>
      </w:r>
    </w:p>
    <w:p w:rsidR="006156DF" w:rsidP="00D61367" w:rsidRDefault="006156DF" w14:paraId="14162AD6" w14:textId="4D0B3E6D">
      <w:pPr>
        <w:rPr>
          <w:lang w:eastAsia="zh-CN"/>
        </w:rPr>
      </w:pPr>
    </w:p>
    <w:p w:rsidR="007F3A0E" w:rsidP="00D61367" w:rsidRDefault="007F3A0E" w14:paraId="4366C2ED" w14:textId="0C398CAC">
      <w:pPr>
        <w:rPr>
          <w:lang w:eastAsia="zh-CN"/>
        </w:rPr>
      </w:pPr>
    </w:p>
    <w:p w:rsidR="00772E1E" w:rsidP="00D61367" w:rsidRDefault="00772E1E" w14:paraId="623DD153" w14:textId="77777777">
      <w:pPr>
        <w:rPr>
          <w:lang w:eastAsia="zh-CN"/>
        </w:rPr>
      </w:pPr>
    </w:p>
    <w:p w:rsidR="00772E1E" w:rsidP="00D61367" w:rsidRDefault="00772E1E" w14:paraId="0BA5BEA0" w14:textId="77777777">
      <w:pPr>
        <w:rPr>
          <w:lang w:eastAsia="zh-CN"/>
        </w:rPr>
      </w:pPr>
    </w:p>
    <w:p w:rsidR="007F3A0E" w:rsidP="00D61367" w:rsidRDefault="007F3A0E" w14:paraId="16D6542A" w14:textId="77777777">
      <w:pPr>
        <w:rPr>
          <w:lang w:eastAsia="zh-CN"/>
        </w:rPr>
      </w:pPr>
    </w:p>
    <w:p w:rsidRPr="00D61367" w:rsidR="006156DF" w:rsidP="00D61367" w:rsidRDefault="006156DF" w14:paraId="7BFD0E60" w14:textId="0971C674">
      <w:pPr>
        <w:rPr>
          <w:lang w:eastAsia="zh-CN"/>
        </w:rPr>
      </w:pPr>
      <w:r>
        <w:rPr>
          <w:lang w:eastAsia="zh-CN"/>
        </w:rPr>
        <w:t>How do people in your family see the representation?</w:t>
      </w:r>
      <w:r>
        <w:rPr>
          <w:lang w:eastAsia="zh-CN"/>
        </w:rPr>
        <w:br/>
      </w:r>
    </w:p>
    <w:p w:rsidR="007F3A0E" w:rsidP="00D61367" w:rsidRDefault="007F3A0E" w14:paraId="6CD716B8" w14:textId="4BB4BDAA">
      <w:pPr>
        <w:rPr>
          <w:lang w:eastAsia="zh-CN"/>
        </w:rPr>
      </w:pPr>
    </w:p>
    <w:p w:rsidR="007F3A0E" w:rsidP="00D61367" w:rsidRDefault="007F3A0E" w14:paraId="6FDD0164" w14:textId="314CDA00">
      <w:pPr>
        <w:rPr>
          <w:lang w:eastAsia="zh-CN"/>
        </w:rPr>
      </w:pPr>
    </w:p>
    <w:p w:rsidR="007F3A0E" w:rsidP="00D61367" w:rsidRDefault="007F3A0E" w14:paraId="6C53EFE3" w14:textId="5CF9B6C3">
      <w:pPr>
        <w:rPr>
          <w:lang w:eastAsia="zh-CN"/>
        </w:rPr>
      </w:pPr>
    </w:p>
    <w:p w:rsidR="00772E1E" w:rsidP="00D61367" w:rsidRDefault="00772E1E" w14:paraId="15D80D62" w14:textId="77777777">
      <w:pPr>
        <w:rPr>
          <w:lang w:eastAsia="zh-CN"/>
        </w:rPr>
      </w:pPr>
    </w:p>
    <w:p w:rsidR="00772E1E" w:rsidP="00D61367" w:rsidRDefault="00772E1E" w14:paraId="5757BD36" w14:textId="77777777">
      <w:pPr>
        <w:rPr>
          <w:lang w:eastAsia="zh-CN"/>
        </w:rPr>
      </w:pPr>
    </w:p>
    <w:p w:rsidRPr="00D61367" w:rsidR="007F3A0E" w:rsidP="00D61367" w:rsidRDefault="007F3A0E" w14:paraId="72E52FC7" w14:textId="77777777">
      <w:pPr>
        <w:rPr>
          <w:lang w:eastAsia="zh-CN"/>
        </w:rPr>
      </w:pPr>
    </w:p>
    <w:p w:rsidR="00D61367" w:rsidP="00D61367" w:rsidRDefault="00B156ED" w14:paraId="4143791D" w14:textId="5FFA66B9">
      <w:pPr>
        <w:pStyle w:val="Heading2"/>
      </w:pPr>
      <w:r>
        <w:t>Race to zero</w:t>
      </w:r>
    </w:p>
    <w:p w:rsidR="00CD6772" w:rsidP="004D5537" w:rsidRDefault="00CD6772" w14:paraId="49342E2E" w14:textId="7377C92F">
      <w:pPr>
        <w:rPr>
          <w:rStyle w:val="Hyperlink"/>
          <w:lang w:eastAsia="zh-CN"/>
        </w:rPr>
      </w:pPr>
      <w:r w:rsidR="00CD6772">
        <w:drawing>
          <wp:inline wp14:editId="3E248EB4" wp14:anchorId="3563AC4B">
            <wp:extent cx="640081" cy="640081"/>
            <wp:effectExtent l="0" t="0" r="7620" b="7620"/>
            <wp:docPr id="516577338" name="Picture 908694337" descr="Play this game or watch this video." title="Play"/>
            <wp:cNvGraphicFramePr>
              <a:graphicFrameLocks noChangeAspect="1"/>
            </wp:cNvGraphicFramePr>
            <a:graphic>
              <a:graphicData uri="http://schemas.openxmlformats.org/drawingml/2006/picture">
                <pic:pic>
                  <pic:nvPicPr>
                    <pic:cNvPr id="0" name="Picture 908694337"/>
                    <pic:cNvPicPr/>
                  </pic:nvPicPr>
                  <pic:blipFill>
                    <a:blip r:embed="R3a83c2dd96c145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B156ED">
        <w:rPr>
          <w:lang w:eastAsia="zh-CN"/>
        </w:rPr>
        <w:t>Vi</w:t>
      </w:r>
      <w:r w:rsidRPr="34391E75" w:rsidR="0B541CFA">
        <w:rPr>
          <w:lang w:eastAsia="zh-CN"/>
        </w:rPr>
        <w:t>ew video on</w:t>
      </w:r>
      <w:r w:rsidRPr="34391E75" w:rsidR="00B156ED">
        <w:rPr>
          <w:lang w:eastAsia="zh-CN"/>
        </w:rPr>
        <w:t xml:space="preserve"> </w:t>
      </w:r>
      <w:hyperlink r:id="R932b930f5e534169">
        <w:r w:rsidRPr="34391E75" w:rsidR="00B156ED">
          <w:rPr>
            <w:rStyle w:val="Hyperlink"/>
            <w:lang w:eastAsia="zh-CN"/>
          </w:rPr>
          <w:t>Race to zero page</w:t>
        </w:r>
      </w:hyperlink>
    </w:p>
    <w:p w:rsidR="00010C3D" w:rsidP="004D5537" w:rsidRDefault="00010C3D" w14:paraId="5CFBEBE1" w14:textId="34FF457F">
      <w:pPr>
        <w:rPr>
          <w:lang w:eastAsia="zh-CN"/>
        </w:rPr>
      </w:pPr>
      <w:r w:rsidR="00010C3D">
        <w:drawing>
          <wp:inline wp14:editId="4C7AB99C" wp14:anchorId="5E4C70D1">
            <wp:extent cx="633730" cy="633730"/>
            <wp:effectExtent l="0" t="0" r="0" b="0"/>
            <wp:docPr id="401937236" name="Picture 11" descr="Instructions" title=""/>
            <wp:cNvGraphicFramePr>
              <a:graphicFrameLocks noChangeAspect="1"/>
            </wp:cNvGraphicFramePr>
            <a:graphic>
              <a:graphicData uri="http://schemas.openxmlformats.org/drawingml/2006/picture">
                <pic:pic>
                  <pic:nvPicPr>
                    <pic:cNvPr id="0" name="Picture 11"/>
                    <pic:cNvPicPr/>
                  </pic:nvPicPr>
                  <pic:blipFill>
                    <a:blip r:embed="Rdd78b806960f44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3730" cy="633730"/>
                    </a:xfrm>
                    <a:prstGeom prst="rect">
                      <a:avLst/>
                    </a:prstGeom>
                  </pic:spPr>
                </pic:pic>
              </a:graphicData>
            </a:graphic>
          </wp:inline>
        </w:drawing>
      </w:r>
      <w:r w:rsidRPr="34391E75" w:rsidR="00010C3D">
        <w:rPr>
          <w:lang w:eastAsia="zh-CN"/>
        </w:rPr>
        <w:t>How to play?</w:t>
      </w:r>
    </w:p>
    <w:p w:rsidR="00010C3D" w:rsidP="00010C3D" w:rsidRDefault="00010C3D" w14:paraId="469817B9" w14:textId="0B4DBB34">
      <w:pPr>
        <w:rPr>
          <w:lang w:eastAsia="zh-CN"/>
        </w:rPr>
      </w:pPr>
      <w:r>
        <w:rPr>
          <w:lang w:eastAsia="zh-CN"/>
        </w:rPr>
        <w:t xml:space="preserve">Players place their counters at the end of 119. The person whose birthday is closest to February 29 goes first. Players take turns to spin both spinners and decide which to use, subtracting the amount from their current position. For example, a player rolled 60 and 4. He or she can choose to subtract 60 or 4. Players explain where they need to move their counter to and explain their thinking. If their partner agrees, they move the counter to the corresponding position. Players take turns until someone has been able to land exactly on zero. Students miss a turn if they </w:t>
      </w:r>
      <w:r w:rsidR="008425AE">
        <w:rPr>
          <w:lang w:eastAsia="zh-CN"/>
        </w:rPr>
        <w:t>cannot</w:t>
      </w:r>
      <w:r>
        <w:rPr>
          <w:lang w:eastAsia="zh-CN"/>
        </w:rPr>
        <w:t xml:space="preserve"> move. If a roll means they would move into negative numbers, they have to move their counter back to 25.</w:t>
      </w:r>
    </w:p>
    <w:p w:rsidR="00010C3D" w:rsidP="00010C3D" w:rsidRDefault="00385083" w14:paraId="5CAFE34A" w14:textId="6C2164A7">
      <w:pPr>
        <w:rPr>
          <w:lang w:eastAsia="zh-CN"/>
        </w:rPr>
      </w:pPr>
      <w:r>
        <w:rPr>
          <w:lang w:eastAsia="zh-CN"/>
        </w:rPr>
        <w:t>Another way</w:t>
      </w:r>
      <w:r w:rsidR="00010C3D">
        <w:rPr>
          <w:lang w:eastAsia="zh-CN"/>
        </w:rPr>
        <w:t xml:space="preserve"> to play:</w:t>
      </w:r>
    </w:p>
    <w:p w:rsidR="00772E1E" w:rsidP="00010C3D" w:rsidRDefault="00010C3D" w14:paraId="01FC49EA" w14:textId="66BDA55E">
      <w:pPr>
        <w:pStyle w:val="ListBullet"/>
        <w:rPr>
          <w:lang w:eastAsia="zh-CN"/>
        </w:rPr>
      </w:pPr>
      <w:r>
        <w:rPr>
          <w:lang w:eastAsia="zh-CN"/>
        </w:rPr>
        <w:t>Use a 0-119-chart cut into a number strip as a game board</w:t>
      </w:r>
    </w:p>
    <w:p w:rsidR="00010C3D" w:rsidP="00772E1E" w:rsidRDefault="00772E1E" w14:paraId="67CF55F6" w14:textId="2F38D137">
      <w:pPr>
        <w:rPr>
          <w:lang w:eastAsia="zh-CN"/>
        </w:rPr>
      </w:pPr>
      <w:r>
        <w:rPr>
          <w:lang w:eastAsia="zh-CN"/>
        </w:rPr>
        <w:br w:type="page"/>
      </w:r>
    </w:p>
    <w:p w:rsidR="7329AA14" w:rsidP="772ADA65" w:rsidRDefault="7329AA14" w14:paraId="7F423632" w14:textId="5285FA44">
      <w:pPr>
        <w:rPr>
          <w:rFonts w:cs="Arial"/>
          <w:lang w:eastAsia="zh-CN"/>
        </w:rPr>
      </w:pPr>
      <w:r w:rsidR="7329AA14">
        <w:drawing>
          <wp:inline wp14:editId="482E3A90" wp14:anchorId="61F39605">
            <wp:extent cx="640081" cy="640081"/>
            <wp:effectExtent l="0" t="0" r="7620" b="7620"/>
            <wp:docPr id="30754734" name="Picture 31" descr="Play this game or watch this video." title="Play"/>
            <wp:cNvGraphicFramePr>
              <a:graphicFrameLocks noChangeAspect="1"/>
            </wp:cNvGraphicFramePr>
            <a:graphic>
              <a:graphicData uri="http://schemas.openxmlformats.org/drawingml/2006/picture">
                <pic:pic>
                  <pic:nvPicPr>
                    <pic:cNvPr id="0" name="Picture 31"/>
                    <pic:cNvPicPr/>
                  </pic:nvPicPr>
                  <pic:blipFill>
                    <a:blip r:embed="R049a36ff07b14e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7329AA14">
        <w:rPr>
          <w:rFonts w:cs="Arial"/>
          <w:lang w:eastAsia="zh-CN"/>
        </w:rPr>
        <w:t>Play Race to zero</w:t>
      </w:r>
    </w:p>
    <w:p w:rsidR="772ADA65" w:rsidP="772ADA65" w:rsidRDefault="36254048" w14:paraId="314D307B" w14:textId="7CFD0145">
      <w:r w:rsidR="36254048">
        <w:drawing>
          <wp:inline wp14:editId="3AADACA3" wp14:anchorId="1F498414">
            <wp:extent cx="6565520" cy="7884762"/>
            <wp:effectExtent l="0" t="0" r="6985" b="2540"/>
            <wp:docPr id="767739881" name="Picture 324203333" descr="0-119 bottoms up hundreds chart (game board)" title=""/>
            <wp:cNvGraphicFramePr>
              <a:graphicFrameLocks noChangeAspect="1"/>
            </wp:cNvGraphicFramePr>
            <a:graphic>
              <a:graphicData uri="http://schemas.openxmlformats.org/drawingml/2006/picture">
                <pic:pic>
                  <pic:nvPicPr>
                    <pic:cNvPr id="0" name="Picture 324203333"/>
                    <pic:cNvPicPr/>
                  </pic:nvPicPr>
                  <pic:blipFill>
                    <a:blip r:embed="R4a369ae418d84c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565520" cy="7884762"/>
                    </a:xfrm>
                    <a:prstGeom prst="rect">
                      <a:avLst/>
                    </a:prstGeom>
                  </pic:spPr>
                </pic:pic>
              </a:graphicData>
            </a:graphic>
          </wp:inline>
        </w:drawing>
      </w:r>
    </w:p>
    <w:p w:rsidR="00CD6772" w:rsidP="00CD6772" w:rsidRDefault="00CD6772" w14:paraId="4493B924" w14:textId="149C359A">
      <w:pPr>
        <w:pStyle w:val="Heading2"/>
      </w:pPr>
      <w:r>
        <w:lastRenderedPageBreak/>
        <w:t>How to make a square</w:t>
      </w:r>
    </w:p>
    <w:p w:rsidR="00CD6772" w:rsidP="00CD6772" w:rsidRDefault="00CD6772" w14:paraId="47C10C51" w14:textId="4FA8BF2F">
      <w:pPr>
        <w:rPr>
          <w:lang w:eastAsia="zh-CN"/>
        </w:rPr>
      </w:pPr>
      <w:r w:rsidR="00CD6772">
        <w:drawing>
          <wp:inline wp14:editId="47112D4B" wp14:anchorId="62BF157E">
            <wp:extent cx="640081" cy="640081"/>
            <wp:effectExtent l="0" t="0" r="7620" b="7620"/>
            <wp:docPr id="1949440633" name="Picture 908694336" descr="Play this game or watch this video." title="Play"/>
            <wp:cNvGraphicFramePr>
              <a:graphicFrameLocks noChangeAspect="1"/>
            </wp:cNvGraphicFramePr>
            <a:graphic>
              <a:graphicData uri="http://schemas.openxmlformats.org/drawingml/2006/picture">
                <pic:pic>
                  <pic:nvPicPr>
                    <pic:cNvPr id="0" name="Picture 908694336"/>
                    <pic:cNvPicPr/>
                  </pic:nvPicPr>
                  <pic:blipFill>
                    <a:blip r:embed="Red50439ee1334e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D85F95">
        <w:rPr>
          <w:lang w:eastAsia="zh-CN"/>
        </w:rPr>
        <w:t>Vi</w:t>
      </w:r>
      <w:r w:rsidRPr="34391E75" w:rsidR="2F5D8CD1">
        <w:rPr>
          <w:lang w:eastAsia="zh-CN"/>
        </w:rPr>
        <w:t>ew video on</w:t>
      </w:r>
      <w:r w:rsidRPr="34391E75" w:rsidR="00CD6772">
        <w:rPr>
          <w:lang w:eastAsia="zh-CN"/>
        </w:rPr>
        <w:t xml:space="preserve"> </w:t>
      </w:r>
      <w:hyperlink r:id="R31ffd3f6240c4746">
        <w:r w:rsidRPr="34391E75" w:rsidR="00CD6772">
          <w:rPr>
            <w:rStyle w:val="Hyperlink"/>
            <w:lang w:eastAsia="zh-CN"/>
          </w:rPr>
          <w:t>How to make a square</w:t>
        </w:r>
        <w:r w:rsidRPr="34391E75" w:rsidR="00D85F95">
          <w:rPr>
            <w:rStyle w:val="Hyperlink"/>
            <w:lang w:eastAsia="zh-CN"/>
          </w:rPr>
          <w:t xml:space="preserve"> page</w:t>
        </w:r>
      </w:hyperlink>
    </w:p>
    <w:p w:rsidR="002557E9" w:rsidP="772ADA65" w:rsidRDefault="6EC5D3DC" w14:paraId="582F4645" w14:textId="27C8647E">
      <w:pPr>
        <w:rPr>
          <w:lang w:eastAsia="zh-CN"/>
        </w:rPr>
      </w:pPr>
      <w:r w:rsidR="6EC5D3DC">
        <w:drawing>
          <wp:inline wp14:editId="5A8FA2DF" wp14:anchorId="042FE202">
            <wp:extent cx="635027" cy="635027"/>
            <wp:effectExtent l="0" t="0" r="0" b="0"/>
            <wp:docPr id="1054123920" name="Picture 26" descr="During this activity you will create or make something" title="Create"/>
            <wp:cNvGraphicFramePr>
              <a:graphicFrameLocks noChangeAspect="1"/>
            </wp:cNvGraphicFramePr>
            <a:graphic>
              <a:graphicData uri="http://schemas.openxmlformats.org/drawingml/2006/picture">
                <pic:pic>
                  <pic:nvPicPr>
                    <pic:cNvPr id="0" name="Picture 26"/>
                    <pic:cNvPicPr/>
                  </pic:nvPicPr>
                  <pic:blipFill>
                    <a:blip r:embed="R7801359a554648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002557E9">
        <w:rPr>
          <w:lang w:eastAsia="zh-CN"/>
        </w:rPr>
        <w:t xml:space="preserve">Follow the steps in the video to make 5 squares and keep them for </w:t>
      </w:r>
      <w:r w:rsidRPr="34391E75" w:rsidR="4D58359E">
        <w:rPr>
          <w:lang w:eastAsia="zh-CN"/>
        </w:rPr>
        <w:t>Day 2</w:t>
      </w:r>
      <w:r w:rsidRPr="34391E75" w:rsidR="002557E9">
        <w:rPr>
          <w:lang w:eastAsia="zh-CN"/>
        </w:rPr>
        <w:t>.</w:t>
      </w:r>
    </w:p>
    <w:p w:rsidR="00CD6772" w:rsidP="00CD6772" w:rsidRDefault="006156DF" w14:paraId="162D0ED4" w14:textId="287CE186">
      <w:pPr>
        <w:pStyle w:val="Heading2"/>
      </w:pPr>
      <w:r>
        <w:t>Go fish: relationships</w:t>
      </w:r>
    </w:p>
    <w:p w:rsidRPr="00CD6772" w:rsidR="00CD6772" w:rsidP="00CD6772" w:rsidRDefault="00CD6772" w14:paraId="0CE4CE5A" w14:textId="73327900">
      <w:pPr>
        <w:rPr>
          <w:lang w:eastAsia="zh-CN"/>
        </w:rPr>
      </w:pPr>
      <w:r w:rsidR="00CD6772">
        <w:drawing>
          <wp:inline wp14:editId="6E0C49B5" wp14:anchorId="7BF55E1E">
            <wp:extent cx="640081" cy="640081"/>
            <wp:effectExtent l="0" t="0" r="7620" b="7620"/>
            <wp:docPr id="1307319524" name="Picture 908694338" descr="Play this game or watch this video." title="Play"/>
            <wp:cNvGraphicFramePr>
              <a:graphicFrameLocks noChangeAspect="1"/>
            </wp:cNvGraphicFramePr>
            <a:graphic>
              <a:graphicData uri="http://schemas.openxmlformats.org/drawingml/2006/picture">
                <pic:pic>
                  <pic:nvPicPr>
                    <pic:cNvPr id="0" name="Picture 908694338"/>
                    <pic:cNvPicPr/>
                  </pic:nvPicPr>
                  <pic:blipFill>
                    <a:blip r:embed="Rd74ca039295e45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D85F95">
        <w:rPr>
          <w:lang w:eastAsia="zh-CN"/>
        </w:rPr>
        <w:t>Vi</w:t>
      </w:r>
      <w:r w:rsidRPr="34391E75" w:rsidR="6DCC100A">
        <w:rPr>
          <w:lang w:eastAsia="zh-CN"/>
        </w:rPr>
        <w:t>deo on</w:t>
      </w:r>
      <w:r w:rsidRPr="34391E75" w:rsidR="00D85F95">
        <w:rPr>
          <w:lang w:eastAsia="zh-CN"/>
        </w:rPr>
        <w:t xml:space="preserve"> </w:t>
      </w:r>
      <w:hyperlink r:id="Rcc2be7a9b28a4460">
        <w:r w:rsidRPr="34391E75" w:rsidR="00D85F95">
          <w:rPr>
            <w:rStyle w:val="Hyperlink"/>
            <w:lang w:eastAsia="zh-CN"/>
          </w:rPr>
          <w:t>Go fish: relationships page</w:t>
        </w:r>
      </w:hyperlink>
      <w:r w:rsidRPr="34391E75" w:rsidR="00C37D08">
        <w:rPr>
          <w:lang w:eastAsia="zh-CN"/>
        </w:rPr>
        <w:t xml:space="preserve"> to learn how to play the game</w:t>
      </w:r>
      <w:r w:rsidRPr="34391E75" w:rsidR="31DB82BC">
        <w:rPr>
          <w:lang w:eastAsia="zh-CN"/>
        </w:rPr>
        <w:t>.</w:t>
      </w:r>
    </w:p>
    <w:p w:rsidRPr="00D61367" w:rsidR="003E219B" w:rsidP="00D61367" w:rsidRDefault="728D9EEF" w14:paraId="69E73F20" w14:textId="07FFCE5B">
      <w:pPr>
        <w:rPr>
          <w:lang w:eastAsia="zh-CN"/>
        </w:rPr>
      </w:pPr>
      <w:r w:rsidR="728D9EEF">
        <w:drawing>
          <wp:inline wp14:editId="290FA811" wp14:anchorId="49E9C05B">
            <wp:extent cx="638175" cy="638175"/>
            <wp:effectExtent l="0" t="0" r="9525" b="9525"/>
            <wp:docPr id="317617094" name="Picture 1097522761" descr="This activity requires collaboration." title=""/>
            <wp:cNvGraphicFramePr>
              <a:graphicFrameLocks noChangeAspect="1"/>
            </wp:cNvGraphicFramePr>
            <a:graphic>
              <a:graphicData uri="http://schemas.openxmlformats.org/drawingml/2006/picture">
                <pic:pic>
                  <pic:nvPicPr>
                    <pic:cNvPr id="0" name="Picture 1097522761"/>
                    <pic:cNvPicPr/>
                  </pic:nvPicPr>
                  <pic:blipFill>
                    <a:blip r:embed="Rdbc5ec01629345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31DB82BC">
        <w:rPr>
          <w:lang w:eastAsia="zh-CN"/>
        </w:rPr>
        <w:t>Play</w:t>
      </w:r>
      <w:r w:rsidRPr="34391E75" w:rsidR="54AFF2FA">
        <w:rPr>
          <w:lang w:eastAsia="zh-CN"/>
        </w:rPr>
        <w:t xml:space="preserve"> </w:t>
      </w:r>
      <w:r w:rsidRPr="34391E75" w:rsidR="54AFF2FA">
        <w:rPr>
          <w:rFonts w:eastAsia="Arial" w:cs="Arial"/>
        </w:rPr>
        <w:t>+1/ -1 or 2 go fish</w:t>
      </w:r>
      <w:r w:rsidRPr="34391E75" w:rsidR="380661A3">
        <w:rPr>
          <w:rFonts w:eastAsia="Arial" w:cs="Arial"/>
        </w:rPr>
        <w:t xml:space="preserve"> with someone at home. Have fun trying some of the other game versions suggested in the video</w:t>
      </w:r>
      <w:r w:rsidRPr="34391E75" w:rsidR="380661A3">
        <w:rPr>
          <w:rFonts w:eastAsia="Arial" w:cs="Arial"/>
        </w:rPr>
        <w:t>.</w:t>
      </w:r>
    </w:p>
    <w:p w:rsidR="00D61367" w:rsidP="00D61367" w:rsidRDefault="005C1F70" w14:paraId="5434D29D" w14:textId="1AF32D8F">
      <w:pPr>
        <w:pStyle w:val="Heading2"/>
      </w:pPr>
      <w:r>
        <w:t>Reflection</w:t>
      </w:r>
    </w:p>
    <w:p w:rsidR="7E6E5438" w:rsidP="7F5A5FD4" w:rsidRDefault="7E6E5438" w14:paraId="7C941B5D" w14:textId="3181FC7C">
      <w:pPr>
        <w:pStyle w:val="ListBullet"/>
        <w:numPr>
          <w:ilvl w:val="0"/>
          <w:numId w:val="1"/>
        </w:numPr>
        <w:rPr>
          <w:rFonts w:asciiTheme="minorHAnsi" w:hAnsiTheme="minorHAnsi" w:eastAsiaTheme="minorEastAsia"/>
        </w:rPr>
      </w:pPr>
      <w:r>
        <w:t>What</w:t>
      </w:r>
      <w:r w:rsidR="6EE94285">
        <w:t xml:space="preserve">’s something you feel more confident with </w:t>
      </w:r>
      <w:r>
        <w:t>today</w:t>
      </w:r>
      <w:r w:rsidR="46A201D6">
        <w:t>?</w:t>
      </w:r>
    </w:p>
    <w:p w:rsidR="7F5A5FD4" w:rsidP="7F5A5FD4" w:rsidRDefault="7F5A5FD4" w14:paraId="4618A7DC" w14:textId="4B3E8319">
      <w:pPr>
        <w:pStyle w:val="ListBullet"/>
        <w:numPr>
          <w:ilvl w:val="0"/>
          <w:numId w:val="0"/>
        </w:numPr>
      </w:pPr>
    </w:p>
    <w:p w:rsidR="7F5A5FD4" w:rsidP="00C97381" w:rsidRDefault="7F5A5FD4" w14:paraId="7AC35CDB" w14:textId="0F3E1E2E">
      <w:pPr>
        <w:pStyle w:val="ListBullet"/>
        <w:numPr>
          <w:ilvl w:val="0"/>
          <w:numId w:val="0"/>
        </w:numPr>
      </w:pPr>
    </w:p>
    <w:p w:rsidR="7F5A5FD4" w:rsidP="7F5A5FD4" w:rsidRDefault="7F5A5FD4" w14:paraId="3069E93D" w14:textId="63CC6C6D">
      <w:pPr>
        <w:pStyle w:val="ListBullet"/>
        <w:numPr>
          <w:ilvl w:val="0"/>
          <w:numId w:val="0"/>
        </w:numPr>
      </w:pPr>
    </w:p>
    <w:p w:rsidR="7F5A5FD4" w:rsidP="7F5A5FD4" w:rsidRDefault="7F5A5FD4" w14:paraId="2B4FBD83" w14:textId="3AE88BE5">
      <w:pPr>
        <w:pStyle w:val="ListBullet"/>
        <w:numPr>
          <w:ilvl w:val="0"/>
          <w:numId w:val="0"/>
        </w:numPr>
      </w:pPr>
    </w:p>
    <w:p w:rsidR="7F5A5FD4" w:rsidP="7F5A5FD4" w:rsidRDefault="7F5A5FD4" w14:paraId="2192BC92" w14:textId="3EAB0913">
      <w:pPr>
        <w:pStyle w:val="ListBullet"/>
        <w:numPr>
          <w:ilvl w:val="0"/>
          <w:numId w:val="0"/>
        </w:numPr>
      </w:pPr>
    </w:p>
    <w:p w:rsidR="00C97381" w:rsidP="00C97381" w:rsidRDefault="00C97381" w14:paraId="24DCA274" w14:textId="33313B6E">
      <w:pPr>
        <w:pStyle w:val="ListBullet"/>
        <w:numPr>
          <w:ilvl w:val="0"/>
          <w:numId w:val="0"/>
        </w:numPr>
      </w:pPr>
    </w:p>
    <w:p w:rsidR="00C97381" w:rsidP="00C97381" w:rsidRDefault="00C97381" w14:paraId="02C1BF42" w14:textId="0807AF42">
      <w:pPr>
        <w:pStyle w:val="ListBullet"/>
        <w:numPr>
          <w:ilvl w:val="0"/>
          <w:numId w:val="0"/>
        </w:numPr>
      </w:pPr>
    </w:p>
    <w:p w:rsidR="00C97381" w:rsidP="00C97381" w:rsidRDefault="00C97381" w14:paraId="29DB2835" w14:textId="576D61EB">
      <w:pPr>
        <w:pStyle w:val="ListBullet"/>
        <w:numPr>
          <w:ilvl w:val="0"/>
          <w:numId w:val="0"/>
        </w:numPr>
      </w:pPr>
    </w:p>
    <w:p w:rsidR="00C97381" w:rsidP="00C97381" w:rsidRDefault="00C97381" w14:paraId="1A5259FA" w14:textId="5093E327">
      <w:pPr>
        <w:pStyle w:val="ListBullet"/>
        <w:numPr>
          <w:ilvl w:val="0"/>
          <w:numId w:val="0"/>
        </w:numPr>
      </w:pPr>
    </w:p>
    <w:p w:rsidR="00C97381" w:rsidP="00C97381" w:rsidRDefault="00C97381" w14:paraId="1396C089" w14:textId="6B54A236">
      <w:pPr>
        <w:pStyle w:val="ListBullet"/>
        <w:numPr>
          <w:ilvl w:val="0"/>
          <w:numId w:val="0"/>
        </w:numPr>
      </w:pPr>
    </w:p>
    <w:p w:rsidRPr="002762CD" w:rsidR="008B45C5" w:rsidP="008B45C5" w:rsidRDefault="008B45C5" w14:paraId="1FEACAD5" w14:textId="15939566">
      <w:pPr>
        <w:pStyle w:val="ListBullet2"/>
        <w:numPr>
          <w:numId w:val="0"/>
        </w:numPr>
        <w:ind w:left="652"/>
        <w:rPr>
          <w:lang w:eastAsia="zh-CN"/>
        </w:rPr>
      </w:pPr>
      <w:r w:rsidR="008B45C5">
        <w:drawing>
          <wp:inline wp14:editId="76B178DF" wp14:anchorId="20D0BF1F">
            <wp:extent cx="635027" cy="635027"/>
            <wp:effectExtent l="0" t="0" r="0" b="0"/>
            <wp:docPr id="2004692514" name="Picture 15" descr="Reflect on your learning" title="Reflection"/>
            <wp:cNvGraphicFramePr>
              <a:graphicFrameLocks noChangeAspect="1"/>
            </wp:cNvGraphicFramePr>
            <a:graphic>
              <a:graphicData uri="http://schemas.openxmlformats.org/drawingml/2006/picture">
                <pic:pic>
                  <pic:nvPicPr>
                    <pic:cNvPr id="0" name="Picture 15"/>
                    <pic:cNvPicPr/>
                  </pic:nvPicPr>
                  <pic:blipFill>
                    <a:blip r:embed="Rd956ce30221f456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008B45C5">
        <w:rPr>
          <w:lang w:eastAsia="zh-CN"/>
        </w:rPr>
        <w:t>Talk about what you have discovered and learnt about today with someone at home</w:t>
      </w:r>
      <w:r w:rsidRPr="34391E75" w:rsidR="00BE33B1">
        <w:rPr>
          <w:lang w:eastAsia="zh-CN"/>
        </w:rPr>
        <w:t>.</w:t>
      </w:r>
    </w:p>
    <w:p w:rsidR="007932AD" w:rsidP="007932AD" w:rsidRDefault="006649BA" w14:paraId="52F6B007" w14:textId="4DB91216">
      <w:pPr>
        <w:pStyle w:val="Heading1"/>
      </w:pPr>
      <w:r>
        <w:lastRenderedPageBreak/>
        <w:t>Day</w:t>
      </w:r>
      <w:r w:rsidR="007932AD">
        <w:t xml:space="preserve"> 2</w:t>
      </w:r>
    </w:p>
    <w:p w:rsidR="00EB6274" w:rsidP="7F5A5FD4" w:rsidRDefault="00EB6274" w14:paraId="59797D90" w14:textId="60B29674">
      <w:r>
        <w:t xml:space="preserve">Today </w:t>
      </w:r>
      <w:r w:rsidR="4C0B7E1C">
        <w:t>we</w:t>
      </w:r>
      <w:r>
        <w:t xml:space="preserve"> have 4 tasks.</w:t>
      </w:r>
      <w:r w:rsidR="098506B6">
        <w:t xml:space="preserve"> We are going to explore different ways of thinking about numbers which helps us discover and understand different ideas, strategies</w:t>
      </w:r>
      <w:r w:rsidR="5D471BEC">
        <w:t xml:space="preserve"> and things about numbers and operations. We will also have fun with some puzzling squares!</w:t>
      </w:r>
    </w:p>
    <w:p w:rsidRPr="002762CD" w:rsidR="0041148B" w:rsidP="004D5537" w:rsidRDefault="004D5537" w14:paraId="2211D9E7" w14:textId="69BEB61C">
      <w:pPr>
        <w:pStyle w:val="FeatureBox"/>
      </w:pPr>
      <w:r w:rsidR="004D5537">
        <w:drawing>
          <wp:inline wp14:editId="6E485434" wp14:anchorId="1C1A32F2">
            <wp:extent cx="635027" cy="635027"/>
            <wp:effectExtent l="0" t="0" r="0" b="0"/>
            <wp:docPr id="12905096" name="Picture 21" descr="Time to collect your resources" title="Resources"/>
            <wp:cNvGraphicFramePr>
              <a:graphicFrameLocks noChangeAspect="1"/>
            </wp:cNvGraphicFramePr>
            <a:graphic>
              <a:graphicData uri="http://schemas.openxmlformats.org/drawingml/2006/picture">
                <pic:pic>
                  <pic:nvPicPr>
                    <pic:cNvPr id="0" name="Picture 21"/>
                    <pic:cNvPicPr/>
                  </pic:nvPicPr>
                  <pic:blipFill>
                    <a:blip r:embed="Rb9dab7943f9d4c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4D5537">
        <w:rPr/>
        <w:t xml:space="preserve"> Resources – </w:t>
      </w:r>
      <w:r w:rsidR="00961029">
        <w:rPr/>
        <w:t xml:space="preserve">device to view videos, </w:t>
      </w:r>
      <w:r w:rsidR="001844A5">
        <w:rPr/>
        <w:t>dried pasta, blocks or counters</w:t>
      </w:r>
      <w:r w:rsidR="004F5C7F">
        <w:rPr/>
        <w:t>, coloured pencils/ markers</w:t>
      </w:r>
      <w:r w:rsidR="009D4AD7">
        <w:rPr/>
        <w:t>, 5 paper squares</w:t>
      </w:r>
      <w:r w:rsidR="08ACDC13">
        <w:rPr/>
        <w:t>, grid paper</w:t>
      </w:r>
    </w:p>
    <w:p w:rsidR="00705F64" w:rsidP="00705F64" w:rsidRDefault="001844A5" w14:paraId="7B792865" w14:textId="1301A5A6">
      <w:pPr>
        <w:pStyle w:val="Heading2"/>
      </w:pPr>
      <w:r>
        <w:t>Subitising – m</w:t>
      </w:r>
      <w:r w:rsidR="00D15725">
        <w:t xml:space="preserve">atch my </w:t>
      </w:r>
      <w:r>
        <w:t>collection</w:t>
      </w:r>
    </w:p>
    <w:p w:rsidR="006156DF" w:rsidP="772ADA65" w:rsidRDefault="006B7684" w14:paraId="6C38CE6F" w14:textId="3578C113">
      <w:r w:rsidR="006B7684">
        <w:drawing>
          <wp:inline wp14:editId="1E82FE6B" wp14:anchorId="1BF7158C">
            <wp:extent cx="640081" cy="640081"/>
            <wp:effectExtent l="0" t="0" r="7620" b="7620"/>
            <wp:docPr id="1985250336" name="Picture 12" descr="Play this game or watch this video." title="Play"/>
            <wp:cNvGraphicFramePr>
              <a:graphicFrameLocks noChangeAspect="1"/>
            </wp:cNvGraphicFramePr>
            <a:graphic>
              <a:graphicData uri="http://schemas.openxmlformats.org/drawingml/2006/picture">
                <pic:pic>
                  <pic:nvPicPr>
                    <pic:cNvPr id="0" name="Picture 12"/>
                    <pic:cNvPicPr/>
                  </pic:nvPicPr>
                  <pic:blipFill>
                    <a:blip r:embed="R156eaa6a5de7492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243BAC78">
        <w:rPr/>
        <w:t>View video on</w:t>
      </w:r>
      <w:r w:rsidR="001A5D1D">
        <w:rPr/>
        <w:t xml:space="preserve"> </w:t>
      </w:r>
      <w:hyperlink r:id="R929b2b8921254534">
        <w:r w:rsidRPr="34391E75" w:rsidR="001A5D1D">
          <w:rPr>
            <w:rStyle w:val="Hyperlink"/>
          </w:rPr>
          <w:t>Subitising</w:t>
        </w:r>
        <w:r w:rsidRPr="34391E75" w:rsidR="006B7684">
          <w:rPr>
            <w:rStyle w:val="Hyperlink"/>
          </w:rPr>
          <w:t xml:space="preserve"> </w:t>
        </w:r>
        <w:r w:rsidRPr="34391E75" w:rsidR="001A5D1D">
          <w:rPr>
            <w:rStyle w:val="Hyperlink"/>
          </w:rPr>
          <w:t xml:space="preserve">– </w:t>
        </w:r>
        <w:r w:rsidRPr="34391E75" w:rsidR="006B7684">
          <w:rPr>
            <w:rStyle w:val="Hyperlink"/>
          </w:rPr>
          <w:t>match my collection</w:t>
        </w:r>
        <w:r w:rsidRPr="34391E75" w:rsidR="001A5D1D">
          <w:rPr>
            <w:rStyle w:val="Hyperlink"/>
          </w:rPr>
          <w:t xml:space="preserve"> </w:t>
        </w:r>
        <w:r w:rsidRPr="34391E75" w:rsidR="00D85F95">
          <w:rPr>
            <w:rStyle w:val="Hyperlink"/>
          </w:rPr>
          <w:t>page</w:t>
        </w:r>
      </w:hyperlink>
      <w:r w:rsidR="00D85F95">
        <w:rPr/>
        <w:t xml:space="preserve"> </w:t>
      </w:r>
      <w:r w:rsidR="001A5D1D">
        <w:rPr/>
        <w:t>and</w:t>
      </w:r>
      <w:r w:rsidR="71206616">
        <w:rPr/>
        <w:t xml:space="preserve"> have your collection of 10 things, like dried pasta or blocks, ready to</w:t>
      </w:r>
      <w:r w:rsidR="001A5D1D">
        <w:rPr/>
        <w:t xml:space="preserve"> complete</w:t>
      </w:r>
      <w:r w:rsidR="00302759">
        <w:rPr/>
        <w:t xml:space="preserve"> the</w:t>
      </w:r>
      <w:r w:rsidR="001A5D1D">
        <w:rPr/>
        <w:t xml:space="preserve"> tasks within the video. </w:t>
      </w:r>
    </w:p>
    <w:p w:rsidR="00705F64" w:rsidP="00705F64" w:rsidRDefault="002D1DF5" w14:paraId="085FCFBD" w14:textId="1F809172">
      <w:pPr>
        <w:pStyle w:val="Heading2"/>
      </w:pPr>
      <w:r>
        <w:t xml:space="preserve">Let’s talk </w:t>
      </w:r>
      <w:r w:rsidR="00CD6772">
        <w:t>1</w:t>
      </w:r>
      <w:r w:rsidR="003552F7">
        <w:t xml:space="preserve"> – S</w:t>
      </w:r>
      <w:r w:rsidR="004F5C7F">
        <w:t xml:space="preserve">tage </w:t>
      </w:r>
      <w:r w:rsidR="003552F7">
        <w:t>1</w:t>
      </w:r>
    </w:p>
    <w:p w:rsidR="004F5C7F" w:rsidP="00705F64" w:rsidRDefault="004C6F10" w14:paraId="0B265E9C" w14:textId="15214081">
      <w:pPr>
        <w:rPr>
          <w:lang w:eastAsia="zh-CN"/>
        </w:rPr>
      </w:pPr>
      <w:r w:rsidR="004C6F10">
        <w:drawing>
          <wp:inline wp14:editId="621C00CF" wp14:anchorId="69EBD7C4">
            <wp:extent cx="640081" cy="640081"/>
            <wp:effectExtent l="0" t="0" r="7620" b="7620"/>
            <wp:docPr id="297835608" name="Picture 14" descr="Play this game or watch this video." title="Play"/>
            <wp:cNvGraphicFramePr>
              <a:graphicFrameLocks noChangeAspect="1"/>
            </wp:cNvGraphicFramePr>
            <a:graphic>
              <a:graphicData uri="http://schemas.openxmlformats.org/drawingml/2006/picture">
                <pic:pic>
                  <pic:nvPicPr>
                    <pic:cNvPr id="0" name="Picture 14"/>
                    <pic:cNvPicPr/>
                  </pic:nvPicPr>
                  <pic:blipFill>
                    <a:blip r:embed="R22dd160087ea4e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D85F95">
        <w:rPr>
          <w:lang w:eastAsia="zh-CN"/>
        </w:rPr>
        <w:t>Vi</w:t>
      </w:r>
      <w:r w:rsidRPr="34391E75" w:rsidR="549F1791">
        <w:rPr>
          <w:lang w:eastAsia="zh-CN"/>
        </w:rPr>
        <w:t>ew video on</w:t>
      </w:r>
      <w:r w:rsidRPr="34391E75" w:rsidR="00705F64">
        <w:rPr>
          <w:lang w:eastAsia="zh-CN"/>
        </w:rPr>
        <w:t xml:space="preserve"> </w:t>
      </w:r>
      <w:hyperlink r:id="R9d1056ac316e46bf">
        <w:r w:rsidRPr="34391E75" w:rsidR="004C6F10">
          <w:rPr>
            <w:rStyle w:val="Hyperlink"/>
            <w:lang w:eastAsia="zh-CN"/>
          </w:rPr>
          <w:t xml:space="preserve">Let’s talk </w:t>
        </w:r>
        <w:r w:rsidRPr="34391E75" w:rsidR="004F5C7F">
          <w:rPr>
            <w:rStyle w:val="Hyperlink"/>
            <w:lang w:eastAsia="zh-CN"/>
          </w:rPr>
          <w:t>1- Stage 1</w:t>
        </w:r>
        <w:r w:rsidRPr="34391E75" w:rsidR="00D85F95">
          <w:rPr>
            <w:rStyle w:val="Hyperlink"/>
            <w:lang w:eastAsia="zh-CN"/>
          </w:rPr>
          <w:t xml:space="preserve"> page</w:t>
        </w:r>
      </w:hyperlink>
    </w:p>
    <w:p w:rsidR="004F5C7F" w:rsidP="00705F64" w:rsidRDefault="004F5C7F" w14:paraId="00275D67" w14:textId="7F7C1AC9">
      <w:pPr>
        <w:rPr>
          <w:lang w:eastAsia="zh-CN"/>
        </w:rPr>
      </w:pPr>
      <w:r w:rsidR="004F5C7F">
        <w:drawing>
          <wp:inline wp14:editId="7D25CB86" wp14:anchorId="32B10CCC">
            <wp:extent cx="635027" cy="635027"/>
            <wp:effectExtent l="0" t="0" r="0" b="0"/>
            <wp:docPr id="1906356535" name="Picture 908694340" descr="Think or brainstorm your ideas." title="Think"/>
            <wp:cNvGraphicFramePr>
              <a:graphicFrameLocks noChangeAspect="1"/>
            </wp:cNvGraphicFramePr>
            <a:graphic>
              <a:graphicData uri="http://schemas.openxmlformats.org/drawingml/2006/picture">
                <pic:pic>
                  <pic:nvPicPr>
                    <pic:cNvPr id="0" name="Picture 908694340"/>
                    <pic:cNvPicPr/>
                  </pic:nvPicPr>
                  <pic:blipFill>
                    <a:blip r:embed="R9430c8a2be43447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004F5C7F">
        <w:rPr>
          <w:lang w:eastAsia="zh-CN"/>
        </w:rPr>
        <w:t>What is different strategy you can use to solve 23-19?</w:t>
      </w:r>
      <w:r w:rsidRPr="34391E75" w:rsidR="009D4AD7">
        <w:rPr>
          <w:lang w:eastAsia="zh-CN"/>
        </w:rPr>
        <w:t xml:space="preserve"> Record your thinking. </w:t>
      </w:r>
    </w:p>
    <w:p w:rsidR="004F5C7F" w:rsidP="00705F64" w:rsidRDefault="004F5C7F" w14:paraId="55F669DC" w14:textId="0A0C8D37">
      <w:pPr>
        <w:rPr>
          <w:lang w:eastAsia="zh-CN"/>
        </w:rPr>
      </w:pPr>
    </w:p>
    <w:p w:rsidR="004F5C7F" w:rsidP="00705F64" w:rsidRDefault="004F5C7F" w14:paraId="1E9239BE" w14:textId="3BBAEBCA">
      <w:pPr>
        <w:rPr>
          <w:lang w:eastAsia="zh-CN"/>
        </w:rPr>
      </w:pPr>
    </w:p>
    <w:p w:rsidR="004F5C7F" w:rsidP="00705F64" w:rsidRDefault="004F5C7F" w14:paraId="0CF484E5" w14:textId="5144C862">
      <w:pPr>
        <w:rPr>
          <w:lang w:eastAsia="zh-CN"/>
        </w:rPr>
      </w:pPr>
    </w:p>
    <w:p w:rsidR="00C97381" w:rsidP="00705F64" w:rsidRDefault="00C97381" w14:paraId="56C836FC" w14:textId="08B22402">
      <w:pPr>
        <w:rPr>
          <w:lang w:eastAsia="zh-CN"/>
        </w:rPr>
      </w:pPr>
    </w:p>
    <w:p w:rsidR="00C97381" w:rsidP="00705F64" w:rsidRDefault="00C97381" w14:paraId="351C0C30" w14:textId="77777777">
      <w:pPr>
        <w:rPr>
          <w:lang w:eastAsia="zh-CN"/>
        </w:rPr>
      </w:pPr>
    </w:p>
    <w:p w:rsidR="004F5C7F" w:rsidP="00705F64" w:rsidRDefault="004F5C7F" w14:paraId="5C5E55CE" w14:textId="30962BFD">
      <w:pPr>
        <w:rPr>
          <w:lang w:eastAsia="zh-CN"/>
        </w:rPr>
      </w:pPr>
      <w:r w:rsidR="004F5C7F">
        <w:drawing>
          <wp:inline wp14:editId="1D0EFFCB" wp14:anchorId="61C740CC">
            <wp:extent cx="635027" cy="635027"/>
            <wp:effectExtent l="0" t="0" r="0" b="0"/>
            <wp:docPr id="112863141" name="Picture 908694341" descr="Think or brainstorm your ideas." title="Think"/>
            <wp:cNvGraphicFramePr>
              <a:graphicFrameLocks noChangeAspect="1"/>
            </wp:cNvGraphicFramePr>
            <a:graphic>
              <a:graphicData uri="http://schemas.openxmlformats.org/drawingml/2006/picture">
                <pic:pic>
                  <pic:nvPicPr>
                    <pic:cNvPr id="0" name="Picture 908694341"/>
                    <pic:cNvPicPr/>
                  </pic:nvPicPr>
                  <pic:blipFill>
                    <a:blip r:embed="R53f2c0b6abd941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004F5C7F">
        <w:rPr>
          <w:lang w:eastAsia="zh-CN"/>
        </w:rPr>
        <w:t>What is another different strategy you can use to solve 23-19?</w:t>
      </w:r>
      <w:r w:rsidRPr="34391E75" w:rsidR="009D4AD7">
        <w:rPr>
          <w:lang w:eastAsia="zh-CN"/>
        </w:rPr>
        <w:t xml:space="preserve"> Record your thinking.</w:t>
      </w:r>
    </w:p>
    <w:p w:rsidR="00C97381" w:rsidP="00705F64" w:rsidRDefault="00C97381" w14:paraId="0C22641A" w14:textId="3E950C12">
      <w:pPr>
        <w:rPr>
          <w:lang w:eastAsia="zh-CN"/>
        </w:rPr>
      </w:pPr>
    </w:p>
    <w:p w:rsidR="00C97381" w:rsidP="00705F64" w:rsidRDefault="00C97381" w14:paraId="76FCF6B0" w14:textId="37224AF4">
      <w:pPr>
        <w:rPr>
          <w:lang w:eastAsia="zh-CN"/>
        </w:rPr>
      </w:pPr>
    </w:p>
    <w:p w:rsidR="00C97381" w:rsidP="00705F64" w:rsidRDefault="00C97381" w14:paraId="39A238D9" w14:textId="4C1486BD">
      <w:pPr>
        <w:rPr>
          <w:lang w:eastAsia="zh-CN"/>
        </w:rPr>
      </w:pPr>
    </w:p>
    <w:p w:rsidR="00C97381" w:rsidP="00705F64" w:rsidRDefault="00C97381" w14:paraId="4A81D5DA" w14:textId="073371F5">
      <w:pPr>
        <w:rPr>
          <w:lang w:eastAsia="zh-CN"/>
        </w:rPr>
      </w:pPr>
    </w:p>
    <w:p w:rsidR="00C97381" w:rsidP="00705F64" w:rsidRDefault="00C97381" w14:paraId="5BA768DE" w14:textId="236DE361">
      <w:pPr>
        <w:rPr>
          <w:lang w:eastAsia="zh-CN"/>
        </w:rPr>
      </w:pPr>
    </w:p>
    <w:p w:rsidR="00C97381" w:rsidP="00705F64" w:rsidRDefault="00C97381" w14:paraId="6179EED7" w14:textId="4B18318D">
      <w:pPr>
        <w:rPr>
          <w:lang w:eastAsia="zh-CN"/>
        </w:rPr>
      </w:pPr>
    </w:p>
    <w:p w:rsidR="003552F7" w:rsidP="00705F64" w:rsidRDefault="00164D99" w14:paraId="431C0842" w14:textId="54713558">
      <w:pPr>
        <w:pStyle w:val="Heading2"/>
      </w:pPr>
      <w:r>
        <w:t>Pentominoes 1</w:t>
      </w:r>
    </w:p>
    <w:p w:rsidR="003552F7" w:rsidP="003552F7" w:rsidRDefault="00AD3759" w14:paraId="6BF1BEFF" w14:textId="0AD1336D">
      <w:r w:rsidR="00AD3759">
        <w:drawing>
          <wp:inline wp14:editId="0D99D35C" wp14:anchorId="429A824A">
            <wp:extent cx="640081" cy="640081"/>
            <wp:effectExtent l="0" t="0" r="7620" b="7620"/>
            <wp:docPr id="468442444" name="Picture 908694342" descr="Play this game or watch this video." title="Play"/>
            <wp:cNvGraphicFramePr>
              <a:graphicFrameLocks noChangeAspect="1"/>
            </wp:cNvGraphicFramePr>
            <a:graphic>
              <a:graphicData uri="http://schemas.openxmlformats.org/drawingml/2006/picture">
                <pic:pic>
                  <pic:nvPicPr>
                    <pic:cNvPr id="0" name="Picture 908694342"/>
                    <pic:cNvPicPr/>
                  </pic:nvPicPr>
                  <pic:blipFill>
                    <a:blip r:embed="R6877ae87491145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D85F95">
        <w:rPr>
          <w:lang w:eastAsia="zh-CN"/>
        </w:rPr>
        <w:t>Vi</w:t>
      </w:r>
      <w:r w:rsidRPr="34391E75" w:rsidR="4A16B15E">
        <w:rPr>
          <w:lang w:eastAsia="zh-CN"/>
        </w:rPr>
        <w:t xml:space="preserve">ew video on </w:t>
      </w:r>
      <w:hyperlink r:id="R299be377842542e4">
        <w:r w:rsidRPr="34391E75" w:rsidR="00D85F95">
          <w:rPr>
            <w:rStyle w:val="Hyperlink"/>
          </w:rPr>
          <w:t>Pentominoes – 1 page</w:t>
        </w:r>
      </w:hyperlink>
    </w:p>
    <w:p w:rsidR="00D30261" w:rsidP="3910F73B" w:rsidRDefault="009D4AD7" w14:paraId="10BAE98D" w14:textId="5DD2B402">
      <w:pPr>
        <w:rPr>
          <w:rFonts w:eastAsia="Arial" w:cs="Arial"/>
        </w:rPr>
      </w:pPr>
      <w:r w:rsidR="009D4AD7">
        <w:drawing>
          <wp:inline wp14:editId="062B0F19" wp14:anchorId="13BEE3C0">
            <wp:extent cx="635027" cy="635027"/>
            <wp:effectExtent l="0" t="0" r="0" b="0"/>
            <wp:docPr id="528076317" name="Picture 908694358" descr="Think or brainstorm your ideas." title="Think"/>
            <wp:cNvGraphicFramePr>
              <a:graphicFrameLocks noChangeAspect="1"/>
            </wp:cNvGraphicFramePr>
            <a:graphic>
              <a:graphicData uri="http://schemas.openxmlformats.org/drawingml/2006/picture">
                <pic:pic>
                  <pic:nvPicPr>
                    <pic:cNvPr id="0" name="Picture 908694358"/>
                    <pic:cNvPicPr/>
                  </pic:nvPicPr>
                  <pic:blipFill>
                    <a:blip r:embed="Rf60d967ca70b4d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722C0E82">
        <w:rPr>
          <w:rFonts w:eastAsia="Arial" w:cs="Arial"/>
        </w:rPr>
        <w:t>Find all the unique shapes you can make using all 5 squares. Remember, the edges of each square must join other squares perfectly and of the shapes you make must be different. That means that two shapes are considered the same if one can be fitted exactly on top of the other, even if you have to turn it around or turn it over.</w:t>
      </w:r>
    </w:p>
    <w:p w:rsidR="00D30261" w:rsidP="3910F73B" w:rsidRDefault="722C0E82" w14:paraId="08E5401C" w14:textId="0F4D1961">
      <w:r w:rsidR="722C0E82">
        <w:drawing>
          <wp:inline wp14:editId="5C68A69F" wp14:anchorId="28663140">
            <wp:extent cx="3201899" cy="1644555"/>
            <wp:effectExtent l="0" t="0" r="0" b="0"/>
            <wp:docPr id="603109060" name="Picture 378589136" descr="A pentomino, whereby the edges of each square join the other squares perfectly. And a non-example of a pentomino." title=""/>
            <wp:cNvGraphicFramePr>
              <a:graphicFrameLocks noChangeAspect="1"/>
            </wp:cNvGraphicFramePr>
            <a:graphic>
              <a:graphicData uri="http://schemas.openxmlformats.org/drawingml/2006/picture">
                <pic:pic>
                  <pic:nvPicPr>
                    <pic:cNvPr id="0" name="Picture 378589136"/>
                    <pic:cNvPicPr/>
                  </pic:nvPicPr>
                  <pic:blipFill>
                    <a:blip r:embed="R3ff3529fb4a743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01899" cy="1644555"/>
                    </a:xfrm>
                    <a:prstGeom prst="rect">
                      <a:avLst/>
                    </a:prstGeom>
                  </pic:spPr>
                </pic:pic>
              </a:graphicData>
            </a:graphic>
          </wp:inline>
        </w:drawing>
      </w:r>
    </w:p>
    <w:p w:rsidR="000B426C" w:rsidP="003552F7" w:rsidRDefault="004F4B84" w14:paraId="1FC52F72" w14:textId="77777777">
      <w:r w:rsidR="004F4B84">
        <w:drawing>
          <wp:inline wp14:editId="7E0C4100" wp14:anchorId="5A836BD1">
            <wp:extent cx="640081" cy="640081"/>
            <wp:effectExtent l="0" t="0" r="7620" b="7620"/>
            <wp:docPr id="985519218" name="Picture 908694359" descr="This is a writing activity." title="Write"/>
            <wp:cNvGraphicFramePr>
              <a:graphicFrameLocks noChangeAspect="1"/>
            </wp:cNvGraphicFramePr>
            <a:graphic>
              <a:graphicData uri="http://schemas.openxmlformats.org/drawingml/2006/picture">
                <pic:pic>
                  <pic:nvPicPr>
                    <pic:cNvPr id="0" name="Picture 908694359"/>
                    <pic:cNvPicPr/>
                  </pic:nvPicPr>
                  <pic:blipFill>
                    <a:blip r:embed="R5119fb87deac4d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004F4B84">
        <w:rPr/>
        <w:t>Record yo</w:t>
      </w:r>
      <w:r w:rsidR="00F17567">
        <w:rPr/>
        <w:t>ur thinking on the grid paper.</w:t>
      </w:r>
    </w:p>
    <w:p w:rsidR="001C34E6" w:rsidRDefault="000B426C" w14:paraId="3FB7788D" w14:textId="79C45ED2">
      <w:r>
        <w:br w:type="page"/>
      </w:r>
    </w:p>
    <w:p w:rsidR="00891658" w:rsidRDefault="00891658" w14:paraId="510711AD" w14:textId="0D33F0EB">
      <w:r w:rsidR="00891658">
        <w:drawing>
          <wp:inline wp14:editId="0BDBE474" wp14:anchorId="0983174A">
            <wp:extent cx="6116321" cy="8827769"/>
            <wp:effectExtent l="0" t="0" r="0" b="0"/>
            <wp:docPr id="1626682867" name="Picture 8" descr="grid paper" title=""/>
            <wp:cNvGraphicFramePr>
              <a:graphicFrameLocks noChangeAspect="1"/>
            </wp:cNvGraphicFramePr>
            <a:graphic>
              <a:graphicData uri="http://schemas.openxmlformats.org/drawingml/2006/picture">
                <pic:pic>
                  <pic:nvPicPr>
                    <pic:cNvPr id="0" name="Picture 8"/>
                    <pic:cNvPicPr/>
                  </pic:nvPicPr>
                  <pic:blipFill>
                    <a:blip r:embed="R8b3126fa4c48418e">
                      <a:extLst>
                        <a:ext xmlns:a="http://schemas.openxmlformats.org/drawingml/2006/main" uri="{28A0092B-C50C-407E-A947-70E740481C1C}">
                          <a14:useLocalDpi val="0"/>
                        </a:ext>
                      </a:extLst>
                    </a:blip>
                    <a:stretch>
                      <a:fillRect/>
                    </a:stretch>
                  </pic:blipFill>
                  <pic:spPr>
                    <a:xfrm rot="0" flipH="0" flipV="0">
                      <a:off x="0" y="0"/>
                      <a:ext cx="6116321" cy="8827769"/>
                    </a:xfrm>
                    <a:prstGeom prst="rect">
                      <a:avLst/>
                    </a:prstGeom>
                  </pic:spPr>
                </pic:pic>
              </a:graphicData>
            </a:graphic>
          </wp:inline>
        </w:drawing>
      </w:r>
    </w:p>
    <w:p w:rsidR="2EE35EEB" w:rsidRDefault="00891658" w14:paraId="31F9B884" w14:textId="6CE2377B">
      <w:r w:rsidR="00891658">
        <w:drawing>
          <wp:inline wp14:editId="2077E531" wp14:anchorId="3D77628B">
            <wp:extent cx="6116321" cy="8827769"/>
            <wp:effectExtent l="0" t="0" r="0" b="0"/>
            <wp:docPr id="997555353" name="Picture 5" descr="grid paper" title=""/>
            <wp:cNvGraphicFramePr>
              <a:graphicFrameLocks noChangeAspect="1"/>
            </wp:cNvGraphicFramePr>
            <a:graphic>
              <a:graphicData uri="http://schemas.openxmlformats.org/drawingml/2006/picture">
                <pic:pic>
                  <pic:nvPicPr>
                    <pic:cNvPr id="0" name="Picture 5"/>
                    <pic:cNvPicPr/>
                  </pic:nvPicPr>
                  <pic:blipFill>
                    <a:blip r:embed="R0540ce2e964d4475">
                      <a:extLst>
                        <a:ext xmlns:a="http://schemas.openxmlformats.org/drawingml/2006/main" uri="{28A0092B-C50C-407E-A947-70E740481C1C}">
                          <a14:useLocalDpi val="0"/>
                        </a:ext>
                      </a:extLst>
                    </a:blip>
                    <a:stretch>
                      <a:fillRect/>
                    </a:stretch>
                  </pic:blipFill>
                  <pic:spPr>
                    <a:xfrm rot="0" flipH="0" flipV="0">
                      <a:off x="0" y="0"/>
                      <a:ext cx="6116321" cy="8827769"/>
                    </a:xfrm>
                    <a:prstGeom prst="rect">
                      <a:avLst/>
                    </a:prstGeom>
                  </pic:spPr>
                </pic:pic>
              </a:graphicData>
            </a:graphic>
          </wp:inline>
        </w:drawing>
      </w:r>
      <w:r>
        <w:br w:type="page"/>
      </w:r>
    </w:p>
    <w:p w:rsidR="00D15725" w:rsidP="00F17567" w:rsidRDefault="00D85F95" w14:paraId="6A11D621" w14:textId="0742E968">
      <w:pPr>
        <w:pStyle w:val="Heading2"/>
        <w:numPr>
          <w:ilvl w:val="0"/>
          <w:numId w:val="0"/>
        </w:numPr>
      </w:pPr>
      <w:r>
        <w:t>Go fish: relationships</w:t>
      </w:r>
    </w:p>
    <w:p w:rsidRPr="003552F7" w:rsidR="003552F7" w:rsidP="772ADA65" w:rsidRDefault="00AD3759" w14:paraId="12C60BFB" w14:textId="59332DF3">
      <w:pPr>
        <w:rPr>
          <w:lang w:eastAsia="zh-CN"/>
        </w:rPr>
      </w:pPr>
      <w:r w:rsidR="00AD3759">
        <w:drawing>
          <wp:inline wp14:editId="01105D26" wp14:anchorId="01E79E3E">
            <wp:extent cx="640081" cy="640081"/>
            <wp:effectExtent l="0" t="0" r="7620" b="7620"/>
            <wp:docPr id="1970176427" name="Picture 908694343" descr="Play this game or watch this video." title="Play"/>
            <wp:cNvGraphicFramePr>
              <a:graphicFrameLocks noChangeAspect="1"/>
            </wp:cNvGraphicFramePr>
            <a:graphic>
              <a:graphicData uri="http://schemas.openxmlformats.org/drawingml/2006/picture">
                <pic:pic>
                  <pic:nvPicPr>
                    <pic:cNvPr id="0" name="Picture 908694343"/>
                    <pic:cNvPicPr/>
                  </pic:nvPicPr>
                  <pic:blipFill>
                    <a:blip r:embed="R27dd10fc691b41f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D85F95">
        <w:rPr>
          <w:lang w:eastAsia="zh-CN"/>
        </w:rPr>
        <w:t>Vi</w:t>
      </w:r>
      <w:r w:rsidRPr="34391E75" w:rsidR="6EB60239">
        <w:rPr>
          <w:lang w:eastAsia="zh-CN"/>
        </w:rPr>
        <w:t>ew video on</w:t>
      </w:r>
      <w:r w:rsidRPr="34391E75" w:rsidR="00D85F95">
        <w:rPr>
          <w:lang w:eastAsia="zh-CN"/>
        </w:rPr>
        <w:t xml:space="preserve"> </w:t>
      </w:r>
      <w:hyperlink r:id="R9f5ad98c1ac34652">
        <w:r w:rsidRPr="34391E75" w:rsidR="00D85F95">
          <w:rPr>
            <w:rStyle w:val="Hyperlink"/>
            <w:lang w:eastAsia="zh-CN"/>
          </w:rPr>
          <w:t>Go fish: relationships page</w:t>
        </w:r>
      </w:hyperlink>
      <w:r w:rsidRPr="34391E75" w:rsidR="00C37D08">
        <w:rPr>
          <w:lang w:eastAsia="zh-CN"/>
        </w:rPr>
        <w:t xml:space="preserve"> </w:t>
      </w:r>
    </w:p>
    <w:p w:rsidRPr="003552F7" w:rsidR="003552F7" w:rsidP="003552F7" w:rsidRDefault="00C37D08" w14:paraId="17F500C8" w14:textId="55CA4BE4">
      <w:pPr>
        <w:rPr>
          <w:lang w:eastAsia="zh-CN"/>
        </w:rPr>
      </w:pPr>
      <w:r w:rsidRPr="34391E75" w:rsidR="00C37D08">
        <w:rPr>
          <w:lang w:eastAsia="zh-CN"/>
        </w:rPr>
        <w:t xml:space="preserve"> </w:t>
      </w:r>
      <w:r w:rsidR="3F7028EF">
        <w:drawing>
          <wp:inline wp14:editId="376E43C8" wp14:anchorId="38EB0121">
            <wp:extent cx="638175" cy="638175"/>
            <wp:effectExtent l="0" t="0" r="9525" b="9525"/>
            <wp:docPr id="2056895850" name="Picture 2117560432" descr="This activity requires collaboration." title=""/>
            <wp:cNvGraphicFramePr>
              <a:graphicFrameLocks noChangeAspect="1"/>
            </wp:cNvGraphicFramePr>
            <a:graphic>
              <a:graphicData uri="http://schemas.openxmlformats.org/drawingml/2006/picture">
                <pic:pic>
                  <pic:nvPicPr>
                    <pic:cNvPr id="0" name="Picture 2117560432"/>
                    <pic:cNvPicPr/>
                  </pic:nvPicPr>
                  <pic:blipFill>
                    <a:blip r:embed="R805c0c067a6b41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3F7028EF">
        <w:rPr>
          <w:lang w:eastAsia="zh-CN"/>
        </w:rPr>
        <w:t>P</w:t>
      </w:r>
      <w:r w:rsidRPr="34391E75" w:rsidR="00C37D08">
        <w:rPr>
          <w:lang w:eastAsia="zh-CN"/>
        </w:rPr>
        <w:t>lay Go fish: relationships again. The video also shows you how you can adapt Go fish: relationship</w:t>
      </w:r>
      <w:r w:rsidRPr="34391E75" w:rsidR="007F4D8D">
        <w:rPr>
          <w:lang w:eastAsia="zh-CN"/>
        </w:rPr>
        <w:t>s into a game of concentration.</w:t>
      </w:r>
    </w:p>
    <w:p w:rsidR="00705F64" w:rsidP="00705F64" w:rsidRDefault="00705F64" w14:paraId="043A519C" w14:textId="3B2AF797">
      <w:pPr>
        <w:pStyle w:val="Heading2"/>
      </w:pPr>
      <w:r>
        <w:t>Reflection</w:t>
      </w:r>
    </w:p>
    <w:p w:rsidRPr="00E13D6C" w:rsidR="00E13D6C" w:rsidP="7F5A5FD4" w:rsidRDefault="631EA940" w14:paraId="1F451561" w14:textId="0AD9F7F4">
      <w:pPr>
        <w:pStyle w:val="ListBullet"/>
        <w:rPr>
          <w:lang w:eastAsia="zh-CN"/>
        </w:rPr>
      </w:pPr>
      <w:r w:rsidRPr="7F5A5FD4">
        <w:rPr>
          <w:lang w:eastAsia="zh-CN"/>
        </w:rPr>
        <w:t>W</w:t>
      </w:r>
      <w:r w:rsidRPr="7F5A5FD4" w:rsidR="25AE591A">
        <w:rPr>
          <w:lang w:eastAsia="zh-CN"/>
        </w:rPr>
        <w:t xml:space="preserve">hich strategy for solving 23 – 19 would you like to know more about? </w:t>
      </w:r>
      <w:r w:rsidRPr="7F5A5FD4" w:rsidR="00E13D6C">
        <w:rPr>
          <w:lang w:eastAsia="zh-CN"/>
        </w:rPr>
        <w:br w:type="page"/>
      </w:r>
    </w:p>
    <w:p w:rsidR="007932AD" w:rsidP="007932AD" w:rsidRDefault="007932AD" w14:paraId="17710EF8" w14:textId="4A4917E8">
      <w:pPr>
        <w:pStyle w:val="Heading1"/>
      </w:pPr>
      <w:r>
        <w:lastRenderedPageBreak/>
        <w:t>Day 3</w:t>
      </w:r>
    </w:p>
    <w:p w:rsidR="007932AD" w:rsidP="7F5A5FD4" w:rsidRDefault="007932AD" w14:paraId="441ED7E8" w14:textId="1113E53E">
      <w:r>
        <w:t xml:space="preserve">Today </w:t>
      </w:r>
      <w:r w:rsidR="11EF1F56">
        <w:t>we</w:t>
      </w:r>
      <w:r>
        <w:t xml:space="preserve"> have </w:t>
      </w:r>
      <w:r w:rsidR="00AD409D">
        <w:t>3 tasks.</w:t>
      </w:r>
      <w:r w:rsidR="50E76885">
        <w:t xml:space="preserve"> We are going to use counting to explore </w:t>
      </w:r>
      <w:r w:rsidR="599B8CCD">
        <w:t>important</w:t>
      </w:r>
      <w:r w:rsidR="50E76885">
        <w:t xml:space="preserve"> things about our number system and we are probably going to get sweaty brains as we investigate some strategies we can use to solve problems. Oh! And our puzzling squares are back!</w:t>
      </w:r>
    </w:p>
    <w:p w:rsidRPr="002762CD" w:rsidR="00974135" w:rsidP="00974135" w:rsidRDefault="00974135" w14:paraId="6EF43251" w14:textId="07C0E456">
      <w:pPr>
        <w:pStyle w:val="FeatureBox"/>
      </w:pPr>
      <w:r w:rsidR="00974135">
        <w:drawing>
          <wp:inline wp14:editId="62717E21" wp14:anchorId="606C0A46">
            <wp:extent cx="635027" cy="635027"/>
            <wp:effectExtent l="0" t="0" r="0" b="0"/>
            <wp:docPr id="656721077" name="Picture 43" descr="Time to collect your resources" title="Resources"/>
            <wp:cNvGraphicFramePr>
              <a:graphicFrameLocks noChangeAspect="1"/>
            </wp:cNvGraphicFramePr>
            <a:graphic>
              <a:graphicData uri="http://schemas.openxmlformats.org/drawingml/2006/picture">
                <pic:pic>
                  <pic:nvPicPr>
                    <pic:cNvPr id="0" name="Picture 43"/>
                    <pic:cNvPicPr/>
                  </pic:nvPicPr>
                  <pic:blipFill>
                    <a:blip r:embed="R502c8e09137345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974135">
        <w:rPr/>
        <w:t xml:space="preserve"> Resourc</w:t>
      </w:r>
      <w:r w:rsidR="007B0452">
        <w:rPr/>
        <w:t xml:space="preserve">es – </w:t>
      </w:r>
      <w:r w:rsidR="00961029">
        <w:rPr/>
        <w:t xml:space="preserve">device to view videos, </w:t>
      </w:r>
      <w:r w:rsidR="09A9F314">
        <w:rPr/>
        <w:t>pentom</w:t>
      </w:r>
      <w:r w:rsidR="00241079">
        <w:rPr/>
        <w:t>inoes made on Day 2, scissors,</w:t>
      </w:r>
    </w:p>
    <w:p w:rsidR="00974135" w:rsidP="00974135" w:rsidRDefault="003552F7" w14:paraId="293B3BA6" w14:textId="75A33DAB">
      <w:pPr>
        <w:pStyle w:val="Heading2"/>
      </w:pPr>
      <w:r>
        <w:t>Quantifying collections – paddle</w:t>
      </w:r>
      <w:r w:rsidR="00241079">
        <w:t xml:space="preserve"> </w:t>
      </w:r>
      <w:r>
        <w:t>pop sticks 1</w:t>
      </w:r>
    </w:p>
    <w:p w:rsidR="00974135" w:rsidP="00974135" w:rsidRDefault="00AD3759" w14:paraId="6A05E95E" w14:textId="54110F89">
      <w:pPr>
        <w:rPr>
          <w:lang w:eastAsia="zh-CN"/>
        </w:rPr>
      </w:pPr>
      <w:r w:rsidR="00AD3759">
        <w:drawing>
          <wp:inline wp14:editId="4D33F658" wp14:anchorId="12245F6F">
            <wp:extent cx="640081" cy="640081"/>
            <wp:effectExtent l="0" t="0" r="7620" b="7620"/>
            <wp:docPr id="1865089627" name="Picture 908694347" descr="Play this game or watch this video." title="Play"/>
            <wp:cNvGraphicFramePr>
              <a:graphicFrameLocks noChangeAspect="1"/>
            </wp:cNvGraphicFramePr>
            <a:graphic>
              <a:graphicData uri="http://schemas.openxmlformats.org/drawingml/2006/picture">
                <pic:pic>
                  <pic:nvPicPr>
                    <pic:cNvPr id="0" name="Picture 908694347"/>
                    <pic:cNvPicPr/>
                  </pic:nvPicPr>
                  <pic:blipFill>
                    <a:blip r:embed="Rb8c68c4a8cb048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AD3759">
        <w:rPr>
          <w:lang w:eastAsia="zh-CN"/>
        </w:rPr>
        <w:t>V</w:t>
      </w:r>
      <w:r w:rsidRPr="34391E75" w:rsidR="447C9D7D">
        <w:rPr>
          <w:lang w:eastAsia="zh-CN"/>
        </w:rPr>
        <w:t>i</w:t>
      </w:r>
      <w:r w:rsidRPr="34391E75" w:rsidR="62119159">
        <w:rPr>
          <w:lang w:eastAsia="zh-CN"/>
        </w:rPr>
        <w:t>ew video on</w:t>
      </w:r>
      <w:r w:rsidRPr="34391E75" w:rsidR="447C9D7D">
        <w:rPr>
          <w:lang w:eastAsia="zh-CN"/>
        </w:rPr>
        <w:t xml:space="preserve"> </w:t>
      </w:r>
      <w:hyperlink r:id="R79af8fdb52324f98">
        <w:r w:rsidRPr="34391E75" w:rsidR="007B0452">
          <w:rPr>
            <w:rStyle w:val="Hyperlink"/>
            <w:lang w:eastAsia="zh-CN"/>
          </w:rPr>
          <w:t>Quantifying collections – paddlepop sticks 1</w:t>
        </w:r>
        <w:r w:rsidRPr="34391E75" w:rsidR="46060135">
          <w:rPr>
            <w:rStyle w:val="Hyperlink"/>
            <w:lang w:eastAsia="zh-CN"/>
          </w:rPr>
          <w:t xml:space="preserve"> page</w:t>
        </w:r>
      </w:hyperlink>
    </w:p>
    <w:p w:rsidR="00705F64" w:rsidP="00705F64" w:rsidRDefault="007372FC" w14:paraId="75AE8C54" w14:textId="5E350AD4">
      <w:pPr>
        <w:pStyle w:val="Heading2"/>
        <w:rPr/>
      </w:pPr>
      <w:r w:rsidR="007372FC">
        <w:rPr/>
        <w:t xml:space="preserve">Let’s </w:t>
      </w:r>
      <w:r w:rsidR="003552F7">
        <w:rPr/>
        <w:t>investigate 1 – S</w:t>
      </w:r>
      <w:r w:rsidR="236EB662">
        <w:rPr/>
        <w:t xml:space="preserve">tage </w:t>
      </w:r>
      <w:r w:rsidR="003552F7">
        <w:rPr/>
        <w:t>1 and S</w:t>
      </w:r>
      <w:r w:rsidR="0FF676C2">
        <w:rPr/>
        <w:t xml:space="preserve">tage </w:t>
      </w:r>
      <w:r w:rsidR="003552F7">
        <w:rPr/>
        <w:t>2</w:t>
      </w:r>
    </w:p>
    <w:p w:rsidRPr="007372FC" w:rsidR="007372FC" w:rsidP="007372FC" w:rsidRDefault="00AD3759" w14:paraId="644CE040" w14:textId="41A908B2">
      <w:pPr>
        <w:rPr>
          <w:lang w:eastAsia="zh-CN"/>
        </w:rPr>
      </w:pPr>
      <w:r w:rsidR="00AD3759">
        <w:drawing>
          <wp:inline wp14:editId="4731F53F" wp14:anchorId="432986B8">
            <wp:extent cx="640081" cy="640081"/>
            <wp:effectExtent l="0" t="0" r="7620" b="7620"/>
            <wp:docPr id="251214346" name="Picture 908694345" descr="Play this game or watch this video." title="Play"/>
            <wp:cNvGraphicFramePr>
              <a:graphicFrameLocks noChangeAspect="1"/>
            </wp:cNvGraphicFramePr>
            <a:graphic>
              <a:graphicData uri="http://schemas.openxmlformats.org/drawingml/2006/picture">
                <pic:pic>
                  <pic:nvPicPr>
                    <pic:cNvPr id="0" name="Picture 908694345"/>
                    <pic:cNvPicPr/>
                  </pic:nvPicPr>
                  <pic:blipFill>
                    <a:blip r:embed="R58528e1035f14f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AD3759">
        <w:rPr>
          <w:lang w:eastAsia="zh-CN"/>
        </w:rPr>
        <w:t>V</w:t>
      </w:r>
      <w:r w:rsidRPr="34391E75" w:rsidR="31E5296D">
        <w:rPr>
          <w:lang w:eastAsia="zh-CN"/>
        </w:rPr>
        <w:t>i</w:t>
      </w:r>
      <w:r w:rsidRPr="34391E75" w:rsidR="00A57C50">
        <w:rPr>
          <w:lang w:eastAsia="zh-CN"/>
        </w:rPr>
        <w:t>ew video on</w:t>
      </w:r>
      <w:r w:rsidRPr="34391E75" w:rsidR="31E5296D">
        <w:rPr>
          <w:lang w:eastAsia="zh-CN"/>
        </w:rPr>
        <w:t xml:space="preserve"> </w:t>
      </w:r>
      <w:hyperlink r:id="R6a41f2b2d8e346f8">
        <w:r w:rsidRPr="34391E75" w:rsidR="00961029">
          <w:rPr>
            <w:rStyle w:val="Hyperlink"/>
            <w:lang w:eastAsia="zh-CN"/>
          </w:rPr>
          <w:t>Let’s investigate 1 – S</w:t>
        </w:r>
        <w:r w:rsidRPr="34391E75" w:rsidR="5DE12725">
          <w:rPr>
            <w:rStyle w:val="Hyperlink"/>
            <w:lang w:eastAsia="zh-CN"/>
          </w:rPr>
          <w:t xml:space="preserve">tage </w:t>
        </w:r>
        <w:r w:rsidRPr="34391E75" w:rsidR="00961029">
          <w:rPr>
            <w:rStyle w:val="Hyperlink"/>
            <w:lang w:eastAsia="zh-CN"/>
          </w:rPr>
          <w:t xml:space="preserve">1 </w:t>
        </w:r>
        <w:r w:rsidRPr="34391E75" w:rsidR="2E0394F5">
          <w:rPr>
            <w:rStyle w:val="Hyperlink"/>
            <w:lang w:eastAsia="zh-CN"/>
          </w:rPr>
          <w:t>and S</w:t>
        </w:r>
        <w:r w:rsidRPr="34391E75" w:rsidR="1F8EADD6">
          <w:rPr>
            <w:rStyle w:val="Hyperlink"/>
            <w:lang w:eastAsia="zh-CN"/>
          </w:rPr>
          <w:t xml:space="preserve">tage </w:t>
        </w:r>
        <w:r w:rsidRPr="34391E75" w:rsidR="2E0394F5">
          <w:rPr>
            <w:rStyle w:val="Hyperlink"/>
            <w:lang w:eastAsia="zh-CN"/>
          </w:rPr>
          <w:t>2 page</w:t>
        </w:r>
      </w:hyperlink>
    </w:p>
    <w:p w:rsidR="35C711A5" w:rsidP="5B728837" w:rsidRDefault="35C711A5" w14:paraId="6A741DC0" w14:textId="2FD87212">
      <w:pPr>
        <w:rPr>
          <w:lang w:eastAsia="zh-CN"/>
        </w:rPr>
      </w:pPr>
      <w:r w:rsidR="35C711A5">
        <w:drawing>
          <wp:inline wp14:editId="77029679" wp14:anchorId="7C769F43">
            <wp:extent cx="635027" cy="635027"/>
            <wp:effectExtent l="0" t="0" r="0" b="0"/>
            <wp:docPr id="177912322"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27231d93f25846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35C711A5">
        <w:drawing>
          <wp:inline wp14:editId="58036005" wp14:anchorId="4D36FCA1">
            <wp:extent cx="640081" cy="640081"/>
            <wp:effectExtent l="0" t="0" r="7620" b="7620"/>
            <wp:docPr id="1678328360" name="Picture 908694362" descr="This is a writing activity." title="Write"/>
            <wp:cNvGraphicFramePr>
              <a:graphicFrameLocks noChangeAspect="1"/>
            </wp:cNvGraphicFramePr>
            <a:graphic>
              <a:graphicData uri="http://schemas.openxmlformats.org/drawingml/2006/picture">
                <pic:pic>
                  <pic:nvPicPr>
                    <pic:cNvPr id="0" name="Picture 908694362"/>
                    <pic:cNvPicPr/>
                  </pic:nvPicPr>
                  <pic:blipFill>
                    <a:blip r:embed="R9ceceffefdbd46f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35C711A5">
        <w:rPr>
          <w:lang w:eastAsia="zh-CN"/>
        </w:rPr>
        <w:t xml:space="preserve"> How could you use this strategy to help you solve 13 – 9? Record your thinking.</w:t>
      </w:r>
    </w:p>
    <w:p w:rsidR="5B728837" w:rsidP="5B728837" w:rsidRDefault="5B728837" w14:paraId="026E925D" w14:textId="0A30C606">
      <w:pPr>
        <w:rPr>
          <w:lang w:eastAsia="zh-CN"/>
        </w:rPr>
      </w:pPr>
    </w:p>
    <w:p w:rsidR="5B728837" w:rsidP="5B728837" w:rsidRDefault="5B728837" w14:paraId="64725B7D" w14:textId="5E049FE3">
      <w:pPr>
        <w:rPr>
          <w:lang w:eastAsia="zh-CN"/>
        </w:rPr>
      </w:pPr>
    </w:p>
    <w:p w:rsidR="5B728837" w:rsidP="5B728837" w:rsidRDefault="5B728837" w14:paraId="2BD09954" w14:textId="234AD4AF">
      <w:pPr>
        <w:rPr>
          <w:lang w:eastAsia="zh-CN"/>
        </w:rPr>
      </w:pPr>
    </w:p>
    <w:p w:rsidR="5B728837" w:rsidP="5B728837" w:rsidRDefault="5B728837" w14:paraId="6C732D87" w14:textId="38F24A29">
      <w:pPr>
        <w:rPr>
          <w:lang w:eastAsia="zh-CN"/>
        </w:rPr>
      </w:pPr>
    </w:p>
    <w:p w:rsidR="5B728837" w:rsidP="5B728837" w:rsidRDefault="5B728837" w14:paraId="6A92EBC3" w14:textId="10657756">
      <w:pPr>
        <w:rPr>
          <w:lang w:eastAsia="zh-CN"/>
        </w:rPr>
      </w:pPr>
    </w:p>
    <w:p w:rsidR="5B728837" w:rsidP="5B728837" w:rsidRDefault="5B728837" w14:paraId="72B4BCB4" w14:textId="388F3F27">
      <w:pPr>
        <w:rPr>
          <w:lang w:eastAsia="zh-CN"/>
        </w:rPr>
      </w:pPr>
    </w:p>
    <w:p w:rsidR="007372FC" w:rsidP="00705F64" w:rsidRDefault="007372FC" w14:paraId="3B012EB7" w14:textId="5A4687C4">
      <w:pPr>
        <w:pStyle w:val="Heading2"/>
      </w:pPr>
      <w:r>
        <w:lastRenderedPageBreak/>
        <w:t>Pentomin</w:t>
      </w:r>
      <w:r w:rsidR="51699A5A">
        <w:t>oes –</w:t>
      </w:r>
      <w:r w:rsidR="292FC31F">
        <w:t xml:space="preserve"> </w:t>
      </w:r>
      <w:r w:rsidR="51699A5A">
        <w:t>2</w:t>
      </w:r>
    </w:p>
    <w:p w:rsidR="3EC366CB" w:rsidP="772ADA65" w:rsidRDefault="3EC366CB" w14:paraId="1BB05325" w14:textId="16F05371">
      <w:pPr>
        <w:rPr>
          <w:lang w:eastAsia="zh-CN"/>
        </w:rPr>
      </w:pPr>
      <w:r w:rsidR="3EC366CB">
        <w:drawing>
          <wp:inline wp14:editId="5CD233C3" wp14:anchorId="3BDA29BA">
            <wp:extent cx="640081" cy="640081"/>
            <wp:effectExtent l="0" t="0" r="7620" b="7620"/>
            <wp:docPr id="1399216885" name="Picture 908694345" descr="Play this game or watch this video." title="Play"/>
            <wp:cNvGraphicFramePr>
              <a:graphicFrameLocks noChangeAspect="1"/>
            </wp:cNvGraphicFramePr>
            <a:graphic>
              <a:graphicData uri="http://schemas.openxmlformats.org/drawingml/2006/picture">
                <pic:pic>
                  <pic:nvPicPr>
                    <pic:cNvPr id="0" name="Picture 908694345"/>
                    <pic:cNvPicPr/>
                  </pic:nvPicPr>
                  <pic:blipFill>
                    <a:blip r:embed="Ra74ed3526b474a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7A407C31">
        <w:rPr>
          <w:lang w:eastAsia="zh-CN"/>
        </w:rPr>
        <w:t>Vi</w:t>
      </w:r>
      <w:r w:rsidRPr="34391E75" w:rsidR="2CD1F96A">
        <w:rPr>
          <w:lang w:eastAsia="zh-CN"/>
        </w:rPr>
        <w:t>ew video on</w:t>
      </w:r>
      <w:r w:rsidRPr="34391E75" w:rsidR="7A407C31">
        <w:rPr>
          <w:lang w:eastAsia="zh-CN"/>
        </w:rPr>
        <w:t xml:space="preserve"> </w:t>
      </w:r>
      <w:hyperlink r:id="Rb029e282b5934ecb">
        <w:r w:rsidRPr="34391E75" w:rsidR="7A407C31">
          <w:rPr>
            <w:rStyle w:val="Hyperlink"/>
            <w:lang w:eastAsia="zh-CN"/>
          </w:rPr>
          <w:t>Pentonimoes –2 page</w:t>
        </w:r>
      </w:hyperlink>
      <w:r w:rsidR="00321B55">
        <w:rPr/>
        <w:t xml:space="preserve"> and complete the activities</w:t>
      </w:r>
      <w:r w:rsidR="44C1CCB5">
        <w:rPr/>
        <w:t>.</w:t>
      </w:r>
    </w:p>
    <w:p w:rsidR="00DF223C" w:rsidP="772ADA65" w:rsidRDefault="37875C8F" w14:paraId="69DED28F" w14:textId="50DFC592">
      <w:r w:rsidR="37875C8F">
        <w:drawing>
          <wp:inline wp14:editId="3B96AFAE" wp14:anchorId="3DDC18AA">
            <wp:extent cx="635027" cy="635027"/>
            <wp:effectExtent l="0" t="0" r="0" b="0"/>
            <wp:docPr id="627103606"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8fd03dac54a248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37875C8F">
        <w:drawing>
          <wp:inline wp14:editId="30CB6664" wp14:anchorId="63C4CB12">
            <wp:extent cx="635027" cy="635027"/>
            <wp:effectExtent l="0" t="0" r="0" b="0"/>
            <wp:docPr id="1178793273" name="Picture 32" descr="This is a hands on activity" title="Hands on activity"/>
            <wp:cNvGraphicFramePr>
              <a:graphicFrameLocks noChangeAspect="1"/>
            </wp:cNvGraphicFramePr>
            <a:graphic>
              <a:graphicData uri="http://schemas.openxmlformats.org/drawingml/2006/picture">
                <pic:pic>
                  <pic:nvPicPr>
                    <pic:cNvPr id="0" name="Picture 32"/>
                    <pic:cNvPicPr/>
                  </pic:nvPicPr>
                  <pic:blipFill>
                    <a:blip r:embed="Rb0db0524e93444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37875C8F">
        <w:rPr>
          <w:rFonts w:cs="Arial"/>
          <w:lang w:eastAsia="zh-CN"/>
        </w:rPr>
        <w:t>What other shapes can you make by joining your pentominoes together?</w:t>
      </w:r>
    </w:p>
    <w:p w:rsidR="37875C8F" w:rsidP="772ADA65" w:rsidRDefault="37875C8F" w14:paraId="170ACE77" w14:textId="4B0E627E">
      <w:pPr>
        <w:pStyle w:val="ListBullet"/>
        <w:rPr>
          <w:lang w:eastAsia="zh-CN"/>
        </w:rPr>
      </w:pPr>
      <w:r w:rsidRPr="772ADA65">
        <w:rPr>
          <w:rFonts w:cs="Arial"/>
          <w:lang w:eastAsia="zh-CN"/>
        </w:rPr>
        <w:t>Can you make a rectangle?</w:t>
      </w:r>
    </w:p>
    <w:p w:rsidRPr="009E5CA9" w:rsidR="37875C8F" w:rsidP="772ADA65" w:rsidRDefault="37875C8F" w14:paraId="025F3CA3" w14:textId="4EB73595">
      <w:pPr>
        <w:pStyle w:val="ListBullet"/>
        <w:rPr>
          <w:lang w:eastAsia="zh-CN"/>
        </w:rPr>
      </w:pPr>
      <w:r w:rsidRPr="772ADA65">
        <w:rPr>
          <w:rFonts w:cs="Arial"/>
          <w:lang w:eastAsia="zh-CN"/>
        </w:rPr>
        <w:t>Can you make more than one rectangle?</w:t>
      </w:r>
    </w:p>
    <w:p w:rsidR="009E5CA9" w:rsidP="772ADA65" w:rsidRDefault="009E5CA9" w14:paraId="5EA6953E" w14:textId="0AF6CDEA">
      <w:pPr>
        <w:pStyle w:val="ListBullet"/>
        <w:rPr>
          <w:lang w:eastAsia="zh-CN"/>
        </w:rPr>
      </w:pPr>
      <w:r w:rsidRPr="34391E75" w:rsidR="009E5CA9">
        <w:rPr>
          <w:lang w:eastAsia="zh-CN"/>
        </w:rPr>
        <w:t xml:space="preserve">Try making </w:t>
      </w:r>
      <w:r w:rsidRPr="34391E75" w:rsidR="00972916">
        <w:rPr>
          <w:lang w:eastAsia="zh-CN"/>
        </w:rPr>
        <w:t xml:space="preserve">some of </w:t>
      </w:r>
      <w:r w:rsidRPr="34391E75" w:rsidR="009E5CA9">
        <w:rPr>
          <w:lang w:eastAsia="zh-CN"/>
        </w:rPr>
        <w:t>these</w:t>
      </w:r>
      <w:r w:rsidRPr="34391E75" w:rsidR="4E59E2EC">
        <w:rPr>
          <w:lang w:eastAsia="zh-CN"/>
        </w:rPr>
        <w:t xml:space="preserve"> from </w:t>
      </w:r>
      <w:hyperlink r:id="Rb60edd9527b245b2">
        <w:r w:rsidRPr="34391E75" w:rsidR="4E59E2EC">
          <w:rPr>
            <w:rStyle w:val="Hyperlink"/>
            <w:lang w:eastAsia="zh-CN"/>
          </w:rPr>
          <w:t>Abaroth’s World</w:t>
        </w:r>
        <w:r w:rsidRPr="34391E75" w:rsidR="7AAC7EC5">
          <w:rPr>
            <w:rStyle w:val="Hyperlink"/>
            <w:lang w:eastAsia="zh-CN"/>
          </w:rPr>
          <w:t>.</w:t>
        </w:r>
      </w:hyperlink>
      <w:r w:rsidRPr="34391E75" w:rsidR="001E1B62">
        <w:rPr>
          <w:lang w:eastAsia="zh-CN"/>
        </w:rPr>
        <w:t xml:space="preserve"> </w:t>
      </w:r>
      <w:r w:rsidRPr="34391E75" w:rsidR="00FB6FE0">
        <w:rPr>
          <w:lang w:eastAsia="zh-CN"/>
        </w:rPr>
        <w:t>After making them, you may like to colour them in to match your pentominoes.</w:t>
      </w:r>
    </w:p>
    <w:p w:rsidR="0028650C" w:rsidP="00FB6FE0" w:rsidRDefault="00972916" w14:paraId="4290F5EC" w14:textId="77777777">
      <w:pPr>
        <w:pStyle w:val="ListBullet"/>
        <w:numPr>
          <w:numId w:val="0"/>
        </w:numPr>
        <w:ind w:left="284"/>
        <w:rPr>
          <w:lang w:eastAsia="zh-CN"/>
        </w:rPr>
      </w:pPr>
      <w:r w:rsidR="00972916">
        <w:drawing>
          <wp:inline wp14:editId="362B349E" wp14:anchorId="2B7BF04E">
            <wp:extent cx="3203170" cy="2533402"/>
            <wp:effectExtent l="0" t="0" r="0" b="635"/>
            <wp:docPr id="732760275" name="Picture 18" descr="Tyrannosaurus Rex made from squares." title=""/>
            <wp:cNvGraphicFramePr>
              <a:graphicFrameLocks noChangeAspect="1"/>
            </wp:cNvGraphicFramePr>
            <a:graphic>
              <a:graphicData uri="http://schemas.openxmlformats.org/drawingml/2006/picture">
                <pic:pic>
                  <pic:nvPicPr>
                    <pic:cNvPr id="0" name="Picture 18"/>
                    <pic:cNvPicPr/>
                  </pic:nvPicPr>
                  <pic:blipFill>
                    <a:blip r:embed="Ra2294d9869994cb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03170" cy="2533402"/>
                    </a:xfrm>
                    <a:prstGeom prst="rect">
                      <a:avLst/>
                    </a:prstGeom>
                  </pic:spPr>
                </pic:pic>
              </a:graphicData>
            </a:graphic>
          </wp:inline>
        </w:drawing>
      </w:r>
      <w:r w:rsidR="0028650C">
        <w:drawing>
          <wp:inline wp14:editId="114BA5F9" wp14:anchorId="64D407DD">
            <wp:extent cx="2489899" cy="2736155"/>
            <wp:effectExtent l="0" t="0" r="0" b="0"/>
            <wp:docPr id="224455001" name="Picture 20" descr="Kangaroo made from squares." title=""/>
            <wp:cNvGraphicFramePr>
              <a:graphicFrameLocks noChangeAspect="1"/>
            </wp:cNvGraphicFramePr>
            <a:graphic>
              <a:graphicData uri="http://schemas.openxmlformats.org/drawingml/2006/picture">
                <pic:pic>
                  <pic:nvPicPr>
                    <pic:cNvPr id="0" name="Picture 20"/>
                    <pic:cNvPicPr/>
                  </pic:nvPicPr>
                  <pic:blipFill>
                    <a:blip r:embed="R3304c1d312214f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9899" cy="2736155"/>
                    </a:xfrm>
                    <a:prstGeom prst="rect">
                      <a:avLst/>
                    </a:prstGeom>
                  </pic:spPr>
                </pic:pic>
              </a:graphicData>
            </a:graphic>
          </wp:inline>
        </w:drawing>
      </w:r>
    </w:p>
    <w:p w:rsidR="00881CC6" w:rsidP="0028650C" w:rsidRDefault="00881CC6" w14:paraId="17DFA323" w14:textId="26A047C1">
      <w:pPr>
        <w:pStyle w:val="ListBullet"/>
        <w:numPr>
          <w:numId w:val="0"/>
        </w:numPr>
        <w:ind w:left="284"/>
        <w:rPr>
          <w:lang w:eastAsia="zh-CN"/>
        </w:rPr>
      </w:pPr>
      <w:r w:rsidR="00881CC6">
        <w:drawing>
          <wp:inline wp14:editId="21521FE1" wp14:anchorId="02560AD7">
            <wp:extent cx="2742912" cy="2335121"/>
            <wp:effectExtent l="0" t="0" r="635" b="8255"/>
            <wp:docPr id="1042027168" name="Picture 19" descr="Terrier made from squares." title=""/>
            <wp:cNvGraphicFramePr>
              <a:graphicFrameLocks noChangeAspect="1"/>
            </wp:cNvGraphicFramePr>
            <a:graphic>
              <a:graphicData uri="http://schemas.openxmlformats.org/drawingml/2006/picture">
                <pic:pic>
                  <pic:nvPicPr>
                    <pic:cNvPr id="0" name="Picture 19"/>
                    <pic:cNvPicPr/>
                  </pic:nvPicPr>
                  <pic:blipFill>
                    <a:blip r:embed="Rd2aaa75c2dcc49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42912" cy="2335121"/>
                    </a:xfrm>
                    <a:prstGeom prst="rect">
                      <a:avLst/>
                    </a:prstGeom>
                  </pic:spPr>
                </pic:pic>
              </a:graphicData>
            </a:graphic>
          </wp:inline>
        </w:drawing>
      </w:r>
      <w:r w:rsidR="55E1D2C4">
        <w:rPr/>
        <w:t xml:space="preserve">       </w:t>
      </w:r>
      <w:r w:rsidR="0028650C">
        <w:drawing>
          <wp:inline wp14:editId="78550967" wp14:anchorId="1AABE7C5">
            <wp:extent cx="2716220" cy="2075517"/>
            <wp:effectExtent l="0" t="0" r="0" b="0"/>
            <wp:docPr id="755356234" name="Picture 21" descr="Butterfly made from squares." title=""/>
            <wp:cNvGraphicFramePr>
              <a:graphicFrameLocks noChangeAspect="1"/>
            </wp:cNvGraphicFramePr>
            <a:graphic>
              <a:graphicData uri="http://schemas.openxmlformats.org/drawingml/2006/picture">
                <pic:pic>
                  <pic:nvPicPr>
                    <pic:cNvPr id="0" name="Picture 21"/>
                    <pic:cNvPicPr/>
                  </pic:nvPicPr>
                  <pic:blipFill>
                    <a:blip r:embed="R26a9d4f93fd9453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6220" cy="2075517"/>
                    </a:xfrm>
                    <a:prstGeom prst="rect">
                      <a:avLst/>
                    </a:prstGeom>
                  </pic:spPr>
                </pic:pic>
              </a:graphicData>
            </a:graphic>
          </wp:inline>
        </w:drawing>
      </w:r>
    </w:p>
    <w:p w:rsidR="009E5CA9" w:rsidP="00FB6FE0" w:rsidRDefault="00972916" w14:paraId="125FB5F7" w14:textId="324883A4">
      <w:pPr>
        <w:pStyle w:val="ListBullet"/>
        <w:rPr>
          <w:lang w:eastAsia="zh-CN"/>
        </w:rPr>
      </w:pPr>
      <w:r>
        <w:rPr>
          <w:lang w:eastAsia="zh-CN"/>
        </w:rPr>
        <w:t xml:space="preserve">If you need </w:t>
      </w:r>
      <w:r w:rsidR="00B96FA1">
        <w:rPr>
          <w:lang w:eastAsia="zh-CN"/>
        </w:rPr>
        <w:t>some clues take a peep</w:t>
      </w:r>
      <w:r w:rsidR="00FB6FE0">
        <w:rPr>
          <w:lang w:eastAsia="zh-CN"/>
        </w:rPr>
        <w:t xml:space="preserve"> in the appendix.</w:t>
      </w:r>
    </w:p>
    <w:p w:rsidR="772ADA65" w:rsidP="5B728837" w:rsidRDefault="37875C8F" w14:paraId="697533D4" w14:textId="39A089F9">
      <w:pPr>
        <w:pStyle w:val="ListBullet"/>
        <w:rPr>
          <w:lang w:eastAsia="zh-CN"/>
        </w:rPr>
      </w:pPr>
      <w:r w:rsidRPr="5B728837">
        <w:rPr>
          <w:rFonts w:cs="Arial"/>
          <w:lang w:eastAsia="zh-CN"/>
        </w:rPr>
        <w:t>What else can you create?</w:t>
      </w:r>
    </w:p>
    <w:p w:rsidR="00BE33B1" w:rsidP="772ADA65" w:rsidRDefault="00705F64" w14:paraId="5CD3AE6C" w14:textId="77777777">
      <w:pPr>
        <w:pStyle w:val="Heading2"/>
      </w:pPr>
      <w:r>
        <w:lastRenderedPageBreak/>
        <w:t>Reflection</w:t>
      </w:r>
    </w:p>
    <w:p w:rsidRPr="00BE33B1" w:rsidR="0041148B" w:rsidP="00BE33B1" w:rsidRDefault="00BE33B1" w14:paraId="2D5E0523" w14:textId="04052796">
      <w:r w:rsidR="00BE33B1">
        <w:drawing>
          <wp:inline wp14:editId="34C7B468" wp14:anchorId="5E0CBB84">
            <wp:extent cx="635027" cy="635027"/>
            <wp:effectExtent l="0" t="0" r="0" b="0"/>
            <wp:docPr id="844494607" name="Picture 2" descr="Reflect on your learning" title="Reflection"/>
            <wp:cNvGraphicFramePr>
              <a:graphicFrameLocks noChangeAspect="1"/>
            </wp:cNvGraphicFramePr>
            <a:graphic>
              <a:graphicData uri="http://schemas.openxmlformats.org/drawingml/2006/picture">
                <pic:pic>
                  <pic:nvPicPr>
                    <pic:cNvPr id="0" name="Picture 2"/>
                    <pic:cNvPicPr/>
                  </pic:nvPicPr>
                  <pic:blipFill>
                    <a:blip r:embed="Ra0a42c96886643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276114B9">
        <w:rPr/>
        <w:t>You might have had a sweaty brain today looking at a strategy we could use to solve 23 – 19. Your brain might also have felt excited! Draw a picture to show what your brain was thinking as</w:t>
      </w:r>
      <w:r w:rsidR="15B2DF40">
        <w:rPr/>
        <w:t xml:space="preserve"> we investigated a strategy for solving 23 – 19.</w:t>
      </w:r>
    </w:p>
    <w:p w:rsidRPr="00DF223C" w:rsidR="0041148B" w:rsidP="7F5A5FD4" w:rsidRDefault="0041148B" w14:paraId="31EAC4DF" w14:textId="46320864">
      <w:pPr>
        <w:ind w:left="360" w:hanging="360"/>
      </w:pPr>
    </w:p>
    <w:p w:rsidRPr="00DF223C" w:rsidR="0041148B" w:rsidP="7F5A5FD4" w:rsidRDefault="0041148B" w14:paraId="46F94F1F" w14:textId="76E1FD14">
      <w:pPr>
        <w:ind w:left="360" w:hanging="360"/>
      </w:pPr>
    </w:p>
    <w:p w:rsidRPr="00DF223C" w:rsidR="0041148B" w:rsidP="7F5A5FD4" w:rsidRDefault="0041148B" w14:paraId="6EFC217F" w14:textId="7B2C0B27">
      <w:pPr>
        <w:ind w:left="360" w:hanging="360"/>
      </w:pPr>
    </w:p>
    <w:p w:rsidRPr="00DF223C" w:rsidR="0041148B" w:rsidP="7F5A5FD4" w:rsidRDefault="0041148B" w14:paraId="42E93576" w14:textId="6CD1D5A1">
      <w:pPr>
        <w:ind w:left="360" w:hanging="360"/>
      </w:pPr>
    </w:p>
    <w:p w:rsidRPr="00DF223C" w:rsidR="0041148B" w:rsidP="7F5A5FD4" w:rsidRDefault="0041148B" w14:paraId="02056C1F" w14:textId="0FCD8E16">
      <w:pPr>
        <w:ind w:left="360" w:hanging="360"/>
      </w:pPr>
    </w:p>
    <w:p w:rsidRPr="00DF223C" w:rsidR="0041148B" w:rsidP="7F5A5FD4" w:rsidRDefault="0041148B" w14:paraId="33C6F86B" w14:textId="3F8E32A4">
      <w:pPr>
        <w:ind w:left="360" w:hanging="360"/>
      </w:pPr>
    </w:p>
    <w:p w:rsidRPr="00DF223C" w:rsidR="0041148B" w:rsidP="7F5A5FD4" w:rsidRDefault="0041148B" w14:paraId="151FD2DD" w14:textId="073C03D2">
      <w:pPr>
        <w:ind w:left="360" w:hanging="360"/>
      </w:pPr>
    </w:p>
    <w:p w:rsidRPr="00BE33B1" w:rsidR="0041148B" w:rsidP="00BE33B1" w:rsidRDefault="15B2DF40" w14:paraId="55D3849C" w14:textId="495F4616">
      <w:pPr>
        <w:rPr>
          <w:rFonts w:asciiTheme="minorHAnsi" w:hAnsiTheme="minorHAnsi" w:eastAsiaTheme="minorEastAsia"/>
        </w:rPr>
      </w:pPr>
      <w:r>
        <w:t>Draw a picture to show what your brain was thinking as we puzzled with pentominoes.</w:t>
      </w:r>
    </w:p>
    <w:p w:rsidRPr="00DF223C" w:rsidR="0041148B" w:rsidP="00BE33B1" w:rsidRDefault="0041148B" w14:paraId="26D54C6E" w14:textId="725A902D"/>
    <w:p w:rsidRPr="00DF223C" w:rsidR="0041148B" w:rsidP="00BE33B1" w:rsidRDefault="0041148B" w14:paraId="3B5C3F37" w14:textId="04309FEF"/>
    <w:p w:rsidRPr="00DF223C" w:rsidR="0041148B" w:rsidP="00BE33B1" w:rsidRDefault="0041148B" w14:paraId="6F9EE396" w14:textId="009B73FB"/>
    <w:p w:rsidRPr="00DF223C" w:rsidR="0041148B" w:rsidP="00BE33B1" w:rsidRDefault="0041148B" w14:paraId="378FA7B5" w14:textId="42BD1440"/>
    <w:p w:rsidRPr="00DF223C" w:rsidR="0041148B" w:rsidP="00BE33B1" w:rsidRDefault="0041148B" w14:paraId="556270BF" w14:textId="66DB33EA"/>
    <w:p w:rsidRPr="00DF223C" w:rsidR="0041148B" w:rsidP="00BE33B1" w:rsidRDefault="0041148B" w14:paraId="0DDCC78C" w14:textId="262FA7D2"/>
    <w:p w:rsidR="00DE0378" w:rsidP="00DE0378" w:rsidRDefault="007932AD" w14:paraId="02513840" w14:textId="385F4586">
      <w:pPr>
        <w:pStyle w:val="Heading1"/>
      </w:pPr>
      <w:r>
        <w:t>Day</w:t>
      </w:r>
      <w:r w:rsidR="00DE0378">
        <w:t xml:space="preserve"> 4 </w:t>
      </w:r>
    </w:p>
    <w:p w:rsidR="00EE5FB0" w:rsidP="7F5A5FD4" w:rsidRDefault="00EE5FB0" w14:paraId="231F7515" w14:textId="670E6B2E">
      <w:r>
        <w:t xml:space="preserve">Today </w:t>
      </w:r>
      <w:r w:rsidR="1DBB18AC">
        <w:t xml:space="preserve">we </w:t>
      </w:r>
      <w:r>
        <w:t>have 3 tasks.</w:t>
      </w:r>
      <w:r w:rsidR="2069FFD1">
        <w:t xml:space="preserve"> We are going to explore ‘efficiency’ today. It’s really important that we remember efficiency </w:t>
      </w:r>
      <w:r w:rsidR="2580BB99">
        <w:t xml:space="preserve">can be </w:t>
      </w:r>
      <w:r w:rsidR="2069FFD1">
        <w:t xml:space="preserve">a personal thing as it depends on </w:t>
      </w:r>
      <w:r w:rsidR="1D8F05F8">
        <w:t xml:space="preserve">our </w:t>
      </w:r>
      <w:r w:rsidR="2069FFD1">
        <w:t>knowledge</w:t>
      </w:r>
      <w:r w:rsidR="71DE12FD">
        <w:t xml:space="preserve">, </w:t>
      </w:r>
      <w:r w:rsidR="2069FFD1">
        <w:t>confidence</w:t>
      </w:r>
      <w:r w:rsidR="2092D34D">
        <w:t xml:space="preserve"> and the problem we are solving</w:t>
      </w:r>
      <w:r w:rsidR="167858BE">
        <w:t xml:space="preserve">. </w:t>
      </w:r>
      <w:r w:rsidR="1CFAB2EF">
        <w:t xml:space="preserve">Mathematicians know it takes a long time to become confident users of efficient strategies so remember – it’s ok if you’re still learning! As </w:t>
      </w:r>
      <w:r w:rsidR="54DC2C50">
        <w:t>mathematicians, we all have opportunities to grow our brains.</w:t>
      </w:r>
    </w:p>
    <w:p w:rsidR="00EE5FB0" w:rsidP="00EE5FB0" w:rsidRDefault="00EE5FB0" w14:paraId="77D0992A" w14:textId="59B3A331">
      <w:pPr>
        <w:pStyle w:val="FeatureBox"/>
      </w:pPr>
      <w:r w:rsidRPr="34391E75" w:rsidR="00EE5FB0">
        <w:rPr>
          <w:rFonts w:eastAsia="" w:eastAsiaTheme="majorEastAsia"/>
          <w:noProof/>
          <w:sz w:val="52"/>
          <w:szCs w:val="52"/>
          <w:lang w:eastAsia="en-AU"/>
        </w:rPr>
        <w:t xml:space="preserve"> </w:t>
      </w:r>
      <w:r w:rsidR="00EE5FB0">
        <w:drawing>
          <wp:inline wp14:editId="2BC49A68" wp14:anchorId="3CB45D9C">
            <wp:extent cx="635027" cy="635027"/>
            <wp:effectExtent l="0" t="0" r="0" b="0"/>
            <wp:docPr id="847159861" name="Picture 5" descr="Time to collect your resources" title="Resources"/>
            <wp:cNvGraphicFramePr>
              <a:graphicFrameLocks noChangeAspect="1"/>
            </wp:cNvGraphicFramePr>
            <a:graphic>
              <a:graphicData uri="http://schemas.openxmlformats.org/drawingml/2006/picture">
                <pic:pic>
                  <pic:nvPicPr>
                    <pic:cNvPr id="0" name="Picture 5"/>
                    <pic:cNvPicPr/>
                  </pic:nvPicPr>
                  <pic:blipFill>
                    <a:blip r:embed="Rcec4b42cc6ab474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EE5FB0">
        <w:rPr/>
        <w:t xml:space="preserve"> Resources – pencils, device to view videos,</w:t>
      </w:r>
      <w:r w:rsidR="007C0B06">
        <w:rPr/>
        <w:t xml:space="preserve"> paper scissors, Concentration – constant difference cards</w:t>
      </w:r>
    </w:p>
    <w:p w:rsidR="00DE0378" w:rsidP="00DE0378" w:rsidRDefault="00DE0378" w14:paraId="059EE86C" w14:textId="44E0C5DF">
      <w:pPr>
        <w:pStyle w:val="Heading2"/>
      </w:pPr>
      <w:r>
        <w:t>Which one doesn’t belong</w:t>
      </w:r>
      <w:r w:rsidR="003552F7">
        <w:t xml:space="preserve">? </w:t>
      </w:r>
      <w:r w:rsidR="00961029">
        <w:t>1</w:t>
      </w:r>
    </w:p>
    <w:p w:rsidR="00DE0378" w:rsidP="00DE0378" w:rsidRDefault="00AD3759" w14:paraId="3C471881" w14:textId="61B48B46">
      <w:pPr>
        <w:rPr>
          <w:lang w:eastAsia="zh-CN"/>
        </w:rPr>
      </w:pPr>
      <w:r w:rsidR="00AD3759">
        <w:drawing>
          <wp:inline wp14:editId="565A7BF1" wp14:anchorId="478FEC5E">
            <wp:extent cx="640081" cy="640081"/>
            <wp:effectExtent l="0" t="0" r="7620" b="7620"/>
            <wp:docPr id="255099241" name="Picture 908694349" descr="Play this game or watch this video." title="Play"/>
            <wp:cNvGraphicFramePr>
              <a:graphicFrameLocks noChangeAspect="1"/>
            </wp:cNvGraphicFramePr>
            <a:graphic>
              <a:graphicData uri="http://schemas.openxmlformats.org/drawingml/2006/picture">
                <pic:pic>
                  <pic:nvPicPr>
                    <pic:cNvPr id="0" name="Picture 908694349"/>
                    <pic:cNvPicPr/>
                  </pic:nvPicPr>
                  <pic:blipFill>
                    <a:blip r:embed="R8304499d8cf940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AD3759">
        <w:rPr>
          <w:lang w:eastAsia="zh-CN"/>
        </w:rPr>
        <w:t>Vi</w:t>
      </w:r>
      <w:r w:rsidRPr="34391E75" w:rsidR="12E1FC56">
        <w:rPr>
          <w:lang w:eastAsia="zh-CN"/>
        </w:rPr>
        <w:t>ew video on</w:t>
      </w:r>
      <w:r w:rsidRPr="34391E75" w:rsidR="2017783F">
        <w:rPr>
          <w:lang w:eastAsia="zh-CN"/>
        </w:rPr>
        <w:t xml:space="preserve"> </w:t>
      </w:r>
      <w:hyperlink r:id="R6107c049faa848d3">
        <w:r w:rsidRPr="34391E75" w:rsidR="00961029">
          <w:rPr>
            <w:rStyle w:val="Hyperlink"/>
            <w:lang w:eastAsia="zh-CN"/>
          </w:rPr>
          <w:t>Which one doesn’t belong</w:t>
        </w:r>
        <w:r w:rsidRPr="34391E75" w:rsidR="6667B909">
          <w:rPr>
            <w:rStyle w:val="Hyperlink"/>
            <w:lang w:eastAsia="zh-CN"/>
          </w:rPr>
          <w:t>?</w:t>
        </w:r>
        <w:r w:rsidRPr="34391E75" w:rsidR="00961029">
          <w:rPr>
            <w:rStyle w:val="Hyperlink"/>
            <w:lang w:eastAsia="zh-CN"/>
          </w:rPr>
          <w:t xml:space="preserve"> 1</w:t>
        </w:r>
        <w:r w:rsidRPr="34391E75" w:rsidR="6F5A0E21">
          <w:rPr>
            <w:rStyle w:val="Hyperlink"/>
            <w:lang w:eastAsia="zh-CN"/>
          </w:rPr>
          <w:t xml:space="preserve"> </w:t>
        </w:r>
        <w:r w:rsidRPr="34391E75" w:rsidR="0EFC84EE">
          <w:rPr>
            <w:rStyle w:val="Hyperlink"/>
            <w:lang w:eastAsia="zh-CN"/>
          </w:rPr>
          <w:t>pag</w:t>
        </w:r>
        <w:r w:rsidRPr="34391E75" w:rsidR="6F5A0E21">
          <w:rPr>
            <w:rStyle w:val="Hyperlink"/>
            <w:lang w:eastAsia="zh-CN"/>
          </w:rPr>
          <w:t>e</w:t>
        </w:r>
      </w:hyperlink>
      <w:r w:rsidRPr="34391E75" w:rsidR="00302759">
        <w:rPr>
          <w:lang w:eastAsia="zh-CN"/>
        </w:rPr>
        <w:t xml:space="preserve"> and </w:t>
      </w:r>
      <w:r w:rsidR="00D54F7C">
        <w:rPr/>
        <w:t>complete the tasks within the video.</w:t>
      </w:r>
    </w:p>
    <w:p w:rsidR="00302759" w:rsidP="772ADA65" w:rsidRDefault="14C5E992" w14:paraId="0016511E" w14:textId="5A16509B">
      <w:pPr>
        <w:rPr>
          <w:lang w:eastAsia="zh-CN"/>
        </w:rPr>
      </w:pPr>
      <w:r w:rsidR="14C5E992">
        <w:drawing>
          <wp:inline wp14:editId="576C3A70" wp14:anchorId="260FBC94">
            <wp:extent cx="635027" cy="635027"/>
            <wp:effectExtent l="0" t="0" r="0" b="0"/>
            <wp:docPr id="2040467949"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200b410a90cf4f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3C7E3C">
        <w:drawing>
          <wp:inline wp14:editId="220826B6" wp14:anchorId="5F1835F5">
            <wp:extent cx="640081" cy="640081"/>
            <wp:effectExtent l="0" t="0" r="7620" b="7620"/>
            <wp:docPr id="1698879221" name="Picture 908694362" descr="This is a writing activity." title="Write"/>
            <wp:cNvGraphicFramePr>
              <a:graphicFrameLocks noChangeAspect="1"/>
            </wp:cNvGraphicFramePr>
            <a:graphic>
              <a:graphicData uri="http://schemas.openxmlformats.org/drawingml/2006/picture">
                <pic:pic>
                  <pic:nvPicPr>
                    <pic:cNvPr id="0" name="Picture 908694362"/>
                    <pic:cNvPicPr/>
                  </pic:nvPicPr>
                  <pic:blipFill>
                    <a:blip r:embed="R75dd7f86c9b9441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302759">
        <w:rPr>
          <w:lang w:eastAsia="zh-CN"/>
        </w:rPr>
        <w:t>Which one doesn’t belong?</w:t>
      </w:r>
    </w:p>
    <w:p w:rsidR="00302759" w:rsidP="00302759" w:rsidRDefault="00302759" w14:paraId="7332A5D1" w14:textId="77777777">
      <w:pPr>
        <w:rPr>
          <w:lang w:eastAsia="zh-CN"/>
        </w:rPr>
      </w:pPr>
    </w:p>
    <w:p w:rsidR="00302759" w:rsidP="00302759" w:rsidRDefault="00302759" w14:paraId="79102C6C" w14:textId="77777777">
      <w:pPr>
        <w:rPr>
          <w:lang w:eastAsia="zh-CN"/>
        </w:rPr>
      </w:pPr>
    </w:p>
    <w:p w:rsidR="00302759" w:rsidP="00302759" w:rsidRDefault="00302759" w14:paraId="7C852FA1" w14:textId="7CA554C7">
      <w:pPr>
        <w:rPr>
          <w:lang w:eastAsia="zh-CN"/>
        </w:rPr>
      </w:pPr>
    </w:p>
    <w:p w:rsidR="0051008F" w:rsidP="00302759" w:rsidRDefault="0051008F" w14:paraId="46D271EC" w14:textId="0F4F9556">
      <w:pPr>
        <w:rPr>
          <w:lang w:eastAsia="zh-CN"/>
        </w:rPr>
      </w:pPr>
    </w:p>
    <w:p w:rsidR="00C97381" w:rsidP="00302759" w:rsidRDefault="00C97381" w14:paraId="7B20C01B" w14:textId="77777777">
      <w:pPr>
        <w:rPr>
          <w:lang w:eastAsia="zh-CN"/>
        </w:rPr>
      </w:pPr>
    </w:p>
    <w:p w:rsidR="00302759" w:rsidP="00302759" w:rsidRDefault="003C7E3C" w14:paraId="1C813232" w14:textId="4BB2C4AA">
      <w:pPr>
        <w:rPr>
          <w:lang w:eastAsia="zh-CN"/>
        </w:rPr>
      </w:pPr>
      <w:r w:rsidR="003C7E3C">
        <w:drawing>
          <wp:inline wp14:editId="5538E5F4" wp14:anchorId="242F80C8">
            <wp:extent cx="640081" cy="640081"/>
            <wp:effectExtent l="0" t="0" r="7620" b="7620"/>
            <wp:docPr id="1208367302" name="Picture 908694367" descr="Write down your thinking." title="Write"/>
            <wp:cNvGraphicFramePr>
              <a:graphicFrameLocks noChangeAspect="1"/>
            </wp:cNvGraphicFramePr>
            <a:graphic>
              <a:graphicData uri="http://schemas.openxmlformats.org/drawingml/2006/picture">
                <pic:pic>
                  <pic:nvPicPr>
                    <pic:cNvPr id="0" name="Picture 908694367"/>
                    <pic:cNvPicPr/>
                  </pic:nvPicPr>
                  <pic:blipFill>
                    <a:blip r:embed="R69b836b82e254b8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302759">
        <w:rPr>
          <w:lang w:eastAsia="zh-CN"/>
        </w:rPr>
        <w:t>Can you make a case for why each domino doesn’t belong?</w:t>
      </w:r>
    </w:p>
    <w:p w:rsidR="00302759" w:rsidP="00302759" w:rsidRDefault="00302759" w14:paraId="236F61A3" w14:textId="77777777">
      <w:pPr>
        <w:rPr>
          <w:lang w:eastAsia="zh-CN"/>
        </w:rPr>
      </w:pPr>
    </w:p>
    <w:p w:rsidR="00302759" w:rsidP="00302759" w:rsidRDefault="00302759" w14:paraId="030169E8" w14:textId="77777777">
      <w:pPr>
        <w:rPr>
          <w:lang w:eastAsia="zh-CN"/>
        </w:rPr>
      </w:pPr>
    </w:p>
    <w:p w:rsidR="00302759" w:rsidP="00DE0378" w:rsidRDefault="00302759" w14:paraId="002500AD" w14:textId="17D4FA58">
      <w:pPr>
        <w:rPr>
          <w:lang w:eastAsia="zh-CN"/>
        </w:rPr>
      </w:pPr>
    </w:p>
    <w:p w:rsidR="00D54F7C" w:rsidP="00DE0378" w:rsidRDefault="00D54F7C" w14:paraId="6094C999" w14:textId="7CA554C7">
      <w:pPr>
        <w:rPr>
          <w:lang w:eastAsia="zh-CN"/>
        </w:rPr>
      </w:pPr>
    </w:p>
    <w:p w:rsidR="0051008F" w:rsidP="00DE0378" w:rsidRDefault="0051008F" w14:paraId="3C061D9F" w14:textId="10F47619">
      <w:pPr>
        <w:rPr>
          <w:lang w:eastAsia="zh-CN"/>
        </w:rPr>
      </w:pPr>
    </w:p>
    <w:p w:rsidR="00C97381" w:rsidP="00DE0378" w:rsidRDefault="00C97381" w14:paraId="0D635C1A" w14:textId="77777777">
      <w:pPr>
        <w:rPr>
          <w:lang w:eastAsia="zh-CN"/>
        </w:rPr>
      </w:pPr>
    </w:p>
    <w:p w:rsidR="00D54F7C" w:rsidP="00DE0378" w:rsidRDefault="003C7E3C" w14:paraId="2ABBA2BF" w14:textId="7CA554C7">
      <w:pPr>
        <w:rPr>
          <w:lang w:eastAsia="zh-CN"/>
        </w:rPr>
      </w:pPr>
      <w:r w:rsidR="003C7E3C">
        <w:drawing>
          <wp:inline wp14:editId="60E1CF7B" wp14:anchorId="294351B9">
            <wp:extent cx="640081" cy="640081"/>
            <wp:effectExtent l="0" t="0" r="7620" b="7620"/>
            <wp:docPr id="2075390157" name="Picture 908694366" descr="Write down your thinking." title="Write"/>
            <wp:cNvGraphicFramePr>
              <a:graphicFrameLocks noChangeAspect="1"/>
            </wp:cNvGraphicFramePr>
            <a:graphic>
              <a:graphicData uri="http://schemas.openxmlformats.org/drawingml/2006/picture">
                <pic:pic>
                  <pic:nvPicPr>
                    <pic:cNvPr id="0" name="Picture 908694366"/>
                    <pic:cNvPicPr/>
                  </pic:nvPicPr>
                  <pic:blipFill>
                    <a:blip r:embed="Re8f9423da4ab40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D54F7C">
        <w:rPr>
          <w:lang w:eastAsia="zh-CN"/>
        </w:rPr>
        <w:t>Record other reasons why each domino doesn’t belong?</w:t>
      </w:r>
    </w:p>
    <w:p w:rsidR="0051008F" w:rsidP="00DE0378" w:rsidRDefault="0051008F" w14:paraId="5A1A0CA4" w14:textId="7CA554C7">
      <w:pPr>
        <w:rPr>
          <w:lang w:eastAsia="zh-CN"/>
        </w:rPr>
      </w:pPr>
    </w:p>
    <w:p w:rsidR="0051008F" w:rsidP="00DE0378" w:rsidRDefault="0051008F" w14:paraId="05CE367E" w14:textId="7CA554C7">
      <w:pPr>
        <w:rPr>
          <w:lang w:eastAsia="zh-CN"/>
        </w:rPr>
      </w:pPr>
    </w:p>
    <w:p w:rsidR="0051008F" w:rsidP="00DE0378" w:rsidRDefault="0051008F" w14:paraId="1267CD0F" w14:textId="7CA554C7">
      <w:pPr>
        <w:rPr>
          <w:lang w:eastAsia="zh-CN"/>
        </w:rPr>
      </w:pPr>
    </w:p>
    <w:p w:rsidR="0051008F" w:rsidP="00DE0378" w:rsidRDefault="0051008F" w14:paraId="6B504E06" w14:textId="7CA554C7">
      <w:pPr>
        <w:rPr>
          <w:lang w:eastAsia="zh-CN"/>
        </w:rPr>
      </w:pPr>
    </w:p>
    <w:p w:rsidR="0051008F" w:rsidP="00DE0378" w:rsidRDefault="0051008F" w14:paraId="71506025" w14:textId="7CA554C7">
      <w:pPr>
        <w:rPr>
          <w:lang w:eastAsia="zh-CN"/>
        </w:rPr>
      </w:pPr>
    </w:p>
    <w:p w:rsidR="0051008F" w:rsidP="00DE0378" w:rsidRDefault="0051008F" w14:paraId="404AD19F" w14:textId="7CA554C7">
      <w:pPr>
        <w:rPr>
          <w:lang w:eastAsia="zh-CN"/>
        </w:rPr>
      </w:pPr>
    </w:p>
    <w:p w:rsidR="0051008F" w:rsidP="00DE0378" w:rsidRDefault="0051008F" w14:paraId="53515094" w14:textId="7CA554C7">
      <w:pPr>
        <w:rPr>
          <w:lang w:eastAsia="zh-CN"/>
        </w:rPr>
      </w:pPr>
    </w:p>
    <w:p w:rsidR="00D54F7C" w:rsidP="0051008F" w:rsidRDefault="00D54F7C" w14:paraId="30A0DA29" w14:textId="68605648">
      <w:pPr>
        <w:rPr>
          <w:lang w:eastAsia="zh-CN"/>
        </w:rPr>
      </w:pPr>
    </w:p>
    <w:p w:rsidR="00C97381" w:rsidP="0051008F" w:rsidRDefault="00C97381" w14:paraId="52DAF540" w14:textId="77777777">
      <w:pPr>
        <w:rPr>
          <w:lang w:eastAsia="zh-CN"/>
        </w:rPr>
      </w:pPr>
    </w:p>
    <w:p w:rsidR="00D54F7C" w:rsidP="00DE0378" w:rsidRDefault="003C7E3C" w14:paraId="67801AE6" w14:textId="7CA554C7">
      <w:pPr>
        <w:rPr>
          <w:lang w:eastAsia="zh-CN"/>
        </w:rPr>
      </w:pPr>
      <w:r w:rsidR="003C7E3C">
        <w:drawing>
          <wp:inline wp14:editId="437DF988" wp14:anchorId="563A5774">
            <wp:extent cx="635027" cy="635027"/>
            <wp:effectExtent l="0" t="0" r="0" b="0"/>
            <wp:docPr id="246747168" name="Picture 39" descr="This activity requires collaboration./" title="Collaborate"/>
            <wp:cNvGraphicFramePr>
              <a:graphicFrameLocks noChangeAspect="1"/>
            </wp:cNvGraphicFramePr>
            <a:graphic>
              <a:graphicData uri="http://schemas.openxmlformats.org/drawingml/2006/picture">
                <pic:pic>
                  <pic:nvPicPr>
                    <pic:cNvPr id="0" name="Picture 39"/>
                    <pic:cNvPicPr/>
                  </pic:nvPicPr>
                  <pic:blipFill>
                    <a:blip r:embed="R84f79d2a31434b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3C7E3C">
        <w:drawing>
          <wp:inline wp14:editId="019850B1" wp14:anchorId="73A6C6D7">
            <wp:extent cx="640081" cy="640081"/>
            <wp:effectExtent l="0" t="0" r="7620" b="7620"/>
            <wp:docPr id="12316931" name="Picture 908694363" descr="This is a writing activity." title="Write"/>
            <wp:cNvGraphicFramePr>
              <a:graphicFrameLocks noChangeAspect="1"/>
            </wp:cNvGraphicFramePr>
            <a:graphic>
              <a:graphicData uri="http://schemas.openxmlformats.org/drawingml/2006/picture">
                <pic:pic>
                  <pic:nvPicPr>
                    <pic:cNvPr id="0" name="Picture 908694363"/>
                    <pic:cNvPicPr/>
                  </pic:nvPicPr>
                  <pic:blipFill>
                    <a:blip r:embed="R4f0d19a624174e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3C7E3C">
        <w:rPr>
          <w:lang w:eastAsia="zh-CN"/>
        </w:rPr>
        <w:t xml:space="preserve">Collaborate with </w:t>
      </w:r>
      <w:r w:rsidRPr="34391E75" w:rsidR="36DF10F5">
        <w:rPr>
          <w:lang w:eastAsia="zh-CN"/>
        </w:rPr>
        <w:t>your family, friends or classmates</w:t>
      </w:r>
      <w:r w:rsidRPr="34391E75" w:rsidR="003C7E3C">
        <w:rPr>
          <w:lang w:eastAsia="zh-CN"/>
        </w:rPr>
        <w:t xml:space="preserve"> to discuss and record, w</w:t>
      </w:r>
      <w:r w:rsidRPr="34391E75" w:rsidR="00D54F7C">
        <w:rPr>
          <w:lang w:eastAsia="zh-CN"/>
        </w:rPr>
        <w:t>hich one doesn’t belong?</w:t>
      </w:r>
    </w:p>
    <w:p w:rsidR="00D54F7C" w:rsidP="00DE0378" w:rsidRDefault="0051008F" w14:paraId="6D7BD545" w14:textId="7CA554C7">
      <w:pPr>
        <w:rPr>
          <w:lang w:eastAsia="zh-CN"/>
        </w:rPr>
      </w:pPr>
      <w:r w:rsidR="0051008F">
        <w:drawing>
          <wp:inline wp14:editId="4C7EA761" wp14:anchorId="4C4B4810">
            <wp:extent cx="3789698" cy="3281362"/>
            <wp:effectExtent l="0" t="0" r="1270" b="0"/>
            <wp:docPr id="889104197" name="Picture 908694361" descr="4 different tangram images each using 4 right angled triangles." title=""/>
            <wp:cNvGraphicFramePr>
              <a:graphicFrameLocks noChangeAspect="1"/>
            </wp:cNvGraphicFramePr>
            <a:graphic>
              <a:graphicData uri="http://schemas.openxmlformats.org/drawingml/2006/picture">
                <pic:pic>
                  <pic:nvPicPr>
                    <pic:cNvPr id="0" name="Picture 908694361"/>
                    <pic:cNvPicPr/>
                  </pic:nvPicPr>
                  <pic:blipFill>
                    <a:blip r:embed="R44d13c9f5aaa42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89698" cy="3281362"/>
                    </a:xfrm>
                    <a:prstGeom prst="rect">
                      <a:avLst/>
                    </a:prstGeom>
                  </pic:spPr>
                </pic:pic>
              </a:graphicData>
            </a:graphic>
          </wp:inline>
        </w:drawing>
      </w:r>
    </w:p>
    <w:p w:rsidR="0051008F" w:rsidP="00DE0378" w:rsidRDefault="0051008F" w14:paraId="59B47D14" w14:textId="7CA554C7">
      <w:pPr>
        <w:rPr>
          <w:lang w:eastAsia="zh-CN"/>
        </w:rPr>
      </w:pPr>
    </w:p>
    <w:p w:rsidR="00D54F7C" w:rsidP="00DE0378" w:rsidRDefault="003C7E3C" w14:paraId="361FA6EC" w14:textId="7CA554C7">
      <w:pPr>
        <w:rPr>
          <w:lang w:eastAsia="zh-CN"/>
        </w:rPr>
      </w:pPr>
      <w:r w:rsidR="003C7E3C">
        <w:drawing>
          <wp:inline wp14:editId="37036FDE" wp14:anchorId="66602FA8">
            <wp:extent cx="640081" cy="640081"/>
            <wp:effectExtent l="0" t="0" r="7620" b="7620"/>
            <wp:docPr id="1162495265"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88cf4339b3ea4b5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D54F7C">
        <w:rPr>
          <w:lang w:eastAsia="zh-CN"/>
        </w:rPr>
        <w:t>Can you make a case for why each one doesn’t belong?</w:t>
      </w:r>
    </w:p>
    <w:p w:rsidR="00D54F7C" w:rsidP="00DE0378" w:rsidRDefault="00D54F7C" w14:paraId="28BBEB03" w14:textId="4A642596">
      <w:pPr>
        <w:rPr>
          <w:lang w:eastAsia="zh-CN"/>
        </w:rPr>
      </w:pPr>
    </w:p>
    <w:p w:rsidR="00D54F7C" w:rsidP="00DE0378" w:rsidRDefault="00D54F7C" w14:paraId="7F02B5E4" w14:textId="33F35524">
      <w:pPr>
        <w:rPr>
          <w:lang w:eastAsia="zh-CN"/>
        </w:rPr>
      </w:pPr>
    </w:p>
    <w:p w:rsidR="00D54F7C" w:rsidP="00DE0378" w:rsidRDefault="00D54F7C" w14:paraId="19162311" w14:textId="1D444AAA">
      <w:pPr>
        <w:rPr>
          <w:lang w:eastAsia="zh-CN"/>
        </w:rPr>
      </w:pPr>
    </w:p>
    <w:p w:rsidR="00D54F7C" w:rsidP="00DE0378" w:rsidRDefault="00D54F7C" w14:paraId="5FF12AE1" w14:textId="7EB87A73">
      <w:pPr>
        <w:rPr>
          <w:lang w:eastAsia="zh-CN"/>
        </w:rPr>
      </w:pPr>
    </w:p>
    <w:p w:rsidR="00D54F7C" w:rsidP="00DE0378" w:rsidRDefault="00D54F7C" w14:paraId="063E8A9D" w14:textId="3A2F8414">
      <w:pPr>
        <w:rPr>
          <w:lang w:eastAsia="zh-CN"/>
        </w:rPr>
      </w:pPr>
    </w:p>
    <w:p w:rsidR="00D54F7C" w:rsidP="00DE0378" w:rsidRDefault="00D54F7C" w14:paraId="3604859C" w14:textId="7CA554C7">
      <w:pPr>
        <w:rPr>
          <w:lang w:eastAsia="zh-CN"/>
        </w:rPr>
      </w:pPr>
    </w:p>
    <w:p w:rsidR="0051008F" w:rsidP="00DE0378" w:rsidRDefault="0051008F" w14:paraId="3F9573F7" w14:textId="7CA554C7">
      <w:pPr>
        <w:rPr>
          <w:lang w:eastAsia="zh-CN"/>
        </w:rPr>
      </w:pPr>
    </w:p>
    <w:p w:rsidR="00DE0378" w:rsidP="00DE0378" w:rsidRDefault="003C7E3C" w14:paraId="0E83D938" w14:textId="462D0F8C">
      <w:pPr>
        <w:pStyle w:val="Heading2"/>
      </w:pPr>
      <w:r>
        <w:t>Let’s explore 1 – Stage 1</w:t>
      </w:r>
    </w:p>
    <w:p w:rsidR="00302759" w:rsidP="00302759" w:rsidRDefault="00AD3759" w14:paraId="51AED6FC" w14:textId="0BD17257">
      <w:pPr>
        <w:rPr>
          <w:lang w:eastAsia="zh-CN"/>
        </w:rPr>
      </w:pPr>
      <w:r w:rsidR="00AD3759">
        <w:drawing>
          <wp:inline wp14:editId="211063E6" wp14:anchorId="3F1A94B2">
            <wp:extent cx="640081" cy="640081"/>
            <wp:effectExtent l="0" t="0" r="7620" b="7620"/>
            <wp:docPr id="1288493263" name="Picture 908694350" descr="Play this game or watch this video." title="Play"/>
            <wp:cNvGraphicFramePr>
              <a:graphicFrameLocks noChangeAspect="1"/>
            </wp:cNvGraphicFramePr>
            <a:graphic>
              <a:graphicData uri="http://schemas.openxmlformats.org/drawingml/2006/picture">
                <pic:pic>
                  <pic:nvPicPr>
                    <pic:cNvPr id="0" name="Picture 908694350"/>
                    <pic:cNvPicPr/>
                  </pic:nvPicPr>
                  <pic:blipFill>
                    <a:blip r:embed="Rcfc2d41adbad41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AD3759">
        <w:rPr>
          <w:lang w:eastAsia="zh-CN"/>
        </w:rPr>
        <w:t>Vi</w:t>
      </w:r>
      <w:r w:rsidRPr="34391E75" w:rsidR="3613166B">
        <w:rPr>
          <w:lang w:eastAsia="zh-CN"/>
        </w:rPr>
        <w:t>ew video on</w:t>
      </w:r>
      <w:r w:rsidRPr="34391E75" w:rsidR="52EBC1B3">
        <w:rPr>
          <w:lang w:eastAsia="zh-CN"/>
        </w:rPr>
        <w:t xml:space="preserve"> </w:t>
      </w:r>
      <w:hyperlink r:id="R300ed1b2d02f4131">
        <w:r w:rsidRPr="34391E75" w:rsidR="52EBC1B3">
          <w:rPr>
            <w:rStyle w:val="Hyperlink"/>
            <w:lang w:eastAsia="zh-CN"/>
          </w:rPr>
          <w:t xml:space="preserve">Let’s explore 1-Stage 1 </w:t>
        </w:r>
        <w:r w:rsidRPr="34391E75" w:rsidR="60A83EE8">
          <w:rPr>
            <w:rStyle w:val="Hyperlink"/>
            <w:lang w:eastAsia="zh-CN"/>
          </w:rPr>
          <w:t>pag</w:t>
        </w:r>
        <w:r w:rsidRPr="34391E75" w:rsidR="52EBC1B3">
          <w:rPr>
            <w:rStyle w:val="Hyperlink"/>
            <w:lang w:eastAsia="zh-CN"/>
          </w:rPr>
          <w:t>e</w:t>
        </w:r>
      </w:hyperlink>
      <w:r w:rsidRPr="34391E75" w:rsidR="52EBC1B3">
        <w:rPr>
          <w:lang w:eastAsia="zh-CN"/>
        </w:rPr>
        <w:t xml:space="preserve"> and complete the activities</w:t>
      </w:r>
      <w:r w:rsidRPr="34391E75" w:rsidR="00DE0378">
        <w:rPr>
          <w:lang w:eastAsia="zh-CN"/>
        </w:rPr>
        <w:t xml:space="preserve"> </w:t>
      </w:r>
    </w:p>
    <w:p w:rsidR="7F601874" w:rsidP="772ADA65" w:rsidRDefault="7F601874" w14:paraId="5A93D5EB" w14:textId="359A07DD">
      <w:pPr>
        <w:rPr>
          <w:lang w:eastAsia="zh-CN"/>
        </w:rPr>
      </w:pPr>
      <w:r w:rsidR="7F601874">
        <w:drawing>
          <wp:inline wp14:editId="72E23540" wp14:anchorId="5DCFEB32">
            <wp:extent cx="635027" cy="635027"/>
            <wp:effectExtent l="0" t="0" r="0" b="0"/>
            <wp:docPr id="44760398"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a2271c3555f6470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7F601874">
        <w:rPr>
          <w:lang w:eastAsia="zh-CN"/>
        </w:rPr>
        <w:t xml:space="preserve"> Reflect on the strategies you used to solve 23 – 19 and identify the most efficient strategy you used. </w:t>
      </w:r>
    </w:p>
    <w:p w:rsidR="772ADA65" w:rsidP="772ADA65" w:rsidRDefault="772ADA65" w14:paraId="5C91945E" w14:textId="7CA554C7">
      <w:pPr>
        <w:rPr>
          <w:lang w:eastAsia="zh-CN"/>
        </w:rPr>
      </w:pPr>
    </w:p>
    <w:p w:rsidR="0051008F" w:rsidP="772ADA65" w:rsidRDefault="0051008F" w14:paraId="050244FB" w14:textId="7CA554C7">
      <w:pPr>
        <w:rPr>
          <w:lang w:eastAsia="zh-CN"/>
        </w:rPr>
      </w:pPr>
    </w:p>
    <w:p w:rsidR="0051008F" w:rsidP="772ADA65" w:rsidRDefault="0051008F" w14:paraId="5411025C" w14:textId="7CA554C7">
      <w:pPr>
        <w:rPr>
          <w:lang w:eastAsia="zh-CN"/>
        </w:rPr>
      </w:pPr>
    </w:p>
    <w:p w:rsidR="0051008F" w:rsidP="772ADA65" w:rsidRDefault="0051008F" w14:paraId="7A75B01A" w14:textId="7CA554C7">
      <w:pPr>
        <w:rPr>
          <w:lang w:eastAsia="zh-CN"/>
        </w:rPr>
      </w:pPr>
    </w:p>
    <w:p w:rsidR="0051008F" w:rsidP="772ADA65" w:rsidRDefault="0051008F" w14:paraId="3DFBA84F" w14:textId="7CA554C7">
      <w:pPr>
        <w:rPr>
          <w:lang w:eastAsia="zh-CN"/>
        </w:rPr>
      </w:pPr>
    </w:p>
    <w:p w:rsidR="0051008F" w:rsidP="772ADA65" w:rsidRDefault="0051008F" w14:paraId="59E9D9CC" w14:textId="7CA554C7">
      <w:pPr>
        <w:rPr>
          <w:lang w:eastAsia="zh-CN"/>
        </w:rPr>
      </w:pPr>
    </w:p>
    <w:p w:rsidR="0A99A1F8" w:rsidP="772ADA65" w:rsidRDefault="0A99A1F8" w14:paraId="0827DC77" w14:textId="3F6DB275">
      <w:pPr>
        <w:rPr>
          <w:lang w:eastAsia="zh-CN"/>
        </w:rPr>
      </w:pPr>
      <w:r w:rsidR="0A99A1F8">
        <w:drawing>
          <wp:inline wp14:editId="370E73D0" wp14:anchorId="7CF52DAA">
            <wp:extent cx="640081" cy="640081"/>
            <wp:effectExtent l="0" t="0" r="7620" b="7620"/>
            <wp:docPr id="1771860392"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3b21110b67ff4c9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A99A1F8">
        <w:rPr>
          <w:lang w:eastAsia="zh-CN"/>
        </w:rPr>
        <w:t>How many steps did it take?</w:t>
      </w:r>
    </w:p>
    <w:p w:rsidR="772ADA65" w:rsidP="772ADA65" w:rsidRDefault="772ADA65" w14:paraId="1CEEEE6A" w14:textId="42034753">
      <w:pPr>
        <w:rPr>
          <w:lang w:eastAsia="zh-CN"/>
        </w:rPr>
      </w:pPr>
    </w:p>
    <w:p w:rsidR="0A99A1F8" w:rsidP="5B728837" w:rsidRDefault="0A99A1F8" w14:paraId="3AAB19E4" w14:textId="28BC6BCA">
      <w:pPr>
        <w:rPr>
          <w:lang w:eastAsia="zh-CN"/>
        </w:rPr>
      </w:pPr>
      <w:r w:rsidR="0A99A1F8">
        <w:drawing>
          <wp:inline wp14:editId="320DF6E5" wp14:anchorId="40C4C2A1">
            <wp:extent cx="635027" cy="635027"/>
            <wp:effectExtent l="0" t="0" r="0" b="0"/>
            <wp:docPr id="1097256545"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5eb95472af5a43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A99A1F8">
        <w:drawing>
          <wp:inline wp14:editId="281E1263" wp14:anchorId="7B2CD365">
            <wp:extent cx="640081" cy="640081"/>
            <wp:effectExtent l="0" t="0" r="7620" b="7620"/>
            <wp:docPr id="339304746" name="Picture 908694364" descr="Write down your thinking." title="Write"/>
            <wp:cNvGraphicFramePr>
              <a:graphicFrameLocks noChangeAspect="1"/>
            </wp:cNvGraphicFramePr>
            <a:graphic>
              <a:graphicData uri="http://schemas.openxmlformats.org/drawingml/2006/picture">
                <pic:pic>
                  <pic:nvPicPr>
                    <pic:cNvPr id="0" name="Picture 908694364"/>
                    <pic:cNvPicPr/>
                  </pic:nvPicPr>
                  <pic:blipFill>
                    <a:blip r:embed="Re4bd9d7c04074d3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A99A1F8">
        <w:rPr>
          <w:lang w:eastAsia="zh-CN"/>
        </w:rPr>
        <w:t>Do you think you could use the same strategy with other problems? Record your thinking.</w:t>
      </w:r>
      <w:r w:rsidRPr="34391E75" w:rsidR="3DE692BE">
        <w:rPr>
          <w:lang w:eastAsia="zh-CN"/>
        </w:rPr>
        <w:t xml:space="preserve"> </w:t>
      </w:r>
      <w:r w:rsidRPr="34391E75" w:rsidR="3DE692BE">
        <w:rPr>
          <w:rFonts w:eastAsia="Arial" w:cs="Arial"/>
        </w:rPr>
        <w:t>Write 1 or 2 problems you could use this strategy with.</w:t>
      </w:r>
    </w:p>
    <w:p w:rsidR="0A99A1F8" w:rsidP="5B728837" w:rsidRDefault="0A99A1F8" w14:paraId="124C0F2B" w14:textId="509C4AC1">
      <w:pPr>
        <w:rPr>
          <w:lang w:eastAsia="zh-CN"/>
        </w:rPr>
      </w:pPr>
    </w:p>
    <w:p w:rsidR="772ADA65" w:rsidP="772ADA65" w:rsidRDefault="772ADA65" w14:paraId="3979620C" w14:textId="7CA554C7">
      <w:pPr>
        <w:rPr>
          <w:lang w:eastAsia="zh-CN"/>
        </w:rPr>
      </w:pPr>
    </w:p>
    <w:p w:rsidR="0051008F" w:rsidP="772ADA65" w:rsidRDefault="0051008F" w14:paraId="48275AE2" w14:textId="7CA554C7">
      <w:pPr>
        <w:rPr>
          <w:lang w:eastAsia="zh-CN"/>
        </w:rPr>
      </w:pPr>
    </w:p>
    <w:p w:rsidR="0051008F" w:rsidP="772ADA65" w:rsidRDefault="0051008F" w14:paraId="4BB0A313" w14:textId="7CA554C7">
      <w:pPr>
        <w:rPr>
          <w:lang w:eastAsia="zh-CN"/>
        </w:rPr>
      </w:pPr>
    </w:p>
    <w:p w:rsidR="0051008F" w:rsidP="772ADA65" w:rsidRDefault="0051008F" w14:paraId="51027B8A" w14:textId="7CA554C7">
      <w:pPr>
        <w:rPr>
          <w:lang w:eastAsia="zh-CN"/>
        </w:rPr>
      </w:pPr>
    </w:p>
    <w:p w:rsidR="0051008F" w:rsidP="772ADA65" w:rsidRDefault="0051008F" w14:paraId="5EC710E4" w14:textId="7CA554C7">
      <w:pPr>
        <w:rPr>
          <w:lang w:eastAsia="zh-CN"/>
        </w:rPr>
      </w:pPr>
    </w:p>
    <w:p w:rsidR="0051008F" w:rsidP="772ADA65" w:rsidRDefault="0051008F" w14:paraId="6E3E94A9" w14:textId="7CA554C7">
      <w:pPr>
        <w:rPr>
          <w:lang w:eastAsia="zh-CN"/>
        </w:rPr>
      </w:pPr>
    </w:p>
    <w:p w:rsidR="0051008F" w:rsidP="772ADA65" w:rsidRDefault="0051008F" w14:paraId="231894CB" w14:textId="2EA16372">
      <w:pPr>
        <w:rPr>
          <w:lang w:eastAsia="zh-CN"/>
        </w:rPr>
      </w:pPr>
    </w:p>
    <w:p w:rsidR="00DE0378" w:rsidP="00DE0378" w:rsidRDefault="00DE0378" w14:paraId="37811FE2" w14:textId="516B8BB1">
      <w:pPr>
        <w:pStyle w:val="Heading2"/>
      </w:pPr>
      <w:r>
        <w:t xml:space="preserve">Concentration </w:t>
      </w:r>
      <w:r w:rsidR="00104C75">
        <w:t>– constant difference</w:t>
      </w:r>
    </w:p>
    <w:p w:rsidR="00DE0378" w:rsidP="00DE0378" w:rsidRDefault="00AD3759" w14:paraId="6FB0F8B1" w14:textId="2F9DBB69">
      <w:pPr>
        <w:rPr>
          <w:lang w:eastAsia="zh-CN"/>
        </w:rPr>
      </w:pPr>
      <w:r w:rsidR="00AD3759">
        <w:drawing>
          <wp:inline wp14:editId="7615D9D9" wp14:anchorId="554086F1">
            <wp:extent cx="640081" cy="640081"/>
            <wp:effectExtent l="0" t="0" r="7620" b="7620"/>
            <wp:docPr id="2009102658" name="Picture 908694351" descr="Play this game or watch this video." title="Play"/>
            <wp:cNvGraphicFramePr>
              <a:graphicFrameLocks noChangeAspect="1"/>
            </wp:cNvGraphicFramePr>
            <a:graphic>
              <a:graphicData uri="http://schemas.openxmlformats.org/drawingml/2006/picture">
                <pic:pic>
                  <pic:nvPicPr>
                    <pic:cNvPr id="0" name="Picture 908694351"/>
                    <pic:cNvPicPr/>
                  </pic:nvPicPr>
                  <pic:blipFill>
                    <a:blip r:embed="R7cf68a926c3b45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60565B0F">
        <w:rPr>
          <w:lang w:eastAsia="zh-CN"/>
        </w:rPr>
        <w:t>Vi</w:t>
      </w:r>
      <w:r w:rsidRPr="34391E75" w:rsidR="1FBC6A6E">
        <w:rPr>
          <w:lang w:eastAsia="zh-CN"/>
        </w:rPr>
        <w:t xml:space="preserve">ew video on </w:t>
      </w:r>
      <w:hyperlink r:id="R94d1845c64e6428c">
        <w:r w:rsidRPr="34391E75" w:rsidR="60565B0F">
          <w:rPr>
            <w:rStyle w:val="Hyperlink"/>
            <w:lang w:eastAsia="zh-CN"/>
          </w:rPr>
          <w:t xml:space="preserve">Concentration – constant difference </w:t>
        </w:r>
        <w:r w:rsidRPr="34391E75" w:rsidR="63135293">
          <w:rPr>
            <w:rStyle w:val="Hyperlink"/>
            <w:lang w:eastAsia="zh-CN"/>
          </w:rPr>
          <w:t>pag</w:t>
        </w:r>
        <w:r w:rsidRPr="34391E75" w:rsidR="6FE2A882">
          <w:rPr>
            <w:rStyle w:val="Hyperlink"/>
            <w:lang w:eastAsia="zh-CN"/>
          </w:rPr>
          <w:t>e</w:t>
        </w:r>
      </w:hyperlink>
      <w:r w:rsidRPr="34391E75" w:rsidR="60565B0F">
        <w:rPr>
          <w:lang w:eastAsia="zh-CN"/>
        </w:rPr>
        <w:t xml:space="preserve"> </w:t>
      </w:r>
      <w:r w:rsidRPr="34391E75" w:rsidR="06FAE9BB">
        <w:rPr>
          <w:lang w:eastAsia="zh-CN"/>
        </w:rPr>
        <w:t xml:space="preserve">to download the </w:t>
      </w:r>
      <w:r w:rsidRPr="34391E75" w:rsidR="11818010">
        <w:rPr>
          <w:lang w:eastAsia="zh-CN"/>
        </w:rPr>
        <w:t xml:space="preserve">constant difference </w:t>
      </w:r>
      <w:r w:rsidRPr="34391E75" w:rsidR="06FAE9BB">
        <w:rPr>
          <w:lang w:eastAsia="zh-CN"/>
        </w:rPr>
        <w:t>cards</w:t>
      </w:r>
      <w:r w:rsidRPr="34391E75" w:rsidR="5CF42D5A">
        <w:rPr>
          <w:lang w:eastAsia="zh-CN"/>
        </w:rPr>
        <w:t xml:space="preserve"> and cut them out</w:t>
      </w:r>
      <w:r w:rsidRPr="34391E75" w:rsidR="06FAE9BB">
        <w:rPr>
          <w:lang w:eastAsia="zh-CN"/>
        </w:rPr>
        <w:t>.</w:t>
      </w:r>
    </w:p>
    <w:p w:rsidR="001C4A1E" w:rsidP="00DE0378" w:rsidRDefault="002315CF" w14:paraId="7AC52B98" w14:textId="77777777">
      <w:pPr>
        <w:rPr>
          <w:rFonts w:eastAsia="Arial" w:cs="Arial"/>
          <w:color w:val="000000" w:themeColor="text1"/>
        </w:rPr>
      </w:pPr>
      <w:r w:rsidR="002315CF">
        <w:drawing>
          <wp:inline wp14:editId="3151E17C" wp14:anchorId="522FB044">
            <wp:extent cx="635027" cy="635027"/>
            <wp:effectExtent l="0" t="0" r="0" b="0"/>
            <wp:docPr id="1515453305" name="Picture 24" descr="Follow these instructions " title="Instructions"/>
            <wp:cNvGraphicFramePr>
              <a:graphicFrameLocks noChangeAspect="1"/>
            </wp:cNvGraphicFramePr>
            <a:graphic>
              <a:graphicData uri="http://schemas.openxmlformats.org/drawingml/2006/picture">
                <pic:pic>
                  <pic:nvPicPr>
                    <pic:cNvPr id="0" name="Picture 24"/>
                    <pic:cNvPicPr/>
                  </pic:nvPicPr>
                  <pic:blipFill>
                    <a:blip r:embed="R326e3326c6fe4a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001C4A1E">
        <w:rPr>
          <w:rFonts w:eastAsia="Arial" w:cs="Arial"/>
          <w:color w:val="000000" w:themeColor="text1" w:themeTint="FF" w:themeShade="FF"/>
        </w:rPr>
        <w:t xml:space="preserve"> </w:t>
      </w:r>
      <w:r w:rsidRPr="34391E75" w:rsidR="001C4A1E">
        <w:rPr>
          <w:rFonts w:eastAsia="Arial" w:cs="Arial"/>
          <w:color w:val="000000" w:themeColor="text1" w:themeTint="FF" w:themeShade="FF"/>
        </w:rPr>
        <w:t>How to play?</w:t>
      </w:r>
    </w:p>
    <w:p w:rsidRPr="00F165D6" w:rsidR="0084469D" w:rsidP="00DE0378" w:rsidRDefault="002315CF" w14:paraId="27121BE7" w14:textId="5B377D0C">
      <w:pPr>
        <w:rPr>
          <w:rFonts w:asciiTheme="minorHAnsi" w:hAnsiTheme="minorHAnsi" w:eastAsiaTheme="minorEastAsia"/>
          <w:b/>
          <w:bCs/>
          <w:color w:val="1C438B"/>
          <w:lang w:eastAsia="zh-CN"/>
        </w:rPr>
      </w:pPr>
      <w:r w:rsidRPr="34391E75" w:rsidR="002315CF">
        <w:rPr>
          <w:lang w:eastAsia="zh-CN"/>
        </w:rPr>
        <w:t xml:space="preserve">To set up a game of concentration (also known as memory or pairs), first shuffle the cards well and then place each card face down. Each player takes a turn by turning two cards over. If the cards match, then the player picks up the cards and keeps them. If they don't match, the player turns the cards back over. You can also play by yourself. </w:t>
      </w:r>
      <w:r w:rsidR="00F165D6">
        <w:drawing>
          <wp:inline wp14:editId="23A0E6EF" wp14:anchorId="53743309">
            <wp:extent cx="2500312" cy="1873287"/>
            <wp:effectExtent l="0" t="0" r="0" b="0"/>
            <wp:docPr id="1913878841" name="Picture 1305558517" descr="Constant difference cards." title=""/>
            <wp:cNvGraphicFramePr>
              <a:graphicFrameLocks noChangeAspect="1"/>
            </wp:cNvGraphicFramePr>
            <a:graphic>
              <a:graphicData uri="http://schemas.openxmlformats.org/drawingml/2006/picture">
                <pic:pic>
                  <pic:nvPicPr>
                    <pic:cNvPr id="0" name="Picture 1305558517"/>
                    <pic:cNvPicPr/>
                  </pic:nvPicPr>
                  <pic:blipFill>
                    <a:blip r:embed="Raff7771ceb94465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0312" cy="1873287"/>
                    </a:xfrm>
                    <a:prstGeom prst="rect">
                      <a:avLst/>
                    </a:prstGeom>
                  </pic:spPr>
                </pic:pic>
              </a:graphicData>
            </a:graphic>
          </wp:inline>
        </w:drawing>
      </w:r>
    </w:p>
    <w:p w:rsidRPr="00F165D6" w:rsidR="06FAE9BB" w:rsidP="772ADA65" w:rsidRDefault="06FAE9BB" w14:paraId="306C7627" w14:textId="52AD5132">
      <w:pPr>
        <w:rPr>
          <w:rFonts w:asciiTheme="minorHAnsi" w:hAnsiTheme="minorHAnsi" w:eastAsiaTheme="minorEastAsia"/>
          <w:b/>
          <w:bCs/>
          <w:color w:val="1C438B"/>
          <w:lang w:eastAsia="zh-CN"/>
        </w:rPr>
      </w:pPr>
      <w:r w:rsidR="06FAE9BB">
        <w:drawing>
          <wp:inline wp14:editId="31C2B132" wp14:anchorId="40142B17">
            <wp:extent cx="635027" cy="635027"/>
            <wp:effectExtent l="0" t="0" r="0" b="0"/>
            <wp:docPr id="2016145036" name="Picture 39" descr="This activity requires collaboration./" title="Collaborate"/>
            <wp:cNvGraphicFramePr>
              <a:graphicFrameLocks noChangeAspect="1"/>
            </wp:cNvGraphicFramePr>
            <a:graphic>
              <a:graphicData uri="http://schemas.openxmlformats.org/drawingml/2006/picture">
                <pic:pic>
                  <pic:nvPicPr>
                    <pic:cNvPr id="0" name="Picture 39"/>
                    <pic:cNvPicPr/>
                  </pic:nvPicPr>
                  <pic:blipFill>
                    <a:blip r:embed="R013091a5e66640e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6FAE9BB">
        <w:drawing>
          <wp:inline wp14:editId="5A35DA23" wp14:anchorId="5EC0C5FD">
            <wp:extent cx="640081" cy="640081"/>
            <wp:effectExtent l="0" t="0" r="7620" b="7620"/>
            <wp:docPr id="15989883" name="Picture 908694351" descr="Play this game or watch this video." title="Play"/>
            <wp:cNvGraphicFramePr>
              <a:graphicFrameLocks noChangeAspect="1"/>
            </wp:cNvGraphicFramePr>
            <a:graphic>
              <a:graphicData uri="http://schemas.openxmlformats.org/drawingml/2006/picture">
                <pic:pic>
                  <pic:nvPicPr>
                    <pic:cNvPr id="0" name="Picture 908694351"/>
                    <pic:cNvPicPr/>
                  </pic:nvPicPr>
                  <pic:blipFill>
                    <a:blip r:embed="R8f4587d19e6042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6FAE9BB">
        <w:rPr>
          <w:lang w:eastAsia="zh-CN"/>
        </w:rPr>
        <w:t xml:space="preserve">Play Concentration – constant difference with someone at home. </w:t>
      </w:r>
    </w:p>
    <w:p w:rsidR="00DE0378" w:rsidP="00DE0378" w:rsidRDefault="00DE0378" w14:paraId="339C1861" w14:textId="4F305AD8">
      <w:pPr>
        <w:pStyle w:val="Heading2"/>
      </w:pPr>
      <w:r>
        <w:t>Reflection</w:t>
      </w:r>
    </w:p>
    <w:p w:rsidR="6D8F1D2C" w:rsidP="00C97381" w:rsidRDefault="0096615A" w14:paraId="4795A13B" w14:textId="1364AB53">
      <w:pPr>
        <w:pStyle w:val="ListBullet"/>
        <w:numPr>
          <w:numId w:val="0"/>
        </w:numPr>
        <w:ind w:left="284"/>
      </w:pPr>
      <w:r w:rsidR="0096615A">
        <w:drawing>
          <wp:inline wp14:editId="3454CCCC" wp14:anchorId="30317DBF">
            <wp:extent cx="635027" cy="635027"/>
            <wp:effectExtent l="0" t="0" r="0" b="0"/>
            <wp:docPr id="1059641185" name="Picture 15" descr="Reflect on your learning" title="Reflection"/>
            <wp:cNvGraphicFramePr>
              <a:graphicFrameLocks noChangeAspect="1"/>
            </wp:cNvGraphicFramePr>
            <a:graphic>
              <a:graphicData uri="http://schemas.openxmlformats.org/drawingml/2006/picture">
                <pic:pic>
                  <pic:nvPicPr>
                    <pic:cNvPr id="0" name="Picture 15"/>
                    <pic:cNvPicPr/>
                  </pic:nvPicPr>
                  <pic:blipFill>
                    <a:blip r:embed="R55192531f08b4fc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0096615A">
        <w:rPr>
          <w:lang w:eastAsia="zh-CN"/>
        </w:rPr>
        <w:t>Talk about what you have discovered and learnt about today with someone at home</w:t>
      </w:r>
      <w:r w:rsidRPr="34391E75" w:rsidR="00BE33B1">
        <w:rPr>
          <w:lang w:eastAsia="zh-CN"/>
        </w:rPr>
        <w:t>.</w:t>
      </w:r>
      <w:r w:rsidR="00C97381">
        <w:rPr/>
        <w:t xml:space="preserve"> </w:t>
      </w:r>
    </w:p>
    <w:p w:rsidR="00DE0378" w:rsidP="00DE0378" w:rsidRDefault="007932AD" w14:paraId="0F94C1C3" w14:textId="4C492EDF">
      <w:pPr>
        <w:pStyle w:val="Heading1"/>
      </w:pPr>
      <w:r>
        <w:t>Day</w:t>
      </w:r>
      <w:r w:rsidR="00DE0378">
        <w:t xml:space="preserve"> 5 </w:t>
      </w:r>
    </w:p>
    <w:p w:rsidR="00EE5FB0" w:rsidP="7F5A5FD4" w:rsidRDefault="00EE5FB0" w14:paraId="3CF09183" w14:textId="6881BD16">
      <w:r>
        <w:t xml:space="preserve">Today </w:t>
      </w:r>
      <w:r w:rsidR="75879AB3">
        <w:t xml:space="preserve">we </w:t>
      </w:r>
      <w:r>
        <w:t>have 3 tasks.</w:t>
      </w:r>
      <w:r w:rsidR="498EAC7F">
        <w:t xml:space="preserve"> </w:t>
      </w:r>
      <w:r w:rsidR="7703CB2B">
        <w:t xml:space="preserve">We </w:t>
      </w:r>
      <w:r w:rsidR="498EAC7F">
        <w:t xml:space="preserve">are going to explore different ways of thinking about numbers which helps us discover and understand different ideas, strategies and things about numbers and operations. It's likely </w:t>
      </w:r>
      <w:r w:rsidR="008051FD">
        <w:t xml:space="preserve">we </w:t>
      </w:r>
      <w:r w:rsidR="498EAC7F">
        <w:t>might have sweaty brain</w:t>
      </w:r>
      <w:r w:rsidR="52E3DBEC">
        <w:t>s</w:t>
      </w:r>
      <w:r w:rsidR="498EAC7F">
        <w:t xml:space="preserve"> as </w:t>
      </w:r>
      <w:r w:rsidR="4762979F">
        <w:t xml:space="preserve">we </w:t>
      </w:r>
      <w:r w:rsidR="498EAC7F">
        <w:t xml:space="preserve">explore </w:t>
      </w:r>
      <w:r w:rsidR="173954BD">
        <w:t xml:space="preserve">how a strategy works in </w:t>
      </w:r>
      <w:r w:rsidR="1AE3413D">
        <w:t>different contexts</w:t>
      </w:r>
      <w:r w:rsidR="173954BD">
        <w:t>. It might be important to remember that learning takes time</w:t>
      </w:r>
      <w:r w:rsidR="3B35B15A">
        <w:t xml:space="preserve"> and often</w:t>
      </w:r>
      <w:r w:rsidR="57F28B68">
        <w:t>, it also takes</w:t>
      </w:r>
      <w:r w:rsidR="3B35B15A">
        <w:t xml:space="preserve"> lots </w:t>
      </w:r>
      <w:r w:rsidR="2656C081">
        <w:t xml:space="preserve">and lots </w:t>
      </w:r>
      <w:r w:rsidR="3B35B15A">
        <w:t>of opportunities to explore ideas.</w:t>
      </w:r>
    </w:p>
    <w:p w:rsidRPr="002762CD" w:rsidR="00DE0378" w:rsidP="007932AD" w:rsidRDefault="007932AD" w14:paraId="40259447" w14:textId="6FAF7FA5">
      <w:pPr>
        <w:pStyle w:val="FeatureBox"/>
      </w:pPr>
      <w:r w:rsidRPr="34391E75" w:rsidR="007932AD">
        <w:rPr>
          <w:rFonts w:eastAsia="" w:eastAsiaTheme="majorEastAsia"/>
          <w:noProof/>
          <w:sz w:val="52"/>
          <w:szCs w:val="52"/>
          <w:lang w:eastAsia="en-AU"/>
        </w:rPr>
        <w:t xml:space="preserve"> </w:t>
      </w:r>
      <w:r w:rsidR="00DE0378">
        <w:drawing>
          <wp:inline wp14:editId="1875FE26" wp14:anchorId="06E95A53">
            <wp:extent cx="635027" cy="635027"/>
            <wp:effectExtent l="0" t="0" r="0" b="0"/>
            <wp:docPr id="1757818509" name="Picture 5" descr="Time to collect your resources" title="Resources"/>
            <wp:cNvGraphicFramePr>
              <a:graphicFrameLocks noChangeAspect="1"/>
            </wp:cNvGraphicFramePr>
            <a:graphic>
              <a:graphicData uri="http://schemas.openxmlformats.org/drawingml/2006/picture">
                <pic:pic>
                  <pic:nvPicPr>
                    <pic:cNvPr id="0" name="Picture 5"/>
                    <pic:cNvPicPr/>
                  </pic:nvPicPr>
                  <pic:blipFill>
                    <a:blip r:embed="Rc2df2832b4ec4f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7932AD">
        <w:rPr/>
        <w:t xml:space="preserve"> Resources – pencils, device to view videos,</w:t>
      </w:r>
    </w:p>
    <w:p w:rsidR="00DE0378" w:rsidP="00DE0378" w:rsidRDefault="00081943" w14:paraId="7CB6478C" w14:textId="34BAC963">
      <w:pPr>
        <w:pStyle w:val="Heading2"/>
      </w:pPr>
      <w:r>
        <w:t xml:space="preserve">6 vs 6 </w:t>
      </w:r>
      <w:r w:rsidR="00104C75">
        <w:t>dot talk comparison</w:t>
      </w:r>
    </w:p>
    <w:p w:rsidRPr="008A1493" w:rsidR="008A1493" w:rsidP="008A1493" w:rsidRDefault="008A1493" w14:paraId="0DC5680B" w14:textId="15598234">
      <w:pPr>
        <w:rPr>
          <w:lang w:eastAsia="zh-CN"/>
        </w:rPr>
      </w:pPr>
      <w:r w:rsidR="008A1493">
        <w:drawing>
          <wp:inline wp14:editId="455B3B78" wp14:anchorId="231A30FD">
            <wp:extent cx="640081" cy="640081"/>
            <wp:effectExtent l="0" t="0" r="7620" b="7620"/>
            <wp:docPr id="2083760646" name="Picture 18" descr="Play this game or watch this video." title="Play"/>
            <wp:cNvGraphicFramePr>
              <a:graphicFrameLocks noChangeAspect="1"/>
            </wp:cNvGraphicFramePr>
            <a:graphic>
              <a:graphicData uri="http://schemas.openxmlformats.org/drawingml/2006/picture">
                <pic:pic>
                  <pic:nvPicPr>
                    <pic:cNvPr id="0" name="Picture 18"/>
                    <pic:cNvPicPr/>
                  </pic:nvPicPr>
                  <pic:blipFill>
                    <a:blip r:embed="R43bec86035ba47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8A1493">
        <w:rPr>
          <w:lang w:eastAsia="zh-CN"/>
        </w:rPr>
        <w:t>Vi</w:t>
      </w:r>
      <w:r w:rsidRPr="34391E75" w:rsidR="774FE901">
        <w:rPr>
          <w:lang w:eastAsia="zh-CN"/>
        </w:rPr>
        <w:t>ew the video on</w:t>
      </w:r>
      <w:r w:rsidRPr="34391E75" w:rsidR="715D3986">
        <w:rPr>
          <w:lang w:eastAsia="zh-CN"/>
        </w:rPr>
        <w:t xml:space="preserve"> </w:t>
      </w:r>
      <w:hyperlink r:id="R0b5c3feeafa94993">
        <w:r w:rsidRPr="34391E75" w:rsidR="715D3986">
          <w:rPr>
            <w:rStyle w:val="Hyperlink"/>
            <w:lang w:eastAsia="zh-CN"/>
          </w:rPr>
          <w:t xml:space="preserve">6 vs 6 </w:t>
        </w:r>
        <w:r w:rsidRPr="34391E75" w:rsidR="69BE60AD">
          <w:rPr>
            <w:rStyle w:val="Hyperlink"/>
            <w:lang w:eastAsia="zh-CN"/>
          </w:rPr>
          <w:t xml:space="preserve">dot talk comparison </w:t>
        </w:r>
        <w:r w:rsidRPr="34391E75" w:rsidR="03658AFF">
          <w:rPr>
            <w:rStyle w:val="Hyperlink"/>
            <w:lang w:eastAsia="zh-CN"/>
          </w:rPr>
          <w:t>pag</w:t>
        </w:r>
        <w:r w:rsidRPr="34391E75" w:rsidR="0E2E387B">
          <w:rPr>
            <w:rStyle w:val="Hyperlink"/>
            <w:lang w:eastAsia="zh-CN"/>
          </w:rPr>
          <w:t>e</w:t>
        </w:r>
      </w:hyperlink>
      <w:r w:rsidRPr="34391E75" w:rsidR="715D3986">
        <w:rPr>
          <w:lang w:eastAsia="zh-CN"/>
        </w:rPr>
        <w:t xml:space="preserve"> and complete the activities</w:t>
      </w:r>
    </w:p>
    <w:p w:rsidR="008A1493" w:rsidP="00DE0378" w:rsidRDefault="008A1493" w14:paraId="1EBCFB61" w14:textId="5C7D8655">
      <w:pPr>
        <w:rPr>
          <w:lang w:eastAsia="zh-CN"/>
        </w:rPr>
      </w:pPr>
    </w:p>
    <w:p w:rsidR="00DE60D6" w:rsidP="00DE0378" w:rsidRDefault="00DE60D6" w14:paraId="74F1B9E0" w14:textId="774B75E8">
      <w:pPr>
        <w:rPr>
          <w:lang w:eastAsia="zh-CN"/>
        </w:rPr>
      </w:pPr>
      <w:r w:rsidR="00DE60D6">
        <w:drawing>
          <wp:inline wp14:editId="12177F25" wp14:anchorId="24F740FD">
            <wp:extent cx="6000750" cy="2982897"/>
            <wp:effectExtent l="0" t="0" r="0" b="8255"/>
            <wp:docPr id="1812299475" name="Picture 6" descr="Two collections of 6 represented by dots." title=""/>
            <wp:cNvGraphicFramePr>
              <a:graphicFrameLocks noChangeAspect="1"/>
            </wp:cNvGraphicFramePr>
            <a:graphic>
              <a:graphicData uri="http://schemas.openxmlformats.org/drawingml/2006/picture">
                <pic:pic>
                  <pic:nvPicPr>
                    <pic:cNvPr id="0" name="Picture 6"/>
                    <pic:cNvPicPr/>
                  </pic:nvPicPr>
                  <pic:blipFill>
                    <a:blip r:embed="Rf02bb591a7a945ea">
                      <a:extLst>
                        <a:ext xmlns:a="http://schemas.openxmlformats.org/drawingml/2006/main" uri="{28A0092B-C50C-407E-A947-70E740481C1C}">
                          <a14:useLocalDpi val="0"/>
                        </a:ext>
                      </a:extLst>
                    </a:blip>
                    <a:stretch>
                      <a:fillRect/>
                    </a:stretch>
                  </pic:blipFill>
                  <pic:spPr>
                    <a:xfrm rot="0" flipH="0" flipV="0">
                      <a:off x="0" y="0"/>
                      <a:ext cx="6000750" cy="2982897"/>
                    </a:xfrm>
                    <a:prstGeom prst="rect">
                      <a:avLst/>
                    </a:prstGeom>
                  </pic:spPr>
                </pic:pic>
              </a:graphicData>
            </a:graphic>
          </wp:inline>
        </w:drawing>
      </w:r>
    </w:p>
    <w:p w:rsidR="00DE0378" w:rsidP="772ADA65" w:rsidRDefault="1D9A38E4" w14:paraId="77E3CB4E" w14:textId="679B7ECF">
      <w:pPr>
        <w:rPr>
          <w:lang w:eastAsia="zh-CN"/>
        </w:rPr>
      </w:pPr>
      <w:r w:rsidR="1D9A38E4">
        <w:drawing>
          <wp:inline wp14:editId="4D4E41BE" wp14:anchorId="1FDEF924">
            <wp:extent cx="635027" cy="635027"/>
            <wp:effectExtent l="0" t="0" r="0" b="0"/>
            <wp:docPr id="1463102794"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914634a3eaa64ec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F715C">
        <w:drawing>
          <wp:inline wp14:editId="6C828FD8" wp14:anchorId="050AE9CD">
            <wp:extent cx="640081" cy="640081"/>
            <wp:effectExtent l="0" t="0" r="7620" b="7620"/>
            <wp:docPr id="944359308" name="Picture 19" descr="Write down your thinking." title="Write"/>
            <wp:cNvGraphicFramePr>
              <a:graphicFrameLocks noChangeAspect="1"/>
            </wp:cNvGraphicFramePr>
            <a:graphic>
              <a:graphicData uri="http://schemas.openxmlformats.org/drawingml/2006/picture">
                <pic:pic>
                  <pic:nvPicPr>
                    <pic:cNvPr id="0" name="Picture 19"/>
                    <pic:cNvPicPr/>
                  </pic:nvPicPr>
                  <pic:blipFill>
                    <a:blip r:embed="R3c23562c6bb7488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081943">
        <w:rPr>
          <w:lang w:eastAsia="zh-CN"/>
        </w:rPr>
        <w:t>What do you notice that’s different between the two collections of 6?</w:t>
      </w:r>
    </w:p>
    <w:p w:rsidR="00081943" w:rsidP="00DE0378" w:rsidRDefault="00081943" w14:paraId="784B728F" w14:textId="0004060E">
      <w:pPr>
        <w:rPr>
          <w:lang w:eastAsia="zh-CN"/>
        </w:rPr>
      </w:pPr>
    </w:p>
    <w:p w:rsidR="00081943" w:rsidP="00DE0378" w:rsidRDefault="00081943" w14:paraId="3568F1CC" w14:textId="4E7F404F">
      <w:pPr>
        <w:rPr>
          <w:lang w:eastAsia="zh-CN"/>
        </w:rPr>
      </w:pPr>
    </w:p>
    <w:p w:rsidR="00081943" w:rsidP="00DE0378" w:rsidRDefault="00081943" w14:paraId="02D2F1E4" w14:textId="5852D203">
      <w:pPr>
        <w:rPr>
          <w:lang w:eastAsia="zh-CN"/>
        </w:rPr>
      </w:pPr>
    </w:p>
    <w:p w:rsidR="00081943" w:rsidP="00DE0378" w:rsidRDefault="00081943" w14:paraId="7C4F8F6F" w14:textId="283CACB3">
      <w:pPr>
        <w:rPr>
          <w:lang w:eastAsia="zh-CN"/>
        </w:rPr>
      </w:pPr>
    </w:p>
    <w:p w:rsidR="00C97381" w:rsidP="00DE0378" w:rsidRDefault="00C97381" w14:paraId="3ABA1336" w14:textId="77777777">
      <w:pPr>
        <w:rPr>
          <w:lang w:eastAsia="zh-CN"/>
        </w:rPr>
      </w:pPr>
    </w:p>
    <w:p w:rsidR="00081943" w:rsidP="00DE0378" w:rsidRDefault="005F715C" w14:paraId="05E32393" w14:textId="1B897D4D">
      <w:pPr>
        <w:rPr>
          <w:lang w:eastAsia="zh-CN"/>
        </w:rPr>
      </w:pPr>
      <w:r w:rsidR="005F715C">
        <w:drawing>
          <wp:inline wp14:editId="3D3E2E02" wp14:anchorId="0498C34D">
            <wp:extent cx="640081" cy="640081"/>
            <wp:effectExtent l="0" t="0" r="7620" b="7620"/>
            <wp:docPr id="1185075203" name="Picture 22" descr="Write down your thinking." title="Write"/>
            <wp:cNvGraphicFramePr>
              <a:graphicFrameLocks noChangeAspect="1"/>
            </wp:cNvGraphicFramePr>
            <a:graphic>
              <a:graphicData uri="http://schemas.openxmlformats.org/drawingml/2006/picture">
                <pic:pic>
                  <pic:nvPicPr>
                    <pic:cNvPr id="0" name="Picture 22"/>
                    <pic:cNvPicPr/>
                  </pic:nvPicPr>
                  <pic:blipFill>
                    <a:blip r:embed="R39744e7dc6374b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8A1493">
        <w:rPr>
          <w:lang w:eastAsia="zh-CN"/>
        </w:rPr>
        <w:t>What is the same about the two collections of 6?</w:t>
      </w:r>
    </w:p>
    <w:p w:rsidR="008A1493" w:rsidP="00DE0378" w:rsidRDefault="008A1493" w14:paraId="03E28B78" w14:textId="037D0688">
      <w:pPr>
        <w:rPr>
          <w:lang w:eastAsia="zh-CN"/>
        </w:rPr>
      </w:pPr>
    </w:p>
    <w:p w:rsidR="008A1493" w:rsidP="00DE0378" w:rsidRDefault="008A1493" w14:paraId="6E703C70" w14:textId="3DABBB06">
      <w:pPr>
        <w:rPr>
          <w:lang w:eastAsia="zh-CN"/>
        </w:rPr>
      </w:pPr>
    </w:p>
    <w:p w:rsidR="008A1493" w:rsidP="00DE0378" w:rsidRDefault="008A1493" w14:paraId="0032B8B0" w14:textId="5F97D0C8">
      <w:pPr>
        <w:rPr>
          <w:lang w:eastAsia="zh-CN"/>
        </w:rPr>
      </w:pPr>
    </w:p>
    <w:p w:rsidR="003449AA" w:rsidP="00DE0378" w:rsidRDefault="003449AA" w14:paraId="3A622A6E" w14:textId="5F97D0C8">
      <w:pPr>
        <w:rPr>
          <w:lang w:eastAsia="zh-CN"/>
        </w:rPr>
      </w:pPr>
    </w:p>
    <w:p w:rsidR="003449AA" w:rsidP="00DE0378" w:rsidRDefault="003449AA" w14:paraId="2EF00798" w14:textId="5F97D0C8">
      <w:pPr>
        <w:rPr>
          <w:lang w:eastAsia="zh-CN"/>
        </w:rPr>
      </w:pPr>
    </w:p>
    <w:p w:rsidR="003449AA" w:rsidP="00DE0378" w:rsidRDefault="003449AA" w14:paraId="35E518EA" w14:textId="5F97D0C8">
      <w:pPr>
        <w:rPr>
          <w:lang w:eastAsia="zh-CN"/>
        </w:rPr>
      </w:pPr>
    </w:p>
    <w:p w:rsidR="003449AA" w:rsidP="00DE0378" w:rsidRDefault="003449AA" w14:paraId="7BF970BD" w14:textId="4F91B8B6">
      <w:pPr>
        <w:rPr>
          <w:lang w:eastAsia="zh-CN"/>
        </w:rPr>
      </w:pPr>
    </w:p>
    <w:p w:rsidR="008A1493" w:rsidP="772ADA65" w:rsidRDefault="0FC4E542" w14:paraId="31926825" w14:textId="504E8419">
      <w:pPr>
        <w:rPr>
          <w:lang w:eastAsia="zh-CN"/>
        </w:rPr>
      </w:pPr>
      <w:r w:rsidR="0FC4E542">
        <w:drawing>
          <wp:inline wp14:editId="6AF649A7" wp14:anchorId="70B1B4E4">
            <wp:extent cx="640081" cy="640081"/>
            <wp:effectExtent l="0" t="0" r="7620" b="7620"/>
            <wp:docPr id="160906412" name="Picture 11" descr="This activity involves drawing." title="Draw"/>
            <wp:cNvGraphicFramePr>
              <a:graphicFrameLocks noChangeAspect="1"/>
            </wp:cNvGraphicFramePr>
            <a:graphic>
              <a:graphicData uri="http://schemas.openxmlformats.org/drawingml/2006/picture">
                <pic:pic>
                  <pic:nvPicPr>
                    <pic:cNvPr id="0" name="Picture 11"/>
                    <pic:cNvPicPr/>
                  </pic:nvPicPr>
                  <pic:blipFill>
                    <a:blip r:embed="Rb2e82d0383ee4d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08A1493">
        <w:rPr>
          <w:lang w:eastAsia="zh-CN"/>
        </w:rPr>
        <w:t xml:space="preserve">Draw a representation of 6 that shows 6 is one less than 7. </w:t>
      </w:r>
    </w:p>
    <w:p w:rsidR="008A1493" w:rsidP="00DE0378" w:rsidRDefault="008A1493" w14:paraId="676E51B2" w14:textId="366A77A0">
      <w:pPr>
        <w:rPr>
          <w:lang w:eastAsia="zh-CN"/>
        </w:rPr>
      </w:pPr>
    </w:p>
    <w:p w:rsidR="007932AD" w:rsidP="00DE0378" w:rsidRDefault="007932AD" w14:paraId="2D7BFA36" w14:textId="6E0E9BAF">
      <w:pPr>
        <w:rPr>
          <w:lang w:eastAsia="zh-CN"/>
        </w:rPr>
      </w:pPr>
    </w:p>
    <w:p w:rsidR="007932AD" w:rsidP="00DE0378" w:rsidRDefault="007932AD" w14:paraId="41777D50" w14:textId="0EB4C596">
      <w:pPr>
        <w:rPr>
          <w:lang w:eastAsia="zh-CN"/>
        </w:rPr>
      </w:pPr>
    </w:p>
    <w:p w:rsidR="007932AD" w:rsidP="00DE0378" w:rsidRDefault="007932AD" w14:paraId="480CC4D0" w14:textId="19423445">
      <w:pPr>
        <w:rPr>
          <w:lang w:eastAsia="zh-CN"/>
        </w:rPr>
      </w:pPr>
    </w:p>
    <w:p w:rsidR="007932AD" w:rsidP="00DE0378" w:rsidRDefault="007932AD" w14:paraId="1BDBED92" w14:textId="5F97D0C8">
      <w:pPr>
        <w:rPr>
          <w:lang w:eastAsia="zh-CN"/>
        </w:rPr>
      </w:pPr>
    </w:p>
    <w:p w:rsidR="003449AA" w:rsidP="00DE0378" w:rsidRDefault="003449AA" w14:paraId="1F2E5858" w14:textId="5F97D0C8">
      <w:pPr>
        <w:rPr>
          <w:lang w:eastAsia="zh-CN"/>
        </w:rPr>
      </w:pPr>
    </w:p>
    <w:p w:rsidR="003449AA" w:rsidP="00DE0378" w:rsidRDefault="003449AA" w14:paraId="6EDC225F" w14:textId="5F97D0C8">
      <w:pPr>
        <w:rPr>
          <w:lang w:eastAsia="zh-CN"/>
        </w:rPr>
      </w:pPr>
    </w:p>
    <w:p w:rsidR="003449AA" w:rsidP="00DE0378" w:rsidRDefault="003449AA" w14:paraId="2FA954A2" w14:textId="5F97D0C8">
      <w:pPr>
        <w:rPr>
          <w:lang w:eastAsia="zh-CN"/>
        </w:rPr>
      </w:pPr>
    </w:p>
    <w:p w:rsidR="003449AA" w:rsidP="00DE0378" w:rsidRDefault="003449AA" w14:paraId="4A4A8543" w14:textId="5F97D0C8">
      <w:pPr>
        <w:rPr>
          <w:lang w:eastAsia="zh-CN"/>
        </w:rPr>
      </w:pPr>
    </w:p>
    <w:p w:rsidR="00DE0378" w:rsidP="772ADA65" w:rsidRDefault="7542401D" w14:paraId="78FB5C81" w14:textId="505C0625">
      <w:pPr>
        <w:pStyle w:val="Heading2"/>
        <w:rPr>
          <w:u w:val="single"/>
        </w:rPr>
      </w:pPr>
      <w:r>
        <w:t>Let’s generalise 1</w:t>
      </w:r>
    </w:p>
    <w:p w:rsidR="39D8C88C" w:rsidP="772ADA65" w:rsidRDefault="39D8C88C" w14:paraId="3EF65E31" w14:textId="5B3105C6">
      <w:pPr>
        <w:rPr>
          <w:lang w:eastAsia="zh-CN"/>
        </w:rPr>
      </w:pPr>
      <w:r w:rsidR="39D8C88C">
        <w:drawing>
          <wp:inline wp14:editId="5AB95F95" wp14:anchorId="14E33DB8">
            <wp:extent cx="640081" cy="640081"/>
            <wp:effectExtent l="0" t="0" r="7620" b="7620"/>
            <wp:docPr id="1211833521" name="Picture 908694353" descr="Play this game or watch this video." title="Play"/>
            <wp:cNvGraphicFramePr>
              <a:graphicFrameLocks noChangeAspect="1"/>
            </wp:cNvGraphicFramePr>
            <a:graphic>
              <a:graphicData uri="http://schemas.openxmlformats.org/drawingml/2006/picture">
                <pic:pic>
                  <pic:nvPicPr>
                    <pic:cNvPr id="0" name="Picture 908694353"/>
                    <pic:cNvPicPr/>
                  </pic:nvPicPr>
                  <pic:blipFill>
                    <a:blip r:embed="Ra277a7ce242645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39D8C88C">
        <w:rPr>
          <w:lang w:eastAsia="zh-CN"/>
        </w:rPr>
        <w:t xml:space="preserve"> Vi</w:t>
      </w:r>
      <w:r w:rsidRPr="34391E75" w:rsidR="76FBC895">
        <w:rPr>
          <w:lang w:eastAsia="zh-CN"/>
        </w:rPr>
        <w:t>ew video on</w:t>
      </w:r>
      <w:r w:rsidRPr="34391E75" w:rsidR="39D8C88C">
        <w:rPr>
          <w:lang w:eastAsia="zh-CN"/>
        </w:rPr>
        <w:t xml:space="preserve"> </w:t>
      </w:r>
      <w:hyperlink r:id="Rfec693a3539940e3">
        <w:r w:rsidRPr="34391E75" w:rsidR="39D8C88C">
          <w:rPr>
            <w:rStyle w:val="Hyperlink"/>
            <w:lang w:eastAsia="zh-CN"/>
          </w:rPr>
          <w:t xml:space="preserve">Let’s generalise 1 – Stage 1 </w:t>
        </w:r>
        <w:r w:rsidRPr="34391E75" w:rsidR="41DFEF2E">
          <w:rPr>
            <w:rStyle w:val="Hyperlink"/>
            <w:lang w:eastAsia="zh-CN"/>
          </w:rPr>
          <w:t>pag</w:t>
        </w:r>
        <w:r w:rsidRPr="34391E75" w:rsidR="341CD9C7">
          <w:rPr>
            <w:rStyle w:val="Hyperlink"/>
            <w:lang w:eastAsia="zh-CN"/>
          </w:rPr>
          <w:t>e</w:t>
        </w:r>
      </w:hyperlink>
      <w:r w:rsidRPr="34391E75" w:rsidR="39D8C88C">
        <w:rPr>
          <w:lang w:eastAsia="zh-CN"/>
        </w:rPr>
        <w:t xml:space="preserve"> and complete the activities</w:t>
      </w:r>
    </w:p>
    <w:p w:rsidR="0059582E" w:rsidP="772ADA65" w:rsidRDefault="018B3D11" w14:paraId="2EFA6B73" w14:textId="6979768D">
      <w:pPr>
        <w:rPr>
          <w:lang w:eastAsia="zh-CN"/>
        </w:rPr>
      </w:pPr>
      <w:r w:rsidR="018B3D11">
        <w:drawing>
          <wp:inline wp14:editId="0A7F0EC1" wp14:anchorId="4907D66E">
            <wp:extent cx="635027" cy="635027"/>
            <wp:effectExtent l="0" t="0" r="0" b="0"/>
            <wp:docPr id="918602875"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f3c7c13c592f479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708F3A0C">
        <w:rPr/>
        <w:t>What happens with addition?</w:t>
      </w:r>
    </w:p>
    <w:p w:rsidR="00736C47" w:rsidP="772ADA65" w:rsidRDefault="708F3A0C" w14:paraId="641A12E7" w14:textId="013868EB">
      <w:r>
        <w:t>Use any numbers you feel comfortable working</w:t>
      </w:r>
      <w:r w:rsidR="0059582E">
        <w:t xml:space="preserve"> with to investigate this idea.</w:t>
      </w:r>
      <w:r w:rsidR="633564A5">
        <w:t xml:space="preserve"> For example, look at these numbers and see if you can work out a strategy that you could use:</w:t>
      </w:r>
    </w:p>
    <w:p w:rsidR="633564A5" w:rsidP="7F5A5FD4" w:rsidRDefault="633564A5" w14:paraId="7127842A" w14:textId="78D1CC96">
      <w:r>
        <w:t>7 + 14 = 21</w:t>
      </w:r>
    </w:p>
    <w:p w:rsidR="633564A5" w:rsidP="7F5A5FD4" w:rsidRDefault="633564A5" w14:paraId="22D6CD1F" w14:textId="679A5B05">
      <w:r>
        <w:t>8 + 13 = 21</w:t>
      </w:r>
    </w:p>
    <w:p w:rsidR="633564A5" w:rsidP="7F5A5FD4" w:rsidRDefault="633564A5" w14:paraId="559191D4" w14:textId="4839F142">
      <w:r>
        <w:t>9 + 12 = 21</w:t>
      </w:r>
    </w:p>
    <w:p w:rsidR="633564A5" w:rsidP="7F5A5FD4" w:rsidRDefault="633564A5" w14:paraId="292E85EC" w14:textId="6A2CC4A6">
      <w:r>
        <w:t>10 + 11 = 21</w:t>
      </w:r>
    </w:p>
    <w:p w:rsidR="7F5A5FD4" w:rsidP="7F5A5FD4" w:rsidRDefault="7F5A5FD4" w14:paraId="4173FDCD" w14:textId="210B6FEA"/>
    <w:p w:rsidR="00B91C4C" w:rsidP="7F5A5FD4" w:rsidRDefault="00B91C4C" w14:paraId="4ED12139" w14:textId="77777777"/>
    <w:p w:rsidR="633564A5" w:rsidP="7F5A5FD4" w:rsidRDefault="633564A5" w14:paraId="3426E8A7" w14:textId="48060AEC">
      <w:r>
        <w:lastRenderedPageBreak/>
        <w:t>5 + 16 = 21</w:t>
      </w:r>
    </w:p>
    <w:p w:rsidR="633564A5" w:rsidP="7F5A5FD4" w:rsidRDefault="633564A5" w14:paraId="6F6446BA" w14:textId="78D1CC96">
      <w:r>
        <w:t>7 + 14 = 21</w:t>
      </w:r>
    </w:p>
    <w:p w:rsidR="633564A5" w:rsidP="7F5A5FD4" w:rsidRDefault="633564A5" w14:paraId="212F5665" w14:textId="5571672D">
      <w:r>
        <w:t>9 + 12 = 21</w:t>
      </w:r>
    </w:p>
    <w:p w:rsidR="7F5A5FD4" w:rsidP="7F5A5FD4" w:rsidRDefault="633564A5" w14:paraId="2FEC2C3E" w14:textId="3EE1824E">
      <w:r>
        <w:t>11 + 13 = 21</w:t>
      </w:r>
    </w:p>
    <w:p w:rsidR="3EEF992F" w:rsidP="772ADA65" w:rsidRDefault="3EEF992F" w14:paraId="640E5AE0" w14:textId="4CAF1F16">
      <w:r w:rsidR="3EEF992F">
        <w:drawing>
          <wp:inline wp14:editId="68A8752D" wp14:anchorId="7DA1EB82">
            <wp:extent cx="640081" cy="640081"/>
            <wp:effectExtent l="0" t="0" r="7620" b="7620"/>
            <wp:docPr id="1705364366" name="Picture 11" descr="This activity involves drawing." title="Draw"/>
            <wp:cNvGraphicFramePr>
              <a:graphicFrameLocks noChangeAspect="1"/>
            </wp:cNvGraphicFramePr>
            <a:graphic>
              <a:graphicData uri="http://schemas.openxmlformats.org/drawingml/2006/picture">
                <pic:pic>
                  <pic:nvPicPr>
                    <pic:cNvPr id="0" name="Picture 11"/>
                    <pic:cNvPicPr/>
                  </pic:nvPicPr>
                  <pic:blipFill>
                    <a:blip r:embed="R902fd7f78c324ac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3EEF992F">
        <w:drawing>
          <wp:inline wp14:editId="023DF700" wp14:anchorId="130F3ED8">
            <wp:extent cx="640081" cy="640081"/>
            <wp:effectExtent l="0" t="0" r="7620" b="7620"/>
            <wp:docPr id="1351947746" name="Picture 22" descr="Write down your thinking." title="Write"/>
            <wp:cNvGraphicFramePr>
              <a:graphicFrameLocks noChangeAspect="1"/>
            </wp:cNvGraphicFramePr>
            <a:graphic>
              <a:graphicData uri="http://schemas.openxmlformats.org/drawingml/2006/picture">
                <pic:pic>
                  <pic:nvPicPr>
                    <pic:cNvPr id="0" name="Picture 22"/>
                    <pic:cNvPicPr/>
                  </pic:nvPicPr>
                  <pic:blipFill>
                    <a:blip r:embed="Rdf1bbf19185f4b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708F3A0C">
        <w:rPr/>
        <w:t>Record your thinking using pictures</w:t>
      </w:r>
      <w:r w:rsidR="0059582E">
        <w:rPr/>
        <w:t>, as well as words and symbols.</w:t>
      </w:r>
    </w:p>
    <w:p w:rsidR="0059582E" w:rsidP="772ADA65" w:rsidRDefault="0059582E" w14:paraId="70F52916" w14:textId="4CAF1F16"/>
    <w:p w:rsidR="0059582E" w:rsidP="772ADA65" w:rsidRDefault="0059582E" w14:paraId="29CB1E16" w14:textId="4CAF1F16"/>
    <w:p w:rsidR="0059582E" w:rsidP="772ADA65" w:rsidRDefault="0059582E" w14:paraId="7711BD07" w14:textId="4CAF1F16"/>
    <w:p w:rsidR="0059582E" w:rsidP="772ADA65" w:rsidRDefault="0059582E" w14:paraId="1BC11515" w14:textId="4CAF1F16"/>
    <w:p w:rsidR="00736C47" w:rsidP="7F5A5FD4" w:rsidRDefault="00736C47" w14:paraId="1BCFA8F4" w14:textId="02E4CDD1"/>
    <w:p w:rsidR="00B91C4C" w:rsidP="7F5A5FD4" w:rsidRDefault="00B91C4C" w14:paraId="1EB87FAD" w14:textId="77777777"/>
    <w:p w:rsidR="00DE0378" w:rsidP="00385083" w:rsidRDefault="00DE0378" w14:paraId="13B7EEBC" w14:textId="543034BB">
      <w:pPr>
        <w:pStyle w:val="Heading2"/>
        <w:numPr>
          <w:ilvl w:val="0"/>
          <w:numId w:val="0"/>
        </w:numPr>
      </w:pPr>
      <w:r>
        <w:t>C</w:t>
      </w:r>
      <w:r w:rsidR="5229B391">
        <w:t>apture</w:t>
      </w:r>
      <w:r>
        <w:t xml:space="preserve"> ten</w:t>
      </w:r>
    </w:p>
    <w:p w:rsidR="14AC9038" w:rsidP="772ADA65" w:rsidRDefault="14AC9038" w14:paraId="02FBFB1D" w14:textId="793D15D0">
      <w:r w:rsidRPr="772ADA65">
        <w:rPr>
          <w:rFonts w:eastAsia="Arial" w:cs="Arial"/>
        </w:rPr>
        <w:t>(</w:t>
      </w:r>
      <w:r w:rsidRPr="772ADA65" w:rsidR="008425AE">
        <w:rPr>
          <w:rFonts w:eastAsia="Arial" w:cs="Arial"/>
        </w:rPr>
        <w:t>From</w:t>
      </w:r>
      <w:r w:rsidRPr="772ADA65">
        <w:rPr>
          <w:rFonts w:eastAsia="Arial" w:cs="Arial"/>
        </w:rPr>
        <w:t xml:space="preserve"> Cathy Fostnot and Antonia Cameron)</w:t>
      </w:r>
    </w:p>
    <w:p w:rsidRPr="00BA519D" w:rsidR="00BA519D" w:rsidP="00DE0378" w:rsidRDefault="00AD3759" w14:paraId="058A121B" w14:textId="0874B928">
      <w:pPr>
        <w:rPr>
          <w:color w:val="2F5496" w:themeColor="accent1" w:themeShade="BF"/>
          <w:u w:val="single"/>
          <w:lang w:eastAsia="zh-CN"/>
        </w:rPr>
      </w:pPr>
      <w:r w:rsidR="00AD3759">
        <w:drawing>
          <wp:inline wp14:editId="2B73329C" wp14:anchorId="4D2E87B5">
            <wp:extent cx="640081" cy="640081"/>
            <wp:effectExtent l="0" t="0" r="7620" b="7620"/>
            <wp:docPr id="1045835675" name="Picture 908694353" descr="Play this game or watch this video." title="Play"/>
            <wp:cNvGraphicFramePr>
              <a:graphicFrameLocks noChangeAspect="1"/>
            </wp:cNvGraphicFramePr>
            <a:graphic>
              <a:graphicData uri="http://schemas.openxmlformats.org/drawingml/2006/picture">
                <pic:pic>
                  <pic:nvPicPr>
                    <pic:cNvPr id="0" name="Picture 908694353"/>
                    <pic:cNvPicPr/>
                  </pic:nvPicPr>
                  <pic:blipFill>
                    <a:blip r:embed="R5f276ace70a24bd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7D2D7B1E">
        <w:rPr>
          <w:lang w:eastAsia="zh-CN"/>
        </w:rPr>
        <w:t>V</w:t>
      </w:r>
      <w:r w:rsidRPr="34391E75" w:rsidR="7F4880BB">
        <w:rPr>
          <w:lang w:eastAsia="zh-CN"/>
        </w:rPr>
        <w:t>i</w:t>
      </w:r>
      <w:r w:rsidRPr="34391E75" w:rsidR="2D53DDEF">
        <w:rPr>
          <w:lang w:eastAsia="zh-CN"/>
        </w:rPr>
        <w:t>ew video on</w:t>
      </w:r>
      <w:r w:rsidRPr="34391E75" w:rsidR="7F4880BB">
        <w:rPr>
          <w:lang w:eastAsia="zh-CN"/>
        </w:rPr>
        <w:t xml:space="preserve"> </w:t>
      </w:r>
      <w:hyperlink r:id="Re58121fc09d843de">
        <w:r w:rsidRPr="34391E75" w:rsidR="6BB1F2D1">
          <w:rPr>
            <w:rStyle w:val="Hyperlink"/>
            <w:lang w:eastAsia="zh-CN"/>
          </w:rPr>
          <w:t>Capture a ten page</w:t>
        </w:r>
      </w:hyperlink>
    </w:p>
    <w:p w:rsidR="0057370F" w:rsidP="772ADA65" w:rsidRDefault="39507403" w14:paraId="7A2CC864" w14:textId="086B62C9">
      <w:pPr>
        <w:rPr>
          <w:lang w:eastAsia="zh-CN"/>
        </w:rPr>
      </w:pPr>
      <w:r w:rsidR="39507403">
        <w:drawing>
          <wp:inline wp14:editId="7B8CCF3B" wp14:anchorId="43950A3F">
            <wp:extent cx="638175" cy="638175"/>
            <wp:effectExtent l="0" t="0" r="9525" b="9525"/>
            <wp:docPr id="1850457202" name="Picture 664904794" descr="Capture ten gameboard" title=""/>
            <wp:cNvGraphicFramePr>
              <a:graphicFrameLocks noChangeAspect="1"/>
            </wp:cNvGraphicFramePr>
            <a:graphic>
              <a:graphicData uri="http://schemas.openxmlformats.org/drawingml/2006/picture">
                <pic:pic>
                  <pic:nvPicPr>
                    <pic:cNvPr id="0" name="Picture 664904794"/>
                    <pic:cNvPicPr/>
                  </pic:nvPicPr>
                  <pic:blipFill>
                    <a:blip r:embed="R90b98bf1a22948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4B9CF773">
        <w:rPr>
          <w:lang w:eastAsia="zh-CN"/>
        </w:rPr>
        <w:t>Play Capture ten</w:t>
      </w:r>
      <w:r w:rsidRPr="34391E75" w:rsidR="6B47A461">
        <w:rPr>
          <w:lang w:eastAsia="zh-CN"/>
        </w:rPr>
        <w:t xml:space="preserve"> with </w:t>
      </w:r>
      <w:r w:rsidRPr="34391E75" w:rsidR="001D933B">
        <w:rPr>
          <w:lang w:eastAsia="zh-CN"/>
        </w:rPr>
        <w:t>someone at home.</w:t>
      </w:r>
    </w:p>
    <w:p w:rsidR="68A02F98" w:rsidRDefault="68A02F98" w14:paraId="0EF0E0F7" w14:textId="00D74C09">
      <w:r w:rsidRPr="5B728837">
        <w:rPr>
          <w:rFonts w:eastAsia="Arial" w:cs="Arial"/>
        </w:rPr>
        <w:t>How to play:</w:t>
      </w:r>
    </w:p>
    <w:p w:rsidR="68A02F98" w:rsidRDefault="68A02F98" w14:paraId="44CFD1F5" w14:textId="0A4D9347">
      <w:r w:rsidRPr="5B728837">
        <w:rPr>
          <w:rFonts w:eastAsia="Arial" w:cs="Arial"/>
        </w:rPr>
        <w:t xml:space="preserve">Shuffle your cards (using Ace - 10). </w:t>
      </w:r>
    </w:p>
    <w:p w:rsidR="68A02F98" w:rsidRDefault="68A02F98" w14:paraId="6AA070C8" w14:textId="1014F749">
      <w:r w:rsidRPr="5B728837">
        <w:rPr>
          <w:rFonts w:eastAsia="Arial" w:cs="Arial"/>
        </w:rPr>
        <w:t>Turn over 2 cards.</w:t>
      </w:r>
    </w:p>
    <w:p w:rsidR="68A02F98" w:rsidRDefault="68A02F98" w14:paraId="070A3F52" w14:textId="590CE8A5">
      <w:r w:rsidRPr="5B728837">
        <w:rPr>
          <w:rFonts w:eastAsia="Arial" w:cs="Arial"/>
        </w:rPr>
        <w:t>Work out: Can you capture a ten? If you can, record your cards in the appropriate column before you put them at the bottom of the pile. Then,  have another turn.</w:t>
      </w:r>
    </w:p>
    <w:p w:rsidR="68A02F98" w:rsidRDefault="68A02F98" w14:paraId="7F7C98D7" w14:textId="61D4864B">
      <w:r w:rsidRPr="5B728837">
        <w:rPr>
          <w:rFonts w:eastAsia="Arial" w:cs="Arial"/>
        </w:rPr>
        <w:t>If you can't capture a ten, put your cards at the bottom of the pile and take 2 more cards.</w:t>
      </w:r>
    </w:p>
    <w:tbl>
      <w:tblPr>
        <w:tblStyle w:val="Tableheader"/>
        <w:tblW w:w="1005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Look w:val="06A0" w:firstRow="1" w:lastRow="0" w:firstColumn="1" w:lastColumn="0" w:noHBand="1" w:noVBand="1"/>
      </w:tblPr>
      <w:tblGrid>
        <w:gridCol w:w="1117"/>
        <w:gridCol w:w="1117"/>
        <w:gridCol w:w="1117"/>
        <w:gridCol w:w="1117"/>
        <w:gridCol w:w="1117"/>
        <w:gridCol w:w="1117"/>
        <w:gridCol w:w="1117"/>
        <w:gridCol w:w="1117"/>
        <w:gridCol w:w="1117"/>
      </w:tblGrid>
      <w:tr w:rsidR="00247077" w:rsidTr="00B91C4C" w14:paraId="7145A847" w14:textId="77777777">
        <w:trPr>
          <w:cnfStyle w:val="100000000000" w:firstRow="1" w:lastRow="0" w:firstColumn="0" w:lastColumn="0" w:oddVBand="0" w:evenVBand="0" w:oddHBand="0" w:evenHBand="0" w:firstRowFirstColumn="0" w:firstRowLastColumn="0" w:lastRowFirstColumn="0" w:lastRowLastColumn="0"/>
          <w:trHeight w:val="1569"/>
        </w:trPr>
        <w:tc>
          <w:tcPr>
            <w:cnfStyle w:val="001000000100" w:firstRow="0" w:lastRow="0" w:firstColumn="1" w:lastColumn="0" w:oddVBand="0" w:evenVBand="0" w:oddHBand="0" w:evenHBand="0" w:firstRowFirstColumn="1" w:firstRowLastColumn="0" w:lastRowFirstColumn="0" w:lastRowLastColumn="0"/>
            <w:tcW w:w="1117" w:type="dxa"/>
          </w:tcPr>
          <w:p w:rsidR="001D933B" w:rsidP="772ADA65" w:rsidRDefault="001D933B" w14:paraId="1ADE0B49" w14:textId="4B5C9E95">
            <w:pPr>
              <w:spacing w:before="192" w:after="192"/>
              <w:rPr>
                <w:lang w:eastAsia="zh-CN"/>
              </w:rPr>
            </w:pPr>
            <w:r w:rsidRPr="772ADA65">
              <w:rPr>
                <w:lang w:eastAsia="zh-CN"/>
              </w:rPr>
              <w:lastRenderedPageBreak/>
              <w:t>10 +1</w:t>
            </w:r>
          </w:p>
          <w:p w:rsidR="001D933B" w:rsidP="772ADA65" w:rsidRDefault="001D933B" w14:paraId="5265F3A8" w14:textId="7C03AC5F">
            <w:pPr>
              <w:spacing w:before="192" w:after="192"/>
              <w:rPr>
                <w:lang w:eastAsia="zh-CN"/>
              </w:rPr>
            </w:pPr>
            <w:r w:rsidRPr="772ADA65">
              <w:rPr>
                <w:lang w:eastAsia="zh-CN"/>
              </w:rPr>
              <w:t>ten +1</w:t>
            </w:r>
          </w:p>
        </w:tc>
        <w:tc>
          <w:tcPr>
            <w:tcW w:w="1117" w:type="dxa"/>
          </w:tcPr>
          <w:p w:rsidR="00247077" w:rsidP="00247077" w:rsidRDefault="00247077" w14:paraId="5065DAAD" w14:textId="0E39F92C">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+2</w:t>
            </w:r>
          </w:p>
          <w:p w:rsidR="772ADA65" w:rsidP="00247077" w:rsidRDefault="00247077" w14:paraId="17C2389A" w14:textId="0E39F92C">
            <w:pPr>
              <w:cnfStyle w:val="100000000000" w:firstRow="1" w:lastRow="0" w:firstColumn="0" w:lastColumn="0" w:oddVBand="0" w:evenVBand="0" w:oddHBand="0" w:evenHBand="0" w:firstRowFirstColumn="0" w:firstRowLastColumn="0" w:lastRowFirstColumn="0" w:lastRowLastColumn="0"/>
              <w:rPr>
                <w:lang w:eastAsia="zh-CN"/>
              </w:rPr>
            </w:pPr>
            <w:r w:rsidRPr="772ADA65">
              <w:rPr>
                <w:lang w:eastAsia="zh-CN"/>
              </w:rPr>
              <w:t xml:space="preserve">ten </w:t>
            </w:r>
            <w:r>
              <w:rPr>
                <w:lang w:eastAsia="zh-CN"/>
              </w:rPr>
              <w:t>+2</w:t>
            </w:r>
          </w:p>
        </w:tc>
        <w:tc>
          <w:tcPr>
            <w:tcW w:w="1117" w:type="dxa"/>
          </w:tcPr>
          <w:p w:rsidR="00247077" w:rsidP="00247077" w:rsidRDefault="00247077" w14:paraId="3202A49C" w14:textId="0E39F92C">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+3</w:t>
            </w:r>
          </w:p>
          <w:p w:rsidR="772ADA65" w:rsidP="00247077" w:rsidRDefault="00247077" w14:paraId="5AB27FD2" w14:textId="0E39F92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+3</w:t>
            </w:r>
          </w:p>
        </w:tc>
        <w:tc>
          <w:tcPr>
            <w:tcW w:w="1117" w:type="dxa"/>
          </w:tcPr>
          <w:p w:rsidR="00247077" w:rsidP="00247077" w:rsidRDefault="00247077" w14:paraId="709F66D6" w14:textId="0E39F92C">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+4</w:t>
            </w:r>
          </w:p>
          <w:p w:rsidR="772ADA65" w:rsidP="00247077" w:rsidRDefault="00247077" w14:paraId="78098481" w14:textId="0E39F92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+4</w:t>
            </w:r>
          </w:p>
        </w:tc>
        <w:tc>
          <w:tcPr>
            <w:tcW w:w="1117" w:type="dxa"/>
          </w:tcPr>
          <w:p w:rsidR="00247077" w:rsidP="00247077" w:rsidRDefault="00247077" w14:paraId="37221FCA" w14:textId="0E39F92C">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+5</w:t>
            </w:r>
          </w:p>
          <w:p w:rsidR="772ADA65" w:rsidP="00247077" w:rsidRDefault="00247077" w14:paraId="42EB1B89" w14:textId="0E39F92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+5</w:t>
            </w:r>
          </w:p>
        </w:tc>
        <w:tc>
          <w:tcPr>
            <w:tcW w:w="1117" w:type="dxa"/>
          </w:tcPr>
          <w:p w:rsidR="00247077" w:rsidP="00247077" w:rsidRDefault="00247077" w14:paraId="63D29E14" w14:textId="0E39F92C">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+6</w:t>
            </w:r>
          </w:p>
          <w:p w:rsidR="772ADA65" w:rsidP="00247077" w:rsidRDefault="00247077" w14:paraId="0AA850D5" w14:textId="0E39F92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+6</w:t>
            </w:r>
          </w:p>
        </w:tc>
        <w:tc>
          <w:tcPr>
            <w:tcW w:w="1117" w:type="dxa"/>
          </w:tcPr>
          <w:p w:rsidR="00247077" w:rsidP="00247077" w:rsidRDefault="00247077" w14:paraId="54EB2B91" w14:textId="0E39F92C">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+7</w:t>
            </w:r>
          </w:p>
          <w:p w:rsidR="772ADA65" w:rsidP="00247077" w:rsidRDefault="00247077" w14:paraId="0A86BBB1" w14:textId="0E39F92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+7</w:t>
            </w:r>
          </w:p>
        </w:tc>
        <w:tc>
          <w:tcPr>
            <w:tcW w:w="1117" w:type="dxa"/>
          </w:tcPr>
          <w:p w:rsidR="00247077" w:rsidP="00247077" w:rsidRDefault="00247077" w14:paraId="7DEBC3D2" w14:textId="0E39F92C">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+8</w:t>
            </w:r>
          </w:p>
          <w:p w:rsidR="772ADA65" w:rsidP="00247077" w:rsidRDefault="00247077" w14:paraId="2BDC5E97" w14:textId="0E39F92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+8</w:t>
            </w:r>
          </w:p>
        </w:tc>
        <w:tc>
          <w:tcPr>
            <w:tcW w:w="1117" w:type="dxa"/>
          </w:tcPr>
          <w:p w:rsidR="00247077" w:rsidP="00247077" w:rsidRDefault="00247077" w14:paraId="4F3E497C" w14:textId="0E39F92C">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+9</w:t>
            </w:r>
          </w:p>
          <w:p w:rsidR="772ADA65" w:rsidP="00247077" w:rsidRDefault="00247077" w14:paraId="5C3F2F8E" w14:textId="0E39F92C">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+9</w:t>
            </w:r>
          </w:p>
        </w:tc>
      </w:tr>
      <w:tr w:rsidR="772ADA65" w:rsidTr="00B91C4C" w14:paraId="67B99974" w14:textId="77777777">
        <w:trPr>
          <w:trHeight w:val="12558"/>
        </w:trPr>
        <w:tc>
          <w:tcPr>
            <w:cnfStyle w:val="001000000000" w:firstRow="0" w:lastRow="0" w:firstColumn="1" w:lastColumn="0" w:oddVBand="0" w:evenVBand="0" w:oddHBand="0" w:evenHBand="0" w:firstRowFirstColumn="0" w:firstRowLastColumn="0" w:lastRowFirstColumn="0" w:lastRowLastColumn="0"/>
            <w:tcW w:w="1117" w:type="dxa"/>
          </w:tcPr>
          <w:p w:rsidR="772ADA65" w:rsidP="772ADA65" w:rsidRDefault="772ADA65" w14:paraId="79B57F12" w14:textId="7EF67E80">
            <w:pPr>
              <w:rPr>
                <w:lang w:eastAsia="zh-CN"/>
              </w:rPr>
            </w:pPr>
          </w:p>
        </w:tc>
        <w:tc>
          <w:tcPr>
            <w:tcW w:w="1117" w:type="dxa"/>
          </w:tcPr>
          <w:p w:rsidR="772ADA65" w:rsidP="772ADA65" w:rsidRDefault="772ADA65" w14:paraId="627F83CF" w14:textId="7EF67E80">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rsidR="772ADA65" w:rsidP="772ADA65" w:rsidRDefault="772ADA65" w14:paraId="609A6511" w14:textId="7EF67E80">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rsidR="772ADA65" w:rsidP="772ADA65" w:rsidRDefault="772ADA65" w14:paraId="55E6F43B" w14:textId="7EF67E80">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rsidR="772ADA65" w:rsidP="772ADA65" w:rsidRDefault="772ADA65" w14:paraId="7D5FA1BB" w14:textId="7EF67E80">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rsidR="772ADA65" w:rsidP="772ADA65" w:rsidRDefault="772ADA65" w14:paraId="05184917" w14:textId="7EF67E80">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rsidR="772ADA65" w:rsidP="772ADA65" w:rsidRDefault="772ADA65" w14:paraId="26695C4B" w14:textId="7EF67E80">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rsidR="772ADA65" w:rsidP="772ADA65" w:rsidRDefault="772ADA65" w14:paraId="2B86065D" w14:textId="7EF67E80">
            <w:pPr>
              <w:cnfStyle w:val="000000000000" w:firstRow="0" w:lastRow="0" w:firstColumn="0" w:lastColumn="0" w:oddVBand="0" w:evenVBand="0" w:oddHBand="0" w:evenHBand="0" w:firstRowFirstColumn="0" w:firstRowLastColumn="0" w:lastRowFirstColumn="0" w:lastRowLastColumn="0"/>
              <w:rPr>
                <w:lang w:eastAsia="zh-CN"/>
              </w:rPr>
            </w:pPr>
          </w:p>
        </w:tc>
        <w:tc>
          <w:tcPr>
            <w:tcW w:w="1117" w:type="dxa"/>
          </w:tcPr>
          <w:p w:rsidR="772ADA65" w:rsidP="772ADA65" w:rsidRDefault="772ADA65" w14:paraId="1D03A1C8" w14:textId="7EF67E80">
            <w:pPr>
              <w:cnfStyle w:val="000000000000" w:firstRow="0" w:lastRow="0" w:firstColumn="0" w:lastColumn="0" w:oddVBand="0" w:evenVBand="0" w:oddHBand="0" w:evenHBand="0" w:firstRowFirstColumn="0" w:firstRowLastColumn="0" w:lastRowFirstColumn="0" w:lastRowLastColumn="0"/>
              <w:rPr>
                <w:lang w:eastAsia="zh-CN"/>
              </w:rPr>
            </w:pPr>
          </w:p>
        </w:tc>
      </w:tr>
    </w:tbl>
    <w:p w:rsidR="00DE0378" w:rsidP="00DE0378" w:rsidRDefault="007932AD" w14:paraId="4B104F17" w14:textId="007BA4FA">
      <w:pPr>
        <w:pStyle w:val="Heading1"/>
      </w:pPr>
      <w:r>
        <w:lastRenderedPageBreak/>
        <w:t>Day</w:t>
      </w:r>
      <w:r w:rsidR="00B91C4C">
        <w:t xml:space="preserve"> 6</w:t>
      </w:r>
    </w:p>
    <w:p w:rsidR="007932AD" w:rsidP="00481F41" w:rsidRDefault="007932AD" w14:paraId="10DC04B2" w14:textId="700BA500">
      <w:r>
        <w:t xml:space="preserve">Today </w:t>
      </w:r>
      <w:r w:rsidR="15F577F4">
        <w:t xml:space="preserve">we </w:t>
      </w:r>
      <w:r>
        <w:t>have 3 tasks.</w:t>
      </w:r>
      <w:r w:rsidR="79852D6D">
        <w:t xml:space="preserve"> These tasks will help us </w:t>
      </w:r>
      <w:r w:rsidR="3C30DF78">
        <w:t xml:space="preserve">see that as </w:t>
      </w:r>
      <w:r w:rsidR="79852D6D">
        <w:t>mathematicians</w:t>
      </w:r>
      <w:r w:rsidR="15BE5DB7">
        <w:t>,</w:t>
      </w:r>
      <w:r w:rsidR="79852D6D">
        <w:t xml:space="preserve"> we get to be in charge of the numbers</w:t>
      </w:r>
      <w:r w:rsidR="7C674B03">
        <w:t>. We will see some different ways to think about strategies and numbers.</w:t>
      </w:r>
    </w:p>
    <w:p w:rsidRPr="002762CD" w:rsidR="00DE0378" w:rsidP="007932AD" w:rsidRDefault="00DE0378" w14:paraId="450D227C" w14:textId="30BB3AB0">
      <w:pPr>
        <w:pStyle w:val="FeatureBox"/>
      </w:pPr>
      <w:r w:rsidR="00DE0378">
        <w:drawing>
          <wp:inline wp14:editId="6E4E7CA5" wp14:anchorId="42C50732">
            <wp:extent cx="635027" cy="635027"/>
            <wp:effectExtent l="0" t="0" r="0" b="0"/>
            <wp:docPr id="1774356792" name="Picture 6" descr="Time to collect your resources" title="Resources"/>
            <wp:cNvGraphicFramePr>
              <a:graphicFrameLocks noChangeAspect="1"/>
            </wp:cNvGraphicFramePr>
            <a:graphic>
              <a:graphicData uri="http://schemas.openxmlformats.org/drawingml/2006/picture">
                <pic:pic>
                  <pic:nvPicPr>
                    <pic:cNvPr id="0" name="Picture 6"/>
                    <pic:cNvPicPr/>
                  </pic:nvPicPr>
                  <pic:blipFill>
                    <a:blip r:embed="Rd9f48ef480f0491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5A1E4A">
        <w:rPr/>
        <w:t xml:space="preserve">device to view videos, </w:t>
      </w:r>
      <w:r w:rsidR="00DE0378">
        <w:rPr/>
        <w:t xml:space="preserve">colour pencils, </w:t>
      </w:r>
      <w:r w:rsidR="3EFE5016">
        <w:rPr/>
        <w:t xml:space="preserve">doubles cards, </w:t>
      </w:r>
    </w:p>
    <w:p w:rsidR="00DE0378" w:rsidP="00DE0378" w:rsidRDefault="00127ADD" w14:paraId="23F0C85D" w14:textId="065C1C82">
      <w:pPr>
        <w:pStyle w:val="Heading2"/>
        <w:rPr>
          <w:rFonts w:asciiTheme="minorHAnsi" w:hAnsiTheme="minorHAnsi" w:eastAsiaTheme="minorEastAsia" w:cstheme="minorBidi"/>
          <w:bCs/>
          <w:szCs w:val="48"/>
        </w:rPr>
      </w:pPr>
      <w:r>
        <w:t>r</w:t>
      </w:r>
      <w:r w:rsidR="5300693F">
        <w:t>eSolve double decker bus part 1</w:t>
      </w:r>
    </w:p>
    <w:p w:rsidR="49AB0190" w:rsidP="772ADA65" w:rsidRDefault="49AB0190" w14:paraId="5B1687F3" w14:textId="61B66FF4">
      <w:r w:rsidR="49AB0190">
        <w:drawing>
          <wp:inline wp14:editId="58E4410C" wp14:anchorId="2401E4CB">
            <wp:extent cx="640081" cy="640081"/>
            <wp:effectExtent l="0" t="0" r="7620" b="7620"/>
            <wp:docPr id="1921432252" name="Picture 908694354" descr="Play this game or watch this video." title="Play"/>
            <wp:cNvGraphicFramePr>
              <a:graphicFrameLocks noChangeAspect="1"/>
            </wp:cNvGraphicFramePr>
            <a:graphic>
              <a:graphicData uri="http://schemas.openxmlformats.org/drawingml/2006/picture">
                <pic:pic>
                  <pic:nvPicPr>
                    <pic:cNvPr id="0" name="Picture 908694354"/>
                    <pic:cNvPicPr/>
                  </pic:nvPicPr>
                  <pic:blipFill>
                    <a:blip r:embed="R2fb22b620fc14e2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20010C2F">
        <w:rPr/>
        <w:t>View video</w:t>
      </w:r>
      <w:r w:rsidR="5F842B2F">
        <w:rPr/>
        <w:t xml:space="preserve"> on</w:t>
      </w:r>
      <w:r w:rsidR="20010C2F">
        <w:rPr/>
        <w:t xml:space="preserve"> </w:t>
      </w:r>
      <w:r w:rsidR="69D41F14">
        <w:rPr/>
        <w:t>r</w:t>
      </w:r>
      <w:hyperlink r:id="R369d47c169084783">
        <w:r w:rsidRPr="0B828B02" w:rsidR="1CBB34DA">
          <w:rPr>
            <w:rStyle w:val="Hyperlink"/>
          </w:rPr>
          <w:t>eSolve</w:t>
        </w:r>
        <w:r w:rsidRPr="0B828B02" w:rsidR="1CBB34DA">
          <w:rPr>
            <w:rStyle w:val="Hyperlink"/>
          </w:rPr>
          <w:t xml:space="preserve"> </w:t>
        </w:r>
        <w:r w:rsidRPr="0B828B02" w:rsidR="20010C2F">
          <w:rPr>
            <w:rStyle w:val="Hyperlink"/>
          </w:rPr>
          <w:t>double decker bus part 1</w:t>
        </w:r>
      </w:hyperlink>
      <w:r w:rsidR="794C8B19">
        <w:rPr/>
        <w:t xml:space="preserve"> page</w:t>
      </w:r>
      <w:r w:rsidR="006C7F3A">
        <w:rPr/>
        <w:t>.</w:t>
      </w:r>
    </w:p>
    <w:p w:rsidR="5E4F2D4E" w:rsidP="772ADA65" w:rsidRDefault="5E4F2D4E" w14:paraId="1E2015D9" w14:textId="1991DBD2">
      <w:r w:rsidR="5E4F2D4E">
        <w:drawing>
          <wp:inline wp14:editId="3FE22700" wp14:anchorId="385B2359">
            <wp:extent cx="635027" cy="635027"/>
            <wp:effectExtent l="0" t="0" r="0" b="0"/>
            <wp:docPr id="1608103996"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459d2be9ac0b4f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5E4F2D4E">
        <w:rPr/>
        <w:t xml:space="preserve">How many children altogether? Explain how you worked out the total </w:t>
      </w:r>
      <w:r w:rsidR="144D7550">
        <w:rPr/>
        <w:t>number of children.</w:t>
      </w:r>
    </w:p>
    <w:p w:rsidR="772ADA65" w:rsidP="772ADA65" w:rsidRDefault="772ADA65" w14:paraId="65E517A1" w14:textId="5E3E740A"/>
    <w:p w:rsidR="772ADA65" w:rsidP="772ADA65" w:rsidRDefault="772ADA65" w14:paraId="02B1B7FB" w14:textId="54C6EF9B"/>
    <w:p w:rsidR="00127ADD" w:rsidP="772ADA65" w:rsidRDefault="00127ADD" w14:paraId="5A9DF98C" w14:textId="54C6EF9B"/>
    <w:p w:rsidR="00127ADD" w:rsidP="772ADA65" w:rsidRDefault="00127ADD" w14:paraId="02B62991" w14:textId="54C6EF9B"/>
    <w:p w:rsidR="00127ADD" w:rsidP="772ADA65" w:rsidRDefault="00127ADD" w14:paraId="47FB8D99" w14:textId="54C6EF9B"/>
    <w:p w:rsidR="676E527F" w:rsidP="772ADA65" w:rsidRDefault="676E527F" w14:paraId="665402D9" w14:textId="06774F8D">
      <w:r w:rsidR="676E527F">
        <w:drawing>
          <wp:inline wp14:editId="3A512C77" wp14:anchorId="56DEE643">
            <wp:extent cx="635027" cy="635027"/>
            <wp:effectExtent l="0" t="0" r="0" b="0"/>
            <wp:docPr id="1353845609" name="Picture 37" descr="Think or brainstorm your ideas." title="Think"/>
            <wp:cNvGraphicFramePr>
              <a:graphicFrameLocks noChangeAspect="1"/>
            </wp:cNvGraphicFramePr>
            <a:graphic>
              <a:graphicData uri="http://schemas.openxmlformats.org/drawingml/2006/picture">
                <pic:pic>
                  <pic:nvPicPr>
                    <pic:cNvPr id="0" name="Picture 37"/>
                    <pic:cNvPicPr/>
                  </pic:nvPicPr>
                  <pic:blipFill>
                    <a:blip r:embed="R41ea175da55140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676E527F">
        <w:rPr/>
        <w:t>Are there other ways you can solve this problem?</w:t>
      </w:r>
    </w:p>
    <w:p w:rsidR="772ADA65" w:rsidP="772ADA65" w:rsidRDefault="772ADA65" w14:paraId="30A1537F" w14:textId="54C6EF9B"/>
    <w:p w:rsidR="00127ADD" w:rsidP="772ADA65" w:rsidRDefault="00127ADD" w14:paraId="4A2C2C49" w14:textId="54C6EF9B"/>
    <w:p w:rsidR="00127ADD" w:rsidP="772ADA65" w:rsidRDefault="00127ADD" w14:paraId="2FC7DBBF" w14:textId="54C6EF9B"/>
    <w:p w:rsidR="00127ADD" w:rsidP="772ADA65" w:rsidRDefault="00127ADD" w14:paraId="4FB8B47C" w14:textId="54C6EF9B"/>
    <w:p w:rsidR="00DE0378" w:rsidP="0B828B02" w:rsidRDefault="3DB3D688" w14:paraId="1EA1F8DF" w14:textId="36330357">
      <w:pPr>
        <w:pStyle w:val="Heading2"/>
        <w:numPr>
          <w:numId w:val="0"/>
        </w:numPr>
        <w:rPr>
          <w:rFonts w:ascii="Calibri" w:hAnsi="Calibri" w:eastAsia="" w:cs="" w:asciiTheme="minorAscii" w:hAnsiTheme="minorAscii" w:eastAsiaTheme="minorEastAsia" w:cstheme="minorBidi"/>
        </w:rPr>
      </w:pPr>
      <w:r w:rsidR="652D3BB2">
        <w:rPr/>
        <w:t>y</w:t>
      </w:r>
      <w:r w:rsidR="3DB3D688">
        <w:rPr/>
        <w:t>oucubed n</w:t>
      </w:r>
      <w:r w:rsidR="5F2E3A6D">
        <w:rPr/>
        <w:t>umber visuals</w:t>
      </w:r>
    </w:p>
    <w:p w:rsidR="78E15A89" w:rsidP="772ADA65" w:rsidRDefault="78E15A89" w14:paraId="58A061CD" w14:textId="1CEA8421">
      <w:r>
        <w:t>(</w:t>
      </w:r>
      <w:r w:rsidR="008425AE">
        <w:t>From</w:t>
      </w:r>
      <w:r>
        <w:t xml:space="preserve"> </w:t>
      </w:r>
      <w:hyperlink r:id="rId52">
        <w:r w:rsidRPr="772ADA65">
          <w:rPr>
            <w:rStyle w:val="Hyperlink"/>
          </w:rPr>
          <w:t>https://www.youcubed.org/wp-content/uploads/2019/08/WIM-Number-Visuals-Grades-1-2.pdf</w:t>
        </w:r>
      </w:hyperlink>
      <w:r>
        <w:t>)</w:t>
      </w:r>
    </w:p>
    <w:p w:rsidR="78E15A89" w:rsidP="772ADA65" w:rsidRDefault="78E15A89" w14:paraId="4EDDC468" w14:textId="658A0D16">
      <w:r w:rsidR="78E15A89">
        <w:drawing>
          <wp:inline wp14:editId="2B59B1A1" wp14:anchorId="294E8F2E">
            <wp:extent cx="640081" cy="640081"/>
            <wp:effectExtent l="0" t="0" r="7620" b="7620"/>
            <wp:docPr id="1755336569" name="Picture 908694354" descr="Play this game or watch this video." title="Play"/>
            <wp:cNvGraphicFramePr>
              <a:graphicFrameLocks noChangeAspect="1"/>
            </wp:cNvGraphicFramePr>
            <a:graphic>
              <a:graphicData uri="http://schemas.openxmlformats.org/drawingml/2006/picture">
                <pic:pic>
                  <pic:nvPicPr>
                    <pic:cNvPr id="0" name="Picture 908694354"/>
                    <pic:cNvPicPr/>
                  </pic:nvPicPr>
                  <pic:blipFill>
                    <a:blip r:embed="R2d7b6e154cec49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0B828B02" w:rsidR="3F09D88F">
        <w:rPr>
          <w:rFonts w:eastAsia="Arial" w:cs="Arial"/>
          <w:color w:val="000000" w:themeColor="text1" w:themeTint="FF" w:themeShade="FF"/>
        </w:rPr>
        <w:t xml:space="preserve">View video </w:t>
      </w:r>
      <w:r w:rsidRPr="0B828B02" w:rsidR="0C92C1DA">
        <w:rPr>
          <w:rFonts w:eastAsia="Arial" w:cs="Arial"/>
          <w:color w:val="000000" w:themeColor="text1" w:themeTint="FF" w:themeShade="FF"/>
        </w:rPr>
        <w:t xml:space="preserve">on </w:t>
      </w:r>
      <w:r w:rsidRPr="0B828B02" w:rsidR="230825E9">
        <w:rPr>
          <w:rFonts w:eastAsia="Arial" w:cs="Arial"/>
          <w:color w:val="000000" w:themeColor="text1" w:themeTint="FF" w:themeShade="FF"/>
        </w:rPr>
        <w:t>y</w:t>
      </w:r>
      <w:hyperlink r:id="R0a005ea1e3de415f">
        <w:r w:rsidRPr="0B828B02" w:rsidR="3F09D88F">
          <w:rPr>
            <w:rStyle w:val="Hyperlink"/>
            <w:rFonts w:eastAsia="Arial" w:cs="Arial"/>
            <w:color w:val="000000" w:themeColor="text1" w:themeTint="FF" w:themeShade="FF"/>
          </w:rPr>
          <w:t>oucubed</w:t>
        </w:r>
        <w:r w:rsidRPr="0B828B02" w:rsidR="3F09D88F">
          <w:rPr>
            <w:rStyle w:val="Hyperlink"/>
            <w:rFonts w:eastAsia="Arial" w:cs="Arial"/>
            <w:color w:val="000000" w:themeColor="text1" w:themeTint="FF" w:themeShade="FF"/>
          </w:rPr>
          <w:t xml:space="preserve"> number visuals</w:t>
        </w:r>
      </w:hyperlink>
      <w:r w:rsidRPr="0B828B02" w:rsidR="18B86EF4">
        <w:rPr>
          <w:rFonts w:eastAsia="Arial" w:cs="Arial"/>
          <w:color w:val="000000" w:themeColor="text1" w:themeTint="FF" w:themeShade="FF"/>
        </w:rPr>
        <w:t xml:space="preserve"> page</w:t>
      </w:r>
    </w:p>
    <w:p w:rsidRPr="006C7F3A" w:rsidR="772ADA65" w:rsidP="772ADA65" w:rsidRDefault="321FD296" w14:paraId="2B9F77CE" w14:textId="59EDFA8D">
      <w:pPr>
        <w:rPr>
          <w:rFonts w:cs="Arial"/>
          <w:lang w:eastAsia="zh-CN"/>
        </w:rPr>
      </w:pPr>
      <w:r>
        <w:t>Explore the number visuals and record the different ways you see each number visual made up of other numbers.</w:t>
      </w:r>
    </w:p>
    <w:p w:rsidR="6D7AE140" w:rsidP="0033317E" w:rsidRDefault="6D7AE140" w14:paraId="6C7F2B52" w14:textId="0BAD9ED1">
      <w:pPr>
        <w:jc w:val="both"/>
      </w:pPr>
      <w:r w:rsidR="6D7AE140">
        <w:drawing>
          <wp:inline wp14:editId="208B11DC" wp14:anchorId="26FD1313">
            <wp:extent cx="6631028" cy="8436332"/>
            <wp:effectExtent l="0" t="0" r="0" b="3175"/>
            <wp:docPr id="448216112" name="Picture 807474809" descr="youcubed number visuals" title=""/>
            <wp:cNvGraphicFramePr>
              <a:graphicFrameLocks noChangeAspect="1"/>
            </wp:cNvGraphicFramePr>
            <a:graphic>
              <a:graphicData uri="http://schemas.openxmlformats.org/drawingml/2006/picture">
                <pic:pic>
                  <pic:nvPicPr>
                    <pic:cNvPr id="0" name="Picture 807474809"/>
                    <pic:cNvPicPr/>
                  </pic:nvPicPr>
                  <pic:blipFill>
                    <a:blip r:embed="R3d18d8d106a84a0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631028" cy="8436332"/>
                    </a:xfrm>
                    <a:prstGeom prst="rect">
                      <a:avLst/>
                    </a:prstGeom>
                  </pic:spPr>
                </pic:pic>
              </a:graphicData>
            </a:graphic>
          </wp:inline>
        </w:drawing>
      </w:r>
    </w:p>
    <w:p w:rsidR="0033317E" w:rsidP="772ADA65" w:rsidRDefault="006C7F3A" w14:paraId="6BD88095" w14:textId="0BAD9ED1">
      <w:hyperlink r:id="rId55">
        <w:r w:rsidRPr="772ADA65" w:rsidR="0033317E">
          <w:rPr>
            <w:rStyle w:val="Hyperlink"/>
          </w:rPr>
          <w:t>https://www.youcubed.org/wp-content/uploads/2019/08/WIM-Number-Visuals-Grades-1-2.pdf</w:t>
        </w:r>
      </w:hyperlink>
      <w:r w:rsidR="0033317E">
        <w:t>)</w:t>
      </w:r>
    </w:p>
    <w:p w:rsidR="00DE0378" w:rsidP="00DE0378" w:rsidRDefault="5F2E3A6D" w14:paraId="0035C171" w14:textId="0BAD9ED1">
      <w:pPr>
        <w:pStyle w:val="Heading2"/>
      </w:pPr>
      <w:r>
        <w:lastRenderedPageBreak/>
        <w:t>Double facts concentration</w:t>
      </w:r>
    </w:p>
    <w:p w:rsidRPr="0033317E" w:rsidR="772ADA65" w:rsidP="0033317E" w:rsidRDefault="01336978" w14:paraId="4C13026A" w14:textId="65ADF905">
      <w:pPr>
        <w:rPr>
          <w:b w:val="1"/>
          <w:bCs w:val="1"/>
          <w:color w:val="1C438B"/>
          <w:lang w:eastAsia="zh-CN"/>
        </w:rPr>
      </w:pPr>
      <w:r w:rsidR="01336978">
        <w:drawing>
          <wp:inline wp14:editId="4572E58B" wp14:anchorId="7B73D6D2">
            <wp:extent cx="640081" cy="640081"/>
            <wp:effectExtent l="0" t="0" r="7620" b="7620"/>
            <wp:docPr id="59262425" name="Picture 908694351" descr="Play this game or watch this video." title="Play"/>
            <wp:cNvGraphicFramePr>
              <a:graphicFrameLocks noChangeAspect="1"/>
            </wp:cNvGraphicFramePr>
            <a:graphic>
              <a:graphicData uri="http://schemas.openxmlformats.org/drawingml/2006/picture">
                <pic:pic>
                  <pic:nvPicPr>
                    <pic:cNvPr id="0" name="Picture 908694351"/>
                    <pic:cNvPicPr/>
                  </pic:nvPicPr>
                  <pic:blipFill>
                    <a:blip r:embed="Rb78e2decfcbe49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01336978">
        <w:rPr>
          <w:lang w:eastAsia="zh-CN"/>
        </w:rPr>
        <w:t>Vi</w:t>
      </w:r>
      <w:r w:rsidRPr="34391E75" w:rsidR="366BA8A8">
        <w:rPr>
          <w:lang w:eastAsia="zh-CN"/>
        </w:rPr>
        <w:t>sit</w:t>
      </w:r>
      <w:r w:rsidRPr="34391E75" w:rsidR="01336978">
        <w:rPr>
          <w:lang w:eastAsia="zh-CN"/>
        </w:rPr>
        <w:t xml:space="preserve"> </w:t>
      </w:r>
      <w:hyperlink r:id="R189657cce76e45a8">
        <w:r w:rsidRPr="34391E75" w:rsidR="01336978">
          <w:rPr>
            <w:rStyle w:val="Hyperlink"/>
            <w:lang w:eastAsia="zh-CN"/>
          </w:rPr>
          <w:t>Doubles facts concentration</w:t>
        </w:r>
      </w:hyperlink>
      <w:r w:rsidRPr="34391E75" w:rsidR="151C6974">
        <w:rPr>
          <w:lang w:eastAsia="zh-CN"/>
        </w:rPr>
        <w:t xml:space="preserve"> page</w:t>
      </w:r>
      <w:r w:rsidRPr="34391E75" w:rsidR="01336978">
        <w:rPr>
          <w:lang w:eastAsia="zh-CN"/>
        </w:rPr>
        <w:t xml:space="preserve"> to download the doubles cards and cut them out.</w:t>
      </w:r>
    </w:p>
    <w:p w:rsidR="01336978" w:rsidP="772ADA65" w:rsidRDefault="01336978" w14:paraId="06D660EF" w14:textId="71AB40B7">
      <w:pPr>
        <w:pStyle w:val="ListParagraph"/>
        <w:rPr>
          <w:rFonts w:asciiTheme="minorHAnsi" w:hAnsiTheme="minorHAnsi" w:eastAsiaTheme="minorEastAsia"/>
          <w:b/>
          <w:bCs/>
          <w:color w:val="1C438B"/>
        </w:rPr>
      </w:pPr>
      <w:r w:rsidR="01336978">
        <w:drawing>
          <wp:inline wp14:editId="065FB345" wp14:anchorId="763B8933">
            <wp:extent cx="2825863" cy="2028825"/>
            <wp:effectExtent l="0" t="0" r="0" b="0"/>
            <wp:docPr id="557264037" name="Picture 1785371301" descr="Doubles facts concentration cards" title=""/>
            <wp:cNvGraphicFramePr>
              <a:graphicFrameLocks noChangeAspect="1"/>
            </wp:cNvGraphicFramePr>
            <a:graphic>
              <a:graphicData uri="http://schemas.openxmlformats.org/drawingml/2006/picture">
                <pic:pic>
                  <pic:nvPicPr>
                    <pic:cNvPr id="0" name="Picture 1785371301"/>
                    <pic:cNvPicPr/>
                  </pic:nvPicPr>
                  <pic:blipFill>
                    <a:blip r:embed="R37661d31b3e04c3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25863" cy="2028825"/>
                    </a:xfrm>
                    <a:prstGeom prst="rect">
                      <a:avLst/>
                    </a:prstGeom>
                  </pic:spPr>
                </pic:pic>
              </a:graphicData>
            </a:graphic>
          </wp:inline>
        </w:drawing>
      </w:r>
    </w:p>
    <w:p w:rsidR="001C4A1E" w:rsidP="00C57A71" w:rsidRDefault="00C57A71" w14:paraId="03741F28" w14:textId="77777777">
      <w:pPr>
        <w:rPr>
          <w:rFonts w:eastAsia="Arial" w:cs="Arial"/>
          <w:color w:val="000000" w:themeColor="text1"/>
        </w:rPr>
      </w:pPr>
      <w:r w:rsidR="00C57A71">
        <w:drawing>
          <wp:inline wp14:editId="06A01768" wp14:anchorId="3DDD2F2C">
            <wp:extent cx="635027" cy="635027"/>
            <wp:effectExtent l="0" t="0" r="0" b="0"/>
            <wp:docPr id="1291502078" name="Picture 24" descr="Follow these instructions " title="Instructions"/>
            <wp:cNvGraphicFramePr>
              <a:graphicFrameLocks noChangeAspect="1"/>
            </wp:cNvGraphicFramePr>
            <a:graphic>
              <a:graphicData uri="http://schemas.openxmlformats.org/drawingml/2006/picture">
                <pic:pic>
                  <pic:nvPicPr>
                    <pic:cNvPr id="0" name="Picture 24"/>
                    <pic:cNvPicPr/>
                  </pic:nvPicPr>
                  <pic:blipFill>
                    <a:blip r:embed="R6fd8051d1f0f4f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001C4A1E">
        <w:rPr>
          <w:rFonts w:eastAsia="Arial" w:cs="Arial"/>
          <w:color w:val="000000" w:themeColor="text1" w:themeTint="FF" w:themeShade="FF"/>
        </w:rPr>
        <w:t xml:space="preserve"> </w:t>
      </w:r>
      <w:r w:rsidRPr="34391E75" w:rsidR="001C4A1E">
        <w:rPr>
          <w:rFonts w:eastAsia="Arial" w:cs="Arial"/>
          <w:color w:val="000000" w:themeColor="text1" w:themeTint="FF" w:themeShade="FF"/>
        </w:rPr>
        <w:t>How to play?</w:t>
      </w:r>
    </w:p>
    <w:p w:rsidRPr="00C57A71" w:rsidR="00C57A71" w:rsidP="00C57A71" w:rsidRDefault="00C57A71" w14:paraId="7BFDD7CE" w14:textId="5EF8A238">
      <w:pPr>
        <w:rPr>
          <w:rFonts w:asciiTheme="minorHAnsi" w:hAnsiTheme="minorHAnsi" w:eastAsiaTheme="minorEastAsia"/>
          <w:b/>
          <w:bCs/>
          <w:color w:val="1C438B"/>
          <w:lang w:eastAsia="zh-CN"/>
        </w:rPr>
      </w:pPr>
      <w:r w:rsidRPr="772ADA65">
        <w:rPr>
          <w:lang w:eastAsia="zh-CN"/>
        </w:rPr>
        <w:t>To set up a game of concentration (also known as memory or pairs), first shuffle the cards well and then place each card face down. Each player takes a turn by turning two cards over. If the cards match, then the player picks up the cards and keeps them. If they don't match, the player turns the cards back over. You can also play by yourself.</w:t>
      </w:r>
    </w:p>
    <w:p w:rsidRPr="00C57A71" w:rsidR="772ADA65" w:rsidP="772ADA65" w:rsidRDefault="36D177AA" w14:paraId="5303F355" w14:textId="6683B266">
      <w:pPr>
        <w:rPr>
          <w:rFonts w:asciiTheme="minorHAnsi" w:hAnsiTheme="minorHAnsi" w:eastAsiaTheme="minorEastAsia"/>
          <w:b/>
          <w:bCs/>
          <w:color w:val="1C438B"/>
          <w:lang w:eastAsia="zh-CN"/>
        </w:rPr>
      </w:pPr>
      <w:r w:rsidR="36D177AA">
        <w:drawing>
          <wp:inline wp14:editId="79F397F0" wp14:anchorId="3645F9F8">
            <wp:extent cx="635027" cy="635027"/>
            <wp:effectExtent l="0" t="0" r="0" b="0"/>
            <wp:docPr id="330750090" name="Picture 39" descr="This activity requires collaboration./" title="Collaborate"/>
            <wp:cNvGraphicFramePr>
              <a:graphicFrameLocks noChangeAspect="1"/>
            </wp:cNvGraphicFramePr>
            <a:graphic>
              <a:graphicData uri="http://schemas.openxmlformats.org/drawingml/2006/picture">
                <pic:pic>
                  <pic:nvPicPr>
                    <pic:cNvPr id="0" name="Picture 39"/>
                    <pic:cNvPicPr/>
                  </pic:nvPicPr>
                  <pic:blipFill>
                    <a:blip r:embed="Rb5b1174900a04e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36D177AA">
        <w:drawing>
          <wp:inline wp14:editId="58571390" wp14:anchorId="3415B64C">
            <wp:extent cx="640081" cy="640081"/>
            <wp:effectExtent l="0" t="0" r="7620" b="7620"/>
            <wp:docPr id="1238510096" name="Picture 908694351" descr="Play this game or watch this video." title="Play"/>
            <wp:cNvGraphicFramePr>
              <a:graphicFrameLocks noChangeAspect="1"/>
            </wp:cNvGraphicFramePr>
            <a:graphic>
              <a:graphicData uri="http://schemas.openxmlformats.org/drawingml/2006/picture">
                <pic:pic>
                  <pic:nvPicPr>
                    <pic:cNvPr id="0" name="Picture 908694351"/>
                    <pic:cNvPicPr/>
                  </pic:nvPicPr>
                  <pic:blipFill>
                    <a:blip r:embed="R9b0d72dc91f549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36D177AA">
        <w:rPr>
          <w:lang w:eastAsia="zh-CN"/>
        </w:rPr>
        <w:t>Play Double facts concentration with someone at home.</w:t>
      </w:r>
    </w:p>
    <w:p w:rsidR="00DE0378" w:rsidP="00DE0378" w:rsidRDefault="00DE0378" w14:paraId="59C108F3" w14:textId="616E0350">
      <w:pPr>
        <w:pStyle w:val="Heading2"/>
      </w:pPr>
      <w:r>
        <w:t>Reflection</w:t>
      </w:r>
    </w:p>
    <w:p w:rsidR="55231C29" w:rsidP="7F5A5FD4" w:rsidRDefault="5AF48CE0" w14:paraId="04E1F4C0" w14:textId="7D16D781">
      <w:pPr>
        <w:pStyle w:val="ListBullet"/>
        <w:rPr>
          <w:rFonts w:asciiTheme="minorHAnsi" w:hAnsiTheme="minorHAnsi" w:eastAsiaTheme="minorEastAsia"/>
        </w:rPr>
      </w:pPr>
      <w:r>
        <w:t>Draw a picture of 1 or 2 things that made your brain think hard today (that made your brain get sweaty)</w:t>
      </w:r>
      <w:r w:rsidR="764A0DA8">
        <w:t>.</w:t>
      </w:r>
    </w:p>
    <w:p w:rsidR="55231C29" w:rsidP="7F5A5FD4" w:rsidRDefault="55231C29" w14:paraId="0EAD5FAB" w14:textId="0DF2E91F">
      <w:pPr>
        <w:pStyle w:val="ListBullet"/>
        <w:numPr>
          <w:ilvl w:val="0"/>
          <w:numId w:val="0"/>
        </w:numPr>
        <w:ind w:left="284" w:hanging="368"/>
      </w:pPr>
    </w:p>
    <w:p w:rsidR="55231C29" w:rsidP="7F5A5FD4" w:rsidRDefault="55231C29" w14:paraId="4B737D30" w14:textId="681348A8">
      <w:pPr>
        <w:pStyle w:val="ListBullet"/>
        <w:numPr>
          <w:ilvl w:val="0"/>
          <w:numId w:val="0"/>
        </w:numPr>
        <w:ind w:left="-84"/>
      </w:pPr>
    </w:p>
    <w:p w:rsidR="55231C29" w:rsidP="7F5A5FD4" w:rsidRDefault="55231C29" w14:paraId="6FF92722" w14:textId="5FAED7AC">
      <w:pPr>
        <w:pStyle w:val="ListBullet"/>
        <w:numPr>
          <w:ilvl w:val="0"/>
          <w:numId w:val="0"/>
        </w:numPr>
        <w:ind w:left="284" w:hanging="368"/>
      </w:pPr>
    </w:p>
    <w:p w:rsidR="55231C29" w:rsidP="7F5A5FD4" w:rsidRDefault="55231C29" w14:paraId="788C8DA7" w14:textId="2CE4EB84">
      <w:pPr>
        <w:pStyle w:val="ListBullet"/>
        <w:numPr>
          <w:ilvl w:val="0"/>
          <w:numId w:val="0"/>
        </w:numPr>
        <w:ind w:left="-84"/>
      </w:pPr>
    </w:p>
    <w:p w:rsidR="55231C29" w:rsidP="7F5A5FD4" w:rsidRDefault="764A0DA8" w14:paraId="2DF8E04C" w14:textId="39415578">
      <w:pPr>
        <w:pStyle w:val="ListBullet"/>
      </w:pPr>
      <w:r>
        <w:br w:type="page"/>
      </w:r>
    </w:p>
    <w:p w:rsidR="00DE0378" w:rsidP="00DE0378" w:rsidRDefault="007932AD" w14:paraId="211F17D0" w14:textId="3FBCBC21">
      <w:pPr>
        <w:pStyle w:val="Heading1"/>
      </w:pPr>
      <w:r>
        <w:lastRenderedPageBreak/>
        <w:t>Day</w:t>
      </w:r>
      <w:r w:rsidR="00DE0378">
        <w:t xml:space="preserve"> 7 </w:t>
      </w:r>
    </w:p>
    <w:p w:rsidRPr="005617B6" w:rsidR="005617B6" w:rsidP="7F5A5FD4" w:rsidRDefault="005617B6" w14:paraId="468A0386" w14:textId="48BA0FD5">
      <w:r>
        <w:t xml:space="preserve">Today </w:t>
      </w:r>
      <w:r w:rsidR="64E9DDB7">
        <w:t xml:space="preserve">we </w:t>
      </w:r>
      <w:r>
        <w:t>have 4 tasks.</w:t>
      </w:r>
      <w:r w:rsidR="558CF897">
        <w:t xml:space="preserve"> We are going to spend some more time investigating different strategies for solving problems and you’ll get some time to practise too! And, then, it’s time for a maths investigation!</w:t>
      </w:r>
      <w:r>
        <w:t xml:space="preserve"> </w:t>
      </w:r>
      <w:r w:rsidR="0E7B152B">
        <w:t>We are going to spend some more time investigating different strategies for solving problems and you’ll get some time to practise too! And, then, it’s time for a maths investigation!</w:t>
      </w:r>
    </w:p>
    <w:p w:rsidRPr="002762CD" w:rsidR="00DE0378" w:rsidP="007932AD" w:rsidRDefault="007932AD" w14:paraId="1E08E5F3" w14:textId="3E15421F">
      <w:pPr>
        <w:pStyle w:val="FeatureBox"/>
      </w:pPr>
      <w:r w:rsidRPr="34391E75" w:rsidR="007932AD">
        <w:rPr>
          <w:rFonts w:eastAsia="" w:eastAsiaTheme="majorEastAsia"/>
          <w:noProof/>
          <w:sz w:val="52"/>
          <w:szCs w:val="52"/>
          <w:lang w:eastAsia="en-AU"/>
        </w:rPr>
        <w:t xml:space="preserve"> </w:t>
      </w:r>
      <w:r w:rsidR="00DE0378">
        <w:drawing>
          <wp:inline wp14:editId="1FD4B373" wp14:anchorId="21938356">
            <wp:extent cx="635027" cy="635027"/>
            <wp:effectExtent l="0" t="0" r="0" b="0"/>
            <wp:docPr id="632172326" name="Picture 7" descr="Time to collect your resources" title="Resources"/>
            <wp:cNvGraphicFramePr>
              <a:graphicFrameLocks noChangeAspect="1"/>
            </wp:cNvGraphicFramePr>
            <a:graphic>
              <a:graphicData uri="http://schemas.openxmlformats.org/drawingml/2006/picture">
                <pic:pic>
                  <pic:nvPicPr>
                    <pic:cNvPr id="0" name="Picture 7"/>
                    <pic:cNvPicPr/>
                  </pic:nvPicPr>
                  <pic:blipFill>
                    <a:blip r:embed="Re5dbc95bbe8c4b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5A1E4A">
        <w:rPr/>
        <w:t xml:space="preserve">device to view videos, </w:t>
      </w:r>
      <w:r w:rsidR="00DE0378">
        <w:rPr/>
        <w:t>colour pencils</w:t>
      </w:r>
      <w:r w:rsidR="37964161">
        <w:rPr/>
        <w:t xml:space="preserve"> or markers</w:t>
      </w:r>
      <w:r w:rsidR="00DE0378">
        <w:rPr/>
        <w:t xml:space="preserve">, paper, </w:t>
      </w:r>
      <w:r w:rsidR="3E93C58A">
        <w:rPr/>
        <w:t xml:space="preserve">9 sided </w:t>
      </w:r>
      <w:r w:rsidR="00DE0378">
        <w:rPr/>
        <w:t>dice</w:t>
      </w:r>
      <w:r w:rsidR="0D1A3324">
        <w:rPr/>
        <w:t xml:space="preserve"> or</w:t>
      </w:r>
      <w:r w:rsidR="7FAFB814">
        <w:rPr/>
        <w:t xml:space="preserve"> spinner, Doubles fill spinner, </w:t>
      </w:r>
      <w:r w:rsidR="0B5F1F2C">
        <w:rPr/>
        <w:t xml:space="preserve">1 or 2 paperclips, </w:t>
      </w:r>
      <w:r w:rsidR="00AF138B">
        <w:rPr/>
        <w:t>D</w:t>
      </w:r>
      <w:r w:rsidR="00E432DD">
        <w:rPr/>
        <w:t xml:space="preserve">oubles fill grid, </w:t>
      </w:r>
    </w:p>
    <w:p w:rsidR="00DE0378" w:rsidP="00DE0378" w:rsidRDefault="166B250A" w14:paraId="4D6DAFA0" w14:textId="0AB77EDE">
      <w:pPr>
        <w:pStyle w:val="Heading2"/>
      </w:pPr>
      <w:r>
        <w:t>Dot card talk 4</w:t>
      </w:r>
    </w:p>
    <w:p w:rsidRPr="00AF138B" w:rsidR="772ADA65" w:rsidP="772ADA65" w:rsidRDefault="434F0923" w14:paraId="296FC1F8" w14:textId="6A652843">
      <w:pPr>
        <w:rPr>
          <w:lang w:eastAsia="zh-CN"/>
        </w:rPr>
      </w:pPr>
      <w:r w:rsidR="434F0923">
        <w:drawing>
          <wp:inline wp14:editId="5A9B3E70" wp14:anchorId="6AEBF042">
            <wp:extent cx="640081" cy="640081"/>
            <wp:effectExtent l="0" t="0" r="7620" b="7620"/>
            <wp:docPr id="1719086090" name="Picture 908694355" descr="Play this game or watch this video." title="Play"/>
            <wp:cNvGraphicFramePr>
              <a:graphicFrameLocks noChangeAspect="1"/>
            </wp:cNvGraphicFramePr>
            <a:graphic>
              <a:graphicData uri="http://schemas.openxmlformats.org/drawingml/2006/picture">
                <pic:pic>
                  <pic:nvPicPr>
                    <pic:cNvPr id="0" name="Picture 908694355"/>
                    <pic:cNvPicPr/>
                  </pic:nvPicPr>
                  <pic:blipFill>
                    <a:blip r:embed="R4ebfd944462c4d2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434F0923">
        <w:rPr>
          <w:rFonts w:eastAsia="Arial" w:cs="Arial"/>
          <w:color w:val="000000" w:themeColor="text1" w:themeTint="FF" w:themeShade="FF"/>
        </w:rPr>
        <w:t>View video</w:t>
      </w:r>
      <w:r w:rsidRPr="34391E75" w:rsidR="124C0970">
        <w:rPr>
          <w:rFonts w:eastAsia="Arial" w:cs="Arial"/>
          <w:color w:val="000000" w:themeColor="text1" w:themeTint="FF" w:themeShade="FF"/>
        </w:rPr>
        <w:t xml:space="preserve"> on</w:t>
      </w:r>
      <w:r w:rsidRPr="34391E75" w:rsidR="434F0923">
        <w:rPr>
          <w:rFonts w:eastAsia="Arial" w:cs="Arial"/>
          <w:color w:val="000000" w:themeColor="text1" w:themeTint="FF" w:themeShade="FF"/>
        </w:rPr>
        <w:t xml:space="preserve"> </w:t>
      </w:r>
      <w:hyperlink r:id="R57c6544aad714f37">
        <w:r w:rsidRPr="34391E75" w:rsidR="434F0923">
          <w:rPr>
            <w:rStyle w:val="Hyperlink"/>
            <w:rFonts w:eastAsia="Arial" w:cs="Arial"/>
            <w:color w:val="000000" w:themeColor="text1" w:themeTint="FF" w:themeShade="FF"/>
          </w:rPr>
          <w:t>Dot card talk 4</w:t>
        </w:r>
      </w:hyperlink>
      <w:r w:rsidRPr="34391E75" w:rsidR="38F26906">
        <w:rPr>
          <w:rFonts w:eastAsia="Arial" w:cs="Arial"/>
          <w:color w:val="000000" w:themeColor="text1" w:themeTint="FF" w:themeShade="FF"/>
        </w:rPr>
        <w:t xml:space="preserve"> page</w:t>
      </w:r>
      <w:r w:rsidRPr="34391E75" w:rsidR="434F0923">
        <w:rPr>
          <w:rFonts w:eastAsia="Arial" w:cs="Arial"/>
          <w:color w:val="000000" w:themeColor="text1" w:themeTint="FF" w:themeShade="FF"/>
        </w:rPr>
        <w:t>.</w:t>
      </w:r>
    </w:p>
    <w:p w:rsidR="00DE0378" w:rsidP="00DE0378" w:rsidRDefault="00AF138B" w14:paraId="43923649" w14:textId="7B419502">
      <w:pPr>
        <w:pStyle w:val="Heading2"/>
      </w:pPr>
      <w:r>
        <w:t>r</w:t>
      </w:r>
      <w:r w:rsidR="166B250A">
        <w:t>eSolve double decker bus part 2</w:t>
      </w:r>
    </w:p>
    <w:p w:rsidR="32E7FF66" w:rsidP="22AC79F9" w:rsidRDefault="2ED2FF99" w14:paraId="1E87BDED" w14:textId="47902FD8">
      <w:pPr>
        <w:rPr>
          <w:rFonts w:eastAsia="Arial" w:cs="Arial"/>
          <w:color w:val="000000" w:themeColor="text1"/>
        </w:rPr>
      </w:pPr>
      <w:r w:rsidR="2ED2FF99">
        <w:drawing>
          <wp:inline wp14:editId="535800E0" wp14:anchorId="791C3294">
            <wp:extent cx="640081" cy="640081"/>
            <wp:effectExtent l="0" t="0" r="7620" b="7620"/>
            <wp:docPr id="679197727" name="Picture 908694355" descr="Play this game or watch this video." title="Play"/>
            <wp:cNvGraphicFramePr>
              <a:graphicFrameLocks noChangeAspect="1"/>
            </wp:cNvGraphicFramePr>
            <a:graphic>
              <a:graphicData uri="http://schemas.openxmlformats.org/drawingml/2006/picture">
                <pic:pic>
                  <pic:nvPicPr>
                    <pic:cNvPr id="0" name="Picture 908694355"/>
                    <pic:cNvPicPr/>
                  </pic:nvPicPr>
                  <pic:blipFill>
                    <a:blip r:embed="Ra75acb4ed7e54ae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0B828B02" w:rsidR="2ED2FF99">
        <w:rPr>
          <w:rFonts w:eastAsia="Arial" w:cs="Arial"/>
          <w:color w:val="000000" w:themeColor="text1" w:themeTint="FF" w:themeShade="FF"/>
        </w:rPr>
        <w:t>View video</w:t>
      </w:r>
      <w:r w:rsidRPr="0B828B02" w:rsidR="2912BB94">
        <w:rPr>
          <w:rFonts w:eastAsia="Arial" w:cs="Arial"/>
          <w:color w:val="000000" w:themeColor="text1" w:themeTint="FF" w:themeShade="FF"/>
        </w:rPr>
        <w:t xml:space="preserve"> on</w:t>
      </w:r>
      <w:r w:rsidRPr="0B828B02" w:rsidR="2ED2FF99">
        <w:rPr>
          <w:rFonts w:eastAsia="Arial" w:cs="Arial"/>
          <w:color w:val="000000" w:themeColor="text1" w:themeTint="FF" w:themeShade="FF"/>
        </w:rPr>
        <w:t xml:space="preserve"> </w:t>
      </w:r>
      <w:r w:rsidRPr="0B828B02" w:rsidR="379158CD">
        <w:rPr>
          <w:rFonts w:eastAsia="Arial" w:cs="Arial"/>
          <w:color w:val="000000" w:themeColor="text1" w:themeTint="FF" w:themeShade="FF"/>
        </w:rPr>
        <w:t>r</w:t>
      </w:r>
      <w:hyperlink r:id="R6c65c78ccd594bc2">
        <w:r w:rsidRPr="0B828B02" w:rsidR="2ED2FF99">
          <w:rPr>
            <w:rStyle w:val="Hyperlink"/>
            <w:rFonts w:eastAsia="Arial" w:cs="Arial"/>
            <w:color w:val="000000" w:themeColor="text1" w:themeTint="FF" w:themeShade="FF"/>
          </w:rPr>
          <w:t>eSolve</w:t>
        </w:r>
        <w:r w:rsidRPr="0B828B02" w:rsidR="2ED2FF99">
          <w:rPr>
            <w:rStyle w:val="Hyperlink"/>
            <w:rFonts w:eastAsia="Arial" w:cs="Arial"/>
            <w:color w:val="000000" w:themeColor="text1" w:themeTint="FF" w:themeShade="FF"/>
          </w:rPr>
          <w:t xml:space="preserve"> double decker bus part 2</w:t>
        </w:r>
      </w:hyperlink>
      <w:r w:rsidRPr="0B828B02" w:rsidR="37A6FA53">
        <w:rPr>
          <w:rFonts w:eastAsia="Arial" w:cs="Arial"/>
          <w:color w:val="000000" w:themeColor="text1" w:themeTint="FF" w:themeShade="FF"/>
        </w:rPr>
        <w:t xml:space="preserve"> page</w:t>
      </w:r>
    </w:p>
    <w:p w:rsidR="32E7FF66" w:rsidP="7F5A5FD4" w:rsidRDefault="2ED2FF99" w14:paraId="155C239F" w14:textId="1981FD83">
      <w:r>
        <w:rPr>
          <w:noProof/>
          <w:lang w:eastAsia="en-AU"/>
        </w:rPr>
        <w:drawing>
          <wp:inline distT="0" distB="0" distL="0" distR="0" wp14:anchorId="28DD3CEE" wp14:editId="255C48DA">
            <wp:extent cx="635027" cy="635027"/>
            <wp:effectExtent l="0" t="0" r="0" b="0"/>
            <wp:docPr id="1141690623"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4">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11FDAADD">
        <w:rPr>
          <w:noProof/>
          <w:lang w:eastAsia="en-AU"/>
        </w:rPr>
        <w:drawing>
          <wp:inline distT="0" distB="0" distL="0" distR="0" wp14:anchorId="6466BB39" wp14:editId="4CF3DB8F">
            <wp:extent cx="640081" cy="640081"/>
            <wp:effectExtent l="0" t="0" r="7620" b="7620"/>
            <wp:docPr id="33503744" name="Picture 22" descr="Write down your thinking." title="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sidR="2ED2FF99">
        <w:rPr/>
        <w:t>Choose 3 of your favourite scenarios</w:t>
      </w:r>
      <w:r w:rsidR="646B5A1C">
        <w:rPr/>
        <w:t>.</w:t>
      </w:r>
      <w:r w:rsidR="0FA467D8">
        <w:rPr/>
        <w:t xml:space="preserve"> Draw a picture to show what strategy you would use to solve the 3 problems you choose.</w:t>
      </w:r>
      <w:r w:rsidR="646B5A1C">
        <w:rPr/>
        <w:t xml:space="preserve"> </w:t>
      </w:r>
      <w:r w:rsidR="55D83D71">
        <w:rPr>
          <w:noProof/>
          <w:lang w:eastAsia="en-AU"/>
        </w:rPr>
        <w:drawing>
          <wp:inline distT="0" distB="0" distL="0" distR="0" wp14:anchorId="22D66AC9" wp14:editId="205D545E">
            <wp:extent cx="5506260" cy="1803696"/>
            <wp:effectExtent l="0" t="0" r="0" b="0"/>
            <wp:docPr id="1512050054" name="Picture 10978043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80437"/>
                    <pic:cNvPicPr/>
                  </pic:nvPicPr>
                  <pic:blipFill>
                    <a:blip r:embed="rId60" cstate="hqprint">
                      <a:extLst>
                        <a:ext uri="{28A0092B-C50C-407E-A947-70E740481C1C}">
                          <a14:useLocalDpi xmlns:a14="http://schemas.microsoft.com/office/drawing/2010/main" val="0"/>
                        </a:ext>
                      </a:extLst>
                    </a:blip>
                    <a:srcRect t="11619" b="21830"/>
                    <a:stretch>
                      <a:fillRect/>
                    </a:stretch>
                  </pic:blipFill>
                  <pic:spPr>
                    <a:xfrm>
                      <a:off x="0" y="0"/>
                      <a:ext cx="5506260" cy="1803696"/>
                    </a:xfrm>
                    <a:prstGeom prst="rect">
                      <a:avLst/>
                    </a:prstGeom>
                  </pic:spPr>
                </pic:pic>
              </a:graphicData>
            </a:graphic>
          </wp:inline>
        </w:drawing>
      </w:r>
    </w:p>
    <w:p w:rsidR="7F5A5FD4" w:rsidP="7F5A5FD4" w:rsidRDefault="7F5A5FD4" w14:paraId="654146D9" w14:textId="6BA39EAB"/>
    <w:p w:rsidR="7F5A5FD4" w:rsidP="7F5A5FD4" w:rsidRDefault="7F5A5FD4" w14:paraId="4611120C" w14:textId="0236495E"/>
    <w:p w:rsidR="7F5A5FD4" w:rsidP="7F5A5FD4" w:rsidRDefault="7F5A5FD4" w14:paraId="63A60E0E" w14:textId="4E6CDC4B"/>
    <w:p w:rsidR="7F5A5FD4" w:rsidP="7F5A5FD4" w:rsidRDefault="7F5A5FD4" w14:paraId="04466DAC" w14:textId="27664C98"/>
    <w:p w:rsidR="7F5A5FD4" w:rsidP="7F5A5FD4" w:rsidRDefault="7F5A5FD4" w14:paraId="279EDE8B" w14:textId="05FB600B"/>
    <w:p w:rsidR="7F5A5FD4" w:rsidP="7F5A5FD4" w:rsidRDefault="7F5A5FD4" w14:paraId="3219643F" w14:textId="51B7833A"/>
    <w:p w:rsidR="7F5A5FD4" w:rsidP="7F5A5FD4" w:rsidRDefault="7F5A5FD4" w14:paraId="0AA543C8" w14:textId="26B1F2DB"/>
    <w:p w:rsidR="7F5A5FD4" w:rsidP="7F5A5FD4" w:rsidRDefault="7F5A5FD4" w14:paraId="492A2760" w14:textId="28043028"/>
    <w:p w:rsidR="00AF138B" w:rsidP="772ADA65" w:rsidRDefault="001C4A1E" w14:paraId="7F87FBD1" w14:textId="5BE17999">
      <w:r w:rsidR="001C4A1E">
        <w:drawing>
          <wp:inline wp14:editId="14F3C025" wp14:anchorId="37CB4B71">
            <wp:extent cx="635027" cy="635027"/>
            <wp:effectExtent l="0" t="0" r="0" b="0"/>
            <wp:docPr id="2078237364" name="Picture 27" descr="Reflect on your learning." title="Reflection"/>
            <wp:cNvGraphicFramePr>
              <a:graphicFrameLocks noChangeAspect="1"/>
            </wp:cNvGraphicFramePr>
            <a:graphic>
              <a:graphicData uri="http://schemas.openxmlformats.org/drawingml/2006/picture">
                <pic:pic>
                  <pic:nvPicPr>
                    <pic:cNvPr id="0" name="Picture 27"/>
                    <pic:cNvPicPr/>
                  </pic:nvPicPr>
                  <pic:blipFill>
                    <a:blip r:embed="Rc95083adf0c64d2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3BAC6418">
        <w:rPr/>
        <w:t>S</w:t>
      </w:r>
      <w:r w:rsidR="37B40930">
        <w:rPr/>
        <w:t>ome strategies are more efficient than others.</w:t>
      </w:r>
    </w:p>
    <w:p w:rsidR="772ADA65" w:rsidP="5B728837" w:rsidRDefault="37B40930" w14:paraId="57A25713" w14:textId="3BA847A4">
      <w:r>
        <w:t xml:space="preserve"> Remember how Zoe’s strategy took 15 steps</w:t>
      </w:r>
      <w:r w:rsidR="66686E07">
        <w:t xml:space="preserve"> and Ahmed’s strategy 3 steps.</w:t>
      </w:r>
      <w:r w:rsidR="58F4F0ED">
        <w:t xml:space="preserve"> </w:t>
      </w:r>
      <w:r w:rsidRPr="5B728837" w:rsidR="58F4F0ED">
        <w:rPr>
          <w:rFonts w:eastAsia="Arial" w:cs="Arial"/>
        </w:rPr>
        <w:t>You might like to use what we learnt to help you here.</w:t>
      </w:r>
    </w:p>
    <w:p w:rsidR="525CB50A" w:rsidP="7F5A5FD4" w:rsidRDefault="525CB50A" w14:paraId="3155BB1E" w14:textId="0B77A7A7">
      <w:r w:rsidR="525CB50A">
        <w:drawing>
          <wp:inline wp14:editId="1D220EDA" wp14:anchorId="75882853">
            <wp:extent cx="2527636" cy="1283504"/>
            <wp:effectExtent l="0" t="0" r="0" b="0"/>
            <wp:docPr id="1071705483" name="Picture 1051995569" descr="Zoe’s count all strategy showing how it took 15 steps." title=""/>
            <wp:cNvGraphicFramePr>
              <a:graphicFrameLocks noChangeAspect="1"/>
            </wp:cNvGraphicFramePr>
            <a:graphic>
              <a:graphicData uri="http://schemas.openxmlformats.org/drawingml/2006/picture">
                <pic:pic>
                  <pic:nvPicPr>
                    <pic:cNvPr id="0" name="Picture 1051995569"/>
                    <pic:cNvPicPr/>
                  </pic:nvPicPr>
                  <pic:blipFill>
                    <a:blip r:embed="R359c734d03bb46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27636" cy="1283504"/>
                    </a:xfrm>
                    <a:prstGeom prst="rect">
                      <a:avLst/>
                    </a:prstGeom>
                  </pic:spPr>
                </pic:pic>
              </a:graphicData>
            </a:graphic>
          </wp:inline>
        </w:drawing>
      </w:r>
      <w:r w:rsidR="29756C37">
        <w:drawing>
          <wp:inline wp14:editId="239EF36B" wp14:anchorId="099B2337">
            <wp:extent cx="2459483" cy="1164615"/>
            <wp:effectExtent l="0" t="0" r="0" b="0"/>
            <wp:docPr id="878356212" name="Picture 1050721379" descr="Ahmed’s bridging to 10 (using a landmark number) strategy showing how it took 3 steps." title=""/>
            <wp:cNvGraphicFramePr>
              <a:graphicFrameLocks noChangeAspect="1"/>
            </wp:cNvGraphicFramePr>
            <a:graphic>
              <a:graphicData uri="http://schemas.openxmlformats.org/drawingml/2006/picture">
                <pic:pic>
                  <pic:nvPicPr>
                    <pic:cNvPr id="0" name="Picture 1050721379"/>
                    <pic:cNvPicPr/>
                  </pic:nvPicPr>
                  <pic:blipFill>
                    <a:blip r:embed="R7136b1dbffff4b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59483" cy="1164615"/>
                    </a:xfrm>
                    <a:prstGeom prst="rect">
                      <a:avLst/>
                    </a:prstGeom>
                  </pic:spPr>
                </pic:pic>
              </a:graphicData>
            </a:graphic>
          </wp:inline>
        </w:drawing>
      </w:r>
    </w:p>
    <w:p w:rsidR="00AF138B" w:rsidP="772ADA65" w:rsidRDefault="00AF138B" w14:paraId="1E54CD79" w14:textId="77777777"/>
    <w:p w:rsidR="772ADA65" w:rsidP="772ADA65" w:rsidRDefault="00AF138B" w14:paraId="2964C638" w14:textId="6D728C99">
      <w:r>
        <w:br w:type="page"/>
      </w:r>
    </w:p>
    <w:p w:rsidR="166B250A" w:rsidP="772ADA65" w:rsidRDefault="166B250A" w14:paraId="07C2BE1D" w14:textId="6DE7D93E">
      <w:pPr>
        <w:pStyle w:val="Heading2"/>
      </w:pPr>
      <w:r>
        <w:lastRenderedPageBreak/>
        <w:t>Doubles fill</w:t>
      </w:r>
    </w:p>
    <w:p w:rsidR="0FCDC0CA" w:rsidP="772ADA65" w:rsidRDefault="258E3F64" w14:paraId="28DAB96C" w14:textId="04FAD9C8">
      <w:pPr>
        <w:rPr>
          <w:rFonts w:eastAsia="Arial" w:cs="Arial"/>
          <w:color w:val="000000" w:themeColor="text1"/>
          <w:lang w:val="en-US"/>
        </w:rPr>
      </w:pPr>
      <w:r w:rsidR="258E3F64">
        <w:drawing>
          <wp:inline wp14:editId="6AC37699" wp14:anchorId="35C91709">
            <wp:extent cx="638175" cy="638175"/>
            <wp:effectExtent l="0" t="0" r="9525" b="9525"/>
            <wp:docPr id="1374385580" name="Picture 1207281980" descr="Play this game or watch this video." title=""/>
            <wp:cNvGraphicFramePr>
              <a:graphicFrameLocks noChangeAspect="1"/>
            </wp:cNvGraphicFramePr>
            <a:graphic>
              <a:graphicData uri="http://schemas.openxmlformats.org/drawingml/2006/picture">
                <pic:pic>
                  <pic:nvPicPr>
                    <pic:cNvPr id="0" name="Picture 1207281980"/>
                    <pic:cNvPicPr/>
                  </pic:nvPicPr>
                  <pic:blipFill>
                    <a:blip r:embed="Rab9b5d0adb5043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258E3F64">
        <w:rPr>
          <w:rFonts w:eastAsia="Arial" w:cs="Arial"/>
          <w:color w:val="000000" w:themeColor="text1" w:themeTint="FF" w:themeShade="FF"/>
        </w:rPr>
        <w:t>V</w:t>
      </w:r>
      <w:r w:rsidRPr="34391E75" w:rsidR="6795D699">
        <w:rPr>
          <w:rFonts w:eastAsia="Arial" w:cs="Arial"/>
          <w:color w:val="000000" w:themeColor="text1" w:themeTint="FF" w:themeShade="FF"/>
        </w:rPr>
        <w:t xml:space="preserve">iew </w:t>
      </w:r>
      <w:hyperlink r:id="R613cc69693b64729">
        <w:r w:rsidRPr="34391E75" w:rsidR="6795D699">
          <w:rPr>
            <w:rStyle w:val="Hyperlink"/>
            <w:rFonts w:eastAsia="Arial" w:cs="Arial"/>
            <w:color w:val="000000" w:themeColor="text1" w:themeTint="FF" w:themeShade="FF"/>
          </w:rPr>
          <w:t xml:space="preserve">video on </w:t>
        </w:r>
        <w:r w:rsidRPr="34391E75" w:rsidR="258E3F64">
          <w:rPr>
            <w:rStyle w:val="Hyperlink"/>
            <w:rFonts w:eastAsia="Arial" w:cs="Arial"/>
            <w:color w:val="000000" w:themeColor="text1" w:themeTint="FF" w:themeShade="FF"/>
          </w:rPr>
          <w:t>Doubles fill</w:t>
        </w:r>
        <w:r w:rsidRPr="34391E75" w:rsidR="36F20573">
          <w:rPr>
            <w:rStyle w:val="Hyperlink"/>
            <w:rFonts w:eastAsia="Arial" w:cs="Arial"/>
            <w:color w:val="000000" w:themeColor="text1" w:themeTint="FF" w:themeShade="FF"/>
          </w:rPr>
          <w:t xml:space="preserve"> </w:t>
        </w:r>
        <w:r w:rsidRPr="34391E75" w:rsidR="6795D699">
          <w:rPr>
            <w:rStyle w:val="Hyperlink"/>
            <w:rFonts w:eastAsia="Arial" w:cs="Arial"/>
            <w:color w:val="000000" w:themeColor="text1" w:themeTint="FF" w:themeShade="FF"/>
          </w:rPr>
          <w:t>page</w:t>
        </w:r>
      </w:hyperlink>
      <w:r w:rsidRPr="34391E75" w:rsidR="6795D699">
        <w:rPr>
          <w:rFonts w:eastAsia="Arial" w:cs="Arial"/>
          <w:color w:val="000000" w:themeColor="text1" w:themeTint="FF" w:themeShade="FF"/>
        </w:rPr>
        <w:t>.</w:t>
      </w:r>
    </w:p>
    <w:p w:rsidR="00385083" w:rsidP="772ADA65" w:rsidRDefault="00385083" w14:paraId="0F34C68B" w14:textId="77777777">
      <w:pPr>
        <w:rPr>
          <w:rFonts w:eastAsia="Arial" w:cs="Arial"/>
          <w:color w:val="000000" w:themeColor="text1"/>
        </w:rPr>
      </w:pPr>
      <w:r w:rsidR="00385083">
        <w:drawing>
          <wp:inline wp14:editId="488B5C93" wp14:anchorId="51A45FB3">
            <wp:extent cx="635027" cy="635027"/>
            <wp:effectExtent l="0" t="0" r="0" b="0"/>
            <wp:docPr id="1977512361" name="Picture 24" descr="Follow these instructions " title="Instructions"/>
            <wp:cNvGraphicFramePr>
              <a:graphicFrameLocks noChangeAspect="1"/>
            </wp:cNvGraphicFramePr>
            <a:graphic>
              <a:graphicData uri="http://schemas.openxmlformats.org/drawingml/2006/picture">
                <pic:pic>
                  <pic:nvPicPr>
                    <pic:cNvPr id="0" name="Picture 24"/>
                    <pic:cNvPicPr/>
                  </pic:nvPicPr>
                  <pic:blipFill>
                    <a:blip r:embed="R1fb088cc1a0946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00385083">
        <w:rPr>
          <w:rFonts w:eastAsia="Arial" w:cs="Arial"/>
          <w:color w:val="000000" w:themeColor="text1" w:themeTint="FF" w:themeShade="FF"/>
        </w:rPr>
        <w:t>How to play?</w:t>
      </w:r>
    </w:p>
    <w:p w:rsidR="772ADA65" w:rsidP="772ADA65" w:rsidRDefault="00E432DD" w14:paraId="203CB027" w14:textId="0F019408">
      <w:pPr>
        <w:rPr>
          <w:rFonts w:eastAsia="Arial" w:cs="Arial"/>
          <w:color w:val="000000" w:themeColor="text1"/>
        </w:rPr>
      </w:pPr>
      <w:r>
        <w:rPr>
          <w:rFonts w:eastAsia="Arial" w:cs="Arial"/>
          <w:color w:val="000000" w:themeColor="text1"/>
        </w:rPr>
        <w:t>Players</w:t>
      </w:r>
      <w:r w:rsidRPr="00385083" w:rsidR="00385083">
        <w:rPr>
          <w:rFonts w:eastAsia="Arial" w:cs="Arial"/>
          <w:color w:val="000000" w:themeColor="text1"/>
        </w:rPr>
        <w:t xml:space="preserve"> take turns to </w:t>
      </w:r>
      <w:r>
        <w:rPr>
          <w:rFonts w:eastAsia="Arial" w:cs="Arial"/>
          <w:color w:val="000000" w:themeColor="text1"/>
        </w:rPr>
        <w:t>spin the 9 spinner</w:t>
      </w:r>
      <w:r w:rsidR="00C02ED5">
        <w:rPr>
          <w:rFonts w:eastAsia="Arial" w:cs="Arial"/>
          <w:color w:val="000000" w:themeColor="text1"/>
        </w:rPr>
        <w:t xml:space="preserve"> </w:t>
      </w:r>
      <w:r w:rsidR="00C02ED5">
        <w:t>(or roll dice)</w:t>
      </w:r>
      <w:r w:rsidRPr="00385083" w:rsidR="00385083">
        <w:rPr>
          <w:rFonts w:eastAsia="Arial" w:cs="Arial"/>
          <w:color w:val="000000" w:themeColor="text1"/>
        </w:rPr>
        <w:t xml:space="preserve"> and spin the </w:t>
      </w:r>
      <w:r>
        <w:rPr>
          <w:rFonts w:eastAsia="Arial" w:cs="Arial"/>
          <w:color w:val="000000" w:themeColor="text1"/>
        </w:rPr>
        <w:t xml:space="preserve">doubles fill </w:t>
      </w:r>
      <w:r w:rsidRPr="00385083" w:rsidR="00385083">
        <w:rPr>
          <w:rFonts w:eastAsia="Arial" w:cs="Arial"/>
          <w:color w:val="000000" w:themeColor="text1"/>
        </w:rPr>
        <w:t xml:space="preserve">spinner. If a </w:t>
      </w:r>
      <w:r w:rsidR="00C02ED5">
        <w:rPr>
          <w:rFonts w:eastAsia="Arial" w:cs="Arial"/>
          <w:color w:val="000000" w:themeColor="text1"/>
        </w:rPr>
        <w:t>player spins</w:t>
      </w:r>
      <w:r w:rsidRPr="00385083" w:rsidR="00385083">
        <w:rPr>
          <w:rFonts w:eastAsia="Arial" w:cs="Arial"/>
          <w:color w:val="000000" w:themeColor="text1"/>
        </w:rPr>
        <w:t xml:space="preserve"> a 6 and spins ‘double’, he or she doubles 6 to make 12, explaining their thinking to their partner who records the number sentence. The </w:t>
      </w:r>
      <w:r>
        <w:rPr>
          <w:rFonts w:eastAsia="Arial" w:cs="Arial"/>
          <w:color w:val="000000" w:themeColor="text1"/>
        </w:rPr>
        <w:t>player</w:t>
      </w:r>
      <w:r w:rsidRPr="00385083" w:rsidR="00385083">
        <w:rPr>
          <w:rFonts w:eastAsia="Arial" w:cs="Arial"/>
          <w:color w:val="000000" w:themeColor="text1"/>
        </w:rPr>
        <w:t xml:space="preserve"> then colours in a corresponding array. </w:t>
      </w:r>
      <w:r>
        <w:rPr>
          <w:rFonts w:eastAsia="Arial" w:cs="Arial"/>
          <w:color w:val="000000" w:themeColor="text1"/>
        </w:rPr>
        <w:t>Players</w:t>
      </w:r>
      <w:r w:rsidRPr="00385083" w:rsidR="00385083">
        <w:rPr>
          <w:rFonts w:eastAsia="Arial" w:cs="Arial"/>
          <w:color w:val="000000" w:themeColor="text1"/>
        </w:rPr>
        <w:t xml:space="preserve"> swap roles. If there is no space on the grid, </w:t>
      </w:r>
      <w:r>
        <w:rPr>
          <w:rFonts w:eastAsia="Arial" w:cs="Arial"/>
          <w:color w:val="000000" w:themeColor="text1"/>
        </w:rPr>
        <w:t>players</w:t>
      </w:r>
      <w:r w:rsidRPr="00385083" w:rsidR="00385083">
        <w:rPr>
          <w:rFonts w:eastAsia="Arial" w:cs="Arial"/>
          <w:color w:val="000000" w:themeColor="text1"/>
        </w:rPr>
        <w:t xml:space="preserve"> miss a turn and play continues until no one is able to add another array. </w:t>
      </w:r>
      <w:r>
        <w:rPr>
          <w:rFonts w:eastAsia="Arial" w:cs="Arial"/>
          <w:color w:val="000000" w:themeColor="text1"/>
        </w:rPr>
        <w:t>Players</w:t>
      </w:r>
      <w:r w:rsidRPr="00385083" w:rsidR="00385083">
        <w:rPr>
          <w:rFonts w:eastAsia="Arial" w:cs="Arial"/>
          <w:color w:val="000000" w:themeColor="text1"/>
        </w:rPr>
        <w:t xml:space="preserve"> then calculate the number of squares they covered and the person with the largest area is the winner.</w:t>
      </w:r>
    </w:p>
    <w:p w:rsidR="00E432DD" w:rsidP="772ADA65" w:rsidRDefault="00E432DD" w14:paraId="264FD419" w14:textId="306C42F1">
      <w:pPr>
        <w:rPr>
          <w:rFonts w:eastAsia="Arial" w:cs="Arial"/>
          <w:color w:val="000000" w:themeColor="text1"/>
        </w:rPr>
      </w:pPr>
      <w:r>
        <w:rPr>
          <w:rFonts w:eastAsia="Arial" w:cs="Arial"/>
          <w:color w:val="000000" w:themeColor="text1"/>
        </w:rPr>
        <w:t xml:space="preserve">Other ways to play: </w:t>
      </w:r>
    </w:p>
    <w:p w:rsidRPr="00E432DD" w:rsidR="00E432DD" w:rsidP="00E432DD" w:rsidRDefault="005E2572" w14:paraId="472FB8F5" w14:textId="7EECBF5C">
      <w:pPr>
        <w:pStyle w:val="ListBullet"/>
      </w:pPr>
      <w:r>
        <w:t>u</w:t>
      </w:r>
      <w:r w:rsidR="00E432DD">
        <w:t xml:space="preserve">se </w:t>
      </w:r>
      <w:r w:rsidRPr="00E432DD" w:rsidR="00E432DD">
        <w:t>materials to w</w:t>
      </w:r>
      <w:r w:rsidR="00E432DD">
        <w:t>ork out double facts</w:t>
      </w:r>
    </w:p>
    <w:p w:rsidRPr="00E432DD" w:rsidR="00E432DD" w:rsidP="00E432DD" w:rsidRDefault="005E2572" w14:paraId="41AF77AE" w14:textId="4F7F1DAD">
      <w:pPr>
        <w:pStyle w:val="ListBullet"/>
      </w:pPr>
      <w:r>
        <w:t>m</w:t>
      </w:r>
      <w:r w:rsidRPr="00E432DD" w:rsidR="00E432DD">
        <w:t xml:space="preserve">ake up ‘codes’ to show the order in which they made the arrays (see </w:t>
      </w:r>
      <w:r w:rsidR="00E432DD">
        <w:t>video)</w:t>
      </w:r>
    </w:p>
    <w:p w:rsidRPr="00E432DD" w:rsidR="00E432DD" w:rsidP="00E432DD" w:rsidRDefault="005E2572" w14:paraId="2625AAB7" w14:textId="51F06562">
      <w:pPr>
        <w:pStyle w:val="ListBullet"/>
      </w:pPr>
      <w:r>
        <w:t>s</w:t>
      </w:r>
      <w:r w:rsidRPr="00E432DD" w:rsidR="00E432DD">
        <w:t>tudents can rotate and rename the array to use the commutative property, e.g. change 5 twos into 2 fives and</w:t>
      </w:r>
      <w:r w:rsidR="00E432DD">
        <w:t xml:space="preserve"> colour the corresponding array</w:t>
      </w:r>
    </w:p>
    <w:p w:rsidR="00E432DD" w:rsidP="00E432DD" w:rsidRDefault="005E2572" w14:paraId="4450F549" w14:textId="189B0943">
      <w:pPr>
        <w:pStyle w:val="ListBullet"/>
      </w:pPr>
      <w:r>
        <w:t>c</w:t>
      </w:r>
      <w:r w:rsidRPr="00E432DD" w:rsidR="00E432DD">
        <w:t>hange the spinner to include repeated doubling</w:t>
      </w:r>
      <w:r>
        <w:t>.</w:t>
      </w:r>
    </w:p>
    <w:p w:rsidR="00F93D68" w:rsidP="772ADA65" w:rsidRDefault="69C13BA7" w14:paraId="226A0D66" w14:textId="3112F707">
      <w:pPr>
        <w:rPr>
          <w:lang w:eastAsia="zh-CN"/>
        </w:rPr>
      </w:pPr>
      <w:r w:rsidR="69C13BA7">
        <w:drawing>
          <wp:inline wp14:editId="20A51C42" wp14:anchorId="52B52F61">
            <wp:extent cx="638175" cy="638175"/>
            <wp:effectExtent l="0" t="0" r="9525" b="9525"/>
            <wp:docPr id="1976260703" name="Picture 558584360" descr="This activity requires collaboration." title=""/>
            <wp:cNvGraphicFramePr>
              <a:graphicFrameLocks noChangeAspect="1"/>
            </wp:cNvGraphicFramePr>
            <a:graphic>
              <a:graphicData uri="http://schemas.openxmlformats.org/drawingml/2006/picture">
                <pic:pic>
                  <pic:nvPicPr>
                    <pic:cNvPr id="0" name="Picture 558584360"/>
                    <pic:cNvPicPr/>
                  </pic:nvPicPr>
                  <pic:blipFill>
                    <a:blip r:embed="R0258514b64ed44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69C13BA7">
        <w:rPr>
          <w:lang w:eastAsia="zh-CN"/>
        </w:rPr>
        <w:t xml:space="preserve">Play Doubles fill with someone at home. </w:t>
      </w:r>
    </w:p>
    <w:p w:rsidR="00F93D68" w:rsidRDefault="00F93D68" w14:paraId="3F9BA7C0" w14:textId="77777777">
      <w:pPr>
        <w:rPr>
          <w:lang w:eastAsia="zh-CN"/>
        </w:rPr>
      </w:pPr>
      <w:r>
        <w:rPr>
          <w:lang w:eastAsia="zh-CN"/>
        </w:rPr>
        <w:br w:type="page"/>
      </w:r>
    </w:p>
    <w:p w:rsidRPr="00F93D68" w:rsidR="00F93D68" w:rsidP="00F93D68" w:rsidRDefault="00F93D68" w14:paraId="5B848D1A" w14:textId="03A9A251">
      <w:pPr>
        <w:rPr>
          <w:lang w:eastAsia="zh-CN"/>
        </w:rPr>
      </w:pPr>
      <w:r>
        <w:rPr>
          <w:lang w:eastAsia="zh-CN"/>
        </w:rPr>
        <w:lastRenderedPageBreak/>
        <w:t xml:space="preserve">Doubles fill </w:t>
      </w:r>
    </w:p>
    <w:tbl>
      <w:tblPr>
        <w:tblStyle w:val="TableGrid"/>
        <w:tblW w:w="0" w:type="auto"/>
        <w:jc w:val="center"/>
        <w:tblLook w:val="04A0" w:firstRow="1" w:lastRow="0" w:firstColumn="1" w:lastColumn="0" w:noHBand="0" w:noVBand="1"/>
      </w:tblPr>
      <w:tblGrid>
        <w:gridCol w:w="850"/>
        <w:gridCol w:w="850"/>
        <w:gridCol w:w="850"/>
        <w:gridCol w:w="850"/>
        <w:gridCol w:w="850"/>
        <w:gridCol w:w="850"/>
        <w:gridCol w:w="850"/>
        <w:gridCol w:w="850"/>
        <w:gridCol w:w="850"/>
        <w:gridCol w:w="850"/>
      </w:tblGrid>
      <w:tr w:rsidR="00F93D68" w:rsidTr="008425AE" w14:paraId="30767E3C" w14:textId="77777777">
        <w:trPr>
          <w:trHeight w:val="850"/>
          <w:jc w:val="center"/>
        </w:trPr>
        <w:tc>
          <w:tcPr>
            <w:tcW w:w="850" w:type="dxa"/>
            <w:vAlign w:val="center"/>
          </w:tcPr>
          <w:p w:rsidR="00F93D68" w:rsidP="008425AE" w:rsidRDefault="00F93D68" w14:paraId="07261642"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B30A676"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46ED774"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B4C6E22"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E29E4E5"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83EF72A"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329CD529"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5AA43A3"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2FF19178"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166667C" w14:textId="77777777">
            <w:pPr>
              <w:autoSpaceDE w:val="0"/>
              <w:autoSpaceDN w:val="0"/>
              <w:adjustRightInd w:val="0"/>
              <w:jc w:val="center"/>
              <w:rPr>
                <w:rFonts w:cs="Clearface-Regular" w:asciiTheme="minorHAnsi" w:hAnsiTheme="minorHAnsi"/>
                <w:b/>
              </w:rPr>
            </w:pPr>
          </w:p>
        </w:tc>
      </w:tr>
      <w:tr w:rsidR="00F93D68" w:rsidTr="008425AE" w14:paraId="21C23926" w14:textId="77777777">
        <w:trPr>
          <w:trHeight w:val="850"/>
          <w:jc w:val="center"/>
        </w:trPr>
        <w:tc>
          <w:tcPr>
            <w:tcW w:w="850" w:type="dxa"/>
            <w:vAlign w:val="center"/>
          </w:tcPr>
          <w:p w:rsidR="00F93D68" w:rsidP="008425AE" w:rsidRDefault="00F93D68" w14:paraId="4CD59FCF"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3A60A423"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2885A7AF"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2A7EBDAA"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B3EFB79"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A422D32"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7CCA1A4"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0061FF8D"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A957826"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32F1EEC" w14:textId="77777777">
            <w:pPr>
              <w:autoSpaceDE w:val="0"/>
              <w:autoSpaceDN w:val="0"/>
              <w:adjustRightInd w:val="0"/>
              <w:jc w:val="center"/>
              <w:rPr>
                <w:rFonts w:cs="Clearface-Regular" w:asciiTheme="minorHAnsi" w:hAnsiTheme="minorHAnsi"/>
                <w:b/>
              </w:rPr>
            </w:pPr>
          </w:p>
        </w:tc>
      </w:tr>
      <w:tr w:rsidR="00F93D68" w:rsidTr="008425AE" w14:paraId="4798B75A" w14:textId="77777777">
        <w:trPr>
          <w:trHeight w:val="850"/>
          <w:jc w:val="center"/>
        </w:trPr>
        <w:tc>
          <w:tcPr>
            <w:tcW w:w="850" w:type="dxa"/>
            <w:vAlign w:val="center"/>
          </w:tcPr>
          <w:p w:rsidR="00F93D68" w:rsidP="008425AE" w:rsidRDefault="00F93D68" w14:paraId="3317327C"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BF8840F"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27EEF217"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4CA3081"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2BB377AB"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F029472"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1058B2B"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0CB8BB7A"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25FCFC68"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56BE763" w14:textId="77777777">
            <w:pPr>
              <w:autoSpaceDE w:val="0"/>
              <w:autoSpaceDN w:val="0"/>
              <w:adjustRightInd w:val="0"/>
              <w:jc w:val="center"/>
              <w:rPr>
                <w:rFonts w:cs="Clearface-Regular" w:asciiTheme="minorHAnsi" w:hAnsiTheme="minorHAnsi"/>
                <w:b/>
              </w:rPr>
            </w:pPr>
          </w:p>
        </w:tc>
      </w:tr>
      <w:tr w:rsidR="00F93D68" w:rsidTr="008425AE" w14:paraId="79256585" w14:textId="77777777">
        <w:trPr>
          <w:trHeight w:val="850"/>
          <w:jc w:val="center"/>
        </w:trPr>
        <w:tc>
          <w:tcPr>
            <w:tcW w:w="850" w:type="dxa"/>
            <w:vAlign w:val="center"/>
          </w:tcPr>
          <w:p w:rsidR="00F93D68" w:rsidP="008425AE" w:rsidRDefault="00F93D68" w14:paraId="48BED13C"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B6DC6F5"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D768EE1"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8541A76"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D882111"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A698135"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C8ECE27"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3D87B0B2"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9926054"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F862AD1" w14:textId="77777777">
            <w:pPr>
              <w:autoSpaceDE w:val="0"/>
              <w:autoSpaceDN w:val="0"/>
              <w:adjustRightInd w:val="0"/>
              <w:jc w:val="center"/>
              <w:rPr>
                <w:rFonts w:cs="Clearface-Regular" w:asciiTheme="minorHAnsi" w:hAnsiTheme="minorHAnsi"/>
                <w:b/>
              </w:rPr>
            </w:pPr>
          </w:p>
        </w:tc>
      </w:tr>
      <w:tr w:rsidR="00F93D68" w:rsidTr="008425AE" w14:paraId="0B5FE5A1" w14:textId="77777777">
        <w:trPr>
          <w:trHeight w:val="850"/>
          <w:jc w:val="center"/>
        </w:trPr>
        <w:tc>
          <w:tcPr>
            <w:tcW w:w="850" w:type="dxa"/>
            <w:vAlign w:val="center"/>
          </w:tcPr>
          <w:p w:rsidR="00F93D68" w:rsidP="008425AE" w:rsidRDefault="00F93D68" w14:paraId="2AB4981A"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D3BEFCA"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2F6B0A20"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38703D46"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4EB837E"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A20432E"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2BDFD59"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2DAD1DAB"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557F6E5"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AA79DDB" w14:textId="77777777">
            <w:pPr>
              <w:autoSpaceDE w:val="0"/>
              <w:autoSpaceDN w:val="0"/>
              <w:adjustRightInd w:val="0"/>
              <w:jc w:val="center"/>
              <w:rPr>
                <w:rFonts w:cs="Clearface-Regular" w:asciiTheme="minorHAnsi" w:hAnsiTheme="minorHAnsi"/>
                <w:b/>
              </w:rPr>
            </w:pPr>
          </w:p>
        </w:tc>
      </w:tr>
      <w:tr w:rsidR="00F93D68" w:rsidTr="008425AE" w14:paraId="5F06E514" w14:textId="77777777">
        <w:trPr>
          <w:trHeight w:val="850"/>
          <w:jc w:val="center"/>
        </w:trPr>
        <w:tc>
          <w:tcPr>
            <w:tcW w:w="850" w:type="dxa"/>
            <w:vAlign w:val="center"/>
          </w:tcPr>
          <w:p w:rsidR="00F93D68" w:rsidP="008425AE" w:rsidRDefault="00F93D68" w14:paraId="78F909C2"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04F84121"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2E746F6"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3D9A1925"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BC368BF"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2964C16"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0AF1ECFE"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E1D8FA1"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F1C1F01"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04DE4B99" w14:textId="77777777">
            <w:pPr>
              <w:autoSpaceDE w:val="0"/>
              <w:autoSpaceDN w:val="0"/>
              <w:adjustRightInd w:val="0"/>
              <w:jc w:val="center"/>
              <w:rPr>
                <w:rFonts w:cs="Clearface-Regular" w:asciiTheme="minorHAnsi" w:hAnsiTheme="minorHAnsi"/>
                <w:b/>
              </w:rPr>
            </w:pPr>
          </w:p>
        </w:tc>
      </w:tr>
      <w:tr w:rsidR="00F93D68" w:rsidTr="008425AE" w14:paraId="62846AC6" w14:textId="77777777">
        <w:trPr>
          <w:trHeight w:val="850"/>
          <w:jc w:val="center"/>
        </w:trPr>
        <w:tc>
          <w:tcPr>
            <w:tcW w:w="850" w:type="dxa"/>
            <w:vAlign w:val="center"/>
          </w:tcPr>
          <w:p w:rsidR="00F93D68" w:rsidP="008425AE" w:rsidRDefault="00F93D68" w14:paraId="268F0875"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8444253"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DB1517A"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268FA1AB"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F39E99F"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BC46410"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83F717C"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4F17A51"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0EEE27DB"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17BB966" w14:textId="77777777">
            <w:pPr>
              <w:autoSpaceDE w:val="0"/>
              <w:autoSpaceDN w:val="0"/>
              <w:adjustRightInd w:val="0"/>
              <w:jc w:val="center"/>
              <w:rPr>
                <w:rFonts w:cs="Clearface-Regular" w:asciiTheme="minorHAnsi" w:hAnsiTheme="minorHAnsi"/>
                <w:b/>
              </w:rPr>
            </w:pPr>
          </w:p>
        </w:tc>
      </w:tr>
      <w:tr w:rsidR="00F93D68" w:rsidTr="008425AE" w14:paraId="0EF84267" w14:textId="77777777">
        <w:trPr>
          <w:trHeight w:val="850"/>
          <w:jc w:val="center"/>
        </w:trPr>
        <w:tc>
          <w:tcPr>
            <w:tcW w:w="850" w:type="dxa"/>
            <w:vAlign w:val="center"/>
          </w:tcPr>
          <w:p w:rsidR="00F93D68" w:rsidP="008425AE" w:rsidRDefault="00F93D68" w14:paraId="0D011D47"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ECCDD1E"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44BCE2C"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3B3134A4"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9BD5C6E"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208FD489"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8D946D0"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27E787F"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8E17F4B"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DDD544F" w14:textId="77777777">
            <w:pPr>
              <w:autoSpaceDE w:val="0"/>
              <w:autoSpaceDN w:val="0"/>
              <w:adjustRightInd w:val="0"/>
              <w:jc w:val="center"/>
              <w:rPr>
                <w:rFonts w:cs="Clearface-Regular" w:asciiTheme="minorHAnsi" w:hAnsiTheme="minorHAnsi"/>
                <w:b/>
              </w:rPr>
            </w:pPr>
          </w:p>
        </w:tc>
      </w:tr>
      <w:tr w:rsidR="00F93D68" w:rsidTr="008425AE" w14:paraId="03B25A66" w14:textId="77777777">
        <w:trPr>
          <w:trHeight w:val="850"/>
          <w:jc w:val="center"/>
        </w:trPr>
        <w:tc>
          <w:tcPr>
            <w:tcW w:w="850" w:type="dxa"/>
            <w:vAlign w:val="center"/>
          </w:tcPr>
          <w:p w:rsidR="00F93D68" w:rsidP="008425AE" w:rsidRDefault="00F93D68" w14:paraId="65182BE1"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B5834FF"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31F607CF"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6965CB3"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16F2A54"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0B7902F"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D2359B4"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0352754"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232B2A8"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DFCBB83" w14:textId="77777777">
            <w:pPr>
              <w:autoSpaceDE w:val="0"/>
              <w:autoSpaceDN w:val="0"/>
              <w:adjustRightInd w:val="0"/>
              <w:jc w:val="center"/>
              <w:rPr>
                <w:rFonts w:cs="Clearface-Regular" w:asciiTheme="minorHAnsi" w:hAnsiTheme="minorHAnsi"/>
                <w:b/>
              </w:rPr>
            </w:pPr>
          </w:p>
        </w:tc>
      </w:tr>
      <w:tr w:rsidR="00F93D68" w:rsidTr="008425AE" w14:paraId="6B24EB26" w14:textId="77777777">
        <w:trPr>
          <w:trHeight w:val="850"/>
          <w:jc w:val="center"/>
        </w:trPr>
        <w:tc>
          <w:tcPr>
            <w:tcW w:w="850" w:type="dxa"/>
            <w:vAlign w:val="center"/>
          </w:tcPr>
          <w:p w:rsidR="00F93D68" w:rsidP="008425AE" w:rsidRDefault="00F93D68" w14:paraId="6C42AB4E"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4B2CEA3"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6AAE346E"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381E4B69"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7D3FC0C0"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1D27C24"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52F12441"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0808ADC7"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4FFF6ECD" w14:textId="77777777">
            <w:pPr>
              <w:autoSpaceDE w:val="0"/>
              <w:autoSpaceDN w:val="0"/>
              <w:adjustRightInd w:val="0"/>
              <w:jc w:val="center"/>
              <w:rPr>
                <w:rFonts w:cs="Clearface-Regular" w:asciiTheme="minorHAnsi" w:hAnsiTheme="minorHAnsi"/>
                <w:b/>
              </w:rPr>
            </w:pPr>
          </w:p>
        </w:tc>
        <w:tc>
          <w:tcPr>
            <w:tcW w:w="850" w:type="dxa"/>
            <w:vAlign w:val="center"/>
          </w:tcPr>
          <w:p w:rsidR="00F93D68" w:rsidP="008425AE" w:rsidRDefault="00F93D68" w14:paraId="154AA191" w14:textId="77777777">
            <w:pPr>
              <w:autoSpaceDE w:val="0"/>
              <w:autoSpaceDN w:val="0"/>
              <w:adjustRightInd w:val="0"/>
              <w:jc w:val="center"/>
              <w:rPr>
                <w:rFonts w:cs="Clearface-Regular" w:asciiTheme="minorHAnsi" w:hAnsiTheme="minorHAnsi"/>
                <w:b/>
              </w:rPr>
            </w:pPr>
          </w:p>
        </w:tc>
      </w:tr>
    </w:tbl>
    <w:p w:rsidR="00F93D68" w:rsidP="00F93D68" w:rsidRDefault="00F93D68" w14:paraId="025E08D8" w14:textId="77777777">
      <w:pPr>
        <w:autoSpaceDE w:val="0"/>
        <w:autoSpaceDN w:val="0"/>
        <w:adjustRightInd w:val="0"/>
        <w:rPr>
          <w:rFonts w:cs="Clearface-Regular" w:asciiTheme="minorHAnsi" w:hAnsiTheme="minorHAnsi"/>
          <w:b/>
        </w:rPr>
      </w:pPr>
    </w:p>
    <w:tbl>
      <w:tblPr>
        <w:tblStyle w:val="TableGrid"/>
        <w:tblW w:w="10207" w:type="dxa"/>
        <w:tblInd w:w="-34" w:type="dxa"/>
        <w:tblLayout w:type="fixed"/>
        <w:tblLook w:val="04A0" w:firstRow="1" w:lastRow="0" w:firstColumn="1" w:lastColumn="0" w:noHBand="0" w:noVBand="1"/>
      </w:tblPr>
      <w:tblGrid>
        <w:gridCol w:w="993"/>
        <w:gridCol w:w="1243"/>
        <w:gridCol w:w="1119"/>
        <w:gridCol w:w="1352"/>
        <w:gridCol w:w="538"/>
        <w:gridCol w:w="1134"/>
        <w:gridCol w:w="1276"/>
        <w:gridCol w:w="1291"/>
        <w:gridCol w:w="1261"/>
      </w:tblGrid>
      <w:tr w:rsidRPr="00BB0B1C" w:rsidR="00F93D68" w:rsidTr="008425AE" w14:paraId="70CA44C1" w14:textId="77777777">
        <w:tc>
          <w:tcPr>
            <w:tcW w:w="3355" w:type="dxa"/>
            <w:gridSpan w:val="3"/>
            <w:shd w:val="clear" w:color="auto" w:fill="E2EFD9" w:themeFill="accent6" w:themeFillTint="33"/>
          </w:tcPr>
          <w:p w:rsidRPr="00BB0B1C" w:rsidR="00F93D68" w:rsidP="008425AE" w:rsidRDefault="00F93D68" w14:paraId="6C85F9A4" w14:textId="02DF1A83">
            <w:pPr>
              <w:pStyle w:val="NoSpacing"/>
              <w:jc w:val="center"/>
              <w:rPr>
                <w:rFonts w:asciiTheme="minorHAnsi" w:hAnsiTheme="minorHAnsi"/>
                <w:sz w:val="32"/>
                <w:szCs w:val="22"/>
              </w:rPr>
            </w:pPr>
            <w:r>
              <w:rPr>
                <w:rFonts w:asciiTheme="minorHAnsi" w:hAnsiTheme="minorHAnsi"/>
                <w:sz w:val="32"/>
                <w:szCs w:val="22"/>
              </w:rPr>
              <w:t>Player</w:t>
            </w:r>
            <w:r w:rsidRPr="00BB0B1C">
              <w:rPr>
                <w:rFonts w:asciiTheme="minorHAnsi" w:hAnsiTheme="minorHAnsi"/>
                <w:sz w:val="32"/>
                <w:szCs w:val="22"/>
              </w:rPr>
              <w:t xml:space="preserve"> 1</w:t>
            </w:r>
          </w:p>
        </w:tc>
        <w:tc>
          <w:tcPr>
            <w:tcW w:w="3024" w:type="dxa"/>
            <w:gridSpan w:val="3"/>
            <w:shd w:val="clear" w:color="auto" w:fill="000000" w:themeFill="text1"/>
          </w:tcPr>
          <w:p w:rsidRPr="00BB0B1C" w:rsidR="00F93D68" w:rsidP="008425AE" w:rsidRDefault="00F93D68" w14:paraId="6AC70B1A" w14:textId="77777777">
            <w:pPr>
              <w:pStyle w:val="NoSpacing"/>
              <w:jc w:val="center"/>
              <w:rPr>
                <w:rFonts w:asciiTheme="minorHAnsi" w:hAnsiTheme="minorHAnsi"/>
                <w:sz w:val="32"/>
                <w:szCs w:val="22"/>
              </w:rPr>
            </w:pPr>
          </w:p>
        </w:tc>
        <w:tc>
          <w:tcPr>
            <w:tcW w:w="3828" w:type="dxa"/>
            <w:gridSpan w:val="3"/>
            <w:shd w:val="clear" w:color="auto" w:fill="DEEAF6" w:themeFill="accent5" w:themeFillTint="33"/>
          </w:tcPr>
          <w:p w:rsidRPr="00BB0B1C" w:rsidR="00F93D68" w:rsidP="008425AE" w:rsidRDefault="00F93D68" w14:paraId="7101E565" w14:textId="7338A85C">
            <w:pPr>
              <w:pStyle w:val="NoSpacing"/>
              <w:jc w:val="center"/>
              <w:rPr>
                <w:rFonts w:asciiTheme="minorHAnsi" w:hAnsiTheme="minorHAnsi"/>
                <w:sz w:val="32"/>
                <w:szCs w:val="22"/>
              </w:rPr>
            </w:pPr>
            <w:r>
              <w:rPr>
                <w:rFonts w:asciiTheme="minorHAnsi" w:hAnsiTheme="minorHAnsi"/>
                <w:sz w:val="32"/>
                <w:szCs w:val="22"/>
              </w:rPr>
              <w:t>Player</w:t>
            </w:r>
            <w:r w:rsidRPr="00BB0B1C">
              <w:rPr>
                <w:rFonts w:asciiTheme="minorHAnsi" w:hAnsiTheme="minorHAnsi"/>
                <w:sz w:val="32"/>
                <w:szCs w:val="22"/>
              </w:rPr>
              <w:t xml:space="preserve"> 2</w:t>
            </w:r>
          </w:p>
        </w:tc>
      </w:tr>
      <w:tr w:rsidRPr="00BB0B1C" w:rsidR="00F93D68" w:rsidTr="000F10A5" w14:paraId="013ADA00" w14:textId="77777777">
        <w:tc>
          <w:tcPr>
            <w:tcW w:w="993" w:type="dxa"/>
          </w:tcPr>
          <w:p w:rsidRPr="00BB0B1C" w:rsidR="00F93D68" w:rsidP="008425AE" w:rsidRDefault="00F93D68" w14:paraId="1ABCA411" w14:textId="77777777">
            <w:pPr>
              <w:pStyle w:val="NoSpacing"/>
              <w:jc w:val="center"/>
              <w:rPr>
                <w:rFonts w:asciiTheme="minorHAnsi" w:hAnsiTheme="minorHAnsi"/>
                <w:sz w:val="28"/>
                <w:szCs w:val="28"/>
              </w:rPr>
            </w:pPr>
            <w:r w:rsidRPr="00BB0B1C">
              <w:rPr>
                <w:rFonts w:asciiTheme="minorHAnsi" w:hAnsiTheme="minorHAnsi"/>
                <w:sz w:val="28"/>
                <w:szCs w:val="28"/>
              </w:rPr>
              <w:t>Rolled</w:t>
            </w:r>
          </w:p>
        </w:tc>
        <w:tc>
          <w:tcPr>
            <w:tcW w:w="1243" w:type="dxa"/>
          </w:tcPr>
          <w:p w:rsidRPr="00BB0B1C" w:rsidR="00F93D68" w:rsidP="008425AE" w:rsidRDefault="00F93D68" w14:paraId="51EECEB5" w14:textId="77777777">
            <w:pPr>
              <w:pStyle w:val="NoSpacing"/>
              <w:jc w:val="center"/>
              <w:rPr>
                <w:rFonts w:asciiTheme="minorHAnsi" w:hAnsiTheme="minorHAnsi"/>
                <w:sz w:val="28"/>
                <w:szCs w:val="28"/>
              </w:rPr>
            </w:pPr>
            <w:r w:rsidRPr="00BB0B1C">
              <w:rPr>
                <w:rFonts w:asciiTheme="minorHAnsi" w:hAnsiTheme="minorHAnsi"/>
                <w:sz w:val="28"/>
                <w:szCs w:val="28"/>
              </w:rPr>
              <w:t>Spun</w:t>
            </w:r>
          </w:p>
        </w:tc>
        <w:tc>
          <w:tcPr>
            <w:tcW w:w="1119" w:type="dxa"/>
          </w:tcPr>
          <w:p w:rsidRPr="00BB0B1C" w:rsidR="00F93D68" w:rsidP="008425AE" w:rsidRDefault="00F93D68" w14:paraId="517CC7E0" w14:textId="77777777">
            <w:pPr>
              <w:pStyle w:val="NoSpacing"/>
              <w:jc w:val="center"/>
              <w:rPr>
                <w:rFonts w:asciiTheme="minorHAnsi" w:hAnsiTheme="minorHAnsi"/>
                <w:sz w:val="28"/>
                <w:szCs w:val="28"/>
              </w:rPr>
            </w:pPr>
            <w:r w:rsidRPr="00BB0B1C">
              <w:rPr>
                <w:rFonts w:asciiTheme="minorHAnsi" w:hAnsiTheme="minorHAnsi"/>
                <w:sz w:val="28"/>
                <w:szCs w:val="28"/>
              </w:rPr>
              <w:t>Product</w:t>
            </w:r>
          </w:p>
        </w:tc>
        <w:tc>
          <w:tcPr>
            <w:tcW w:w="1352" w:type="dxa"/>
          </w:tcPr>
          <w:p w:rsidRPr="00BB0B1C" w:rsidR="00F93D68" w:rsidP="008425AE" w:rsidRDefault="00F93D68" w14:paraId="3B0CB936" w14:textId="77777777">
            <w:pPr>
              <w:pStyle w:val="NoSpacing"/>
              <w:jc w:val="center"/>
              <w:rPr>
                <w:rFonts w:asciiTheme="minorHAnsi" w:hAnsiTheme="minorHAnsi"/>
                <w:sz w:val="28"/>
                <w:szCs w:val="28"/>
              </w:rPr>
            </w:pPr>
            <w:r w:rsidRPr="00BB0B1C">
              <w:rPr>
                <w:rFonts w:asciiTheme="minorHAnsi" w:hAnsiTheme="minorHAnsi"/>
                <w:sz w:val="28"/>
                <w:szCs w:val="28"/>
              </w:rPr>
              <w:t>Code</w:t>
            </w:r>
          </w:p>
        </w:tc>
        <w:tc>
          <w:tcPr>
            <w:tcW w:w="538" w:type="dxa"/>
            <w:shd w:val="clear" w:color="auto" w:fill="000000" w:themeFill="text1"/>
          </w:tcPr>
          <w:p w:rsidRPr="00BB0B1C" w:rsidR="00F93D68" w:rsidP="008425AE" w:rsidRDefault="00F93D68" w14:paraId="722A287A" w14:textId="77777777">
            <w:pPr>
              <w:pStyle w:val="NoSpacing"/>
              <w:jc w:val="center"/>
              <w:rPr>
                <w:rFonts w:asciiTheme="minorHAnsi" w:hAnsiTheme="minorHAnsi"/>
                <w:sz w:val="28"/>
                <w:szCs w:val="28"/>
              </w:rPr>
            </w:pPr>
          </w:p>
        </w:tc>
        <w:tc>
          <w:tcPr>
            <w:tcW w:w="1134" w:type="dxa"/>
          </w:tcPr>
          <w:p w:rsidRPr="00BB0B1C" w:rsidR="00F93D68" w:rsidP="008425AE" w:rsidRDefault="00F93D68" w14:paraId="565FC4AF" w14:textId="77777777">
            <w:pPr>
              <w:pStyle w:val="NoSpacing"/>
              <w:jc w:val="center"/>
              <w:rPr>
                <w:rFonts w:asciiTheme="minorHAnsi" w:hAnsiTheme="minorHAnsi"/>
                <w:sz w:val="28"/>
                <w:szCs w:val="28"/>
              </w:rPr>
            </w:pPr>
            <w:r w:rsidRPr="00BB0B1C">
              <w:rPr>
                <w:rFonts w:asciiTheme="minorHAnsi" w:hAnsiTheme="minorHAnsi"/>
                <w:sz w:val="28"/>
                <w:szCs w:val="28"/>
              </w:rPr>
              <w:t>Rolled</w:t>
            </w:r>
          </w:p>
        </w:tc>
        <w:tc>
          <w:tcPr>
            <w:tcW w:w="1276" w:type="dxa"/>
          </w:tcPr>
          <w:p w:rsidRPr="00BB0B1C" w:rsidR="00F93D68" w:rsidP="008425AE" w:rsidRDefault="00F93D68" w14:paraId="33094ADC" w14:textId="77777777">
            <w:pPr>
              <w:pStyle w:val="NoSpacing"/>
              <w:jc w:val="center"/>
              <w:rPr>
                <w:rFonts w:asciiTheme="minorHAnsi" w:hAnsiTheme="minorHAnsi"/>
                <w:sz w:val="28"/>
                <w:szCs w:val="28"/>
              </w:rPr>
            </w:pPr>
            <w:r w:rsidRPr="00BB0B1C">
              <w:rPr>
                <w:rFonts w:asciiTheme="minorHAnsi" w:hAnsiTheme="minorHAnsi"/>
                <w:sz w:val="28"/>
                <w:szCs w:val="28"/>
              </w:rPr>
              <w:t>Spun</w:t>
            </w:r>
          </w:p>
        </w:tc>
        <w:tc>
          <w:tcPr>
            <w:tcW w:w="1291" w:type="dxa"/>
          </w:tcPr>
          <w:p w:rsidRPr="00BB0B1C" w:rsidR="00F93D68" w:rsidP="008425AE" w:rsidRDefault="00F93D68" w14:paraId="0689B93C" w14:textId="77777777">
            <w:pPr>
              <w:pStyle w:val="NoSpacing"/>
              <w:jc w:val="center"/>
              <w:rPr>
                <w:rFonts w:asciiTheme="minorHAnsi" w:hAnsiTheme="minorHAnsi"/>
                <w:sz w:val="28"/>
                <w:szCs w:val="28"/>
              </w:rPr>
            </w:pPr>
            <w:r w:rsidRPr="00BB0B1C">
              <w:rPr>
                <w:rFonts w:asciiTheme="minorHAnsi" w:hAnsiTheme="minorHAnsi"/>
                <w:sz w:val="28"/>
                <w:szCs w:val="28"/>
              </w:rPr>
              <w:t>Product</w:t>
            </w:r>
          </w:p>
        </w:tc>
        <w:tc>
          <w:tcPr>
            <w:tcW w:w="1261" w:type="dxa"/>
          </w:tcPr>
          <w:p w:rsidRPr="00BB0B1C" w:rsidR="00F93D68" w:rsidP="008425AE" w:rsidRDefault="00F93D68" w14:paraId="6C93E812" w14:textId="77777777">
            <w:pPr>
              <w:pStyle w:val="NoSpacing"/>
              <w:jc w:val="center"/>
              <w:rPr>
                <w:rFonts w:asciiTheme="minorHAnsi" w:hAnsiTheme="minorHAnsi"/>
                <w:sz w:val="28"/>
                <w:szCs w:val="28"/>
              </w:rPr>
            </w:pPr>
            <w:r w:rsidRPr="00BB0B1C">
              <w:rPr>
                <w:rFonts w:asciiTheme="minorHAnsi" w:hAnsiTheme="minorHAnsi"/>
                <w:sz w:val="28"/>
                <w:szCs w:val="28"/>
              </w:rPr>
              <w:t>Code</w:t>
            </w:r>
          </w:p>
        </w:tc>
      </w:tr>
      <w:tr w:rsidRPr="00BB0B1C" w:rsidR="00F93D68" w:rsidTr="000F10A5" w14:paraId="46157F45" w14:textId="77777777">
        <w:tc>
          <w:tcPr>
            <w:tcW w:w="993" w:type="dxa"/>
          </w:tcPr>
          <w:p w:rsidRPr="00BB0B1C" w:rsidR="00F93D68" w:rsidP="008425AE" w:rsidRDefault="00F93D68" w14:paraId="49C9F55C" w14:textId="77777777">
            <w:pPr>
              <w:pStyle w:val="NoSpacing"/>
              <w:jc w:val="center"/>
              <w:rPr>
                <w:rFonts w:asciiTheme="minorHAnsi" w:hAnsiTheme="minorHAnsi"/>
                <w:b/>
                <w:color w:val="00B0F0"/>
                <w:sz w:val="32"/>
                <w:szCs w:val="22"/>
              </w:rPr>
            </w:pPr>
          </w:p>
        </w:tc>
        <w:tc>
          <w:tcPr>
            <w:tcW w:w="1243" w:type="dxa"/>
          </w:tcPr>
          <w:p w:rsidRPr="00BB0B1C" w:rsidR="00F93D68" w:rsidP="008425AE" w:rsidRDefault="00F93D68" w14:paraId="63D6AF93" w14:textId="77777777">
            <w:pPr>
              <w:pStyle w:val="NoSpacing"/>
              <w:jc w:val="center"/>
              <w:rPr>
                <w:rFonts w:asciiTheme="minorHAnsi" w:hAnsiTheme="minorHAnsi"/>
                <w:b/>
                <w:color w:val="00B0F0"/>
                <w:sz w:val="32"/>
                <w:szCs w:val="22"/>
              </w:rPr>
            </w:pPr>
          </w:p>
        </w:tc>
        <w:tc>
          <w:tcPr>
            <w:tcW w:w="1119" w:type="dxa"/>
          </w:tcPr>
          <w:p w:rsidRPr="00BB0B1C" w:rsidR="00F93D68" w:rsidP="008425AE" w:rsidRDefault="00F93D68" w14:paraId="3E1A87F3" w14:textId="77777777">
            <w:pPr>
              <w:pStyle w:val="NoSpacing"/>
              <w:jc w:val="center"/>
              <w:rPr>
                <w:rFonts w:asciiTheme="minorHAnsi" w:hAnsiTheme="minorHAnsi"/>
                <w:b/>
                <w:color w:val="00B0F0"/>
                <w:sz w:val="32"/>
                <w:szCs w:val="22"/>
              </w:rPr>
            </w:pPr>
          </w:p>
        </w:tc>
        <w:tc>
          <w:tcPr>
            <w:tcW w:w="1352" w:type="dxa"/>
            <w:shd w:val="clear" w:color="auto" w:fill="FFFFFF" w:themeFill="background1"/>
          </w:tcPr>
          <w:p w:rsidRPr="00BB0B1C" w:rsidR="00F93D68" w:rsidP="008425AE" w:rsidRDefault="00F93D68" w14:paraId="1ADE3E2F" w14:textId="77777777">
            <w:pPr>
              <w:pStyle w:val="NoSpacing"/>
              <w:shd w:val="clear" w:color="auto" w:fill="FFFFFF" w:themeFill="background1"/>
              <w:jc w:val="center"/>
              <w:rPr>
                <w:rFonts w:asciiTheme="minorHAnsi" w:hAnsiTheme="minorHAnsi"/>
                <w:b/>
                <w:color w:val="00B0F0"/>
                <w:sz w:val="32"/>
                <w:szCs w:val="22"/>
              </w:rPr>
            </w:pPr>
          </w:p>
        </w:tc>
        <w:tc>
          <w:tcPr>
            <w:tcW w:w="538" w:type="dxa"/>
            <w:shd w:val="clear" w:color="auto" w:fill="000000" w:themeFill="text1"/>
          </w:tcPr>
          <w:p w:rsidRPr="00BB0B1C" w:rsidR="00F93D68" w:rsidP="008425AE" w:rsidRDefault="00F93D68" w14:paraId="5B0460CC" w14:textId="77777777">
            <w:pPr>
              <w:pStyle w:val="NoSpacing"/>
              <w:jc w:val="center"/>
              <w:rPr>
                <w:rFonts w:asciiTheme="minorHAnsi" w:hAnsiTheme="minorHAnsi"/>
                <w:sz w:val="32"/>
                <w:szCs w:val="22"/>
              </w:rPr>
            </w:pPr>
          </w:p>
        </w:tc>
        <w:tc>
          <w:tcPr>
            <w:tcW w:w="1134" w:type="dxa"/>
          </w:tcPr>
          <w:p w:rsidRPr="00BB0B1C" w:rsidR="00F93D68" w:rsidP="008425AE" w:rsidRDefault="00F93D68" w14:paraId="52025623" w14:textId="77777777">
            <w:pPr>
              <w:pStyle w:val="NoSpacing"/>
              <w:jc w:val="center"/>
              <w:rPr>
                <w:rFonts w:asciiTheme="minorHAnsi" w:hAnsiTheme="minorHAnsi"/>
                <w:b/>
                <w:color w:val="00B050"/>
                <w:sz w:val="32"/>
                <w:szCs w:val="22"/>
              </w:rPr>
            </w:pPr>
          </w:p>
        </w:tc>
        <w:tc>
          <w:tcPr>
            <w:tcW w:w="1276" w:type="dxa"/>
          </w:tcPr>
          <w:p w:rsidRPr="00BB0B1C" w:rsidR="00F93D68" w:rsidP="008425AE" w:rsidRDefault="00F93D68" w14:paraId="3EAF695C" w14:textId="77777777">
            <w:pPr>
              <w:pStyle w:val="NoSpacing"/>
              <w:jc w:val="center"/>
              <w:rPr>
                <w:rFonts w:asciiTheme="minorHAnsi" w:hAnsiTheme="minorHAnsi"/>
                <w:b/>
                <w:color w:val="00B050"/>
                <w:sz w:val="32"/>
                <w:szCs w:val="22"/>
              </w:rPr>
            </w:pPr>
          </w:p>
        </w:tc>
        <w:tc>
          <w:tcPr>
            <w:tcW w:w="1291" w:type="dxa"/>
          </w:tcPr>
          <w:p w:rsidRPr="00BB0B1C" w:rsidR="00F93D68" w:rsidP="008425AE" w:rsidRDefault="00F93D68" w14:paraId="6A69D6CB" w14:textId="77777777">
            <w:pPr>
              <w:pStyle w:val="NoSpacing"/>
              <w:jc w:val="center"/>
              <w:rPr>
                <w:rFonts w:asciiTheme="minorHAnsi" w:hAnsiTheme="minorHAnsi"/>
                <w:b/>
                <w:color w:val="00B050"/>
                <w:sz w:val="32"/>
                <w:szCs w:val="22"/>
              </w:rPr>
            </w:pPr>
          </w:p>
        </w:tc>
        <w:tc>
          <w:tcPr>
            <w:tcW w:w="1261" w:type="dxa"/>
            <w:shd w:val="clear" w:color="auto" w:fill="FFFFFF" w:themeFill="background1"/>
          </w:tcPr>
          <w:p w:rsidRPr="00BB0B1C" w:rsidR="00F93D68" w:rsidP="008425AE" w:rsidRDefault="00F93D68" w14:paraId="79622AEB" w14:textId="77777777">
            <w:pPr>
              <w:pStyle w:val="NoSpacing"/>
              <w:jc w:val="center"/>
              <w:rPr>
                <w:rFonts w:asciiTheme="minorHAnsi" w:hAnsiTheme="minorHAnsi"/>
                <w:b/>
                <w:color w:val="00B050"/>
                <w:sz w:val="32"/>
                <w:szCs w:val="22"/>
              </w:rPr>
            </w:pPr>
          </w:p>
        </w:tc>
      </w:tr>
      <w:tr w:rsidRPr="00BB0B1C" w:rsidR="00F93D68" w:rsidTr="000F10A5" w14:paraId="0FD38A7B" w14:textId="77777777">
        <w:tc>
          <w:tcPr>
            <w:tcW w:w="993" w:type="dxa"/>
          </w:tcPr>
          <w:p w:rsidRPr="00BB0B1C" w:rsidR="00F93D68" w:rsidP="008425AE" w:rsidRDefault="00F93D68" w14:paraId="41C04452" w14:textId="77777777">
            <w:pPr>
              <w:pStyle w:val="NoSpacing"/>
              <w:jc w:val="center"/>
              <w:rPr>
                <w:rFonts w:asciiTheme="minorHAnsi" w:hAnsiTheme="minorHAnsi"/>
                <w:b/>
                <w:color w:val="00B0F0"/>
                <w:sz w:val="32"/>
                <w:szCs w:val="22"/>
              </w:rPr>
            </w:pPr>
          </w:p>
        </w:tc>
        <w:tc>
          <w:tcPr>
            <w:tcW w:w="1243" w:type="dxa"/>
          </w:tcPr>
          <w:p w:rsidRPr="00BB0B1C" w:rsidR="00F93D68" w:rsidP="008425AE" w:rsidRDefault="00F93D68" w14:paraId="0809D7DB" w14:textId="77777777">
            <w:pPr>
              <w:pStyle w:val="NoSpacing"/>
              <w:jc w:val="center"/>
              <w:rPr>
                <w:rFonts w:asciiTheme="minorHAnsi" w:hAnsiTheme="minorHAnsi"/>
                <w:b/>
                <w:color w:val="00B0F0"/>
                <w:sz w:val="32"/>
                <w:szCs w:val="22"/>
              </w:rPr>
            </w:pPr>
          </w:p>
        </w:tc>
        <w:tc>
          <w:tcPr>
            <w:tcW w:w="1119" w:type="dxa"/>
          </w:tcPr>
          <w:p w:rsidRPr="00BB0B1C" w:rsidR="00F93D68" w:rsidP="008425AE" w:rsidRDefault="00F93D68" w14:paraId="7CAAACC5" w14:textId="77777777">
            <w:pPr>
              <w:pStyle w:val="NoSpacing"/>
              <w:jc w:val="center"/>
              <w:rPr>
                <w:rFonts w:asciiTheme="minorHAnsi" w:hAnsiTheme="minorHAnsi"/>
                <w:b/>
                <w:color w:val="00B0F0"/>
                <w:sz w:val="32"/>
                <w:szCs w:val="22"/>
              </w:rPr>
            </w:pPr>
          </w:p>
        </w:tc>
        <w:tc>
          <w:tcPr>
            <w:tcW w:w="1352" w:type="dxa"/>
          </w:tcPr>
          <w:p w:rsidRPr="00BB0B1C" w:rsidR="00F93D68" w:rsidP="008425AE" w:rsidRDefault="00F93D68" w14:paraId="3AB2F4F5" w14:textId="77777777">
            <w:pPr>
              <w:pStyle w:val="NoSpacing"/>
              <w:jc w:val="center"/>
              <w:rPr>
                <w:rFonts w:asciiTheme="minorHAnsi" w:hAnsiTheme="minorHAnsi"/>
                <w:b/>
                <w:color w:val="00B0F0"/>
                <w:sz w:val="32"/>
                <w:szCs w:val="22"/>
              </w:rPr>
            </w:pPr>
          </w:p>
        </w:tc>
        <w:tc>
          <w:tcPr>
            <w:tcW w:w="538" w:type="dxa"/>
            <w:shd w:val="clear" w:color="auto" w:fill="000000" w:themeFill="text1"/>
          </w:tcPr>
          <w:p w:rsidRPr="00BB0B1C" w:rsidR="00F93D68" w:rsidP="008425AE" w:rsidRDefault="00F93D68" w14:paraId="7E6C2A59" w14:textId="77777777">
            <w:pPr>
              <w:pStyle w:val="NoSpacing"/>
              <w:jc w:val="center"/>
              <w:rPr>
                <w:rFonts w:asciiTheme="minorHAnsi" w:hAnsiTheme="minorHAnsi"/>
                <w:sz w:val="32"/>
                <w:szCs w:val="22"/>
              </w:rPr>
            </w:pPr>
          </w:p>
        </w:tc>
        <w:tc>
          <w:tcPr>
            <w:tcW w:w="1134" w:type="dxa"/>
          </w:tcPr>
          <w:p w:rsidRPr="00BB0B1C" w:rsidR="00F93D68" w:rsidP="008425AE" w:rsidRDefault="00F93D68" w14:paraId="16A1A640" w14:textId="77777777">
            <w:pPr>
              <w:pStyle w:val="NoSpacing"/>
              <w:jc w:val="center"/>
              <w:rPr>
                <w:rFonts w:asciiTheme="minorHAnsi" w:hAnsiTheme="minorHAnsi"/>
                <w:b/>
                <w:color w:val="00B050"/>
                <w:sz w:val="32"/>
                <w:szCs w:val="22"/>
              </w:rPr>
            </w:pPr>
          </w:p>
        </w:tc>
        <w:tc>
          <w:tcPr>
            <w:tcW w:w="1276" w:type="dxa"/>
          </w:tcPr>
          <w:p w:rsidRPr="00BB0B1C" w:rsidR="00F93D68" w:rsidP="008425AE" w:rsidRDefault="00F93D68" w14:paraId="527399EC" w14:textId="77777777">
            <w:pPr>
              <w:pStyle w:val="NoSpacing"/>
              <w:jc w:val="center"/>
              <w:rPr>
                <w:rFonts w:asciiTheme="minorHAnsi" w:hAnsiTheme="minorHAnsi"/>
                <w:b/>
                <w:color w:val="00B050"/>
                <w:sz w:val="32"/>
                <w:szCs w:val="22"/>
              </w:rPr>
            </w:pPr>
          </w:p>
        </w:tc>
        <w:tc>
          <w:tcPr>
            <w:tcW w:w="1291" w:type="dxa"/>
          </w:tcPr>
          <w:p w:rsidRPr="00BB0B1C" w:rsidR="00F93D68" w:rsidP="008425AE" w:rsidRDefault="00F93D68" w14:paraId="37E4E72C" w14:textId="77777777">
            <w:pPr>
              <w:pStyle w:val="NoSpacing"/>
              <w:jc w:val="center"/>
              <w:rPr>
                <w:rFonts w:asciiTheme="minorHAnsi" w:hAnsiTheme="minorHAnsi"/>
                <w:b/>
                <w:color w:val="00B050"/>
                <w:sz w:val="32"/>
                <w:szCs w:val="22"/>
              </w:rPr>
            </w:pPr>
          </w:p>
        </w:tc>
        <w:tc>
          <w:tcPr>
            <w:tcW w:w="1261" w:type="dxa"/>
          </w:tcPr>
          <w:p w:rsidRPr="00BB0B1C" w:rsidR="00F93D68" w:rsidP="008425AE" w:rsidRDefault="00F93D68" w14:paraId="63856729" w14:textId="77777777">
            <w:pPr>
              <w:pStyle w:val="NoSpacing"/>
              <w:jc w:val="center"/>
              <w:rPr>
                <w:rFonts w:asciiTheme="minorHAnsi" w:hAnsiTheme="minorHAnsi"/>
                <w:b/>
                <w:color w:val="00B050"/>
                <w:sz w:val="32"/>
                <w:szCs w:val="22"/>
              </w:rPr>
            </w:pPr>
          </w:p>
        </w:tc>
      </w:tr>
      <w:tr w:rsidRPr="00BB0B1C" w:rsidR="00F93D68" w:rsidTr="000F10A5" w14:paraId="249C6CC7" w14:textId="77777777">
        <w:tc>
          <w:tcPr>
            <w:tcW w:w="993" w:type="dxa"/>
          </w:tcPr>
          <w:p w:rsidRPr="00BB0B1C" w:rsidR="00F93D68" w:rsidP="008425AE" w:rsidRDefault="00F93D68" w14:paraId="41744A74" w14:textId="77777777">
            <w:pPr>
              <w:pStyle w:val="NoSpacing"/>
              <w:jc w:val="center"/>
              <w:rPr>
                <w:rFonts w:asciiTheme="minorHAnsi" w:hAnsiTheme="minorHAnsi"/>
                <w:b/>
                <w:color w:val="00B0F0"/>
                <w:sz w:val="32"/>
                <w:szCs w:val="22"/>
              </w:rPr>
            </w:pPr>
          </w:p>
        </w:tc>
        <w:tc>
          <w:tcPr>
            <w:tcW w:w="1243" w:type="dxa"/>
          </w:tcPr>
          <w:p w:rsidRPr="00BB0B1C" w:rsidR="00F93D68" w:rsidP="008425AE" w:rsidRDefault="00F93D68" w14:paraId="25591FB4" w14:textId="77777777">
            <w:pPr>
              <w:pStyle w:val="NoSpacing"/>
              <w:jc w:val="center"/>
              <w:rPr>
                <w:rFonts w:asciiTheme="minorHAnsi" w:hAnsiTheme="minorHAnsi"/>
                <w:b/>
                <w:color w:val="00B0F0"/>
                <w:sz w:val="32"/>
                <w:szCs w:val="22"/>
              </w:rPr>
            </w:pPr>
          </w:p>
        </w:tc>
        <w:tc>
          <w:tcPr>
            <w:tcW w:w="1119" w:type="dxa"/>
          </w:tcPr>
          <w:p w:rsidRPr="00BB0B1C" w:rsidR="00F93D68" w:rsidP="008425AE" w:rsidRDefault="00F93D68" w14:paraId="672214E1" w14:textId="77777777">
            <w:pPr>
              <w:pStyle w:val="NoSpacing"/>
              <w:jc w:val="center"/>
              <w:rPr>
                <w:rFonts w:asciiTheme="minorHAnsi" w:hAnsiTheme="minorHAnsi"/>
                <w:b/>
                <w:color w:val="00B0F0"/>
                <w:sz w:val="32"/>
                <w:szCs w:val="22"/>
              </w:rPr>
            </w:pPr>
          </w:p>
        </w:tc>
        <w:tc>
          <w:tcPr>
            <w:tcW w:w="1352" w:type="dxa"/>
          </w:tcPr>
          <w:p w:rsidRPr="00BB0B1C" w:rsidR="00F93D68" w:rsidP="008425AE" w:rsidRDefault="00F93D68" w14:paraId="2187E96F" w14:textId="77777777">
            <w:pPr>
              <w:pStyle w:val="NoSpacing"/>
              <w:jc w:val="center"/>
              <w:rPr>
                <w:rFonts w:asciiTheme="minorHAnsi" w:hAnsiTheme="minorHAnsi"/>
                <w:b/>
                <w:color w:val="00B0F0"/>
                <w:sz w:val="32"/>
                <w:szCs w:val="22"/>
              </w:rPr>
            </w:pPr>
          </w:p>
        </w:tc>
        <w:tc>
          <w:tcPr>
            <w:tcW w:w="538" w:type="dxa"/>
            <w:shd w:val="clear" w:color="auto" w:fill="000000" w:themeFill="text1"/>
          </w:tcPr>
          <w:p w:rsidRPr="00BB0B1C" w:rsidR="00F93D68" w:rsidP="008425AE" w:rsidRDefault="00F93D68" w14:paraId="76131E2A" w14:textId="77777777">
            <w:pPr>
              <w:pStyle w:val="NoSpacing"/>
              <w:jc w:val="center"/>
              <w:rPr>
                <w:rFonts w:asciiTheme="minorHAnsi" w:hAnsiTheme="minorHAnsi"/>
                <w:sz w:val="32"/>
                <w:szCs w:val="22"/>
              </w:rPr>
            </w:pPr>
          </w:p>
        </w:tc>
        <w:tc>
          <w:tcPr>
            <w:tcW w:w="1134" w:type="dxa"/>
          </w:tcPr>
          <w:p w:rsidRPr="00BB0B1C" w:rsidR="00F93D68" w:rsidP="008425AE" w:rsidRDefault="00F93D68" w14:paraId="56791F1A" w14:textId="77777777">
            <w:pPr>
              <w:pStyle w:val="NoSpacing"/>
              <w:jc w:val="center"/>
              <w:rPr>
                <w:rFonts w:asciiTheme="minorHAnsi" w:hAnsiTheme="minorHAnsi"/>
                <w:b/>
                <w:color w:val="00B050"/>
                <w:sz w:val="32"/>
                <w:szCs w:val="22"/>
              </w:rPr>
            </w:pPr>
          </w:p>
        </w:tc>
        <w:tc>
          <w:tcPr>
            <w:tcW w:w="1276" w:type="dxa"/>
          </w:tcPr>
          <w:p w:rsidRPr="00BB0B1C" w:rsidR="00F93D68" w:rsidP="008425AE" w:rsidRDefault="00F93D68" w14:paraId="7FAB0D5F" w14:textId="77777777">
            <w:pPr>
              <w:pStyle w:val="NoSpacing"/>
              <w:jc w:val="center"/>
              <w:rPr>
                <w:rFonts w:asciiTheme="minorHAnsi" w:hAnsiTheme="minorHAnsi"/>
                <w:b/>
                <w:color w:val="00B050"/>
                <w:sz w:val="32"/>
                <w:szCs w:val="22"/>
              </w:rPr>
            </w:pPr>
          </w:p>
        </w:tc>
        <w:tc>
          <w:tcPr>
            <w:tcW w:w="1291" w:type="dxa"/>
          </w:tcPr>
          <w:p w:rsidRPr="00BB0B1C" w:rsidR="00F93D68" w:rsidP="008425AE" w:rsidRDefault="00F93D68" w14:paraId="602CE90D" w14:textId="77777777">
            <w:pPr>
              <w:pStyle w:val="NoSpacing"/>
              <w:jc w:val="center"/>
              <w:rPr>
                <w:rFonts w:asciiTheme="minorHAnsi" w:hAnsiTheme="minorHAnsi"/>
                <w:b/>
                <w:color w:val="00B050"/>
                <w:sz w:val="32"/>
                <w:szCs w:val="22"/>
              </w:rPr>
            </w:pPr>
          </w:p>
        </w:tc>
        <w:tc>
          <w:tcPr>
            <w:tcW w:w="1261" w:type="dxa"/>
          </w:tcPr>
          <w:p w:rsidRPr="00BB0B1C" w:rsidR="00F93D68" w:rsidP="008425AE" w:rsidRDefault="00F93D68" w14:paraId="35F57529" w14:textId="77777777">
            <w:pPr>
              <w:pStyle w:val="NoSpacing"/>
              <w:jc w:val="center"/>
              <w:rPr>
                <w:rFonts w:asciiTheme="minorHAnsi" w:hAnsiTheme="minorHAnsi"/>
                <w:b/>
                <w:color w:val="00B050"/>
                <w:sz w:val="32"/>
                <w:szCs w:val="22"/>
              </w:rPr>
            </w:pPr>
          </w:p>
        </w:tc>
      </w:tr>
      <w:tr w:rsidRPr="00BB0B1C" w:rsidR="00F93D68" w:rsidTr="000F10A5" w14:paraId="5A3D7627" w14:textId="77777777">
        <w:tc>
          <w:tcPr>
            <w:tcW w:w="993" w:type="dxa"/>
          </w:tcPr>
          <w:p w:rsidRPr="00BB0B1C" w:rsidR="00F93D68" w:rsidP="008425AE" w:rsidRDefault="00F93D68" w14:paraId="2005E1B1" w14:textId="77777777">
            <w:pPr>
              <w:pStyle w:val="NoSpacing"/>
              <w:jc w:val="center"/>
              <w:rPr>
                <w:rFonts w:asciiTheme="minorHAnsi" w:hAnsiTheme="minorHAnsi"/>
                <w:b/>
                <w:color w:val="00B0F0"/>
                <w:sz w:val="32"/>
                <w:szCs w:val="22"/>
              </w:rPr>
            </w:pPr>
          </w:p>
        </w:tc>
        <w:tc>
          <w:tcPr>
            <w:tcW w:w="1243" w:type="dxa"/>
          </w:tcPr>
          <w:p w:rsidRPr="00BB0B1C" w:rsidR="00F93D68" w:rsidP="008425AE" w:rsidRDefault="00F93D68" w14:paraId="1CAFFD26" w14:textId="77777777">
            <w:pPr>
              <w:pStyle w:val="NoSpacing"/>
              <w:jc w:val="center"/>
              <w:rPr>
                <w:rFonts w:asciiTheme="minorHAnsi" w:hAnsiTheme="minorHAnsi"/>
                <w:b/>
                <w:color w:val="00B0F0"/>
                <w:sz w:val="32"/>
                <w:szCs w:val="22"/>
              </w:rPr>
            </w:pPr>
          </w:p>
        </w:tc>
        <w:tc>
          <w:tcPr>
            <w:tcW w:w="1119" w:type="dxa"/>
          </w:tcPr>
          <w:p w:rsidRPr="00BB0B1C" w:rsidR="00F93D68" w:rsidP="008425AE" w:rsidRDefault="00F93D68" w14:paraId="268F56F9" w14:textId="77777777">
            <w:pPr>
              <w:pStyle w:val="NoSpacing"/>
              <w:jc w:val="center"/>
              <w:rPr>
                <w:rFonts w:asciiTheme="minorHAnsi" w:hAnsiTheme="minorHAnsi"/>
                <w:b/>
                <w:color w:val="00B0F0"/>
                <w:sz w:val="32"/>
                <w:szCs w:val="22"/>
              </w:rPr>
            </w:pPr>
          </w:p>
        </w:tc>
        <w:tc>
          <w:tcPr>
            <w:tcW w:w="1352" w:type="dxa"/>
          </w:tcPr>
          <w:p w:rsidRPr="00BB0B1C" w:rsidR="00F93D68" w:rsidP="008425AE" w:rsidRDefault="00F93D68" w14:paraId="640862D3" w14:textId="77777777">
            <w:pPr>
              <w:pStyle w:val="NoSpacing"/>
              <w:jc w:val="center"/>
              <w:rPr>
                <w:rFonts w:asciiTheme="minorHAnsi" w:hAnsiTheme="minorHAnsi"/>
                <w:b/>
                <w:color w:val="00B0F0"/>
                <w:sz w:val="32"/>
                <w:szCs w:val="22"/>
              </w:rPr>
            </w:pPr>
          </w:p>
        </w:tc>
        <w:tc>
          <w:tcPr>
            <w:tcW w:w="538" w:type="dxa"/>
            <w:shd w:val="clear" w:color="auto" w:fill="000000" w:themeFill="text1"/>
          </w:tcPr>
          <w:p w:rsidRPr="00BB0B1C" w:rsidR="00F93D68" w:rsidP="008425AE" w:rsidRDefault="00F93D68" w14:paraId="30C426B9" w14:textId="77777777">
            <w:pPr>
              <w:pStyle w:val="NoSpacing"/>
              <w:jc w:val="center"/>
              <w:rPr>
                <w:rFonts w:asciiTheme="minorHAnsi" w:hAnsiTheme="minorHAnsi"/>
                <w:sz w:val="32"/>
                <w:szCs w:val="22"/>
              </w:rPr>
            </w:pPr>
          </w:p>
        </w:tc>
        <w:tc>
          <w:tcPr>
            <w:tcW w:w="1134" w:type="dxa"/>
          </w:tcPr>
          <w:p w:rsidRPr="00BB0B1C" w:rsidR="00F93D68" w:rsidP="008425AE" w:rsidRDefault="00F93D68" w14:paraId="700E5A86" w14:textId="77777777">
            <w:pPr>
              <w:pStyle w:val="NoSpacing"/>
              <w:jc w:val="center"/>
              <w:rPr>
                <w:rFonts w:asciiTheme="minorHAnsi" w:hAnsiTheme="minorHAnsi"/>
                <w:b/>
                <w:color w:val="00B050"/>
                <w:sz w:val="32"/>
                <w:szCs w:val="22"/>
              </w:rPr>
            </w:pPr>
          </w:p>
        </w:tc>
        <w:tc>
          <w:tcPr>
            <w:tcW w:w="1276" w:type="dxa"/>
          </w:tcPr>
          <w:p w:rsidRPr="00BB0B1C" w:rsidR="00F93D68" w:rsidP="008425AE" w:rsidRDefault="00F93D68" w14:paraId="71B3C648" w14:textId="77777777">
            <w:pPr>
              <w:pStyle w:val="NoSpacing"/>
              <w:jc w:val="center"/>
              <w:rPr>
                <w:rFonts w:asciiTheme="minorHAnsi" w:hAnsiTheme="minorHAnsi"/>
                <w:b/>
                <w:color w:val="00B050"/>
                <w:sz w:val="32"/>
                <w:szCs w:val="22"/>
              </w:rPr>
            </w:pPr>
          </w:p>
        </w:tc>
        <w:tc>
          <w:tcPr>
            <w:tcW w:w="1291" w:type="dxa"/>
          </w:tcPr>
          <w:p w:rsidRPr="00BB0B1C" w:rsidR="00F93D68" w:rsidP="008425AE" w:rsidRDefault="00F93D68" w14:paraId="18CA9EE3" w14:textId="77777777">
            <w:pPr>
              <w:pStyle w:val="NoSpacing"/>
              <w:jc w:val="center"/>
              <w:rPr>
                <w:rFonts w:asciiTheme="minorHAnsi" w:hAnsiTheme="minorHAnsi"/>
                <w:b/>
                <w:color w:val="00B050"/>
                <w:sz w:val="32"/>
                <w:szCs w:val="22"/>
              </w:rPr>
            </w:pPr>
          </w:p>
        </w:tc>
        <w:tc>
          <w:tcPr>
            <w:tcW w:w="1261" w:type="dxa"/>
          </w:tcPr>
          <w:p w:rsidRPr="00BB0B1C" w:rsidR="00F93D68" w:rsidP="008425AE" w:rsidRDefault="00F93D68" w14:paraId="303E1F24" w14:textId="77777777">
            <w:pPr>
              <w:pStyle w:val="NoSpacing"/>
              <w:jc w:val="center"/>
              <w:rPr>
                <w:rFonts w:asciiTheme="minorHAnsi" w:hAnsiTheme="minorHAnsi"/>
                <w:b/>
                <w:color w:val="00B050"/>
                <w:sz w:val="32"/>
                <w:szCs w:val="22"/>
              </w:rPr>
            </w:pPr>
          </w:p>
        </w:tc>
      </w:tr>
      <w:tr w:rsidRPr="00BB0B1C" w:rsidR="00F93D68" w:rsidTr="000F10A5" w14:paraId="4EA95275" w14:textId="77777777">
        <w:tc>
          <w:tcPr>
            <w:tcW w:w="993" w:type="dxa"/>
          </w:tcPr>
          <w:p w:rsidRPr="00BB0B1C" w:rsidR="00F93D68" w:rsidP="008425AE" w:rsidRDefault="00F93D68" w14:paraId="02EA9A5A" w14:textId="77777777">
            <w:pPr>
              <w:pStyle w:val="NoSpacing"/>
              <w:jc w:val="center"/>
              <w:rPr>
                <w:rFonts w:asciiTheme="minorHAnsi" w:hAnsiTheme="minorHAnsi"/>
                <w:b/>
                <w:color w:val="00B0F0"/>
                <w:sz w:val="32"/>
                <w:szCs w:val="22"/>
              </w:rPr>
            </w:pPr>
          </w:p>
        </w:tc>
        <w:tc>
          <w:tcPr>
            <w:tcW w:w="1243" w:type="dxa"/>
          </w:tcPr>
          <w:p w:rsidRPr="00BB0B1C" w:rsidR="00F93D68" w:rsidP="008425AE" w:rsidRDefault="00F93D68" w14:paraId="7D301C8C" w14:textId="77777777">
            <w:pPr>
              <w:pStyle w:val="NoSpacing"/>
              <w:jc w:val="center"/>
              <w:rPr>
                <w:rFonts w:asciiTheme="minorHAnsi" w:hAnsiTheme="minorHAnsi"/>
                <w:b/>
                <w:color w:val="00B0F0"/>
                <w:sz w:val="32"/>
                <w:szCs w:val="22"/>
              </w:rPr>
            </w:pPr>
          </w:p>
        </w:tc>
        <w:tc>
          <w:tcPr>
            <w:tcW w:w="1119" w:type="dxa"/>
          </w:tcPr>
          <w:p w:rsidRPr="00BB0B1C" w:rsidR="00F93D68" w:rsidP="008425AE" w:rsidRDefault="00F93D68" w14:paraId="39C42D5C" w14:textId="77777777">
            <w:pPr>
              <w:pStyle w:val="NoSpacing"/>
              <w:jc w:val="center"/>
              <w:rPr>
                <w:rFonts w:asciiTheme="minorHAnsi" w:hAnsiTheme="minorHAnsi"/>
                <w:b/>
                <w:color w:val="00B0F0"/>
                <w:sz w:val="32"/>
                <w:szCs w:val="22"/>
              </w:rPr>
            </w:pPr>
          </w:p>
        </w:tc>
        <w:tc>
          <w:tcPr>
            <w:tcW w:w="1352" w:type="dxa"/>
          </w:tcPr>
          <w:p w:rsidRPr="00BB0B1C" w:rsidR="00F93D68" w:rsidP="008425AE" w:rsidRDefault="00F93D68" w14:paraId="360CEEA0" w14:textId="77777777">
            <w:pPr>
              <w:pStyle w:val="NoSpacing"/>
              <w:jc w:val="center"/>
              <w:rPr>
                <w:rFonts w:asciiTheme="minorHAnsi" w:hAnsiTheme="minorHAnsi"/>
                <w:b/>
                <w:color w:val="00B0F0"/>
                <w:sz w:val="32"/>
                <w:szCs w:val="22"/>
              </w:rPr>
            </w:pPr>
          </w:p>
        </w:tc>
        <w:tc>
          <w:tcPr>
            <w:tcW w:w="538" w:type="dxa"/>
            <w:shd w:val="clear" w:color="auto" w:fill="000000" w:themeFill="text1"/>
          </w:tcPr>
          <w:p w:rsidRPr="00BB0B1C" w:rsidR="00F93D68" w:rsidP="008425AE" w:rsidRDefault="00F93D68" w14:paraId="292B3F8D" w14:textId="77777777">
            <w:pPr>
              <w:pStyle w:val="NoSpacing"/>
              <w:jc w:val="center"/>
              <w:rPr>
                <w:rFonts w:asciiTheme="minorHAnsi" w:hAnsiTheme="minorHAnsi"/>
                <w:sz w:val="32"/>
                <w:szCs w:val="22"/>
              </w:rPr>
            </w:pPr>
          </w:p>
        </w:tc>
        <w:tc>
          <w:tcPr>
            <w:tcW w:w="1134" w:type="dxa"/>
          </w:tcPr>
          <w:p w:rsidRPr="00BB0B1C" w:rsidR="00F93D68" w:rsidP="008425AE" w:rsidRDefault="00F93D68" w14:paraId="7B31CC60" w14:textId="77777777">
            <w:pPr>
              <w:pStyle w:val="NoSpacing"/>
              <w:jc w:val="center"/>
              <w:rPr>
                <w:rFonts w:asciiTheme="minorHAnsi" w:hAnsiTheme="minorHAnsi"/>
                <w:b/>
                <w:color w:val="00B050"/>
                <w:sz w:val="32"/>
                <w:szCs w:val="22"/>
              </w:rPr>
            </w:pPr>
          </w:p>
        </w:tc>
        <w:tc>
          <w:tcPr>
            <w:tcW w:w="1276" w:type="dxa"/>
          </w:tcPr>
          <w:p w:rsidRPr="00BB0B1C" w:rsidR="00F93D68" w:rsidP="008425AE" w:rsidRDefault="00F93D68" w14:paraId="407A7C01" w14:textId="77777777">
            <w:pPr>
              <w:pStyle w:val="NoSpacing"/>
              <w:jc w:val="center"/>
              <w:rPr>
                <w:rFonts w:asciiTheme="minorHAnsi" w:hAnsiTheme="minorHAnsi"/>
                <w:b/>
                <w:color w:val="00B050"/>
                <w:sz w:val="32"/>
                <w:szCs w:val="22"/>
              </w:rPr>
            </w:pPr>
          </w:p>
        </w:tc>
        <w:tc>
          <w:tcPr>
            <w:tcW w:w="1291" w:type="dxa"/>
          </w:tcPr>
          <w:p w:rsidRPr="00BB0B1C" w:rsidR="00F93D68" w:rsidP="008425AE" w:rsidRDefault="00F93D68" w14:paraId="35F41964" w14:textId="77777777">
            <w:pPr>
              <w:pStyle w:val="NoSpacing"/>
              <w:jc w:val="center"/>
              <w:rPr>
                <w:rFonts w:asciiTheme="minorHAnsi" w:hAnsiTheme="minorHAnsi"/>
                <w:b/>
                <w:color w:val="00B050"/>
                <w:sz w:val="32"/>
                <w:szCs w:val="22"/>
              </w:rPr>
            </w:pPr>
          </w:p>
        </w:tc>
        <w:tc>
          <w:tcPr>
            <w:tcW w:w="1261" w:type="dxa"/>
          </w:tcPr>
          <w:p w:rsidRPr="00BB0B1C" w:rsidR="00F93D68" w:rsidP="008425AE" w:rsidRDefault="00F93D68" w14:paraId="707EE1CC" w14:textId="77777777">
            <w:pPr>
              <w:pStyle w:val="NoSpacing"/>
              <w:jc w:val="center"/>
              <w:rPr>
                <w:rFonts w:asciiTheme="minorHAnsi" w:hAnsiTheme="minorHAnsi"/>
                <w:b/>
                <w:color w:val="00B050"/>
                <w:sz w:val="32"/>
                <w:szCs w:val="22"/>
              </w:rPr>
            </w:pPr>
          </w:p>
        </w:tc>
      </w:tr>
      <w:tr w:rsidRPr="00BB0B1C" w:rsidR="00F93D68" w:rsidTr="000F10A5" w14:paraId="2B3AE98A" w14:textId="77777777">
        <w:tc>
          <w:tcPr>
            <w:tcW w:w="993" w:type="dxa"/>
          </w:tcPr>
          <w:p w:rsidRPr="00BB0B1C" w:rsidR="00F93D68" w:rsidP="008425AE" w:rsidRDefault="00F93D68" w14:paraId="50CD3C60" w14:textId="77777777">
            <w:pPr>
              <w:pStyle w:val="NoSpacing"/>
              <w:jc w:val="center"/>
              <w:rPr>
                <w:rFonts w:asciiTheme="minorHAnsi" w:hAnsiTheme="minorHAnsi"/>
                <w:b/>
                <w:color w:val="00B0F0"/>
                <w:sz w:val="32"/>
                <w:szCs w:val="22"/>
              </w:rPr>
            </w:pPr>
          </w:p>
        </w:tc>
        <w:tc>
          <w:tcPr>
            <w:tcW w:w="1243" w:type="dxa"/>
          </w:tcPr>
          <w:p w:rsidRPr="00BB0B1C" w:rsidR="00F93D68" w:rsidP="008425AE" w:rsidRDefault="00F93D68" w14:paraId="6C9221F6" w14:textId="77777777">
            <w:pPr>
              <w:pStyle w:val="NoSpacing"/>
              <w:jc w:val="center"/>
              <w:rPr>
                <w:rFonts w:asciiTheme="minorHAnsi" w:hAnsiTheme="minorHAnsi"/>
                <w:b/>
                <w:color w:val="00B0F0"/>
                <w:sz w:val="32"/>
                <w:szCs w:val="22"/>
              </w:rPr>
            </w:pPr>
          </w:p>
        </w:tc>
        <w:tc>
          <w:tcPr>
            <w:tcW w:w="1119" w:type="dxa"/>
          </w:tcPr>
          <w:p w:rsidRPr="00BB0B1C" w:rsidR="00F93D68" w:rsidP="008425AE" w:rsidRDefault="00F93D68" w14:paraId="3D2DDA92" w14:textId="77777777">
            <w:pPr>
              <w:pStyle w:val="NoSpacing"/>
              <w:jc w:val="center"/>
              <w:rPr>
                <w:rFonts w:asciiTheme="minorHAnsi" w:hAnsiTheme="minorHAnsi"/>
                <w:b/>
                <w:color w:val="00B0F0"/>
                <w:sz w:val="32"/>
                <w:szCs w:val="22"/>
              </w:rPr>
            </w:pPr>
          </w:p>
        </w:tc>
        <w:tc>
          <w:tcPr>
            <w:tcW w:w="1352" w:type="dxa"/>
          </w:tcPr>
          <w:p w:rsidRPr="00BB0B1C" w:rsidR="00F93D68" w:rsidP="008425AE" w:rsidRDefault="00F93D68" w14:paraId="2326E4CA" w14:textId="77777777">
            <w:pPr>
              <w:pStyle w:val="NoSpacing"/>
              <w:jc w:val="center"/>
              <w:rPr>
                <w:rFonts w:asciiTheme="minorHAnsi" w:hAnsiTheme="minorHAnsi"/>
                <w:b/>
                <w:color w:val="00B0F0"/>
                <w:sz w:val="32"/>
                <w:szCs w:val="22"/>
              </w:rPr>
            </w:pPr>
          </w:p>
        </w:tc>
        <w:tc>
          <w:tcPr>
            <w:tcW w:w="538" w:type="dxa"/>
            <w:shd w:val="clear" w:color="auto" w:fill="000000" w:themeFill="text1"/>
          </w:tcPr>
          <w:p w:rsidRPr="00BB0B1C" w:rsidR="00F93D68" w:rsidP="008425AE" w:rsidRDefault="00F93D68" w14:paraId="2623D361" w14:textId="77777777">
            <w:pPr>
              <w:pStyle w:val="NoSpacing"/>
              <w:jc w:val="center"/>
              <w:rPr>
                <w:rFonts w:asciiTheme="minorHAnsi" w:hAnsiTheme="minorHAnsi"/>
                <w:sz w:val="32"/>
                <w:szCs w:val="22"/>
              </w:rPr>
            </w:pPr>
          </w:p>
        </w:tc>
        <w:tc>
          <w:tcPr>
            <w:tcW w:w="1134" w:type="dxa"/>
          </w:tcPr>
          <w:p w:rsidRPr="00BB0B1C" w:rsidR="00F93D68" w:rsidP="008425AE" w:rsidRDefault="00F93D68" w14:paraId="4770FA58" w14:textId="77777777">
            <w:pPr>
              <w:pStyle w:val="NoSpacing"/>
              <w:jc w:val="center"/>
              <w:rPr>
                <w:rFonts w:asciiTheme="minorHAnsi" w:hAnsiTheme="minorHAnsi"/>
                <w:b/>
                <w:color w:val="00B050"/>
                <w:sz w:val="32"/>
                <w:szCs w:val="22"/>
              </w:rPr>
            </w:pPr>
          </w:p>
        </w:tc>
        <w:tc>
          <w:tcPr>
            <w:tcW w:w="1276" w:type="dxa"/>
          </w:tcPr>
          <w:p w:rsidRPr="00BB0B1C" w:rsidR="00F93D68" w:rsidP="008425AE" w:rsidRDefault="00F93D68" w14:paraId="5440CE18" w14:textId="77777777">
            <w:pPr>
              <w:pStyle w:val="NoSpacing"/>
              <w:jc w:val="center"/>
              <w:rPr>
                <w:rFonts w:asciiTheme="minorHAnsi" w:hAnsiTheme="minorHAnsi"/>
                <w:b/>
                <w:color w:val="00B050"/>
                <w:sz w:val="32"/>
                <w:szCs w:val="22"/>
              </w:rPr>
            </w:pPr>
          </w:p>
        </w:tc>
        <w:tc>
          <w:tcPr>
            <w:tcW w:w="1291" w:type="dxa"/>
          </w:tcPr>
          <w:p w:rsidRPr="00BB0B1C" w:rsidR="00F93D68" w:rsidP="008425AE" w:rsidRDefault="00F93D68" w14:paraId="552F5D89" w14:textId="77777777">
            <w:pPr>
              <w:pStyle w:val="NoSpacing"/>
              <w:jc w:val="center"/>
              <w:rPr>
                <w:rFonts w:asciiTheme="minorHAnsi" w:hAnsiTheme="minorHAnsi"/>
                <w:b/>
                <w:color w:val="00B050"/>
                <w:sz w:val="32"/>
                <w:szCs w:val="22"/>
              </w:rPr>
            </w:pPr>
          </w:p>
        </w:tc>
        <w:tc>
          <w:tcPr>
            <w:tcW w:w="1261" w:type="dxa"/>
          </w:tcPr>
          <w:p w:rsidRPr="00BB0B1C" w:rsidR="00F93D68" w:rsidP="008425AE" w:rsidRDefault="00F93D68" w14:paraId="1524436A" w14:textId="77777777">
            <w:pPr>
              <w:pStyle w:val="NoSpacing"/>
              <w:jc w:val="center"/>
              <w:rPr>
                <w:rFonts w:asciiTheme="minorHAnsi" w:hAnsiTheme="minorHAnsi"/>
                <w:b/>
                <w:color w:val="00B050"/>
                <w:sz w:val="32"/>
                <w:szCs w:val="22"/>
              </w:rPr>
            </w:pPr>
          </w:p>
        </w:tc>
      </w:tr>
      <w:tr w:rsidRPr="00BB0B1C" w:rsidR="00F93D68" w:rsidTr="000F10A5" w14:paraId="552A93C8" w14:textId="77777777">
        <w:tc>
          <w:tcPr>
            <w:tcW w:w="993" w:type="dxa"/>
          </w:tcPr>
          <w:p w:rsidRPr="00BB0B1C" w:rsidR="00F93D68" w:rsidP="008425AE" w:rsidRDefault="00F93D68" w14:paraId="0E1E172C" w14:textId="77777777">
            <w:pPr>
              <w:pStyle w:val="NoSpacing"/>
              <w:jc w:val="center"/>
              <w:rPr>
                <w:rFonts w:asciiTheme="minorHAnsi" w:hAnsiTheme="minorHAnsi"/>
                <w:b/>
                <w:color w:val="00B0F0"/>
                <w:sz w:val="32"/>
                <w:szCs w:val="22"/>
              </w:rPr>
            </w:pPr>
          </w:p>
        </w:tc>
        <w:tc>
          <w:tcPr>
            <w:tcW w:w="1243" w:type="dxa"/>
          </w:tcPr>
          <w:p w:rsidRPr="00BB0B1C" w:rsidR="00F93D68" w:rsidP="008425AE" w:rsidRDefault="00F93D68" w14:paraId="336BA3C4" w14:textId="77777777">
            <w:pPr>
              <w:pStyle w:val="NoSpacing"/>
              <w:jc w:val="center"/>
              <w:rPr>
                <w:rFonts w:asciiTheme="minorHAnsi" w:hAnsiTheme="minorHAnsi"/>
                <w:b/>
                <w:color w:val="00B0F0"/>
                <w:sz w:val="32"/>
                <w:szCs w:val="22"/>
              </w:rPr>
            </w:pPr>
          </w:p>
        </w:tc>
        <w:tc>
          <w:tcPr>
            <w:tcW w:w="1119" w:type="dxa"/>
          </w:tcPr>
          <w:p w:rsidRPr="00BB0B1C" w:rsidR="00F93D68" w:rsidP="008425AE" w:rsidRDefault="00F93D68" w14:paraId="43765332" w14:textId="77777777">
            <w:pPr>
              <w:pStyle w:val="NoSpacing"/>
              <w:jc w:val="center"/>
              <w:rPr>
                <w:rFonts w:asciiTheme="minorHAnsi" w:hAnsiTheme="minorHAnsi"/>
                <w:b/>
                <w:color w:val="00B0F0"/>
                <w:sz w:val="32"/>
                <w:szCs w:val="22"/>
              </w:rPr>
            </w:pPr>
          </w:p>
        </w:tc>
        <w:tc>
          <w:tcPr>
            <w:tcW w:w="1352" w:type="dxa"/>
          </w:tcPr>
          <w:p w:rsidRPr="00BB0B1C" w:rsidR="00F93D68" w:rsidP="008425AE" w:rsidRDefault="00F93D68" w14:paraId="2D627976" w14:textId="77777777">
            <w:pPr>
              <w:pStyle w:val="NoSpacing"/>
              <w:jc w:val="center"/>
              <w:rPr>
                <w:rFonts w:asciiTheme="minorHAnsi" w:hAnsiTheme="minorHAnsi"/>
                <w:b/>
                <w:color w:val="00B0F0"/>
                <w:sz w:val="32"/>
                <w:szCs w:val="22"/>
              </w:rPr>
            </w:pPr>
          </w:p>
        </w:tc>
        <w:tc>
          <w:tcPr>
            <w:tcW w:w="538" w:type="dxa"/>
            <w:shd w:val="clear" w:color="auto" w:fill="000000" w:themeFill="text1"/>
          </w:tcPr>
          <w:p w:rsidRPr="00BB0B1C" w:rsidR="00F93D68" w:rsidP="008425AE" w:rsidRDefault="00F93D68" w14:paraId="35DA649B" w14:textId="77777777">
            <w:pPr>
              <w:pStyle w:val="NoSpacing"/>
              <w:jc w:val="center"/>
              <w:rPr>
                <w:rFonts w:asciiTheme="minorHAnsi" w:hAnsiTheme="minorHAnsi"/>
                <w:sz w:val="32"/>
                <w:szCs w:val="22"/>
              </w:rPr>
            </w:pPr>
          </w:p>
        </w:tc>
        <w:tc>
          <w:tcPr>
            <w:tcW w:w="1134" w:type="dxa"/>
          </w:tcPr>
          <w:p w:rsidRPr="00BB0B1C" w:rsidR="00F93D68" w:rsidP="008425AE" w:rsidRDefault="00F93D68" w14:paraId="165265C1" w14:textId="77777777">
            <w:pPr>
              <w:pStyle w:val="NoSpacing"/>
              <w:jc w:val="center"/>
              <w:rPr>
                <w:rFonts w:asciiTheme="minorHAnsi" w:hAnsiTheme="minorHAnsi"/>
                <w:b/>
                <w:color w:val="00B050"/>
                <w:sz w:val="32"/>
                <w:szCs w:val="22"/>
              </w:rPr>
            </w:pPr>
          </w:p>
        </w:tc>
        <w:tc>
          <w:tcPr>
            <w:tcW w:w="1276" w:type="dxa"/>
          </w:tcPr>
          <w:p w:rsidRPr="00BB0B1C" w:rsidR="00F93D68" w:rsidP="008425AE" w:rsidRDefault="00F93D68" w14:paraId="72164F9D" w14:textId="77777777">
            <w:pPr>
              <w:pStyle w:val="NoSpacing"/>
              <w:jc w:val="center"/>
              <w:rPr>
                <w:rFonts w:asciiTheme="minorHAnsi" w:hAnsiTheme="minorHAnsi"/>
                <w:b/>
                <w:color w:val="00B050"/>
                <w:sz w:val="32"/>
                <w:szCs w:val="22"/>
              </w:rPr>
            </w:pPr>
          </w:p>
        </w:tc>
        <w:tc>
          <w:tcPr>
            <w:tcW w:w="1291" w:type="dxa"/>
          </w:tcPr>
          <w:p w:rsidRPr="00BB0B1C" w:rsidR="00F93D68" w:rsidP="008425AE" w:rsidRDefault="00F93D68" w14:paraId="5CF92435" w14:textId="77777777">
            <w:pPr>
              <w:pStyle w:val="NoSpacing"/>
              <w:jc w:val="center"/>
              <w:rPr>
                <w:rFonts w:asciiTheme="minorHAnsi" w:hAnsiTheme="minorHAnsi"/>
                <w:b/>
                <w:color w:val="00B050"/>
                <w:sz w:val="32"/>
                <w:szCs w:val="22"/>
              </w:rPr>
            </w:pPr>
          </w:p>
        </w:tc>
        <w:tc>
          <w:tcPr>
            <w:tcW w:w="1261" w:type="dxa"/>
          </w:tcPr>
          <w:p w:rsidRPr="00BB0B1C" w:rsidR="00F93D68" w:rsidP="008425AE" w:rsidRDefault="00F93D68" w14:paraId="5CEEEDED" w14:textId="77777777">
            <w:pPr>
              <w:pStyle w:val="NoSpacing"/>
              <w:jc w:val="center"/>
              <w:rPr>
                <w:rFonts w:asciiTheme="minorHAnsi" w:hAnsiTheme="minorHAnsi"/>
                <w:b/>
                <w:color w:val="00B050"/>
                <w:sz w:val="32"/>
                <w:szCs w:val="22"/>
              </w:rPr>
            </w:pPr>
          </w:p>
        </w:tc>
      </w:tr>
      <w:tr w:rsidRPr="00BB0B1C" w:rsidR="00F93D68" w:rsidTr="000F10A5" w14:paraId="3CACBEA4" w14:textId="77777777">
        <w:tc>
          <w:tcPr>
            <w:tcW w:w="993" w:type="dxa"/>
          </w:tcPr>
          <w:p w:rsidRPr="00BB0B1C" w:rsidR="00F93D68" w:rsidP="008425AE" w:rsidRDefault="00F93D68" w14:paraId="5D745511" w14:textId="77777777">
            <w:pPr>
              <w:pStyle w:val="NoSpacing"/>
              <w:jc w:val="center"/>
              <w:rPr>
                <w:rFonts w:asciiTheme="minorHAnsi" w:hAnsiTheme="minorHAnsi"/>
                <w:b/>
                <w:color w:val="00B0F0"/>
                <w:sz w:val="32"/>
                <w:szCs w:val="22"/>
              </w:rPr>
            </w:pPr>
          </w:p>
        </w:tc>
        <w:tc>
          <w:tcPr>
            <w:tcW w:w="1243" w:type="dxa"/>
          </w:tcPr>
          <w:p w:rsidRPr="00BB0B1C" w:rsidR="00F93D68" w:rsidP="008425AE" w:rsidRDefault="00F93D68" w14:paraId="52F05F37" w14:textId="77777777">
            <w:pPr>
              <w:pStyle w:val="NoSpacing"/>
              <w:jc w:val="center"/>
              <w:rPr>
                <w:rFonts w:asciiTheme="minorHAnsi" w:hAnsiTheme="minorHAnsi"/>
                <w:b/>
                <w:color w:val="00B0F0"/>
                <w:sz w:val="32"/>
                <w:szCs w:val="22"/>
              </w:rPr>
            </w:pPr>
          </w:p>
        </w:tc>
        <w:tc>
          <w:tcPr>
            <w:tcW w:w="1119" w:type="dxa"/>
          </w:tcPr>
          <w:p w:rsidRPr="00BB0B1C" w:rsidR="00F93D68" w:rsidP="008425AE" w:rsidRDefault="00F93D68" w14:paraId="6A81AC5A" w14:textId="77777777">
            <w:pPr>
              <w:pStyle w:val="NoSpacing"/>
              <w:jc w:val="center"/>
              <w:rPr>
                <w:rFonts w:asciiTheme="minorHAnsi" w:hAnsiTheme="minorHAnsi"/>
                <w:b/>
                <w:color w:val="00B0F0"/>
                <w:sz w:val="32"/>
                <w:szCs w:val="22"/>
              </w:rPr>
            </w:pPr>
          </w:p>
        </w:tc>
        <w:tc>
          <w:tcPr>
            <w:tcW w:w="1352" w:type="dxa"/>
          </w:tcPr>
          <w:p w:rsidRPr="00BB0B1C" w:rsidR="00F93D68" w:rsidP="008425AE" w:rsidRDefault="00F93D68" w14:paraId="0BBDDDB4" w14:textId="77777777">
            <w:pPr>
              <w:pStyle w:val="NoSpacing"/>
              <w:jc w:val="center"/>
              <w:rPr>
                <w:rFonts w:asciiTheme="minorHAnsi" w:hAnsiTheme="minorHAnsi"/>
                <w:b/>
                <w:color w:val="00B0F0"/>
                <w:sz w:val="32"/>
                <w:szCs w:val="22"/>
              </w:rPr>
            </w:pPr>
          </w:p>
        </w:tc>
        <w:tc>
          <w:tcPr>
            <w:tcW w:w="538" w:type="dxa"/>
            <w:shd w:val="clear" w:color="auto" w:fill="000000" w:themeFill="text1"/>
          </w:tcPr>
          <w:p w:rsidRPr="00BB0B1C" w:rsidR="00F93D68" w:rsidP="008425AE" w:rsidRDefault="00F93D68" w14:paraId="0DEEF02D" w14:textId="77777777">
            <w:pPr>
              <w:pStyle w:val="NoSpacing"/>
              <w:jc w:val="center"/>
              <w:rPr>
                <w:rFonts w:asciiTheme="minorHAnsi" w:hAnsiTheme="minorHAnsi"/>
                <w:sz w:val="32"/>
                <w:szCs w:val="22"/>
              </w:rPr>
            </w:pPr>
          </w:p>
        </w:tc>
        <w:tc>
          <w:tcPr>
            <w:tcW w:w="1134" w:type="dxa"/>
          </w:tcPr>
          <w:p w:rsidRPr="00BB0B1C" w:rsidR="00F93D68" w:rsidP="008425AE" w:rsidRDefault="00F93D68" w14:paraId="2280A127" w14:textId="77777777">
            <w:pPr>
              <w:pStyle w:val="NoSpacing"/>
              <w:jc w:val="center"/>
              <w:rPr>
                <w:rFonts w:asciiTheme="minorHAnsi" w:hAnsiTheme="minorHAnsi"/>
                <w:b/>
                <w:color w:val="00B050"/>
                <w:sz w:val="32"/>
                <w:szCs w:val="22"/>
              </w:rPr>
            </w:pPr>
          </w:p>
        </w:tc>
        <w:tc>
          <w:tcPr>
            <w:tcW w:w="1276" w:type="dxa"/>
          </w:tcPr>
          <w:p w:rsidRPr="00BB0B1C" w:rsidR="00F93D68" w:rsidP="008425AE" w:rsidRDefault="00F93D68" w14:paraId="3BB30E7D" w14:textId="77777777">
            <w:pPr>
              <w:pStyle w:val="NoSpacing"/>
              <w:jc w:val="center"/>
              <w:rPr>
                <w:rFonts w:asciiTheme="minorHAnsi" w:hAnsiTheme="minorHAnsi"/>
                <w:b/>
                <w:color w:val="00B050"/>
                <w:sz w:val="32"/>
                <w:szCs w:val="22"/>
              </w:rPr>
            </w:pPr>
          </w:p>
        </w:tc>
        <w:tc>
          <w:tcPr>
            <w:tcW w:w="1291" w:type="dxa"/>
          </w:tcPr>
          <w:p w:rsidRPr="00BB0B1C" w:rsidR="00F93D68" w:rsidP="008425AE" w:rsidRDefault="00F93D68" w14:paraId="5F3FA986" w14:textId="77777777">
            <w:pPr>
              <w:pStyle w:val="NoSpacing"/>
              <w:jc w:val="center"/>
              <w:rPr>
                <w:rFonts w:asciiTheme="minorHAnsi" w:hAnsiTheme="minorHAnsi"/>
                <w:b/>
                <w:color w:val="00B050"/>
                <w:sz w:val="32"/>
                <w:szCs w:val="22"/>
              </w:rPr>
            </w:pPr>
          </w:p>
        </w:tc>
        <w:tc>
          <w:tcPr>
            <w:tcW w:w="1261" w:type="dxa"/>
          </w:tcPr>
          <w:p w:rsidRPr="00BB0B1C" w:rsidR="00F93D68" w:rsidP="008425AE" w:rsidRDefault="00F93D68" w14:paraId="28576AE6" w14:textId="77777777">
            <w:pPr>
              <w:pStyle w:val="NoSpacing"/>
              <w:jc w:val="center"/>
              <w:rPr>
                <w:rFonts w:asciiTheme="minorHAnsi" w:hAnsiTheme="minorHAnsi"/>
                <w:b/>
                <w:color w:val="00B050"/>
                <w:sz w:val="32"/>
                <w:szCs w:val="22"/>
              </w:rPr>
            </w:pPr>
          </w:p>
        </w:tc>
      </w:tr>
      <w:tr w:rsidRPr="00BB0B1C" w:rsidR="00F93D68" w:rsidTr="000F10A5" w14:paraId="62AB3307" w14:textId="77777777">
        <w:tc>
          <w:tcPr>
            <w:tcW w:w="993" w:type="dxa"/>
          </w:tcPr>
          <w:p w:rsidRPr="00BB0B1C" w:rsidR="00F93D68" w:rsidP="008425AE" w:rsidRDefault="00F93D68" w14:paraId="4A1A5F30" w14:textId="77777777">
            <w:pPr>
              <w:pStyle w:val="NoSpacing"/>
              <w:jc w:val="center"/>
              <w:rPr>
                <w:rFonts w:asciiTheme="minorHAnsi" w:hAnsiTheme="minorHAnsi"/>
                <w:b/>
                <w:color w:val="00B0F0"/>
                <w:sz w:val="32"/>
                <w:szCs w:val="22"/>
              </w:rPr>
            </w:pPr>
          </w:p>
        </w:tc>
        <w:tc>
          <w:tcPr>
            <w:tcW w:w="1243" w:type="dxa"/>
          </w:tcPr>
          <w:p w:rsidRPr="00BB0B1C" w:rsidR="00F93D68" w:rsidP="008425AE" w:rsidRDefault="00F93D68" w14:paraId="70C28475" w14:textId="77777777">
            <w:pPr>
              <w:pStyle w:val="NoSpacing"/>
              <w:jc w:val="center"/>
              <w:rPr>
                <w:rFonts w:asciiTheme="minorHAnsi" w:hAnsiTheme="minorHAnsi"/>
                <w:b/>
                <w:color w:val="00B0F0"/>
                <w:sz w:val="32"/>
                <w:szCs w:val="22"/>
              </w:rPr>
            </w:pPr>
          </w:p>
        </w:tc>
        <w:tc>
          <w:tcPr>
            <w:tcW w:w="1119" w:type="dxa"/>
          </w:tcPr>
          <w:p w:rsidRPr="00BB0B1C" w:rsidR="00F93D68" w:rsidP="008425AE" w:rsidRDefault="00F93D68" w14:paraId="71607C67" w14:textId="77777777">
            <w:pPr>
              <w:pStyle w:val="NoSpacing"/>
              <w:jc w:val="center"/>
              <w:rPr>
                <w:rFonts w:asciiTheme="minorHAnsi" w:hAnsiTheme="minorHAnsi"/>
                <w:b/>
                <w:color w:val="00B0F0"/>
                <w:sz w:val="32"/>
                <w:szCs w:val="22"/>
              </w:rPr>
            </w:pPr>
          </w:p>
        </w:tc>
        <w:tc>
          <w:tcPr>
            <w:tcW w:w="1352" w:type="dxa"/>
          </w:tcPr>
          <w:p w:rsidRPr="00BB0B1C" w:rsidR="00F93D68" w:rsidP="008425AE" w:rsidRDefault="00F93D68" w14:paraId="1D917E05" w14:textId="77777777">
            <w:pPr>
              <w:pStyle w:val="NoSpacing"/>
              <w:jc w:val="center"/>
              <w:rPr>
                <w:rFonts w:asciiTheme="minorHAnsi" w:hAnsiTheme="minorHAnsi"/>
                <w:b/>
                <w:color w:val="00B0F0"/>
                <w:sz w:val="32"/>
                <w:szCs w:val="22"/>
              </w:rPr>
            </w:pPr>
          </w:p>
        </w:tc>
        <w:tc>
          <w:tcPr>
            <w:tcW w:w="538" w:type="dxa"/>
            <w:shd w:val="clear" w:color="auto" w:fill="000000" w:themeFill="text1"/>
          </w:tcPr>
          <w:p w:rsidRPr="00BB0B1C" w:rsidR="00F93D68" w:rsidP="008425AE" w:rsidRDefault="00F93D68" w14:paraId="719C505E" w14:textId="77777777">
            <w:pPr>
              <w:pStyle w:val="NoSpacing"/>
              <w:jc w:val="center"/>
              <w:rPr>
                <w:rFonts w:asciiTheme="minorHAnsi" w:hAnsiTheme="minorHAnsi"/>
                <w:sz w:val="32"/>
                <w:szCs w:val="22"/>
              </w:rPr>
            </w:pPr>
          </w:p>
        </w:tc>
        <w:tc>
          <w:tcPr>
            <w:tcW w:w="1134" w:type="dxa"/>
          </w:tcPr>
          <w:p w:rsidRPr="00BB0B1C" w:rsidR="00F93D68" w:rsidP="008425AE" w:rsidRDefault="00F93D68" w14:paraId="14C41C17" w14:textId="77777777">
            <w:pPr>
              <w:pStyle w:val="NoSpacing"/>
              <w:jc w:val="center"/>
              <w:rPr>
                <w:rFonts w:asciiTheme="minorHAnsi" w:hAnsiTheme="minorHAnsi"/>
                <w:b/>
                <w:color w:val="00B050"/>
                <w:sz w:val="32"/>
                <w:szCs w:val="22"/>
              </w:rPr>
            </w:pPr>
          </w:p>
        </w:tc>
        <w:tc>
          <w:tcPr>
            <w:tcW w:w="1276" w:type="dxa"/>
          </w:tcPr>
          <w:p w:rsidRPr="00BB0B1C" w:rsidR="00F93D68" w:rsidP="008425AE" w:rsidRDefault="00F93D68" w14:paraId="42764E3C" w14:textId="77777777">
            <w:pPr>
              <w:pStyle w:val="NoSpacing"/>
              <w:jc w:val="center"/>
              <w:rPr>
                <w:rFonts w:asciiTheme="minorHAnsi" w:hAnsiTheme="minorHAnsi"/>
                <w:b/>
                <w:color w:val="00B050"/>
                <w:sz w:val="32"/>
                <w:szCs w:val="22"/>
              </w:rPr>
            </w:pPr>
          </w:p>
        </w:tc>
        <w:tc>
          <w:tcPr>
            <w:tcW w:w="1291" w:type="dxa"/>
          </w:tcPr>
          <w:p w:rsidRPr="00BB0B1C" w:rsidR="00F93D68" w:rsidP="008425AE" w:rsidRDefault="00F93D68" w14:paraId="4FA43042" w14:textId="77777777">
            <w:pPr>
              <w:pStyle w:val="NoSpacing"/>
              <w:jc w:val="center"/>
              <w:rPr>
                <w:rFonts w:asciiTheme="minorHAnsi" w:hAnsiTheme="minorHAnsi"/>
                <w:b/>
                <w:color w:val="00B050"/>
                <w:sz w:val="32"/>
                <w:szCs w:val="22"/>
              </w:rPr>
            </w:pPr>
          </w:p>
        </w:tc>
        <w:tc>
          <w:tcPr>
            <w:tcW w:w="1261" w:type="dxa"/>
          </w:tcPr>
          <w:p w:rsidRPr="00BB0B1C" w:rsidR="00F93D68" w:rsidP="008425AE" w:rsidRDefault="00F93D68" w14:paraId="68DC335C" w14:textId="77777777">
            <w:pPr>
              <w:pStyle w:val="NoSpacing"/>
              <w:jc w:val="center"/>
              <w:rPr>
                <w:rFonts w:asciiTheme="minorHAnsi" w:hAnsiTheme="minorHAnsi"/>
                <w:b/>
                <w:color w:val="00B050"/>
                <w:sz w:val="32"/>
                <w:szCs w:val="22"/>
              </w:rPr>
            </w:pPr>
          </w:p>
        </w:tc>
      </w:tr>
      <w:tr w:rsidRPr="00BB0B1C" w:rsidR="00F93D68" w:rsidTr="000F10A5" w14:paraId="237E30CD" w14:textId="77777777">
        <w:tc>
          <w:tcPr>
            <w:tcW w:w="993" w:type="dxa"/>
          </w:tcPr>
          <w:p w:rsidRPr="00BB0B1C" w:rsidR="00F93D68" w:rsidP="008425AE" w:rsidRDefault="00F93D68" w14:paraId="5CD16EE1" w14:textId="77777777">
            <w:pPr>
              <w:pStyle w:val="NoSpacing"/>
              <w:jc w:val="center"/>
              <w:rPr>
                <w:rFonts w:asciiTheme="minorHAnsi" w:hAnsiTheme="minorHAnsi"/>
                <w:b/>
                <w:color w:val="00B0F0"/>
                <w:sz w:val="32"/>
                <w:szCs w:val="22"/>
              </w:rPr>
            </w:pPr>
          </w:p>
        </w:tc>
        <w:tc>
          <w:tcPr>
            <w:tcW w:w="1243" w:type="dxa"/>
          </w:tcPr>
          <w:p w:rsidRPr="00BB0B1C" w:rsidR="00F93D68" w:rsidP="008425AE" w:rsidRDefault="00F93D68" w14:paraId="699797AF" w14:textId="77777777">
            <w:pPr>
              <w:pStyle w:val="NoSpacing"/>
              <w:jc w:val="center"/>
              <w:rPr>
                <w:rFonts w:asciiTheme="minorHAnsi" w:hAnsiTheme="minorHAnsi"/>
                <w:b/>
                <w:color w:val="00B0F0"/>
                <w:sz w:val="32"/>
                <w:szCs w:val="22"/>
              </w:rPr>
            </w:pPr>
          </w:p>
        </w:tc>
        <w:tc>
          <w:tcPr>
            <w:tcW w:w="1119" w:type="dxa"/>
          </w:tcPr>
          <w:p w:rsidRPr="00BB0B1C" w:rsidR="00F93D68" w:rsidP="008425AE" w:rsidRDefault="00F93D68" w14:paraId="77A30EA1" w14:textId="77777777">
            <w:pPr>
              <w:pStyle w:val="NoSpacing"/>
              <w:jc w:val="center"/>
              <w:rPr>
                <w:rFonts w:asciiTheme="minorHAnsi" w:hAnsiTheme="minorHAnsi"/>
                <w:b/>
                <w:color w:val="00B0F0"/>
                <w:sz w:val="32"/>
                <w:szCs w:val="22"/>
              </w:rPr>
            </w:pPr>
          </w:p>
        </w:tc>
        <w:tc>
          <w:tcPr>
            <w:tcW w:w="1352" w:type="dxa"/>
          </w:tcPr>
          <w:p w:rsidRPr="00BB0B1C" w:rsidR="00F93D68" w:rsidP="008425AE" w:rsidRDefault="00F93D68" w14:paraId="45753292" w14:textId="77777777">
            <w:pPr>
              <w:pStyle w:val="NoSpacing"/>
              <w:jc w:val="center"/>
              <w:rPr>
                <w:rFonts w:asciiTheme="minorHAnsi" w:hAnsiTheme="minorHAnsi"/>
                <w:b/>
                <w:color w:val="00B0F0"/>
                <w:sz w:val="32"/>
                <w:szCs w:val="22"/>
              </w:rPr>
            </w:pPr>
          </w:p>
        </w:tc>
        <w:tc>
          <w:tcPr>
            <w:tcW w:w="538" w:type="dxa"/>
            <w:shd w:val="clear" w:color="auto" w:fill="000000" w:themeFill="text1"/>
          </w:tcPr>
          <w:p w:rsidRPr="00BB0B1C" w:rsidR="00F93D68" w:rsidP="008425AE" w:rsidRDefault="00F93D68" w14:paraId="3C21DD16" w14:textId="77777777">
            <w:pPr>
              <w:pStyle w:val="NoSpacing"/>
              <w:jc w:val="center"/>
              <w:rPr>
                <w:rFonts w:asciiTheme="minorHAnsi" w:hAnsiTheme="minorHAnsi"/>
                <w:sz w:val="32"/>
                <w:szCs w:val="22"/>
              </w:rPr>
            </w:pPr>
          </w:p>
        </w:tc>
        <w:tc>
          <w:tcPr>
            <w:tcW w:w="1134" w:type="dxa"/>
          </w:tcPr>
          <w:p w:rsidRPr="00BB0B1C" w:rsidR="00F93D68" w:rsidP="008425AE" w:rsidRDefault="00F93D68" w14:paraId="7A2B6ADB" w14:textId="77777777">
            <w:pPr>
              <w:pStyle w:val="NoSpacing"/>
              <w:jc w:val="center"/>
              <w:rPr>
                <w:rFonts w:asciiTheme="minorHAnsi" w:hAnsiTheme="minorHAnsi"/>
                <w:b/>
                <w:color w:val="00B050"/>
                <w:sz w:val="32"/>
                <w:szCs w:val="22"/>
              </w:rPr>
            </w:pPr>
          </w:p>
        </w:tc>
        <w:tc>
          <w:tcPr>
            <w:tcW w:w="1276" w:type="dxa"/>
          </w:tcPr>
          <w:p w:rsidRPr="00BB0B1C" w:rsidR="00F93D68" w:rsidP="008425AE" w:rsidRDefault="00F93D68" w14:paraId="6EAF59E7" w14:textId="77777777">
            <w:pPr>
              <w:pStyle w:val="NoSpacing"/>
              <w:jc w:val="center"/>
              <w:rPr>
                <w:rFonts w:asciiTheme="minorHAnsi" w:hAnsiTheme="minorHAnsi"/>
                <w:b/>
                <w:color w:val="00B050"/>
                <w:sz w:val="32"/>
                <w:szCs w:val="22"/>
              </w:rPr>
            </w:pPr>
          </w:p>
        </w:tc>
        <w:tc>
          <w:tcPr>
            <w:tcW w:w="1291" w:type="dxa"/>
          </w:tcPr>
          <w:p w:rsidRPr="00BB0B1C" w:rsidR="00F93D68" w:rsidP="008425AE" w:rsidRDefault="00F93D68" w14:paraId="5818E6FB" w14:textId="77777777">
            <w:pPr>
              <w:pStyle w:val="NoSpacing"/>
              <w:jc w:val="center"/>
              <w:rPr>
                <w:rFonts w:asciiTheme="minorHAnsi" w:hAnsiTheme="minorHAnsi"/>
                <w:b/>
                <w:color w:val="00B050"/>
                <w:sz w:val="32"/>
                <w:szCs w:val="22"/>
              </w:rPr>
            </w:pPr>
          </w:p>
        </w:tc>
        <w:tc>
          <w:tcPr>
            <w:tcW w:w="1261" w:type="dxa"/>
          </w:tcPr>
          <w:p w:rsidRPr="00BB0B1C" w:rsidR="00F93D68" w:rsidP="008425AE" w:rsidRDefault="00F93D68" w14:paraId="4E6212F5" w14:textId="77777777">
            <w:pPr>
              <w:pStyle w:val="NoSpacing"/>
              <w:jc w:val="center"/>
              <w:rPr>
                <w:rFonts w:asciiTheme="minorHAnsi" w:hAnsiTheme="minorHAnsi"/>
                <w:b/>
                <w:color w:val="00B050"/>
                <w:sz w:val="32"/>
                <w:szCs w:val="22"/>
              </w:rPr>
            </w:pPr>
          </w:p>
        </w:tc>
      </w:tr>
    </w:tbl>
    <w:p w:rsidRPr="00A5355A" w:rsidR="772ADA65" w:rsidP="00CA5EB4" w:rsidRDefault="1618B10F" w14:paraId="2F2E0512" w14:textId="7FE43F2C">
      <w:pPr>
        <w:pStyle w:val="Heading2"/>
        <w:numPr>
          <w:ilvl w:val="0"/>
          <w:numId w:val="0"/>
        </w:numPr>
        <w:rPr>
          <w:rFonts w:asciiTheme="minorHAnsi" w:hAnsiTheme="minorHAnsi" w:eastAsiaTheme="minorEastAsia" w:cstheme="minorBidi"/>
          <w:bCs/>
          <w:szCs w:val="48"/>
        </w:rPr>
      </w:pPr>
      <w:r w:rsidRPr="772ADA65">
        <w:rPr>
          <w:rFonts w:eastAsia="Arial"/>
          <w:szCs w:val="48"/>
        </w:rPr>
        <w:lastRenderedPageBreak/>
        <w:t>MathXplosion</w:t>
      </w:r>
      <w:r w:rsidRPr="772ADA65" w:rsidR="0A728FEE">
        <w:rPr>
          <w:rFonts w:eastAsia="Arial"/>
          <w:szCs w:val="48"/>
        </w:rPr>
        <w:t xml:space="preserve"> – </w:t>
      </w:r>
      <w:r w:rsidRPr="772ADA65" w:rsidR="0A728FEE">
        <w:rPr>
          <w:lang w:val="en-US"/>
        </w:rPr>
        <w:t>Most people are seven feet tall</w:t>
      </w:r>
    </w:p>
    <w:p w:rsidRPr="0011390B" w:rsidR="1618B10F" w:rsidP="7F5A5FD4" w:rsidRDefault="1618B10F" w14:paraId="48765EB9" w14:textId="603EFFD9">
      <w:pPr>
        <w:rPr>
          <w:rFonts w:asciiTheme="minorHAnsi" w:hAnsiTheme="minorHAnsi" w:eastAsiaTheme="minorEastAsia"/>
          <w:lang w:val="en-US"/>
        </w:rPr>
      </w:pPr>
      <w:r w:rsidR="1618B10F">
        <w:drawing>
          <wp:inline wp14:editId="4C22DFB2" wp14:anchorId="1822EA29">
            <wp:extent cx="638175" cy="638175"/>
            <wp:effectExtent l="0" t="0" r="9525" b="9525"/>
            <wp:docPr id="188897906" name="Picture 746129548" descr="Play this game or watch this video." title=""/>
            <wp:cNvGraphicFramePr>
              <a:graphicFrameLocks noChangeAspect="1"/>
            </wp:cNvGraphicFramePr>
            <a:graphic>
              <a:graphicData uri="http://schemas.openxmlformats.org/drawingml/2006/picture">
                <pic:pic>
                  <pic:nvPicPr>
                    <pic:cNvPr id="0" name="Picture 746129548"/>
                    <pic:cNvPicPr/>
                  </pic:nvPicPr>
                  <pic:blipFill>
                    <a:blip r:embed="Ra78e5507e29747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1618B10F">
        <w:rPr>
          <w:lang w:val="en-US"/>
        </w:rPr>
        <w:t xml:space="preserve">Watch the episode of </w:t>
      </w:r>
      <w:hyperlink r:id="R9c6891eef8414098">
        <w:r w:rsidRPr="34391E75" w:rsidR="1618B10F">
          <w:rPr>
            <w:rStyle w:val="Hyperlink"/>
            <w:lang w:val="en-US"/>
          </w:rPr>
          <w:t>MathXplosion</w:t>
        </w:r>
        <w:r w:rsidRPr="34391E75" w:rsidR="3E85E6A2">
          <w:rPr>
            <w:rStyle w:val="Hyperlink"/>
            <w:lang w:val="en-US"/>
          </w:rPr>
          <w:t xml:space="preserve"> – Most people are seven feet tall</w:t>
        </w:r>
      </w:hyperlink>
    </w:p>
    <w:p w:rsidRPr="00C27503" w:rsidR="772ADA65" w:rsidP="22AC79F9" w:rsidRDefault="33C74F7B" w14:paraId="6E2B1154" w14:textId="45C81776">
      <w:pPr>
        <w:rPr>
          <w:lang w:eastAsia="zh-CN"/>
        </w:rPr>
      </w:pPr>
      <w:r w:rsidR="33C74F7B">
        <w:drawing>
          <wp:inline wp14:editId="06DFE159" wp14:anchorId="2E5BDD01">
            <wp:extent cx="638175" cy="638175"/>
            <wp:effectExtent l="0" t="0" r="9525" b="9525"/>
            <wp:docPr id="70304797" name="Picture 416454046" descr="Play this game or watch this video." title=""/>
            <wp:cNvGraphicFramePr>
              <a:graphicFrameLocks noChangeAspect="1"/>
            </wp:cNvGraphicFramePr>
            <a:graphic>
              <a:graphicData uri="http://schemas.openxmlformats.org/drawingml/2006/picture">
                <pic:pic>
                  <pic:nvPicPr>
                    <pic:cNvPr id="0" name="Picture 416454046"/>
                    <pic:cNvPicPr/>
                  </pic:nvPicPr>
                  <pic:blipFill>
                    <a:blip r:embed="R99d8d8754cce4d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33C74F7B">
        <w:rPr>
          <w:rFonts w:eastAsia="Arial" w:cs="Arial"/>
          <w:color w:val="000000" w:themeColor="text1" w:themeTint="FF" w:themeShade="FF"/>
        </w:rPr>
        <w:t xml:space="preserve">View </w:t>
      </w:r>
      <w:hyperlink r:id="Rc59897b9ffcf4d46">
        <w:r w:rsidRPr="34391E75" w:rsidR="33C74F7B">
          <w:rPr>
            <w:rStyle w:val="Hyperlink"/>
            <w:rFonts w:eastAsia="Arial" w:cs="Arial"/>
            <w:color w:val="000000" w:themeColor="text1" w:themeTint="FF" w:themeShade="FF"/>
          </w:rPr>
          <w:t>video</w:t>
        </w:r>
        <w:r w:rsidRPr="34391E75" w:rsidR="08EA0A0F">
          <w:rPr>
            <w:rStyle w:val="Hyperlink"/>
            <w:rFonts w:eastAsia="Arial" w:cs="Arial"/>
            <w:color w:val="000000" w:themeColor="text1" w:themeTint="FF" w:themeShade="FF"/>
          </w:rPr>
          <w:t xml:space="preserve"> on</w:t>
        </w:r>
        <w:r w:rsidRPr="34391E75" w:rsidR="33C74F7B">
          <w:rPr>
            <w:rStyle w:val="Hyperlink"/>
            <w:rFonts w:eastAsia="Arial" w:cs="Arial"/>
            <w:color w:val="000000" w:themeColor="text1" w:themeTint="FF" w:themeShade="FF"/>
          </w:rPr>
          <w:t xml:space="preserve"> MathXplosion 7 feet follow up</w:t>
        </w:r>
        <w:r w:rsidRPr="34391E75" w:rsidR="6A0220ED">
          <w:rPr>
            <w:rStyle w:val="Hyperlink"/>
            <w:rFonts w:eastAsia="Arial" w:cs="Arial"/>
            <w:color w:val="000000" w:themeColor="text1" w:themeTint="FF" w:themeShade="FF"/>
          </w:rPr>
          <w:t xml:space="preserve"> page</w:t>
        </w:r>
      </w:hyperlink>
      <w:r w:rsidRPr="34391E75" w:rsidR="00C27503">
        <w:rPr>
          <w:rStyle w:val="Hyperlink"/>
          <w:rFonts w:eastAsia="Arial" w:cs="Arial"/>
          <w:color w:val="000000" w:themeColor="text1" w:themeTint="FF" w:themeShade="FF"/>
        </w:rPr>
        <w:t xml:space="preserve"> </w:t>
      </w:r>
      <w:r w:rsidRPr="34391E75" w:rsidR="00C27503">
        <w:rPr>
          <w:lang w:eastAsia="zh-CN"/>
        </w:rPr>
        <w:t xml:space="preserve">and have a go at making your own foot as a unit of measurement. </w:t>
      </w:r>
    </w:p>
    <w:p w:rsidR="1618B10F" w:rsidP="7F5A5FD4" w:rsidRDefault="1618B10F" w14:paraId="3FC4974B" w14:textId="21839804">
      <w:pPr>
        <w:rPr>
          <w:rFonts w:asciiTheme="minorHAnsi" w:hAnsiTheme="minorHAnsi" w:eastAsiaTheme="minorEastAsia"/>
        </w:rPr>
      </w:pPr>
      <w:r w:rsidR="1618B10F">
        <w:drawing>
          <wp:inline wp14:editId="0DC4D7E2" wp14:anchorId="44C780C3">
            <wp:extent cx="638175" cy="638175"/>
            <wp:effectExtent l="0" t="0" r="9525" b="9525"/>
            <wp:docPr id="1531333978" name="Picture 1860061037" descr="Think or brainstorm your ideas." title=""/>
            <wp:cNvGraphicFramePr>
              <a:graphicFrameLocks noChangeAspect="1"/>
            </wp:cNvGraphicFramePr>
            <a:graphic>
              <a:graphicData uri="http://schemas.openxmlformats.org/drawingml/2006/picture">
                <pic:pic>
                  <pic:nvPicPr>
                    <pic:cNvPr id="0" name="Picture 1860061037"/>
                    <pic:cNvPicPr/>
                  </pic:nvPicPr>
                  <pic:blipFill>
                    <a:blip r:embed="R5edfad25020d4c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0794C08D">
        <w:rPr>
          <w:lang w:val="en-US"/>
        </w:rPr>
        <w:t>A</w:t>
      </w:r>
      <w:r w:rsidRPr="34391E75" w:rsidR="1618B10F">
        <w:rPr>
          <w:lang w:val="en-US"/>
        </w:rPr>
        <w:t>re</w:t>
      </w:r>
      <w:r w:rsidRPr="34391E75" w:rsidR="0F058BFB">
        <w:rPr>
          <w:lang w:val="en-US"/>
        </w:rPr>
        <w:t xml:space="preserve"> you</w:t>
      </w:r>
      <w:r w:rsidRPr="34391E75" w:rsidR="1618B10F">
        <w:rPr>
          <w:lang w:val="en-US"/>
        </w:rPr>
        <w:t xml:space="preserve"> 7 feet tall</w:t>
      </w:r>
      <w:r w:rsidRPr="34391E75" w:rsidR="082C7D69">
        <w:rPr>
          <w:lang w:val="en-US"/>
        </w:rPr>
        <w:t>?</w:t>
      </w:r>
    </w:p>
    <w:p w:rsidRPr="0011390B" w:rsidR="1618B10F" w:rsidP="0011390B" w:rsidRDefault="0011390B" w14:paraId="0BBB9238" w14:textId="6608D39C">
      <w:pPr>
        <w:rPr>
          <w:rFonts w:asciiTheme="minorHAnsi" w:hAnsiTheme="minorHAnsi" w:eastAsiaTheme="minorEastAsia"/>
          <w:lang w:val="en-US"/>
        </w:rPr>
      </w:pPr>
      <w:r w:rsidR="0011390B">
        <w:drawing>
          <wp:inline wp14:editId="34401025" wp14:anchorId="28612E6F">
            <wp:extent cx="640081" cy="640081"/>
            <wp:effectExtent l="0" t="0" r="7620" b="7620"/>
            <wp:docPr id="1287042594" name="Picture 11" descr="This activity involves drawing." title="Draw"/>
            <wp:cNvGraphicFramePr>
              <a:graphicFrameLocks noChangeAspect="1"/>
            </wp:cNvGraphicFramePr>
            <a:graphic>
              <a:graphicData uri="http://schemas.openxmlformats.org/drawingml/2006/picture">
                <pic:pic>
                  <pic:nvPicPr>
                    <pic:cNvPr id="0" name="Picture 11"/>
                    <pic:cNvPicPr/>
                  </pic:nvPicPr>
                  <pic:blipFill>
                    <a:blip r:embed="Rb6bce5bf449844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1618B10F">
        <w:drawing>
          <wp:inline wp14:editId="5C6B6E12" wp14:anchorId="3C1BFBF7">
            <wp:extent cx="638175" cy="638175"/>
            <wp:effectExtent l="0" t="0" r="9525" b="9525"/>
            <wp:docPr id="2111933161" name="Picture 1782530730" descr="This is a hands on activity" title=""/>
            <wp:cNvGraphicFramePr>
              <a:graphicFrameLocks noChangeAspect="1"/>
            </wp:cNvGraphicFramePr>
            <a:graphic>
              <a:graphicData uri="http://schemas.openxmlformats.org/drawingml/2006/picture">
                <pic:pic>
                  <pic:nvPicPr>
                    <pic:cNvPr id="0" name="Picture 1782530730"/>
                    <pic:cNvPicPr/>
                  </pic:nvPicPr>
                  <pic:blipFill>
                    <a:blip r:embed="R60122c3ef5f9491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170FDBDD">
        <w:rPr>
          <w:lang w:val="en-US"/>
        </w:rPr>
        <w:t xml:space="preserve">Can you find some things that </w:t>
      </w:r>
      <w:r w:rsidRPr="34391E75" w:rsidR="0011390B">
        <w:rPr>
          <w:lang w:val="en-US"/>
        </w:rPr>
        <w:t xml:space="preserve">are more than your 7 feet tall? </w:t>
      </w:r>
      <w:r w:rsidRPr="34391E75" w:rsidR="1618B10F">
        <w:rPr>
          <w:lang w:val="en-US"/>
        </w:rPr>
        <w:t>Write and draw your findings in the space provided.</w:t>
      </w:r>
    </w:p>
    <w:p w:rsidR="772ADA65" w:rsidP="772ADA65" w:rsidRDefault="772ADA65" w14:paraId="7822D534" w14:textId="1F4B1EE7">
      <w:pPr>
        <w:rPr>
          <w:lang w:val="en-US"/>
        </w:rPr>
      </w:pPr>
    </w:p>
    <w:p w:rsidR="772ADA65" w:rsidP="772ADA65" w:rsidRDefault="772ADA65" w14:paraId="3302F7CE" w14:textId="4505BA49">
      <w:pPr>
        <w:rPr>
          <w:lang w:val="en-US"/>
        </w:rPr>
      </w:pPr>
    </w:p>
    <w:p w:rsidR="772ADA65" w:rsidP="772ADA65" w:rsidRDefault="772ADA65" w14:paraId="615AFB11" w14:textId="31F68155">
      <w:pPr>
        <w:rPr>
          <w:lang w:val="en-US"/>
        </w:rPr>
      </w:pPr>
    </w:p>
    <w:p w:rsidR="772ADA65" w:rsidP="772ADA65" w:rsidRDefault="772ADA65" w14:paraId="4E6F38AC" w14:textId="41FFC795">
      <w:pPr>
        <w:rPr>
          <w:lang w:val="en-US"/>
        </w:rPr>
      </w:pPr>
    </w:p>
    <w:p w:rsidR="0011390B" w:rsidP="772ADA65" w:rsidRDefault="0011390B" w14:paraId="0C9866EA" w14:textId="3A25147E">
      <w:pPr>
        <w:rPr>
          <w:lang w:val="en-US"/>
        </w:rPr>
      </w:pPr>
    </w:p>
    <w:p w:rsidR="0011390B" w:rsidP="772ADA65" w:rsidRDefault="0011390B" w14:paraId="3B8FEF21" w14:textId="6280843E">
      <w:pPr>
        <w:rPr>
          <w:lang w:val="en-US"/>
        </w:rPr>
      </w:pPr>
    </w:p>
    <w:p w:rsidR="0011390B" w:rsidP="772ADA65" w:rsidRDefault="0011390B" w14:paraId="775E2314" w14:textId="64DDEC6F">
      <w:pPr>
        <w:rPr>
          <w:lang w:val="en-US"/>
        </w:rPr>
      </w:pPr>
    </w:p>
    <w:p w:rsidR="0011390B" w:rsidP="772ADA65" w:rsidRDefault="0011390B" w14:paraId="30C44E58" w14:textId="41BF6E8D">
      <w:pPr>
        <w:rPr>
          <w:lang w:val="en-US"/>
        </w:rPr>
      </w:pPr>
    </w:p>
    <w:p w:rsidR="00855B62" w:rsidP="772ADA65" w:rsidRDefault="00855B62" w14:paraId="6800F328" w14:textId="19251D9C">
      <w:pPr>
        <w:rPr>
          <w:lang w:val="en-US"/>
        </w:rPr>
      </w:pPr>
    </w:p>
    <w:p w:rsidR="00855B62" w:rsidP="772ADA65" w:rsidRDefault="00855B62" w14:paraId="3FEDA05F" w14:textId="77777777">
      <w:pPr>
        <w:rPr>
          <w:lang w:val="en-US"/>
        </w:rPr>
      </w:pPr>
    </w:p>
    <w:p w:rsidR="53FC7EEF" w:rsidP="772ADA65" w:rsidRDefault="53FC7EEF" w14:paraId="19C963AE" w14:textId="0DA8A557">
      <w:pPr>
        <w:rPr>
          <w:lang w:val="en-US"/>
        </w:rPr>
      </w:pPr>
      <w:r w:rsidR="53FC7EEF">
        <w:drawing>
          <wp:inline wp14:editId="2557C9F0" wp14:anchorId="41100276">
            <wp:extent cx="638175" cy="638175"/>
            <wp:effectExtent l="0" t="0" r="9525" b="9525"/>
            <wp:docPr id="1883194614" name="Picture 1356045365" descr="This is a hands on activity." title=""/>
            <wp:cNvGraphicFramePr>
              <a:graphicFrameLocks noChangeAspect="1"/>
            </wp:cNvGraphicFramePr>
            <a:graphic>
              <a:graphicData uri="http://schemas.openxmlformats.org/drawingml/2006/picture">
                <pic:pic>
                  <pic:nvPicPr>
                    <pic:cNvPr id="0" name="Picture 1356045365"/>
                    <pic:cNvPicPr/>
                  </pic:nvPicPr>
                  <pic:blipFill>
                    <a:blip r:embed="Rd40d2badc23346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53FC7EEF">
        <w:rPr>
          <w:lang w:val="en-US"/>
        </w:rPr>
        <w:t xml:space="preserve">Can you find somethings less than your 7 feet tall? </w:t>
      </w:r>
      <w:r w:rsidRPr="34391E75" w:rsidR="53FC7EEF">
        <w:rPr>
          <w:rFonts w:eastAsia="Arial" w:cs="Arial"/>
          <w:color w:val="000000" w:themeColor="text1" w:themeTint="FF" w:themeShade="FF"/>
          <w:lang w:val="en-US"/>
        </w:rPr>
        <w:t>Write and draw your findings in the space provided.</w:t>
      </w:r>
    </w:p>
    <w:p w:rsidR="772ADA65" w:rsidP="772ADA65" w:rsidRDefault="772ADA65" w14:paraId="70655B79" w14:textId="03BC39B2">
      <w:pPr>
        <w:rPr>
          <w:lang w:val="en-US"/>
        </w:rPr>
      </w:pPr>
    </w:p>
    <w:p w:rsidR="0011390B" w:rsidP="772ADA65" w:rsidRDefault="0011390B" w14:paraId="66FE1E6E" w14:textId="4722698A">
      <w:pPr>
        <w:rPr>
          <w:lang w:val="en-US"/>
        </w:rPr>
      </w:pPr>
    </w:p>
    <w:p w:rsidR="0011390B" w:rsidP="772ADA65" w:rsidRDefault="0011390B" w14:paraId="0E37B285" w14:textId="7A48F8E6">
      <w:pPr>
        <w:rPr>
          <w:lang w:val="en-US"/>
        </w:rPr>
      </w:pPr>
    </w:p>
    <w:p w:rsidR="0011390B" w:rsidP="772ADA65" w:rsidRDefault="0011390B" w14:paraId="5C8198AC" w14:textId="3610EA10">
      <w:pPr>
        <w:rPr>
          <w:lang w:val="en-US"/>
        </w:rPr>
      </w:pPr>
    </w:p>
    <w:p w:rsidR="0011390B" w:rsidP="772ADA65" w:rsidRDefault="0011390B" w14:paraId="41F02FF8" w14:textId="32E995D1">
      <w:pPr>
        <w:rPr>
          <w:lang w:val="en-US"/>
        </w:rPr>
      </w:pPr>
    </w:p>
    <w:p w:rsidR="0011390B" w:rsidP="772ADA65" w:rsidRDefault="0011390B" w14:paraId="46253430" w14:textId="2A3D41CB">
      <w:pPr>
        <w:rPr>
          <w:lang w:val="en-US"/>
        </w:rPr>
      </w:pPr>
    </w:p>
    <w:p w:rsidR="0011390B" w:rsidP="772ADA65" w:rsidRDefault="0011390B" w14:paraId="0B11CFC8" w14:textId="07F1B01F">
      <w:pPr>
        <w:rPr>
          <w:lang w:val="en-US"/>
        </w:rPr>
      </w:pPr>
    </w:p>
    <w:p w:rsidR="0011390B" w:rsidP="772ADA65" w:rsidRDefault="0011390B" w14:paraId="5DFE528D" w14:textId="00996333">
      <w:pPr>
        <w:rPr>
          <w:lang w:val="en-US"/>
        </w:rPr>
      </w:pPr>
    </w:p>
    <w:p w:rsidR="0011390B" w:rsidP="772ADA65" w:rsidRDefault="0011390B" w14:paraId="177F5D78" w14:textId="3756C88D">
      <w:pPr>
        <w:rPr>
          <w:lang w:val="en-US"/>
        </w:rPr>
      </w:pPr>
    </w:p>
    <w:p w:rsidR="0011390B" w:rsidP="772ADA65" w:rsidRDefault="0011390B" w14:paraId="17589CFF" w14:textId="06C61AFD">
      <w:pPr>
        <w:rPr>
          <w:lang w:val="en-US"/>
        </w:rPr>
      </w:pPr>
    </w:p>
    <w:p w:rsidR="0011390B" w:rsidP="772ADA65" w:rsidRDefault="0011390B" w14:paraId="79061B72" w14:textId="7680FABE">
      <w:pPr>
        <w:rPr>
          <w:lang w:val="en-US"/>
        </w:rPr>
      </w:pPr>
    </w:p>
    <w:p w:rsidR="008B45C5" w:rsidP="772ADA65" w:rsidRDefault="008B45C5" w14:paraId="777BC0CF" w14:textId="7680FABE">
      <w:pPr>
        <w:rPr>
          <w:lang w:val="en-US"/>
        </w:rPr>
      </w:pPr>
    </w:p>
    <w:p w:rsidR="0011390B" w:rsidP="772ADA65" w:rsidRDefault="0011390B" w14:paraId="58C95322" w14:textId="036E7C32">
      <w:pPr>
        <w:rPr>
          <w:lang w:val="en-US"/>
        </w:rPr>
      </w:pPr>
    </w:p>
    <w:p w:rsidR="00DE0378" w:rsidP="00DE0378" w:rsidRDefault="10AB568B" w14:paraId="428278D2" w14:textId="7CA02EBB">
      <w:pPr>
        <w:pStyle w:val="Heading2"/>
      </w:pPr>
      <w:r>
        <w:t>Reflection</w:t>
      </w:r>
    </w:p>
    <w:p w:rsidR="008B45C5" w:rsidP="008B45C5" w:rsidRDefault="008B45C5" w14:paraId="1C537BBD" w14:textId="7680FABE">
      <w:pPr>
        <w:pStyle w:val="ListBullet"/>
        <w:numPr>
          <w:numId w:val="0"/>
        </w:numPr>
        <w:ind w:left="652" w:hanging="368"/>
      </w:pPr>
      <w:r w:rsidR="008B45C5">
        <w:drawing>
          <wp:inline wp14:editId="0D19D473" wp14:anchorId="687FD5E5">
            <wp:extent cx="635027" cy="635027"/>
            <wp:effectExtent l="0" t="0" r="0" b="0"/>
            <wp:docPr id="2065154368" name="Picture 908694378" descr="Reflect on your learning." title="Reflection"/>
            <wp:cNvGraphicFramePr>
              <a:graphicFrameLocks noChangeAspect="1"/>
            </wp:cNvGraphicFramePr>
            <a:graphic>
              <a:graphicData uri="http://schemas.openxmlformats.org/drawingml/2006/picture">
                <pic:pic>
                  <pic:nvPicPr>
                    <pic:cNvPr id="0" name="Picture 908694378"/>
                    <pic:cNvPicPr/>
                  </pic:nvPicPr>
                  <pic:blipFill>
                    <a:blip r:embed="Rd9ecc065b19b45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8B45C5">
        <w:rPr/>
        <w:t>What advice would you give someone who wants to accurately measure the length of something? When would using your feet not be a good unit of measurement?</w:t>
      </w:r>
    </w:p>
    <w:p w:rsidR="7F5A5FD4" w:rsidP="7F5A5FD4" w:rsidRDefault="7F5A5FD4" w14:paraId="371BEF5F" w14:textId="61D158C3">
      <w:pPr>
        <w:pStyle w:val="ListBullet"/>
        <w:numPr>
          <w:ilvl w:val="0"/>
          <w:numId w:val="0"/>
        </w:numPr>
        <w:ind w:hanging="368"/>
      </w:pPr>
    </w:p>
    <w:p w:rsidR="7F5A5FD4" w:rsidP="7F5A5FD4" w:rsidRDefault="7F5A5FD4" w14:paraId="320F53D3" w14:textId="4B18EA90">
      <w:pPr>
        <w:pStyle w:val="ListBullet"/>
        <w:numPr>
          <w:ilvl w:val="0"/>
          <w:numId w:val="0"/>
        </w:numPr>
        <w:ind w:hanging="368"/>
      </w:pPr>
    </w:p>
    <w:p w:rsidR="7F5A5FD4" w:rsidP="7F5A5FD4" w:rsidRDefault="7F5A5FD4" w14:paraId="65125067" w14:textId="7C83DD06">
      <w:pPr>
        <w:pStyle w:val="ListBullet"/>
        <w:numPr>
          <w:ilvl w:val="0"/>
          <w:numId w:val="0"/>
        </w:numPr>
        <w:ind w:hanging="368"/>
      </w:pPr>
    </w:p>
    <w:p w:rsidR="7F5A5FD4" w:rsidP="7F5A5FD4" w:rsidRDefault="7F5A5FD4" w14:paraId="7676296E" w14:textId="7CB37375">
      <w:pPr>
        <w:pStyle w:val="ListBullet"/>
        <w:numPr>
          <w:ilvl w:val="0"/>
          <w:numId w:val="0"/>
        </w:numPr>
        <w:ind w:hanging="368"/>
      </w:pPr>
    </w:p>
    <w:p w:rsidR="7F5A5FD4" w:rsidP="7F5A5FD4" w:rsidRDefault="7F5A5FD4" w14:paraId="3313C98E" w14:textId="4E15CAF4">
      <w:pPr>
        <w:pStyle w:val="ListBullet"/>
        <w:numPr>
          <w:ilvl w:val="0"/>
          <w:numId w:val="0"/>
        </w:numPr>
        <w:ind w:hanging="368"/>
      </w:pPr>
    </w:p>
    <w:p w:rsidR="0D463743" w:rsidP="00855B62" w:rsidRDefault="0011390B" w14:paraId="1772EF58" w14:textId="1AC30164">
      <w:r>
        <w:br w:type="page"/>
      </w:r>
    </w:p>
    <w:p w:rsidR="00DE0378" w:rsidP="00DE0378" w:rsidRDefault="007932AD" w14:paraId="20907C7C" w14:textId="74DE2051">
      <w:pPr>
        <w:pStyle w:val="Heading1"/>
      </w:pPr>
      <w:r>
        <w:lastRenderedPageBreak/>
        <w:t>Day</w:t>
      </w:r>
      <w:r w:rsidR="006C7F3A">
        <w:t xml:space="preserve"> 8</w:t>
      </w:r>
    </w:p>
    <w:p w:rsidR="007932AD" w:rsidP="7F5A5FD4" w:rsidRDefault="007932AD" w14:paraId="24945FD4" w14:textId="44050D1F">
      <w:r>
        <w:t>T</w:t>
      </w:r>
      <w:r w:rsidR="005617B6">
        <w:t xml:space="preserve">oday </w:t>
      </w:r>
      <w:r w:rsidR="479D84DE">
        <w:t xml:space="preserve">we </w:t>
      </w:r>
      <w:r w:rsidR="005617B6">
        <w:t>have 4</w:t>
      </w:r>
      <w:r>
        <w:t xml:space="preserve"> tasks. </w:t>
      </w:r>
      <w:r w:rsidR="5170594C">
        <w:t xml:space="preserve">We will investigate how using </w:t>
      </w:r>
      <w:r w:rsidR="241B75E5">
        <w:t xml:space="preserve">a familiar structure </w:t>
      </w:r>
      <w:r w:rsidR="18CD364B">
        <w:t>can help us answer the question “how many?”. We will also explore similarities and differences before we investigate numbers and shapes.</w:t>
      </w:r>
    </w:p>
    <w:p w:rsidRPr="002762CD" w:rsidR="00DE0378" w:rsidP="00B91DFE" w:rsidRDefault="007932AD" w14:paraId="5F0B1DBC" w14:textId="6D0B57CF">
      <w:pPr>
        <w:pStyle w:val="FeatureBox"/>
      </w:pPr>
      <w:r w:rsidRPr="34391E75" w:rsidR="007932AD">
        <w:rPr>
          <w:rFonts w:eastAsia="" w:eastAsiaTheme="majorEastAsia"/>
          <w:noProof/>
          <w:sz w:val="52"/>
          <w:szCs w:val="52"/>
          <w:lang w:eastAsia="en-AU"/>
        </w:rPr>
        <w:t xml:space="preserve"> </w:t>
      </w:r>
      <w:r w:rsidR="00DE0378">
        <w:drawing>
          <wp:inline wp14:editId="5F5C3195" wp14:anchorId="7A681AEA">
            <wp:extent cx="635027" cy="635027"/>
            <wp:effectExtent l="0" t="0" r="0" b="0"/>
            <wp:docPr id="2120478323" name="Picture 8" descr="Time to collect your resources" title="Resources"/>
            <wp:cNvGraphicFramePr>
              <a:graphicFrameLocks noChangeAspect="1"/>
            </wp:cNvGraphicFramePr>
            <a:graphic>
              <a:graphicData uri="http://schemas.openxmlformats.org/drawingml/2006/picture">
                <pic:pic>
                  <pic:nvPicPr>
                    <pic:cNvPr id="0" name="Picture 8"/>
                    <pic:cNvPicPr/>
                  </pic:nvPicPr>
                  <pic:blipFill>
                    <a:blip r:embed="R7aa9af82c61141c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5A1E4A">
        <w:rPr/>
        <w:t xml:space="preserve">device to view videos, </w:t>
      </w:r>
      <w:r w:rsidR="00DE0378">
        <w:rPr/>
        <w:t>colour pencils</w:t>
      </w:r>
      <w:r w:rsidR="774E920D">
        <w:rPr/>
        <w:t xml:space="preserve"> or markers</w:t>
      </w:r>
      <w:r w:rsidR="00DE0378">
        <w:rPr/>
        <w:t xml:space="preserve">, </w:t>
      </w:r>
      <w:r w:rsidR="00976707">
        <w:rPr/>
        <w:t>cup or container, c</w:t>
      </w:r>
      <w:r w:rsidR="00B91DFE">
        <w:rPr/>
        <w:t>ollection of small items for example dried pasta</w:t>
      </w:r>
    </w:p>
    <w:p w:rsidR="0FED9137" w:rsidP="772ADA65" w:rsidRDefault="0FED9137" w14:paraId="2635F769" w14:textId="178A83EA">
      <w:pPr>
        <w:pStyle w:val="Heading2"/>
      </w:pPr>
      <w:r>
        <w:t>Counting with understanding up to 100</w:t>
      </w:r>
    </w:p>
    <w:p w:rsidRPr="007A6125" w:rsidR="3FCE455C" w:rsidP="34391E75" w:rsidRDefault="340F35F7" w14:paraId="2837C98C" w14:textId="61550D5F">
      <w:pPr>
        <w:rPr>
          <w:rFonts w:ascii="Calibri" w:hAnsi="Calibri" w:eastAsia="" w:asciiTheme="minorAscii" w:hAnsiTheme="minorAscii" w:eastAsiaTheme="minorEastAsia"/>
          <w:b w:val="1"/>
          <w:bCs w:val="1"/>
          <w:color w:val="1C438B"/>
          <w:sz w:val="48"/>
          <w:szCs w:val="48"/>
        </w:rPr>
      </w:pPr>
      <w:r w:rsidR="340F35F7">
        <w:drawing>
          <wp:inline wp14:editId="77E6B463" wp14:anchorId="3A16DE54">
            <wp:extent cx="640081" cy="640081"/>
            <wp:effectExtent l="0" t="0" r="7620" b="7620"/>
            <wp:docPr id="908541052"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1c136f9e0517401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230C1079">
        <w:rPr>
          <w:rFonts w:eastAsia="Arial" w:cs="Arial"/>
        </w:rPr>
        <w:t xml:space="preserve">View </w:t>
      </w:r>
      <w:hyperlink r:id="R49570f398efc4c6a">
        <w:r w:rsidRPr="34391E75" w:rsidR="230C1079">
          <w:rPr>
            <w:rStyle w:val="Hyperlink"/>
            <w:rFonts w:eastAsia="Arial" w:cs="Arial"/>
          </w:rPr>
          <w:t>video</w:t>
        </w:r>
        <w:r w:rsidRPr="34391E75" w:rsidR="24C28649">
          <w:rPr>
            <w:rStyle w:val="Hyperlink"/>
            <w:rFonts w:eastAsia="Arial" w:cs="Arial"/>
          </w:rPr>
          <w:t xml:space="preserve"> on</w:t>
        </w:r>
        <w:r w:rsidRPr="34391E75" w:rsidR="230C1079">
          <w:rPr>
            <w:rStyle w:val="Hyperlink"/>
            <w:rFonts w:eastAsia="Arial" w:cs="Arial"/>
          </w:rPr>
          <w:t xml:space="preserve"> </w:t>
        </w:r>
        <w:r w:rsidRPr="34391E75" w:rsidR="230C1079">
          <w:rPr>
            <w:rStyle w:val="Hyperlink"/>
          </w:rPr>
          <w:t>Counting with understanding up to 100</w:t>
        </w:r>
        <w:r w:rsidRPr="34391E75" w:rsidR="24C28649">
          <w:rPr>
            <w:rStyle w:val="Hyperlink"/>
          </w:rPr>
          <w:t xml:space="preserve"> page</w:t>
        </w:r>
        <w:r w:rsidRPr="34391E75" w:rsidR="230C1079">
          <w:rPr>
            <w:rStyle w:val="Hyperlink"/>
          </w:rPr>
          <w:t>.</w:t>
        </w:r>
      </w:hyperlink>
    </w:p>
    <w:p w:rsidRPr="007A6125" w:rsidR="6A6A67CC" w:rsidP="007A6125" w:rsidRDefault="6A6A67CC" w14:paraId="4FEBB954" w14:textId="727099D3">
      <w:pPr>
        <w:rPr>
          <w:rFonts w:asciiTheme="minorHAnsi" w:hAnsiTheme="minorHAnsi" w:eastAsiaTheme="minorEastAsia"/>
          <w:b/>
          <w:bCs/>
          <w:color w:val="1C438B"/>
        </w:rPr>
      </w:pPr>
      <w:r w:rsidR="6A6A67CC">
        <w:drawing>
          <wp:inline wp14:editId="2FCFBD7C" wp14:anchorId="2B4C59F3">
            <wp:extent cx="635027" cy="635027"/>
            <wp:effectExtent l="0" t="0" r="0" b="0"/>
            <wp:docPr id="194475286" name="Picture 32" descr="This is a hands on activity" title="Hands on activity"/>
            <wp:cNvGraphicFramePr>
              <a:graphicFrameLocks noChangeAspect="1"/>
            </wp:cNvGraphicFramePr>
            <a:graphic>
              <a:graphicData uri="http://schemas.openxmlformats.org/drawingml/2006/picture">
                <pic:pic>
                  <pic:nvPicPr>
                    <pic:cNvPr id="0" name="Picture 32"/>
                    <pic:cNvPicPr/>
                  </pic:nvPicPr>
                  <pic:blipFill>
                    <a:blip r:embed="R268ce38bbe5e47f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6A6A67CC">
        <w:rPr/>
        <w:t xml:space="preserve">Find a cup </w:t>
      </w:r>
      <w:r w:rsidR="58C0C199">
        <w:rPr/>
        <w:t xml:space="preserve">or container </w:t>
      </w:r>
      <w:r w:rsidR="6A6A67CC">
        <w:rPr/>
        <w:t xml:space="preserve">and </w:t>
      </w:r>
      <w:r w:rsidR="410FB5C2">
        <w:rPr/>
        <w:t>find some collections you can quantify.</w:t>
      </w:r>
    </w:p>
    <w:p w:rsidRPr="00065CB3" w:rsidR="772ADA65" w:rsidP="772ADA65" w:rsidRDefault="6A6A67CC" w14:paraId="645C7353" w14:textId="17897F36">
      <w:pPr>
        <w:rPr>
          <w:lang w:val="en-US"/>
        </w:rPr>
      </w:pPr>
      <w:r w:rsidR="6A6A67CC">
        <w:drawing>
          <wp:inline wp14:editId="70ABD3AA" wp14:anchorId="3247A380">
            <wp:extent cx="638175" cy="638175"/>
            <wp:effectExtent l="0" t="0" r="9525" b="9525"/>
            <wp:docPr id="347669409" name="Picture 2103126659" descr="Think or brainstorm your ideas.&#10;" title=""/>
            <wp:cNvGraphicFramePr>
              <a:graphicFrameLocks noChangeAspect="1"/>
            </wp:cNvGraphicFramePr>
            <a:graphic>
              <a:graphicData uri="http://schemas.openxmlformats.org/drawingml/2006/picture">
                <pic:pic>
                  <pic:nvPicPr>
                    <pic:cNvPr id="0" name="Picture 2103126659"/>
                    <pic:cNvPicPr/>
                  </pic:nvPicPr>
                  <pic:blipFill>
                    <a:blip r:embed="Rf7179449a66a45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6A6A67CC">
        <w:rPr>
          <w:lang w:val="en-US"/>
        </w:rPr>
        <w:t xml:space="preserve">Can you find </w:t>
      </w:r>
      <w:r w:rsidRPr="34391E75" w:rsidR="02BE249A">
        <w:rPr>
          <w:lang w:val="en-US"/>
        </w:rPr>
        <w:t>2 different collections of objects that your cup or container holds the same amount of?</w:t>
      </w:r>
    </w:p>
    <w:p w:rsidR="54D59908" w:rsidP="006C7F3A" w:rsidRDefault="00065CB3" w14:paraId="24691BC5" w14:textId="5424F05F">
      <w:pPr>
        <w:pStyle w:val="Heading2"/>
        <w:numPr>
          <w:ilvl w:val="0"/>
          <w:numId w:val="0"/>
        </w:numPr>
      </w:pPr>
      <w:r>
        <w:t>6 is…</w:t>
      </w:r>
    </w:p>
    <w:p w:rsidR="00065CB3" w:rsidP="772ADA65" w:rsidRDefault="4A96600D" w14:paraId="5E084E56" w14:textId="1152907F">
      <w:pPr>
        <w:rPr>
          <w:rFonts w:eastAsia="Arial" w:cs="Arial"/>
        </w:rPr>
      </w:pPr>
      <w:r w:rsidR="4A96600D">
        <w:drawing>
          <wp:inline wp14:editId="1BDA7D54" wp14:anchorId="32D5054D">
            <wp:extent cx="640081" cy="640081"/>
            <wp:effectExtent l="0" t="0" r="7620" b="7620"/>
            <wp:docPr id="731701023" name="Picture 908694357" descr="Play this game or watch this video." title="Play"/>
            <wp:cNvGraphicFramePr>
              <a:graphicFrameLocks noChangeAspect="1"/>
            </wp:cNvGraphicFramePr>
            <a:graphic>
              <a:graphicData uri="http://schemas.openxmlformats.org/drawingml/2006/picture">
                <pic:pic>
                  <pic:nvPicPr>
                    <pic:cNvPr id="0" name="Picture 908694357"/>
                    <pic:cNvPicPr/>
                  </pic:nvPicPr>
                  <pic:blipFill>
                    <a:blip r:embed="Rccc96702c5c249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hyperlink r:id="Rce7ec245daf64fe0">
        <w:r w:rsidRPr="34391E75" w:rsidR="4A96600D">
          <w:rPr>
            <w:rStyle w:val="Hyperlink"/>
            <w:lang w:eastAsia="zh-CN"/>
          </w:rPr>
          <w:t xml:space="preserve">View video </w:t>
        </w:r>
        <w:r w:rsidRPr="34391E75" w:rsidR="24C28649">
          <w:rPr>
            <w:rStyle w:val="Hyperlink"/>
            <w:lang w:eastAsia="zh-CN"/>
          </w:rPr>
          <w:t xml:space="preserve">on </w:t>
        </w:r>
        <w:r w:rsidRPr="34391E75" w:rsidR="4A96600D">
          <w:rPr>
            <w:rStyle w:val="Hyperlink"/>
            <w:lang w:eastAsia="zh-CN"/>
          </w:rPr>
          <w:t>6 is…</w:t>
        </w:r>
        <w:r w:rsidRPr="34391E75" w:rsidR="24C28649">
          <w:rPr>
            <w:rStyle w:val="Hyperlink"/>
            <w:rFonts w:eastAsia="Arial" w:cs="Arial"/>
          </w:rPr>
          <w:t xml:space="preserve"> page.</w:t>
        </w:r>
      </w:hyperlink>
      <w:r w:rsidRPr="34391E75" w:rsidR="24C28649">
        <w:rPr>
          <w:rFonts w:eastAsia="Arial" w:cs="Arial"/>
        </w:rPr>
        <w:t xml:space="preserve"> </w:t>
      </w:r>
    </w:p>
    <w:p w:rsidR="54D59908" w:rsidP="772ADA65" w:rsidRDefault="28534138" w14:paraId="2ABFA335" w14:textId="13FDC689">
      <w:pPr>
        <w:rPr>
          <w:rFonts w:eastAsia="Arial" w:cs="Arial"/>
        </w:rPr>
      </w:pPr>
      <w:r w:rsidRPr="772ADA65">
        <w:rPr>
          <w:rFonts w:eastAsia="Arial" w:cs="Arial"/>
        </w:rPr>
        <w:t>Have some blocks (of the same size e.g. LEGO) so you can join in making your own combinations of 6.</w:t>
      </w:r>
    </w:p>
    <w:p w:rsidR="00065CB3" w:rsidP="772ADA65" w:rsidRDefault="00065CB3" w14:paraId="45BB4FE5" w14:textId="4487B5BD">
      <w:pPr>
        <w:rPr>
          <w:lang w:eastAsia="zh-CN"/>
        </w:rPr>
      </w:pPr>
    </w:p>
    <w:p w:rsidR="28534138" w:rsidP="772ADA65" w:rsidRDefault="28534138" w14:paraId="7048591F" w14:textId="3F9D68A3">
      <w:r w:rsidR="28534138">
        <w:drawing>
          <wp:inline wp14:editId="77AE9E97" wp14:anchorId="2539FA9E">
            <wp:extent cx="638175" cy="638175"/>
            <wp:effectExtent l="0" t="0" r="9525" b="9525"/>
            <wp:docPr id="78534833" name="Picture 1758443466" descr="This is a hands on activity.&#10;" title=""/>
            <wp:cNvGraphicFramePr>
              <a:graphicFrameLocks noChangeAspect="1"/>
            </wp:cNvGraphicFramePr>
            <a:graphic>
              <a:graphicData uri="http://schemas.openxmlformats.org/drawingml/2006/picture">
                <pic:pic>
                  <pic:nvPicPr>
                    <pic:cNvPr id="0" name="Picture 1758443466"/>
                    <pic:cNvPicPr/>
                  </pic:nvPicPr>
                  <pic:blipFill>
                    <a:blip r:embed="Rcccb7de6c7c2419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54D59908">
        <w:rPr/>
        <w:t>What are all the different ways we can make 6?</w:t>
      </w:r>
      <w:r w:rsidR="1F0E3FBE">
        <w:rPr/>
        <w:t xml:space="preserve"> </w:t>
      </w:r>
      <w:r w:rsidRPr="34391E75" w:rsidR="1F0E3FBE">
        <w:rPr>
          <w:rFonts w:eastAsia="Arial" w:cs="Arial"/>
        </w:rPr>
        <w:t>Investigate by using blocks or by drawing the blocks using coloured pencils. How many ways can you make 6</w:t>
      </w:r>
      <w:r w:rsidRPr="34391E75" w:rsidR="008425AE">
        <w:rPr>
          <w:rFonts w:eastAsia="Arial" w:cs="Arial"/>
        </w:rPr>
        <w:t>…?</w:t>
      </w:r>
    </w:p>
    <w:p w:rsidR="54D59908" w:rsidP="772ADA65" w:rsidRDefault="54D59908" w14:paraId="06E1FF89" w14:textId="4A12333D">
      <w:pPr>
        <w:pStyle w:val="ListBullet"/>
      </w:pPr>
      <w:r>
        <w:t>with just 1 colour pencil?</w:t>
      </w:r>
    </w:p>
    <w:p w:rsidR="54D59908" w:rsidP="772ADA65" w:rsidRDefault="54D59908" w14:paraId="5A98DDC3" w14:textId="009632B7">
      <w:pPr>
        <w:pStyle w:val="ListBullet"/>
      </w:pPr>
      <w:r>
        <w:t>with 2 different colours?</w:t>
      </w:r>
    </w:p>
    <w:p w:rsidR="54D59908" w:rsidP="772ADA65" w:rsidRDefault="54D59908" w14:paraId="209B70A0" w14:textId="7FE921A9">
      <w:pPr>
        <w:pStyle w:val="ListBullet"/>
      </w:pPr>
      <w:r>
        <w:t>with 3 different colours?</w:t>
      </w:r>
    </w:p>
    <w:p w:rsidR="00065CB3" w:rsidP="00065CB3" w:rsidRDefault="135B56BD" w14:paraId="1C49EE70" w14:textId="4F59DD55">
      <w:r w:rsidR="135B56BD">
        <w:drawing>
          <wp:inline wp14:editId="649AA030" wp14:anchorId="481AFCDC">
            <wp:extent cx="638175" cy="638175"/>
            <wp:effectExtent l="0" t="0" r="9525" b="9525"/>
            <wp:docPr id="1281175503" name="Picture 1401686676" descr="This activity involves drawing.&#10;" title=""/>
            <wp:cNvGraphicFramePr>
              <a:graphicFrameLocks noChangeAspect="1"/>
            </wp:cNvGraphicFramePr>
            <a:graphic>
              <a:graphicData uri="http://schemas.openxmlformats.org/drawingml/2006/picture">
                <pic:pic>
                  <pic:nvPicPr>
                    <pic:cNvPr id="0" name="Picture 1401686676"/>
                    <pic:cNvPicPr/>
                  </pic:nvPicPr>
                  <pic:blipFill>
                    <a:blip r:embed="R851efd40d43e4bc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135B56BD">
        <w:rPr>
          <w:rFonts w:eastAsia="Arial" w:cs="Arial"/>
        </w:rPr>
        <w:t>Use the space provided to record your ideas.</w:t>
      </w:r>
      <w:r>
        <w:br w:type="page"/>
      </w:r>
    </w:p>
    <w:p w:rsidR="00DE0378" w:rsidP="00DE0378" w:rsidRDefault="450BE591" w14:paraId="36617867" w14:textId="2D35D8A5">
      <w:pPr>
        <w:pStyle w:val="Heading2"/>
      </w:pPr>
      <w:r>
        <w:lastRenderedPageBreak/>
        <w:t xml:space="preserve">Numberblocks – </w:t>
      </w:r>
      <w:r w:rsidR="27627127">
        <w:t>S</w:t>
      </w:r>
      <w:r>
        <w:t>tampoline follow up</w:t>
      </w:r>
    </w:p>
    <w:p w:rsidR="00DE0378" w:rsidP="772ADA65" w:rsidRDefault="6DC19940" w14:paraId="2AC21213" w14:textId="756608B5">
      <w:r w:rsidR="6DC19940">
        <w:drawing>
          <wp:inline wp14:editId="67A3F0D1" wp14:anchorId="00F89258">
            <wp:extent cx="638175" cy="638175"/>
            <wp:effectExtent l="0" t="0" r="9525" b="9525"/>
            <wp:docPr id="921662728" name="Picture 1291932465" descr="Play this game or watch this video.&#10;" title=""/>
            <wp:cNvGraphicFramePr>
              <a:graphicFrameLocks noChangeAspect="1"/>
            </wp:cNvGraphicFramePr>
            <a:graphic>
              <a:graphicData uri="http://schemas.openxmlformats.org/drawingml/2006/picture">
                <pic:pic>
                  <pic:nvPicPr>
                    <pic:cNvPr id="0" name="Picture 1291932465"/>
                    <pic:cNvPicPr/>
                  </pic:nvPicPr>
                  <pic:blipFill>
                    <a:blip r:embed="Rc80dc44851f446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2DBC58D6">
        <w:rPr>
          <w:rFonts w:eastAsia="Arial" w:cs="Arial"/>
        </w:rPr>
        <w:t>You may like to v</w:t>
      </w:r>
      <w:r w:rsidRPr="34391E75" w:rsidR="6DC19940">
        <w:rPr>
          <w:rFonts w:eastAsia="Arial" w:cs="Arial"/>
        </w:rPr>
        <w:t>iew</w:t>
      </w:r>
      <w:r w:rsidRPr="34391E75" w:rsidR="27291DE6">
        <w:rPr>
          <w:rFonts w:eastAsia="Arial" w:cs="Arial"/>
        </w:rPr>
        <w:t xml:space="preserve"> the</w:t>
      </w:r>
      <w:r w:rsidRPr="34391E75" w:rsidR="6DC19940">
        <w:rPr>
          <w:rFonts w:eastAsia="Arial" w:cs="Arial"/>
        </w:rPr>
        <w:t xml:space="preserve"> episode of </w:t>
      </w:r>
      <w:r w:rsidRPr="34391E75" w:rsidR="074936C9">
        <w:rPr>
          <w:rFonts w:eastAsia="Arial" w:cs="Arial"/>
        </w:rPr>
        <w:t>’</w:t>
      </w:r>
      <w:hyperlink r:id="Rf27d6872e83e4cb7">
        <w:r w:rsidRPr="34391E75" w:rsidR="6DC19940">
          <w:rPr>
            <w:rStyle w:val="Hyperlink"/>
            <w:rFonts w:eastAsia="Arial" w:cs="Arial"/>
          </w:rPr>
          <w:t>Numberblocks – Stampolines’</w:t>
        </w:r>
      </w:hyperlink>
      <w:r w:rsidRPr="34391E75" w:rsidR="6DC19940">
        <w:rPr>
          <w:rFonts w:eastAsia="Arial" w:cs="Arial"/>
        </w:rPr>
        <w:t>.</w:t>
      </w:r>
      <w:r w:rsidRPr="34391E75" w:rsidR="007079CC">
        <w:rPr>
          <w:rFonts w:eastAsia="Arial" w:cs="Arial"/>
        </w:rPr>
        <w:t xml:space="preserve"> </w:t>
      </w:r>
      <w:r w:rsidRPr="34391E75" w:rsidR="007079CC">
        <w:rPr>
          <w:rFonts w:ascii="Calibri" w:hAnsi="Calibri" w:cs="Calibri"/>
          <w:color w:val="000000" w:themeColor="text1" w:themeTint="FF" w:themeShade="FF"/>
        </w:rPr>
        <w:t>​</w:t>
      </w:r>
    </w:p>
    <w:p w:rsidR="00DE0378" w:rsidP="772ADA65" w:rsidRDefault="3CE29A1B" w14:paraId="0818465B" w14:textId="59B87C3D">
      <w:pPr>
        <w:rPr>
          <w:rFonts w:eastAsia="Arial" w:cs="Arial"/>
        </w:rPr>
      </w:pPr>
      <w:r w:rsidR="3CE29A1B">
        <w:drawing>
          <wp:inline wp14:editId="5409EAC2" wp14:anchorId="5D0C4200">
            <wp:extent cx="638175" cy="638175"/>
            <wp:effectExtent l="0" t="0" r="9525" b="9525"/>
            <wp:docPr id="1157123412" name="Picture 933291728" descr="Play this game or watch this video." title=""/>
            <wp:cNvGraphicFramePr>
              <a:graphicFrameLocks noChangeAspect="1"/>
            </wp:cNvGraphicFramePr>
            <a:graphic>
              <a:graphicData uri="http://schemas.openxmlformats.org/drawingml/2006/picture">
                <pic:pic>
                  <pic:nvPicPr>
                    <pic:cNvPr id="0" name="Picture 933291728"/>
                    <pic:cNvPicPr/>
                  </pic:nvPicPr>
                  <pic:blipFill>
                    <a:blip r:embed="Rd1409e057b0949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3CE29A1B">
        <w:rPr>
          <w:rFonts w:eastAsia="Arial" w:cs="Arial"/>
          <w:color w:val="000000" w:themeColor="text1" w:themeTint="FF" w:themeShade="FF"/>
        </w:rPr>
        <w:t xml:space="preserve">View </w:t>
      </w:r>
      <w:hyperlink r:id="R961c7862d4f04b5e">
        <w:r w:rsidRPr="34391E75" w:rsidR="3CE29A1B">
          <w:rPr>
            <w:rStyle w:val="Hyperlink"/>
            <w:rFonts w:eastAsia="Arial" w:cs="Arial"/>
            <w:color w:val="000000" w:themeColor="text1" w:themeTint="FF" w:themeShade="FF"/>
          </w:rPr>
          <w:t xml:space="preserve">video </w:t>
        </w:r>
        <w:r w:rsidRPr="34391E75" w:rsidR="0916F417">
          <w:rPr>
            <w:rStyle w:val="Hyperlink"/>
            <w:rFonts w:eastAsia="Arial" w:cs="Arial"/>
            <w:color w:val="000000" w:themeColor="text1" w:themeTint="FF" w:themeShade="FF"/>
          </w:rPr>
          <w:t xml:space="preserve">on </w:t>
        </w:r>
        <w:r w:rsidRPr="34391E75" w:rsidR="5FA5CC23">
          <w:rPr>
            <w:rStyle w:val="Hyperlink"/>
            <w:rFonts w:eastAsia="Arial" w:cs="Arial"/>
            <w:color w:val="000000" w:themeColor="text1" w:themeTint="FF" w:themeShade="FF"/>
          </w:rPr>
          <w:t>Numberblocks – Stampoline follow up</w:t>
        </w:r>
        <w:r w:rsidRPr="34391E75" w:rsidR="0916F417">
          <w:rPr>
            <w:rStyle w:val="Hyperlink"/>
            <w:rFonts w:eastAsia="Arial" w:cs="Arial"/>
            <w:color w:val="000000" w:themeColor="text1" w:themeTint="FF" w:themeShade="FF"/>
          </w:rPr>
          <w:t xml:space="preserve"> page</w:t>
        </w:r>
        <w:r w:rsidRPr="34391E75" w:rsidR="5FA5CC23">
          <w:rPr>
            <w:rStyle w:val="Hyperlink"/>
            <w:rFonts w:eastAsia="Arial" w:cs="Arial"/>
            <w:color w:val="000000" w:themeColor="text1" w:themeTint="FF" w:themeShade="FF"/>
          </w:rPr>
          <w:t>.</w:t>
        </w:r>
      </w:hyperlink>
      <w:r w:rsidRPr="34391E75" w:rsidR="5FA5CC23">
        <w:rPr>
          <w:rFonts w:eastAsia="Arial" w:cs="Arial"/>
          <w:color w:val="000000" w:themeColor="text1" w:themeTint="FF" w:themeShade="FF"/>
        </w:rPr>
        <w:t xml:space="preserve"> </w:t>
      </w:r>
    </w:p>
    <w:p w:rsidR="00DE0378" w:rsidP="772ADA65" w:rsidRDefault="6DC19940" w14:paraId="5AD3C93B" w14:textId="57A9772D">
      <w:pPr>
        <w:rPr>
          <w:rFonts w:eastAsia="Arial" w:cs="Arial"/>
        </w:rPr>
      </w:pPr>
      <w:r w:rsidR="6DC19940">
        <w:drawing>
          <wp:inline wp14:editId="059F2CB3" wp14:anchorId="20082D6E">
            <wp:extent cx="638175" cy="638175"/>
            <wp:effectExtent l="0" t="0" r="9525" b="9525"/>
            <wp:docPr id="1200492643" name="Picture 756832497" descr="Think or brainstorm your ideas." title=""/>
            <wp:cNvGraphicFramePr>
              <a:graphicFrameLocks noChangeAspect="1"/>
            </wp:cNvGraphicFramePr>
            <a:graphic>
              <a:graphicData uri="http://schemas.openxmlformats.org/drawingml/2006/picture">
                <pic:pic>
                  <pic:nvPicPr>
                    <pic:cNvPr id="0" name="Picture 756832497"/>
                    <pic:cNvPicPr/>
                  </pic:nvPicPr>
                  <pic:blipFill>
                    <a:blip r:embed="Rbe9d572b27684d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009D4A15">
        <w:drawing>
          <wp:inline wp14:editId="7AB3971E" wp14:anchorId="1B4DE6F8">
            <wp:extent cx="640081" cy="640081"/>
            <wp:effectExtent l="0" t="0" r="7620" b="7620"/>
            <wp:docPr id="1988286016" name="Picture 11" descr="This activity involves drawing." title="Draw"/>
            <wp:cNvGraphicFramePr>
              <a:graphicFrameLocks noChangeAspect="1"/>
            </wp:cNvGraphicFramePr>
            <a:graphic>
              <a:graphicData uri="http://schemas.openxmlformats.org/drawingml/2006/picture">
                <pic:pic>
                  <pic:nvPicPr>
                    <pic:cNvPr id="0" name="Picture 11"/>
                    <pic:cNvPicPr/>
                  </pic:nvPicPr>
                  <pic:blipFill>
                    <a:blip r:embed="R4fff895ae7fa48f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0081" cy="640081"/>
                    </a:xfrm>
                    <a:prstGeom prst="rect">
                      <a:avLst/>
                    </a:prstGeom>
                  </pic:spPr>
                </pic:pic>
              </a:graphicData>
            </a:graphic>
          </wp:inline>
        </w:drawing>
      </w:r>
      <w:r w:rsidRPr="34391E75" w:rsidR="79EDD9EC">
        <w:rPr>
          <w:rFonts w:eastAsia="Arial" w:cs="Arial"/>
        </w:rPr>
        <w:t>What are all the different shapes Six could make playing Stampolines</w:t>
      </w:r>
      <w:r w:rsidRPr="34391E75" w:rsidR="6DC19940">
        <w:rPr>
          <w:rFonts w:eastAsia="Arial" w:cs="Arial"/>
        </w:rPr>
        <w:t>?</w:t>
      </w:r>
    </w:p>
    <w:p w:rsidR="00DE0378" w:rsidP="772ADA65" w:rsidRDefault="00684E4C" w14:paraId="5454C7C8" w14:textId="4FF86D77">
      <w:pPr>
        <w:rPr>
          <w:rFonts w:eastAsia="Arial" w:cs="Arial"/>
        </w:rPr>
      </w:pPr>
      <w:r w:rsidRPr="7F5A5FD4">
        <w:rPr>
          <w:rFonts w:eastAsia="Arial" w:cs="Arial"/>
        </w:rPr>
        <w:t>Can you come up with at least 5 different ways?</w:t>
      </w:r>
      <w:r w:rsidR="008F4DCF">
        <w:rPr>
          <w:rFonts w:eastAsia="Arial" w:cs="Arial"/>
        </w:rPr>
        <w:br w:type="page"/>
      </w:r>
    </w:p>
    <w:p w:rsidR="00DE0378" w:rsidP="00DE0378" w:rsidRDefault="450BE591" w14:paraId="53811E9E" w14:textId="03323BB0">
      <w:pPr>
        <w:pStyle w:val="Heading2"/>
      </w:pPr>
      <w:r>
        <w:lastRenderedPageBreak/>
        <w:t>Go fish: teen/-ty numbers</w:t>
      </w:r>
    </w:p>
    <w:p w:rsidR="59F8D001" w:rsidP="772ADA65" w:rsidRDefault="74070595" w14:paraId="66CEDEA9" w14:textId="64A20B12">
      <w:pPr>
        <w:rPr>
          <w:lang w:eastAsia="zh-CN"/>
        </w:rPr>
      </w:pPr>
      <w:r w:rsidR="74070595">
        <w:drawing>
          <wp:inline wp14:editId="0CDE6BFE" wp14:anchorId="5074B56A">
            <wp:extent cx="638175" cy="638175"/>
            <wp:effectExtent l="0" t="0" r="9525" b="9525"/>
            <wp:docPr id="717237241" name="Picture 2027484315" descr="This activity requires collaboration." title=""/>
            <wp:cNvGraphicFramePr>
              <a:graphicFrameLocks noChangeAspect="1"/>
            </wp:cNvGraphicFramePr>
            <a:graphic>
              <a:graphicData uri="http://schemas.openxmlformats.org/drawingml/2006/picture">
                <pic:pic>
                  <pic:nvPicPr>
                    <pic:cNvPr id="0" name="Picture 2027484315"/>
                    <pic:cNvPicPr/>
                  </pic:nvPicPr>
                  <pic:blipFill>
                    <a:blip r:embed="Re3c23984fb9441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74070595">
        <w:drawing>
          <wp:inline wp14:editId="4E0987A0" wp14:anchorId="6A47755C">
            <wp:extent cx="638175" cy="638175"/>
            <wp:effectExtent l="0" t="0" r="9525" b="9525"/>
            <wp:docPr id="1872358025" name="Picture 1737993550" descr="Play this game or watch this video." title=""/>
            <wp:cNvGraphicFramePr>
              <a:graphicFrameLocks noChangeAspect="1"/>
            </wp:cNvGraphicFramePr>
            <a:graphic>
              <a:graphicData uri="http://schemas.openxmlformats.org/drawingml/2006/picture">
                <pic:pic>
                  <pic:nvPicPr>
                    <pic:cNvPr id="0" name="Picture 1737993550"/>
                    <pic:cNvPicPr/>
                  </pic:nvPicPr>
                  <pic:blipFill>
                    <a:blip r:embed="R2aba776c23f24f6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74070595">
        <w:rPr>
          <w:rFonts w:eastAsia="Arial" w:cs="Arial"/>
        </w:rPr>
        <w:t xml:space="preserve">Play </w:t>
      </w:r>
      <w:r w:rsidRPr="34391E75" w:rsidR="1E715EFD">
        <w:rPr>
          <w:rFonts w:eastAsia="Arial" w:cs="Arial"/>
        </w:rPr>
        <w:t>G</w:t>
      </w:r>
      <w:r w:rsidRPr="34391E75" w:rsidR="74070595">
        <w:rPr>
          <w:rFonts w:eastAsia="Arial" w:cs="Arial"/>
        </w:rPr>
        <w:t xml:space="preserve">o </w:t>
      </w:r>
      <w:r w:rsidRPr="34391E75" w:rsidR="1BFE90D4">
        <w:rPr>
          <w:rFonts w:eastAsia="Arial" w:cs="Arial"/>
        </w:rPr>
        <w:t>F</w:t>
      </w:r>
      <w:r w:rsidRPr="34391E75" w:rsidR="74070595">
        <w:rPr>
          <w:rFonts w:eastAsia="Arial" w:cs="Arial"/>
        </w:rPr>
        <w:t xml:space="preserve">ish using the </w:t>
      </w:r>
      <w:hyperlink r:id="Rab26422c363841cf">
        <w:r w:rsidRPr="34391E75" w:rsidR="74070595">
          <w:rPr>
            <w:rStyle w:val="Hyperlink"/>
            <w:rFonts w:eastAsia="Arial" w:cs="Arial"/>
          </w:rPr>
          <w:t>teen/-ty number cards</w:t>
        </w:r>
      </w:hyperlink>
      <w:r w:rsidRPr="34391E75" w:rsidR="2BA8A128">
        <w:rPr>
          <w:rFonts w:eastAsia="Arial" w:cs="Arial"/>
        </w:rPr>
        <w:t xml:space="preserve"> </w:t>
      </w:r>
      <w:r w:rsidRPr="34391E75" w:rsidR="74070595">
        <w:rPr>
          <w:rFonts w:eastAsia="Arial" w:cs="Arial"/>
        </w:rPr>
        <w:t>with someone at home.</w:t>
      </w:r>
    </w:p>
    <w:p w:rsidR="246551DF" w:rsidP="772ADA65" w:rsidRDefault="246551DF" w14:paraId="7029D924" w14:textId="6636727E">
      <w:r w:rsidR="246551DF">
        <w:drawing>
          <wp:inline wp14:editId="4FAED844" wp14:anchorId="25CB2A36">
            <wp:extent cx="2662237" cy="2019484"/>
            <wp:effectExtent l="0" t="0" r="5080" b="0"/>
            <wp:docPr id="1952873455" name="Picture 1832195827" descr="teen/-ty number cards" title=""/>
            <wp:cNvGraphicFramePr>
              <a:graphicFrameLocks noChangeAspect="1"/>
            </wp:cNvGraphicFramePr>
            <a:graphic>
              <a:graphicData uri="http://schemas.openxmlformats.org/drawingml/2006/picture">
                <pic:pic>
                  <pic:nvPicPr>
                    <pic:cNvPr id="0" name="Picture 1832195827"/>
                    <pic:cNvPicPr/>
                  </pic:nvPicPr>
                  <pic:blipFill>
                    <a:blip r:embed="R4a3a43b46a6c48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62237" cy="2019484"/>
                    </a:xfrm>
                    <a:prstGeom prst="rect">
                      <a:avLst/>
                    </a:prstGeom>
                  </pic:spPr>
                </pic:pic>
              </a:graphicData>
            </a:graphic>
          </wp:inline>
        </w:drawing>
      </w:r>
    </w:p>
    <w:p w:rsidR="00794739" w:rsidP="5B728837" w:rsidRDefault="00794739" w14:paraId="191D7551" w14:textId="2A454C66">
      <w:r>
        <w:t>How to play?</w:t>
      </w:r>
    </w:p>
    <w:p w:rsidR="00794739" w:rsidRDefault="00794739" w14:paraId="5AB947BE" w14:textId="2107984E">
      <w:r>
        <w:t>Shuffle the cards.</w:t>
      </w:r>
      <w:r w:rsidR="006C7F3A">
        <w:t xml:space="preserve"> </w:t>
      </w:r>
      <w:r>
        <w:t>If you have 2 player</w:t>
      </w:r>
      <w:r w:rsidR="006C7F3A">
        <w:t xml:space="preserve">s, deal 7 cards to each player. </w:t>
      </w:r>
      <w:r>
        <w:t>If you have 3 or more player</w:t>
      </w:r>
      <w:r w:rsidR="006C7F3A">
        <w:t xml:space="preserve">s, deal 5 cards to each player. </w:t>
      </w:r>
      <w:r>
        <w:t xml:space="preserve">Put all of the </w:t>
      </w:r>
      <w:r w:rsidR="4CDAED93">
        <w:t>left-over</w:t>
      </w:r>
      <w:r>
        <w:t xml:space="preserve"> cards in a central pile.</w:t>
      </w:r>
      <w:r w:rsidR="006C7F3A">
        <w:t xml:space="preserve"> </w:t>
      </w:r>
      <w:r w:rsidR="084E9126">
        <w:t>C</w:t>
      </w:r>
      <w:r>
        <w:t>hoose a player to go first.</w:t>
      </w:r>
      <w:r w:rsidR="27A1D1A9">
        <w:t xml:space="preserve"> Then, take turns to look for matching pairs. Once you have a pair, you can put the pair down and keep it. Take it is in turn to ask a player for a specific card. For e</w:t>
      </w:r>
      <w:r w:rsidR="78C755C1">
        <w:t>xample, “Amy, do you have ‘thirteen’ in words?”</w:t>
      </w:r>
      <w:r w:rsidR="006C7F3A">
        <w:t xml:space="preserve"> </w:t>
      </w:r>
      <w:r>
        <w:t xml:space="preserve">If the player has </w:t>
      </w:r>
      <w:r w:rsidR="13C96B1F">
        <w:t xml:space="preserve">the </w:t>
      </w:r>
      <w:r>
        <w:t>card</w:t>
      </w:r>
      <w:r w:rsidR="372C16D2">
        <w:t xml:space="preserve"> you </w:t>
      </w:r>
      <w:r w:rsidR="0C2C7DC1">
        <w:t>asked</w:t>
      </w:r>
      <w:r w:rsidR="372C16D2">
        <w:t xml:space="preserve"> for, she or he </w:t>
      </w:r>
      <w:r>
        <w:t xml:space="preserve">must give </w:t>
      </w:r>
      <w:r w:rsidR="11AD9746">
        <w:t>you that card. If she or he doesn’t have the card, they say “go fish” and the person picks up a card from the central pile.</w:t>
      </w:r>
      <w:r>
        <w:t xml:space="preserve"> If you happen to draw a card </w:t>
      </w:r>
      <w:r w:rsidR="4A9812F5">
        <w:t>you need, a pair can be made.</w:t>
      </w:r>
      <w:r>
        <w:t xml:space="preserve"> Otherwise, it is the next player's turn. </w:t>
      </w:r>
    </w:p>
    <w:p w:rsidR="5B728837" w:rsidP="5B728837" w:rsidRDefault="00794739" w14:paraId="15B637A3" w14:textId="0064DE12">
      <w:r>
        <w:t>Go Fish continues until either someone has no cards left in their hand or the draw pile runs out.</w:t>
      </w:r>
      <w:r w:rsidR="006C7F3A">
        <w:t xml:space="preserve"> </w:t>
      </w:r>
      <w:r>
        <w:t>The winner is the player who then has the most m</w:t>
      </w:r>
      <w:r w:rsidR="2DDF2585">
        <w:t>atches (sets of pairs).</w:t>
      </w:r>
    </w:p>
    <w:p w:rsidR="00DE0378" w:rsidP="772ADA65" w:rsidRDefault="00DE0378" w14:paraId="2BA20629" w14:textId="0D096922">
      <w:pPr>
        <w:pStyle w:val="Heading2"/>
      </w:pPr>
      <w:r>
        <w:lastRenderedPageBreak/>
        <w:t>Reflection</w:t>
      </w:r>
    </w:p>
    <w:p w:rsidR="008B45C5" w:rsidP="005617B6" w:rsidRDefault="008B45C5" w14:paraId="69D53778" w14:textId="14A44D6E">
      <w:r w:rsidR="008B45C5">
        <w:drawing>
          <wp:inline wp14:editId="37FDB281" wp14:anchorId="6A32A23F">
            <wp:extent cx="635027" cy="635027"/>
            <wp:effectExtent l="0" t="0" r="0" b="0"/>
            <wp:docPr id="1047760994" name="Picture 908694407" descr="Reflect on your learning." title="Reflection"/>
            <wp:cNvGraphicFramePr>
              <a:graphicFrameLocks noChangeAspect="1"/>
            </wp:cNvGraphicFramePr>
            <a:graphic>
              <a:graphicData uri="http://schemas.openxmlformats.org/drawingml/2006/picture">
                <pic:pic>
                  <pic:nvPicPr>
                    <pic:cNvPr id="0" name="Picture 908694407"/>
                    <pic:cNvPicPr/>
                  </pic:nvPicPr>
                  <pic:blipFill>
                    <a:blip r:embed="R687f9fc6bcd6428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3579FE69">
        <w:rPr/>
        <w:t xml:space="preserve"> </w:t>
      </w:r>
      <w:r w:rsidR="039C184B">
        <w:rPr/>
        <w:t>Imagine yourself feeling good about mathemat</w:t>
      </w:r>
      <w:r w:rsidR="1474D75A">
        <w:rPr/>
        <w:t>i</w:t>
      </w:r>
      <w:r w:rsidR="039C184B">
        <w:rPr/>
        <w:t>cs. Draw a picture to show what you‘re doing when you feel good about mathematics.</w:t>
      </w:r>
    </w:p>
    <w:p w:rsidR="2B3C6875" w:rsidP="005617B6" w:rsidRDefault="00BC4D3C" w14:paraId="3B18C6B2" w14:textId="12C6A5D9">
      <w:r>
        <w:br w:type="page"/>
      </w:r>
    </w:p>
    <w:p w:rsidR="00DE0378" w:rsidP="00DE0378" w:rsidRDefault="007932AD" w14:paraId="28BACD3D" w14:textId="7D41986F">
      <w:pPr>
        <w:pStyle w:val="Heading1"/>
      </w:pPr>
      <w:r>
        <w:lastRenderedPageBreak/>
        <w:t>Day</w:t>
      </w:r>
      <w:r w:rsidR="00DE0378">
        <w:t xml:space="preserve"> 9 </w:t>
      </w:r>
    </w:p>
    <w:p w:rsidR="007932AD" w:rsidP="7F5A5FD4" w:rsidRDefault="007932AD" w14:paraId="2327804D" w14:textId="15ADB900">
      <w:r>
        <w:t xml:space="preserve">Today </w:t>
      </w:r>
      <w:r w:rsidR="457C1CCC">
        <w:t xml:space="preserve">we </w:t>
      </w:r>
      <w:r>
        <w:t>have 3 tasks.</w:t>
      </w:r>
      <w:r w:rsidR="3502601E">
        <w:t xml:space="preserve"> We are going to use our </w:t>
      </w:r>
      <w:r w:rsidR="73B73A70">
        <w:t>mathematical</w:t>
      </w:r>
      <w:r w:rsidR="3502601E">
        <w:t xml:space="preserve"> imaginations to measure items and explore what happens to how many cookies you get to eat when people c</w:t>
      </w:r>
      <w:r w:rsidR="4A36CA8E">
        <w:t>ome to visit!</w:t>
      </w:r>
      <w:r w:rsidR="4B25E4DB">
        <w:t xml:space="preserve"> We will also teach you a new game today that helps us build our knowledge of important mathematical relationships.</w:t>
      </w:r>
    </w:p>
    <w:p w:rsidRPr="002762CD" w:rsidR="00DE0378" w:rsidP="007932AD" w:rsidRDefault="007932AD" w14:paraId="09697337" w14:textId="3B3EF131">
      <w:pPr>
        <w:pStyle w:val="FeatureBox"/>
      </w:pPr>
      <w:r w:rsidRPr="34391E75" w:rsidR="007932AD">
        <w:rPr>
          <w:rFonts w:eastAsia="" w:eastAsiaTheme="majorEastAsia"/>
          <w:noProof/>
          <w:sz w:val="52"/>
          <w:szCs w:val="52"/>
          <w:lang w:eastAsia="en-AU"/>
        </w:rPr>
        <w:t xml:space="preserve"> </w:t>
      </w:r>
      <w:r w:rsidR="00DE0378">
        <w:drawing>
          <wp:inline wp14:editId="5244ABCA" wp14:anchorId="24665DE1">
            <wp:extent cx="635027" cy="635027"/>
            <wp:effectExtent l="0" t="0" r="0" b="0"/>
            <wp:docPr id="200913213" name="Picture 9" descr="Time to collect your resources" title="Resources"/>
            <wp:cNvGraphicFramePr>
              <a:graphicFrameLocks noChangeAspect="1"/>
            </wp:cNvGraphicFramePr>
            <a:graphic>
              <a:graphicData uri="http://schemas.openxmlformats.org/drawingml/2006/picture">
                <pic:pic>
                  <pic:nvPicPr>
                    <pic:cNvPr id="0" name="Picture 9"/>
                    <pic:cNvPicPr/>
                  </pic:nvPicPr>
                  <pic:blipFill>
                    <a:blip r:embed="R2a3439a5c4fa41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Resources – </w:t>
      </w:r>
      <w:r w:rsidR="005A1E4A">
        <w:rPr/>
        <w:t>device to view videos, colour pencils</w:t>
      </w:r>
    </w:p>
    <w:p w:rsidR="6D66D0EE" w:rsidP="772ADA65" w:rsidRDefault="6D66D0EE" w14:paraId="524E24AE" w14:textId="28159E1F">
      <w:pPr>
        <w:pStyle w:val="Heading2"/>
      </w:pPr>
      <w:r>
        <w:t>About how many paperclips? 1</w:t>
      </w:r>
    </w:p>
    <w:p w:rsidR="448629E4" w:rsidP="772ADA65" w:rsidRDefault="3CBBD020" w14:paraId="7E965E7D" w14:textId="0EDC1643">
      <w:pPr>
        <w:rPr>
          <w:rFonts w:eastAsia="Arial" w:cs="Arial"/>
        </w:rPr>
      </w:pPr>
      <w:r w:rsidR="3CBBD020">
        <w:drawing>
          <wp:inline wp14:editId="6B90EC45" wp14:anchorId="306EB5A3">
            <wp:extent cx="638175" cy="638175"/>
            <wp:effectExtent l="0" t="0" r="9525" b="9525"/>
            <wp:docPr id="1674030272" name="Picture 122714851" descr="Play this game or watch this video." title=""/>
            <wp:cNvGraphicFramePr>
              <a:graphicFrameLocks noChangeAspect="1"/>
            </wp:cNvGraphicFramePr>
            <a:graphic>
              <a:graphicData uri="http://schemas.openxmlformats.org/drawingml/2006/picture">
                <pic:pic>
                  <pic:nvPicPr>
                    <pic:cNvPr id="0" name="Picture 122714851"/>
                    <pic:cNvPicPr/>
                  </pic:nvPicPr>
                  <pic:blipFill>
                    <a:blip r:embed="R8be5bb407a494e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3CBBD020">
        <w:rPr>
          <w:rFonts w:eastAsia="Arial" w:cs="Arial"/>
        </w:rPr>
        <w:t>View video – ‘</w:t>
      </w:r>
      <w:hyperlink r:id="R6e24c3c0c68c466c">
        <w:r w:rsidRPr="34391E75" w:rsidR="3CBBD020">
          <w:rPr>
            <w:rStyle w:val="Hyperlink"/>
            <w:rFonts w:eastAsia="Arial" w:cs="Arial"/>
          </w:rPr>
          <w:t>About how many paper clips? 1</w:t>
        </w:r>
      </w:hyperlink>
      <w:r w:rsidRPr="34391E75" w:rsidR="3CBBD020">
        <w:rPr>
          <w:rFonts w:eastAsia="Arial" w:cs="Arial"/>
        </w:rPr>
        <w:t xml:space="preserve">’. </w:t>
      </w:r>
    </w:p>
    <w:p w:rsidR="0F47B2BC" w:rsidP="772ADA65" w:rsidRDefault="0F47B2BC" w14:paraId="6DAAB5EA" w14:textId="48497C4E">
      <w:pPr>
        <w:jc w:val="center"/>
      </w:pPr>
      <w:r w:rsidR="0F47B2BC">
        <w:drawing>
          <wp:inline wp14:editId="2EBA9171" wp14:anchorId="218A8751">
            <wp:extent cx="3795712" cy="2696019"/>
            <wp:effectExtent l="0" t="0" r="0" b="9525"/>
            <wp:docPr id="1666716755" name="Picture 1343150817" descr="Paper clipslined on the edge of a piece of paper" title=""/>
            <wp:cNvGraphicFramePr>
              <a:graphicFrameLocks noChangeAspect="1"/>
            </wp:cNvGraphicFramePr>
            <a:graphic>
              <a:graphicData uri="http://schemas.openxmlformats.org/drawingml/2006/picture">
                <pic:pic>
                  <pic:nvPicPr>
                    <pic:cNvPr id="0" name="Picture 1343150817"/>
                    <pic:cNvPicPr/>
                  </pic:nvPicPr>
                  <pic:blipFill>
                    <a:blip r:embed="R9fd1450380e149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95712" cy="2696019"/>
                    </a:xfrm>
                    <a:prstGeom prst="rect">
                      <a:avLst/>
                    </a:prstGeom>
                  </pic:spPr>
                </pic:pic>
              </a:graphicData>
            </a:graphic>
          </wp:inline>
        </w:drawing>
      </w:r>
    </w:p>
    <w:p w:rsidR="448629E4" w:rsidP="772ADA65" w:rsidRDefault="448629E4" w14:paraId="3F13D953" w14:textId="2212D99D">
      <w:pPr>
        <w:rPr>
          <w:rFonts w:eastAsia="Arial" w:cs="Arial"/>
        </w:rPr>
      </w:pPr>
      <w:r w:rsidR="448629E4">
        <w:drawing>
          <wp:inline wp14:editId="4774796B" wp14:anchorId="69122361">
            <wp:extent cx="638175" cy="638175"/>
            <wp:effectExtent l="0" t="0" r="9525" b="9525"/>
            <wp:docPr id="1512100245" name="Picture 624440330" descr="This activity involves drawing." title=""/>
            <wp:cNvGraphicFramePr>
              <a:graphicFrameLocks noChangeAspect="1"/>
            </wp:cNvGraphicFramePr>
            <a:graphic>
              <a:graphicData uri="http://schemas.openxmlformats.org/drawingml/2006/picture">
                <pic:pic>
                  <pic:nvPicPr>
                    <pic:cNvPr id="0" name="Picture 624440330"/>
                    <pic:cNvPicPr/>
                  </pic:nvPicPr>
                  <pic:blipFill>
                    <a:blip r:embed="Raeef588a7fab491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448629E4">
        <w:rPr>
          <w:rFonts w:eastAsia="Arial" w:cs="Arial"/>
        </w:rPr>
        <w:t>Use the space provided to draw your estimation of how many small paper clips it will take to measure the length of the paper.</w:t>
      </w:r>
    </w:p>
    <w:p w:rsidR="772ADA65" w:rsidP="772ADA65" w:rsidRDefault="772ADA65" w14:paraId="115D524D" w14:textId="35D115F0"/>
    <w:p w:rsidR="6D66D0EE" w:rsidP="772ADA65" w:rsidRDefault="6D66D0EE" w14:paraId="4C11F302" w14:textId="6DDD342B">
      <w:pPr>
        <w:pStyle w:val="Heading2"/>
      </w:pPr>
      <w:r>
        <w:lastRenderedPageBreak/>
        <w:t>A</w:t>
      </w:r>
      <w:r w:rsidR="00C50E28">
        <w:t>bout how many paperclips? 2</w:t>
      </w:r>
    </w:p>
    <w:p w:rsidR="510E7C67" w:rsidP="772ADA65" w:rsidRDefault="675087EE" w14:paraId="5552027D" w14:textId="5F446B87">
      <w:pPr>
        <w:rPr>
          <w:rFonts w:eastAsia="Arial" w:cs="Arial"/>
        </w:rPr>
      </w:pPr>
      <w:r w:rsidR="675087EE">
        <w:drawing>
          <wp:inline wp14:editId="712EEF27" wp14:anchorId="59310708">
            <wp:extent cx="638175" cy="638175"/>
            <wp:effectExtent l="0" t="0" r="9525" b="9525"/>
            <wp:docPr id="1727381823" name="Picture 1653691585" descr="Play this game or watch this video." title=""/>
            <wp:cNvGraphicFramePr>
              <a:graphicFrameLocks noChangeAspect="1"/>
            </wp:cNvGraphicFramePr>
            <a:graphic>
              <a:graphicData uri="http://schemas.openxmlformats.org/drawingml/2006/picture">
                <pic:pic>
                  <pic:nvPicPr>
                    <pic:cNvPr id="0" name="Picture 1653691585"/>
                    <pic:cNvPicPr/>
                  </pic:nvPicPr>
                  <pic:blipFill>
                    <a:blip r:embed="Rd04f3ea39e83466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675087EE">
        <w:rPr>
          <w:rFonts w:eastAsia="Arial" w:cs="Arial"/>
        </w:rPr>
        <w:t>View video</w:t>
      </w:r>
      <w:r w:rsidRPr="34391E75" w:rsidR="453FDA3F">
        <w:rPr>
          <w:rFonts w:eastAsia="Arial" w:cs="Arial"/>
        </w:rPr>
        <w:t xml:space="preserve"> </w:t>
      </w:r>
      <w:r w:rsidRPr="34391E75" w:rsidR="675087EE">
        <w:rPr>
          <w:rFonts w:eastAsia="Arial" w:cs="Arial"/>
        </w:rPr>
        <w:t>‘</w:t>
      </w:r>
      <w:hyperlink r:id="Ra100a2d61c864d2d">
        <w:r w:rsidRPr="34391E75" w:rsidR="675087EE">
          <w:rPr>
            <w:rStyle w:val="Hyperlink"/>
            <w:rFonts w:eastAsia="Arial" w:cs="Arial"/>
          </w:rPr>
          <w:t xml:space="preserve">About how many paper clips? – </w:t>
        </w:r>
        <w:r w:rsidRPr="34391E75" w:rsidR="675087EE">
          <w:rPr>
            <w:rStyle w:val="Hyperlink"/>
            <w:rFonts w:eastAsia="Arial" w:cs="Arial"/>
          </w:rPr>
          <w:t>2</w:t>
        </w:r>
      </w:hyperlink>
      <w:r w:rsidRPr="34391E75" w:rsidR="675087EE">
        <w:rPr>
          <w:rFonts w:eastAsia="Arial" w:cs="Arial"/>
        </w:rPr>
        <w:t>’</w:t>
      </w:r>
      <w:r w:rsidRPr="34391E75" w:rsidR="24FB7853">
        <w:rPr>
          <w:rFonts w:eastAsia="Arial" w:cs="Arial"/>
        </w:rPr>
        <w:t>. Have your drawing ready</w:t>
      </w:r>
      <w:r w:rsidRPr="34391E75" w:rsidR="24FB7853">
        <w:rPr>
          <w:rFonts w:eastAsia="Arial" w:cs="Arial"/>
        </w:rPr>
        <w:t>.</w:t>
      </w:r>
    </w:p>
    <w:p w:rsidR="00EC15BB" w:rsidRDefault="510E7C67" w14:paraId="63F19F50" w14:textId="5740643E">
      <w:pPr>
        <w:rPr>
          <w:rFonts w:eastAsia="Arial" w:cs="Arial"/>
        </w:rPr>
      </w:pPr>
      <w:r w:rsidR="510E7C67">
        <w:drawing>
          <wp:inline wp14:editId="440964B2" wp14:anchorId="0FD71611">
            <wp:extent cx="638175" cy="638175"/>
            <wp:effectExtent l="0" t="0" r="9525" b="9525"/>
            <wp:docPr id="1597740143" name="Picture 805962266" descr="Think or brainstorm your ideas." title=""/>
            <wp:cNvGraphicFramePr>
              <a:graphicFrameLocks noChangeAspect="1"/>
            </wp:cNvGraphicFramePr>
            <a:graphic>
              <a:graphicData uri="http://schemas.openxmlformats.org/drawingml/2006/picture">
                <pic:pic>
                  <pic:nvPicPr>
                    <pic:cNvPr id="0" name="Picture 805962266"/>
                    <pic:cNvPicPr/>
                  </pic:nvPicPr>
                  <pic:blipFill>
                    <a:blip r:embed="R108173735c00417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65802629">
        <w:rPr>
          <w:rFonts w:eastAsia="Arial" w:cs="Arial"/>
        </w:rPr>
        <w:t>What did</w:t>
      </w:r>
      <w:r w:rsidRPr="34391E75" w:rsidR="510E7C67">
        <w:rPr>
          <w:rFonts w:eastAsia="Arial" w:cs="Arial"/>
        </w:rPr>
        <w:t xml:space="preserve"> you notice</w:t>
      </w:r>
      <w:r w:rsidRPr="34391E75" w:rsidR="45DEF7DC">
        <w:rPr>
          <w:rFonts w:eastAsia="Arial" w:cs="Arial"/>
        </w:rPr>
        <w:t>? Did you notice</w:t>
      </w:r>
      <w:r w:rsidRPr="34391E75" w:rsidR="510E7C67">
        <w:rPr>
          <w:rFonts w:eastAsia="Arial" w:cs="Arial"/>
        </w:rPr>
        <w:t xml:space="preserve"> the same things?</w:t>
      </w:r>
    </w:p>
    <w:p w:rsidR="00CC024F" w:rsidRDefault="00CC024F" w14:paraId="5C5286BF" w14:textId="6A666F11">
      <w:pPr>
        <w:rPr>
          <w:rFonts w:eastAsia="Arial" w:cs="Arial"/>
        </w:rPr>
      </w:pPr>
    </w:p>
    <w:p w:rsidR="00CC024F" w:rsidRDefault="00CC024F" w14:paraId="76BFD077" w14:textId="5CE9CD79">
      <w:pPr>
        <w:rPr>
          <w:rFonts w:eastAsia="Arial" w:cs="Arial"/>
        </w:rPr>
      </w:pPr>
    </w:p>
    <w:p w:rsidR="00CC024F" w:rsidRDefault="00CC024F" w14:paraId="107C8D3A" w14:textId="1929D655">
      <w:pPr>
        <w:rPr>
          <w:rFonts w:eastAsia="Arial" w:cs="Arial"/>
        </w:rPr>
      </w:pPr>
    </w:p>
    <w:p w:rsidR="00CC024F" w:rsidRDefault="00CC024F" w14:paraId="75104102" w14:textId="3C0BBFE4">
      <w:pPr>
        <w:rPr>
          <w:rFonts w:eastAsia="Arial" w:cs="Arial"/>
        </w:rPr>
      </w:pPr>
    </w:p>
    <w:p w:rsidR="00CC024F" w:rsidRDefault="00CC024F" w14:paraId="29CD7395" w14:textId="78416B6F">
      <w:pPr>
        <w:rPr>
          <w:rFonts w:eastAsia="Arial" w:cs="Arial"/>
        </w:rPr>
      </w:pPr>
    </w:p>
    <w:p w:rsidR="00CC024F" w:rsidRDefault="00CC024F" w14:paraId="00C37E89" w14:textId="3E9B0D3F">
      <w:pPr>
        <w:rPr>
          <w:rFonts w:eastAsia="Arial" w:cs="Arial"/>
        </w:rPr>
      </w:pPr>
    </w:p>
    <w:p w:rsidR="00CC024F" w:rsidRDefault="00CC024F" w14:paraId="5D57F20B" w14:textId="3E870A30">
      <w:pPr>
        <w:rPr>
          <w:rFonts w:eastAsia="Arial" w:cs="Arial"/>
        </w:rPr>
      </w:pPr>
    </w:p>
    <w:p w:rsidR="00CC024F" w:rsidRDefault="00CC024F" w14:paraId="5D9EA8A1" w14:textId="3BC5498B">
      <w:pPr>
        <w:rPr>
          <w:rFonts w:eastAsia="Arial" w:cs="Arial"/>
        </w:rPr>
      </w:pPr>
    </w:p>
    <w:p w:rsidR="00CC024F" w:rsidRDefault="00CC024F" w14:paraId="1AA31AB0" w14:textId="77777777">
      <w:pPr>
        <w:rPr>
          <w:rFonts w:eastAsia="Arial" w:cs="Arial"/>
        </w:rPr>
      </w:pPr>
    </w:p>
    <w:p w:rsidR="6D66D0EE" w:rsidP="00CC024F" w:rsidRDefault="6D66D0EE" w14:paraId="2781584C" w14:textId="4DEC92FA">
      <w:pPr>
        <w:pStyle w:val="Heading2"/>
        <w:numPr>
          <w:ilvl w:val="0"/>
          <w:numId w:val="0"/>
        </w:numPr>
      </w:pPr>
      <w:r w:rsidRPr="772ADA65">
        <w:lastRenderedPageBreak/>
        <w:t>The doorbell rang</w:t>
      </w:r>
    </w:p>
    <w:p w:rsidR="772ADA65" w:rsidP="772ADA65" w:rsidRDefault="152A514C" w14:paraId="40A983F9" w14:textId="5B950528">
      <w:r w:rsidRPr="772ADA65">
        <w:rPr>
          <w:rFonts w:eastAsia="Arial" w:cs="Arial"/>
        </w:rPr>
        <w:t>(The Doorbell rang by Pat Hutchins ISBN</w:t>
      </w:r>
      <w:r w:rsidRPr="772ADA65" w:rsidR="008425AE">
        <w:rPr>
          <w:rFonts w:eastAsia="Arial" w:cs="Arial"/>
        </w:rPr>
        <w:t>: 9780688092344</w:t>
      </w:r>
      <w:r w:rsidRPr="772ADA65">
        <w:rPr>
          <w:rFonts w:eastAsia="Arial" w:cs="Arial"/>
        </w:rPr>
        <w:t>)</w:t>
      </w:r>
    </w:p>
    <w:p w:rsidR="772ADA65" w:rsidP="22AC79F9" w:rsidRDefault="10341343" w14:paraId="7B4F075C" w14:textId="40A16F2E">
      <w:pPr>
        <w:rPr>
          <w:rStyle w:val="Hyperlink"/>
          <w:rFonts w:eastAsia="Arial" w:cs="Arial"/>
          <w:color w:val="000000" w:themeColor="text1"/>
        </w:rPr>
      </w:pPr>
      <w:r w:rsidR="10341343">
        <w:drawing>
          <wp:inline wp14:editId="1E362D60" wp14:anchorId="09DE7A58">
            <wp:extent cx="638175" cy="638175"/>
            <wp:effectExtent l="0" t="0" r="9525" b="9525"/>
            <wp:docPr id="873841724" name="Picture 2035285929" descr="Play this game or watch this video." title=""/>
            <wp:cNvGraphicFramePr>
              <a:graphicFrameLocks noChangeAspect="1"/>
            </wp:cNvGraphicFramePr>
            <a:graphic>
              <a:graphicData uri="http://schemas.openxmlformats.org/drawingml/2006/picture">
                <pic:pic>
                  <pic:nvPicPr>
                    <pic:cNvPr id="0" name="Picture 2035285929"/>
                    <pic:cNvPicPr/>
                  </pic:nvPicPr>
                  <pic:blipFill>
                    <a:blip r:embed="Rc7ba5fb8e6764be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10341343">
        <w:rPr>
          <w:rFonts w:eastAsia="Arial" w:cs="Arial"/>
          <w:color w:val="000000" w:themeColor="text1" w:themeTint="FF" w:themeShade="FF"/>
        </w:rPr>
        <w:t>View video</w:t>
      </w:r>
      <w:r w:rsidRPr="34391E75" w:rsidR="63BC68F5">
        <w:rPr>
          <w:rFonts w:eastAsia="Arial" w:cs="Arial"/>
          <w:color w:val="000000" w:themeColor="text1" w:themeTint="FF" w:themeShade="FF"/>
        </w:rPr>
        <w:t xml:space="preserve"> </w:t>
      </w:r>
      <w:r w:rsidRPr="34391E75" w:rsidR="63BC68F5">
        <w:rPr>
          <w:rFonts w:eastAsia="Arial" w:cs="Arial"/>
          <w:color w:val="000000" w:themeColor="text1" w:themeTint="FF" w:themeShade="FF"/>
        </w:rPr>
        <w:t xml:space="preserve">on </w:t>
      </w:r>
      <w:r w:rsidRPr="34391E75" w:rsidR="1AFEB9E7">
        <w:rPr>
          <w:rFonts w:eastAsia="Arial" w:cs="Arial"/>
          <w:color w:val="000000" w:themeColor="text1" w:themeTint="FF" w:themeShade="FF"/>
        </w:rPr>
        <w:t>’</w:t>
      </w:r>
      <w:hyperlink r:id="R88094fdc7bbd4c6d">
        <w:r w:rsidRPr="34391E75" w:rsidR="63BC68F5">
          <w:rPr>
            <w:rStyle w:val="Hyperlink"/>
            <w:rFonts w:eastAsia="Arial" w:cs="Arial"/>
            <w:color w:val="000000" w:themeColor="text1" w:themeTint="FF" w:themeShade="FF"/>
          </w:rPr>
          <w:t>The doorbell rang</w:t>
        </w:r>
        <w:r w:rsidRPr="34391E75" w:rsidR="7929BC06">
          <w:rPr>
            <w:rStyle w:val="Hyperlink"/>
            <w:rFonts w:eastAsia="Arial" w:cs="Arial"/>
            <w:color w:val="000000" w:themeColor="text1" w:themeTint="FF" w:themeShade="FF"/>
          </w:rPr>
          <w:t>’</w:t>
        </w:r>
        <w:r w:rsidRPr="34391E75" w:rsidR="63BC68F5">
          <w:rPr>
            <w:rStyle w:val="Hyperlink"/>
            <w:rFonts w:eastAsia="Arial" w:cs="Arial"/>
            <w:color w:val="000000" w:themeColor="text1" w:themeTint="FF" w:themeShade="FF"/>
          </w:rPr>
          <w:t xml:space="preserve"> page.</w:t>
        </w:r>
      </w:hyperlink>
    </w:p>
    <w:p w:rsidR="00CC024F" w:rsidP="22AC79F9" w:rsidRDefault="00CC024F" w14:paraId="13DF30E7" w14:textId="795BC479">
      <w:pPr>
        <w:rPr>
          <w:rFonts w:eastAsia="Arial" w:cs="Arial"/>
          <w:color w:val="000000" w:themeColor="text1"/>
        </w:rPr>
      </w:pPr>
    </w:p>
    <w:p w:rsidR="00CC024F" w:rsidP="22AC79F9" w:rsidRDefault="00CC024F" w14:paraId="508D4FB7" w14:textId="1CAA35E1">
      <w:pPr>
        <w:rPr>
          <w:rFonts w:eastAsia="Arial" w:cs="Arial"/>
          <w:color w:val="000000" w:themeColor="text1"/>
        </w:rPr>
      </w:pPr>
    </w:p>
    <w:p w:rsidRPr="00EC15BB" w:rsidR="00CC024F" w:rsidP="22AC79F9" w:rsidRDefault="00CC024F" w14:paraId="48E1B701" w14:textId="77777777">
      <w:pPr>
        <w:rPr>
          <w:rFonts w:eastAsia="Arial" w:cs="Arial"/>
          <w:color w:val="000000" w:themeColor="text1"/>
        </w:rPr>
      </w:pPr>
    </w:p>
    <w:p w:rsidR="09D1C30E" w:rsidP="772ADA65" w:rsidRDefault="09D1C30E" w14:paraId="57CC3587" w14:textId="41EE5115">
      <w:pPr>
        <w:rPr>
          <w:rFonts w:eastAsia="Arial" w:cs="Arial"/>
        </w:rPr>
      </w:pPr>
      <w:r w:rsidR="09D1C30E">
        <w:drawing>
          <wp:inline wp14:editId="00DCB326" wp14:anchorId="3F82CB2A">
            <wp:extent cx="638175" cy="638175"/>
            <wp:effectExtent l="0" t="0" r="9525" b="9525"/>
            <wp:docPr id="644536927" name="Picture 1185605625" descr="Think or brainstorm your ideas." title=""/>
            <wp:cNvGraphicFramePr>
              <a:graphicFrameLocks noChangeAspect="1"/>
            </wp:cNvGraphicFramePr>
            <a:graphic>
              <a:graphicData uri="http://schemas.openxmlformats.org/drawingml/2006/picture">
                <pic:pic>
                  <pic:nvPicPr>
                    <pic:cNvPr id="0" name="Picture 1185605625"/>
                    <pic:cNvPicPr/>
                  </pic:nvPicPr>
                  <pic:blipFill>
                    <a:blip r:embed="Re95007ab748d402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09D1C30E">
        <w:rPr/>
        <w:t>How many more cookies did Grandma need to bring to make sure…</w:t>
      </w:r>
    </w:p>
    <w:p w:rsidR="772ADA65" w:rsidP="00EC15BB" w:rsidRDefault="09D1C30E" w14:paraId="301FD084" w14:textId="375529F0">
      <w:pPr>
        <w:pStyle w:val="ListBullet"/>
      </w:pPr>
      <w:r>
        <w:t>- everyone who was there got 2 cookies each?</w:t>
      </w:r>
    </w:p>
    <w:p w:rsidR="00EC15BB" w:rsidP="772ADA65" w:rsidRDefault="09D1C30E" w14:paraId="0D764572" w14:textId="77777777">
      <w:pPr>
        <w:pStyle w:val="ListBullet"/>
      </w:pPr>
      <w:r>
        <w:t>- everyone who was there got 6 cookies each?</w:t>
      </w:r>
    </w:p>
    <w:p w:rsidR="00CC024F" w:rsidRDefault="00CC024F" w14:paraId="544325CD" w14:textId="77777777">
      <w:pPr>
        <w:rPr>
          <w:rFonts w:eastAsia="SimSun" w:cs="Arial"/>
          <w:b/>
          <w:color w:val="1C438B"/>
          <w:sz w:val="48"/>
          <w:szCs w:val="36"/>
          <w:lang w:eastAsia="zh-CN"/>
        </w:rPr>
      </w:pPr>
      <w:r>
        <w:br w:type="page"/>
      </w:r>
    </w:p>
    <w:p w:rsidR="6D66D0EE" w:rsidP="772ADA65" w:rsidRDefault="6D66D0EE" w14:paraId="2C131148" w14:textId="6B9F2B0B">
      <w:pPr>
        <w:pStyle w:val="Heading2"/>
      </w:pPr>
      <w:r>
        <w:t>Turn over 3</w:t>
      </w:r>
    </w:p>
    <w:p w:rsidRPr="009C31F6" w:rsidR="08C9B36D" w:rsidP="34391E75" w:rsidRDefault="5E3D498C" w14:paraId="4B3287E9" w14:textId="0285CD39">
      <w:pPr>
        <w:rPr>
          <w:rFonts w:ascii="Calibri" w:hAnsi="Calibri" w:eastAsia="" w:asciiTheme="minorAscii" w:hAnsiTheme="minorAscii" w:eastAsiaTheme="minorEastAsia"/>
          <w:b w:val="1"/>
          <w:bCs w:val="1"/>
          <w:color w:val="1C438B"/>
          <w:sz w:val="48"/>
          <w:szCs w:val="48"/>
        </w:rPr>
      </w:pPr>
      <w:r w:rsidR="5E3D498C">
        <w:drawing>
          <wp:inline wp14:editId="15146E27" wp14:anchorId="71B6033C">
            <wp:extent cx="638175" cy="638175"/>
            <wp:effectExtent l="0" t="0" r="9525" b="9525"/>
            <wp:docPr id="503152239" name="Picture 278063986" descr="Play this game or watch this video." title=""/>
            <wp:cNvGraphicFramePr>
              <a:graphicFrameLocks noChangeAspect="1"/>
            </wp:cNvGraphicFramePr>
            <a:graphic>
              <a:graphicData uri="http://schemas.openxmlformats.org/drawingml/2006/picture">
                <pic:pic>
                  <pic:nvPicPr>
                    <pic:cNvPr id="0" name="Picture 278063986"/>
                    <pic:cNvPicPr/>
                  </pic:nvPicPr>
                  <pic:blipFill>
                    <a:blip r:embed="Rd2814d781faf499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5E3D498C">
        <w:rPr>
          <w:rFonts w:eastAsia="Arial" w:cs="Arial"/>
          <w:color w:val="000000" w:themeColor="text1" w:themeTint="FF" w:themeShade="FF"/>
        </w:rPr>
        <w:t xml:space="preserve">View </w:t>
      </w:r>
      <w:hyperlink r:id="R9edda0af08394c0b">
        <w:r w:rsidRPr="34391E75" w:rsidR="5E3D498C">
          <w:rPr>
            <w:rStyle w:val="Hyperlink"/>
            <w:rFonts w:eastAsia="Arial" w:cs="Arial"/>
            <w:color w:val="000000" w:themeColor="text1" w:themeTint="FF" w:themeShade="FF"/>
          </w:rPr>
          <w:t>video on</w:t>
        </w:r>
        <w:r w:rsidRPr="34391E75" w:rsidR="5E3D498C">
          <w:rPr>
            <w:rStyle w:val="Hyperlink"/>
          </w:rPr>
          <w:t xml:space="preserve"> Turn over 3</w:t>
        </w:r>
        <w:r w:rsidRPr="34391E75" w:rsidR="45944451">
          <w:rPr>
            <w:rStyle w:val="Hyperlink"/>
          </w:rPr>
          <w:t xml:space="preserve"> page</w:t>
        </w:r>
        <w:r w:rsidRPr="34391E75" w:rsidR="5E3D498C">
          <w:rPr>
            <w:rStyle w:val="Hyperlink"/>
          </w:rPr>
          <w:t>.</w:t>
        </w:r>
      </w:hyperlink>
    </w:p>
    <w:p w:rsidR="005555BF" w:rsidP="009C31F6" w:rsidRDefault="00D47853" w14:paraId="74504903" w14:textId="77777777">
      <w:r w:rsidR="00D47853">
        <w:drawing>
          <wp:inline wp14:editId="57F6B3DF" wp14:anchorId="2B4BD798">
            <wp:extent cx="635027" cy="635027"/>
            <wp:effectExtent l="0" t="0" r="0" b="0"/>
            <wp:docPr id="2132455894" name="Picture 24" descr="Follow these instructions " title="Instructions"/>
            <wp:cNvGraphicFramePr>
              <a:graphicFrameLocks noChangeAspect="1"/>
            </wp:cNvGraphicFramePr>
            <a:graphic>
              <a:graphicData uri="http://schemas.openxmlformats.org/drawingml/2006/picture">
                <pic:pic>
                  <pic:nvPicPr>
                    <pic:cNvPr id="0" name="Picture 24"/>
                    <pic:cNvPicPr/>
                  </pic:nvPicPr>
                  <pic:blipFill>
                    <a:blip r:embed="R149e30f0bfd444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5555BF">
        <w:rPr/>
        <w:t xml:space="preserve"> How to play?</w:t>
      </w:r>
    </w:p>
    <w:p w:rsidRPr="002A377F" w:rsidR="00DE0378" w:rsidP="009C31F6" w:rsidRDefault="0057021E" w14:paraId="5BC6F937" w14:textId="55B2E60B">
      <w:r w:rsidRPr="000E3EEC">
        <w:t xml:space="preserve">Using playing cards Ace-10 (representing 1-10) and the jokers (representing 0), shuffle the cards into a pile. Place the pile face down between two </w:t>
      </w:r>
      <w:r w:rsidRPr="000E3EEC" w:rsidR="00F57617">
        <w:t>players</w:t>
      </w:r>
      <w:r w:rsidRPr="000E3EEC">
        <w:t xml:space="preserve">. </w:t>
      </w:r>
      <w:r w:rsidRPr="000E3EEC" w:rsidR="00F57617">
        <w:t>T</w:t>
      </w:r>
      <w:r w:rsidRPr="000E3EEC">
        <w:t xml:space="preserve">ake turns to turn over the top three cards. </w:t>
      </w:r>
      <w:r w:rsidRPr="000E3EEC" w:rsidR="00F57617">
        <w:t>Players</w:t>
      </w:r>
      <w:r w:rsidRPr="000E3EEC">
        <w:t xml:space="preserve"> look for doubles, near doubles, </w:t>
      </w:r>
      <w:r w:rsidRPr="000E3EEC" w:rsidR="00F57617">
        <w:t>combinations to</w:t>
      </w:r>
      <w:r w:rsidRPr="000E3EEC">
        <w:t xml:space="preserve"> 10 and 20. </w:t>
      </w:r>
      <w:r w:rsidRPr="000E3EEC" w:rsidR="00C17EF5">
        <w:t>Players</w:t>
      </w:r>
      <w:r w:rsidRPr="000E3EEC">
        <w:t xml:space="preserve"> keep the cards of any known facts they identify and know, justifying their thinking to their partner who r</w:t>
      </w:r>
      <w:r w:rsidRPr="000E3EEC" w:rsidR="00C17EF5">
        <w:t>ecords it on the recording sheet</w:t>
      </w:r>
      <w:r w:rsidRPr="000E3EEC">
        <w:t xml:space="preserve">. Any unused cards are placed into a discard pile. </w:t>
      </w:r>
      <w:r w:rsidRPr="000E3EEC" w:rsidR="008A648E">
        <w:t>Players</w:t>
      </w:r>
      <w:r w:rsidRPr="000E3EEC">
        <w:t xml:space="preserve"> continue taking turns un</w:t>
      </w:r>
      <w:r w:rsidRPr="000E3EEC" w:rsidR="008A648E">
        <w:t>til the cards run out. When then</w:t>
      </w:r>
      <w:r w:rsidRPr="000E3EEC">
        <w:t xml:space="preserve"> happens,</w:t>
      </w:r>
      <w:r w:rsidRPr="000E3EEC" w:rsidR="008A648E">
        <w:t xml:space="preserve"> is a</w:t>
      </w:r>
      <w:r w:rsidRPr="000E3EEC">
        <w:t xml:space="preserve"> reshuffle all of the unused cards</w:t>
      </w:r>
      <w:r w:rsidRPr="000E3EEC" w:rsidR="008A648E">
        <w:t>. R</w:t>
      </w:r>
      <w:r w:rsidRPr="000E3EEC">
        <w:t xml:space="preserve">e-distribute them into 3 piles and continue playing. The winner is the </w:t>
      </w:r>
      <w:r w:rsidRPr="000E3EEC" w:rsidR="008A648E">
        <w:t>player</w:t>
      </w:r>
      <w:r w:rsidRPr="000E3EEC">
        <w:t xml:space="preserve"> with the highest cumulative total at the end</w:t>
      </w:r>
      <w:r w:rsidRPr="000E3EEC" w:rsidR="000E3EEC">
        <w:t xml:space="preserve"> of 5 roun</w:t>
      </w:r>
      <w:r w:rsidRPr="002A377F" w:rsidR="000E3EEC">
        <w:t>ds</w:t>
      </w:r>
      <w:r w:rsidRPr="002A377F">
        <w:t>.</w:t>
      </w:r>
    </w:p>
    <w:p w:rsidR="00010C3D" w:rsidP="00B81736" w:rsidRDefault="00010C3D" w14:paraId="69FE5F06" w14:textId="77777777">
      <w:r>
        <w:t>Other ways to play:</w:t>
      </w:r>
    </w:p>
    <w:p w:rsidR="00B81736" w:rsidP="00010C3D" w:rsidRDefault="00B81736" w14:paraId="592F7534" w14:textId="3C3DD8CA">
      <w:pPr>
        <w:pStyle w:val="ListBullet"/>
      </w:pPr>
      <w:r w:rsidRPr="00B81736">
        <w:t xml:space="preserve">For subtraction, choose which cards to combine using known facts and then subtract the third card. </w:t>
      </w:r>
      <w:r>
        <w:t>Players</w:t>
      </w:r>
      <w:r w:rsidRPr="00B81736">
        <w:t xml:space="preserve"> are able to keep all three cards if they are able to identify a known fact and then subtra</w:t>
      </w:r>
      <w:r>
        <w:t>ct the third value, explaining your</w:t>
      </w:r>
      <w:r w:rsidRPr="00B81736">
        <w:t xml:space="preserve"> mental c</w:t>
      </w:r>
      <w:r>
        <w:t>omputation to the other player</w:t>
      </w:r>
      <w:r w:rsidRPr="00B81736">
        <w:t>.</w:t>
      </w:r>
    </w:p>
    <w:p w:rsidRPr="004E6E3D" w:rsidR="00B81736" w:rsidP="009C31F6" w:rsidRDefault="00AB02E7" w14:paraId="739E97A3" w14:textId="4AC3C22D">
      <w:pPr>
        <w:pStyle w:val="ListBullet"/>
      </w:pPr>
      <w:r>
        <w:t>Play until the whole deck of cards is used.</w:t>
      </w:r>
    </w:p>
    <w:p w:rsidR="002849D4" w:rsidP="00DE0378" w:rsidRDefault="00D47853" w14:paraId="7B53A551" w14:textId="75906C8E">
      <w:pPr>
        <w:rPr>
          <w:rFonts w:eastAsia="Arial" w:cs="Arial"/>
        </w:rPr>
      </w:pPr>
      <w:r w:rsidR="00D47853">
        <w:drawing>
          <wp:inline wp14:editId="787BE4A5" wp14:anchorId="0EA24C6F">
            <wp:extent cx="638175" cy="638175"/>
            <wp:effectExtent l="0" t="0" r="9525" b="9525"/>
            <wp:docPr id="828906642" name="Picture 198488763" descr="This activity requires collaboration." title=""/>
            <wp:cNvGraphicFramePr>
              <a:graphicFrameLocks noChangeAspect="1"/>
            </wp:cNvGraphicFramePr>
            <a:graphic>
              <a:graphicData uri="http://schemas.openxmlformats.org/drawingml/2006/picture">
                <pic:pic>
                  <pic:nvPicPr>
                    <pic:cNvPr id="0" name="Picture 198488763"/>
                    <pic:cNvPicPr/>
                  </pic:nvPicPr>
                  <pic:blipFill>
                    <a:blip r:embed="R32508441d1b84e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00D47853">
        <w:drawing>
          <wp:inline wp14:editId="38FE9C17" wp14:anchorId="5692EDC2">
            <wp:extent cx="638175" cy="638175"/>
            <wp:effectExtent l="0" t="0" r="9525" b="9525"/>
            <wp:docPr id="734701259" name="Picture 1561155280" descr="Play this game or watch this video." title=""/>
            <wp:cNvGraphicFramePr>
              <a:graphicFrameLocks noChangeAspect="1"/>
            </wp:cNvGraphicFramePr>
            <a:graphic>
              <a:graphicData uri="http://schemas.openxmlformats.org/drawingml/2006/picture">
                <pic:pic>
                  <pic:nvPicPr>
                    <pic:cNvPr id="0" name="Picture 1561155280"/>
                    <pic:cNvPicPr/>
                  </pic:nvPicPr>
                  <pic:blipFill>
                    <a:blip r:embed="R58a95a5549ff42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00D47853">
        <w:rPr/>
        <w:t>Play Turn over 3</w:t>
      </w:r>
      <w:r w:rsidR="00B81736">
        <w:rPr/>
        <w:t xml:space="preserve"> with </w:t>
      </w:r>
      <w:r w:rsidRPr="34391E75" w:rsidR="00EC15BB">
        <w:rPr>
          <w:rFonts w:eastAsia="Arial" w:cs="Arial"/>
        </w:rPr>
        <w:t>someone at home.</w:t>
      </w:r>
    </w:p>
    <w:p w:rsidR="002849D4" w:rsidRDefault="002849D4" w14:paraId="40A173FB" w14:textId="77777777">
      <w:pPr>
        <w:rPr>
          <w:rFonts w:eastAsia="Arial" w:cs="Arial"/>
        </w:rPr>
      </w:pPr>
      <w:r>
        <w:rPr>
          <w:rFonts w:eastAsia="Arial" w:cs="Arial"/>
        </w:rPr>
        <w:br w:type="page"/>
      </w:r>
    </w:p>
    <w:p w:rsidR="002849D4" w:rsidP="00DE0378" w:rsidRDefault="002849D4" w14:paraId="3387B8B8" w14:textId="5D3B07BC">
      <w:pPr>
        <w:rPr>
          <w:lang w:eastAsia="zh-CN"/>
        </w:rPr>
      </w:pPr>
      <w:r>
        <w:rPr>
          <w:lang w:eastAsia="zh-CN"/>
        </w:rPr>
        <w:t>Turn over 3</w:t>
      </w:r>
    </w:p>
    <w:p w:rsidR="00DE0378" w:rsidP="00DE0378" w:rsidRDefault="002849D4" w14:paraId="4E9642E0" w14:textId="1D43224D">
      <w:pPr>
        <w:rPr>
          <w:lang w:eastAsia="zh-CN"/>
        </w:rPr>
      </w:pPr>
      <w:r>
        <w:rPr>
          <w:lang w:eastAsia="zh-CN"/>
        </w:rPr>
        <w:t>Player 1</w:t>
      </w:r>
    </w:p>
    <w:tbl>
      <w:tblPr>
        <w:tblStyle w:val="Tableheader"/>
        <w:tblW w:w="9912" w:type="dxa"/>
        <w:tblInd w:w="-60" w:type="dxa"/>
        <w:tblLook w:val="04A0" w:firstRow="1" w:lastRow="0" w:firstColumn="1" w:lastColumn="0" w:noHBand="0" w:noVBand="1"/>
      </w:tblPr>
      <w:tblGrid>
        <w:gridCol w:w="2478"/>
        <w:gridCol w:w="2478"/>
        <w:gridCol w:w="2478"/>
        <w:gridCol w:w="2478"/>
      </w:tblGrid>
      <w:tr w:rsidR="00EE5B30" w:rsidTr="00EE5B30" w14:paraId="1C464ABC" w14:textId="77777777">
        <w:trPr>
          <w:cnfStyle w:val="100000000000" w:firstRow="1" w:lastRow="0" w:firstColumn="0" w:lastColumn="0" w:oddVBand="0" w:evenVBand="0" w:oddHBand="0" w:evenHBand="0" w:firstRowFirstColumn="0" w:firstRowLastColumn="0" w:lastRowFirstColumn="0" w:lastRowLastColumn="0"/>
          <w:trHeight w:val="1344"/>
        </w:trPr>
        <w:tc>
          <w:tcPr>
            <w:cnfStyle w:val="001000000100" w:firstRow="0" w:lastRow="0" w:firstColumn="1" w:lastColumn="0" w:oddVBand="0" w:evenVBand="0" w:oddHBand="0" w:evenHBand="0" w:firstRowFirstColumn="1" w:firstRowLastColumn="0" w:lastRowFirstColumn="0" w:lastRowLastColumn="0"/>
            <w:tcW w:w="2478" w:type="dxa"/>
          </w:tcPr>
          <w:p w:rsidRPr="002849D4" w:rsidR="002849D4" w:rsidP="008F3018" w:rsidRDefault="002849D4" w14:paraId="4ACD2C5B" w14:textId="77777777">
            <w:pPr>
              <w:pStyle w:val="Heading5"/>
              <w:spacing w:before="192" w:after="192"/>
              <w:rPr>
                <w:color w:val="FFFFFF" w:themeColor="background1"/>
              </w:rPr>
            </w:pPr>
            <w:r w:rsidRPr="002849D4">
              <w:rPr>
                <w:color w:val="FFFFFF" w:themeColor="background1"/>
              </w:rPr>
              <w:t>Flipped</w:t>
            </w:r>
          </w:p>
        </w:tc>
        <w:tc>
          <w:tcPr>
            <w:tcW w:w="2478" w:type="dxa"/>
          </w:tcPr>
          <w:p w:rsidRPr="002849D4" w:rsidR="002849D4" w:rsidP="008F3018" w:rsidRDefault="002849D4" w14:paraId="3C2B8B8E" w14:textId="77777777">
            <w:pPr>
              <w:pStyle w:val="Heading5"/>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Knew</w:t>
            </w:r>
          </w:p>
        </w:tc>
        <w:tc>
          <w:tcPr>
            <w:tcW w:w="2478" w:type="dxa"/>
          </w:tcPr>
          <w:p w:rsidRPr="002849D4" w:rsidR="002849D4" w:rsidP="008F3018" w:rsidRDefault="002849D4" w14:paraId="6D95A106" w14:textId="77777777">
            <w:pPr>
              <w:pStyle w:val="Heading5"/>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Used</w:t>
            </w:r>
          </w:p>
        </w:tc>
        <w:tc>
          <w:tcPr>
            <w:tcW w:w="2478" w:type="dxa"/>
          </w:tcPr>
          <w:p w:rsidRPr="002849D4" w:rsidR="002849D4" w:rsidP="008F3018" w:rsidRDefault="002849D4" w14:paraId="204F463D" w14:textId="77777777">
            <w:pPr>
              <w:pStyle w:val="Heading5"/>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Cumulative total</w:t>
            </w:r>
          </w:p>
        </w:tc>
      </w:tr>
      <w:tr w:rsidR="00EE5B30" w:rsidTr="00EE5B30" w14:paraId="1881E68C" w14:textId="77777777">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478" w:type="dxa"/>
          </w:tcPr>
          <w:p w:rsidR="002849D4" w:rsidP="008F3018" w:rsidRDefault="002849D4" w14:paraId="4FADC718" w14:textId="77777777">
            <w:pPr>
              <w:rPr>
                <w:lang w:eastAsia="zh-CN"/>
              </w:rPr>
            </w:pPr>
          </w:p>
        </w:tc>
        <w:tc>
          <w:tcPr>
            <w:tcW w:w="2478" w:type="dxa"/>
          </w:tcPr>
          <w:p w:rsidR="002849D4" w:rsidP="008F3018" w:rsidRDefault="002849D4" w14:paraId="58BBB16B"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rsidR="002849D4" w:rsidP="008F3018" w:rsidRDefault="002849D4" w14:paraId="33923D93"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rsidR="002849D4" w:rsidP="008F3018" w:rsidRDefault="002849D4" w14:paraId="0C50F2DE" w14:textId="77777777">
            <w:pPr>
              <w:cnfStyle w:val="000000100000" w:firstRow="0" w:lastRow="0" w:firstColumn="0" w:lastColumn="0" w:oddVBand="0" w:evenVBand="0" w:oddHBand="1" w:evenHBand="0" w:firstRowFirstColumn="0" w:firstRowLastColumn="0" w:lastRowFirstColumn="0" w:lastRowLastColumn="0"/>
              <w:rPr>
                <w:lang w:eastAsia="zh-CN"/>
              </w:rPr>
            </w:pPr>
          </w:p>
        </w:tc>
      </w:tr>
      <w:tr w:rsidR="00EE5B30" w:rsidTr="00EE5B30" w14:paraId="70FB3842" w14:textId="77777777">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478" w:type="dxa"/>
          </w:tcPr>
          <w:p w:rsidR="002849D4" w:rsidP="008F3018" w:rsidRDefault="002849D4" w14:paraId="4A764FAB" w14:textId="77777777">
            <w:pPr>
              <w:rPr>
                <w:lang w:eastAsia="zh-CN"/>
              </w:rPr>
            </w:pPr>
          </w:p>
        </w:tc>
        <w:tc>
          <w:tcPr>
            <w:tcW w:w="2478" w:type="dxa"/>
          </w:tcPr>
          <w:p w:rsidR="002849D4" w:rsidP="008F3018" w:rsidRDefault="002849D4" w14:paraId="37DB1F8C" w14:textId="77777777">
            <w:pPr>
              <w:cnfStyle w:val="000000010000" w:firstRow="0" w:lastRow="0" w:firstColumn="0" w:lastColumn="0" w:oddVBand="0" w:evenVBand="0" w:oddHBand="0" w:evenHBand="1" w:firstRowFirstColumn="0" w:firstRowLastColumn="0" w:lastRowFirstColumn="0" w:lastRowLastColumn="0"/>
              <w:rPr>
                <w:lang w:eastAsia="zh-CN"/>
              </w:rPr>
            </w:pPr>
          </w:p>
        </w:tc>
        <w:tc>
          <w:tcPr>
            <w:tcW w:w="2478" w:type="dxa"/>
          </w:tcPr>
          <w:p w:rsidR="002849D4" w:rsidP="008F3018" w:rsidRDefault="002849D4" w14:paraId="6C562230" w14:textId="77777777">
            <w:pPr>
              <w:cnfStyle w:val="000000010000" w:firstRow="0" w:lastRow="0" w:firstColumn="0" w:lastColumn="0" w:oddVBand="0" w:evenVBand="0" w:oddHBand="0" w:evenHBand="1" w:firstRowFirstColumn="0" w:firstRowLastColumn="0" w:lastRowFirstColumn="0" w:lastRowLastColumn="0"/>
              <w:rPr>
                <w:lang w:eastAsia="zh-CN"/>
              </w:rPr>
            </w:pPr>
          </w:p>
        </w:tc>
        <w:tc>
          <w:tcPr>
            <w:tcW w:w="2478" w:type="dxa"/>
          </w:tcPr>
          <w:p w:rsidR="002849D4" w:rsidP="008F3018" w:rsidRDefault="002849D4" w14:paraId="3F6A6D98" w14:textId="77777777">
            <w:pPr>
              <w:cnfStyle w:val="000000010000" w:firstRow="0" w:lastRow="0" w:firstColumn="0" w:lastColumn="0" w:oddVBand="0" w:evenVBand="0" w:oddHBand="0" w:evenHBand="1" w:firstRowFirstColumn="0" w:firstRowLastColumn="0" w:lastRowFirstColumn="0" w:lastRowLastColumn="0"/>
              <w:rPr>
                <w:lang w:eastAsia="zh-CN"/>
              </w:rPr>
            </w:pPr>
          </w:p>
        </w:tc>
      </w:tr>
      <w:tr w:rsidR="00EE5B30" w:rsidTr="00EE5B30" w14:paraId="650E7D6E" w14:textId="77777777">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478" w:type="dxa"/>
          </w:tcPr>
          <w:p w:rsidR="002849D4" w:rsidP="008F3018" w:rsidRDefault="002849D4" w14:paraId="70AA2639" w14:textId="77777777">
            <w:pPr>
              <w:rPr>
                <w:lang w:eastAsia="zh-CN"/>
              </w:rPr>
            </w:pPr>
          </w:p>
        </w:tc>
        <w:tc>
          <w:tcPr>
            <w:tcW w:w="2478" w:type="dxa"/>
          </w:tcPr>
          <w:p w:rsidR="002849D4" w:rsidP="008F3018" w:rsidRDefault="002849D4" w14:paraId="4A89486D"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rsidR="002849D4" w:rsidP="008F3018" w:rsidRDefault="002849D4" w14:paraId="0FAC50D9"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rsidR="002849D4" w:rsidP="008F3018" w:rsidRDefault="002849D4" w14:paraId="60A640BD" w14:textId="77777777">
            <w:pPr>
              <w:cnfStyle w:val="000000100000" w:firstRow="0" w:lastRow="0" w:firstColumn="0" w:lastColumn="0" w:oddVBand="0" w:evenVBand="0" w:oddHBand="1" w:evenHBand="0" w:firstRowFirstColumn="0" w:firstRowLastColumn="0" w:lastRowFirstColumn="0" w:lastRowLastColumn="0"/>
              <w:rPr>
                <w:lang w:eastAsia="zh-CN"/>
              </w:rPr>
            </w:pPr>
          </w:p>
        </w:tc>
      </w:tr>
      <w:tr w:rsidR="00EE5B30" w:rsidTr="00EE5B30" w14:paraId="1AF1E267" w14:textId="77777777">
        <w:trPr>
          <w:cnfStyle w:val="000000010000" w:firstRow="0" w:lastRow="0" w:firstColumn="0" w:lastColumn="0" w:oddVBand="0" w:evenVBand="0" w:oddHBand="0" w:evenHBand="1"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2478" w:type="dxa"/>
          </w:tcPr>
          <w:p w:rsidR="002849D4" w:rsidP="008F3018" w:rsidRDefault="002849D4" w14:paraId="77EEDEF1" w14:textId="77777777">
            <w:pPr>
              <w:rPr>
                <w:lang w:eastAsia="zh-CN"/>
              </w:rPr>
            </w:pPr>
          </w:p>
        </w:tc>
        <w:tc>
          <w:tcPr>
            <w:tcW w:w="2478" w:type="dxa"/>
          </w:tcPr>
          <w:p w:rsidR="002849D4" w:rsidP="008F3018" w:rsidRDefault="002849D4" w14:paraId="21EBB8AA" w14:textId="77777777">
            <w:pPr>
              <w:cnfStyle w:val="000000010000" w:firstRow="0" w:lastRow="0" w:firstColumn="0" w:lastColumn="0" w:oddVBand="0" w:evenVBand="0" w:oddHBand="0" w:evenHBand="1" w:firstRowFirstColumn="0" w:firstRowLastColumn="0" w:lastRowFirstColumn="0" w:lastRowLastColumn="0"/>
              <w:rPr>
                <w:lang w:eastAsia="zh-CN"/>
              </w:rPr>
            </w:pPr>
          </w:p>
        </w:tc>
        <w:tc>
          <w:tcPr>
            <w:tcW w:w="2478" w:type="dxa"/>
          </w:tcPr>
          <w:p w:rsidR="002849D4" w:rsidP="008F3018" w:rsidRDefault="002849D4" w14:paraId="6B1827FF" w14:textId="77777777">
            <w:pPr>
              <w:cnfStyle w:val="000000010000" w:firstRow="0" w:lastRow="0" w:firstColumn="0" w:lastColumn="0" w:oddVBand="0" w:evenVBand="0" w:oddHBand="0" w:evenHBand="1" w:firstRowFirstColumn="0" w:firstRowLastColumn="0" w:lastRowFirstColumn="0" w:lastRowLastColumn="0"/>
              <w:rPr>
                <w:lang w:eastAsia="zh-CN"/>
              </w:rPr>
            </w:pPr>
          </w:p>
        </w:tc>
        <w:tc>
          <w:tcPr>
            <w:tcW w:w="2478" w:type="dxa"/>
          </w:tcPr>
          <w:p w:rsidR="002849D4" w:rsidP="008F3018" w:rsidRDefault="002849D4" w14:paraId="18C36477" w14:textId="77777777">
            <w:pPr>
              <w:cnfStyle w:val="000000010000" w:firstRow="0" w:lastRow="0" w:firstColumn="0" w:lastColumn="0" w:oddVBand="0" w:evenVBand="0" w:oddHBand="0" w:evenHBand="1" w:firstRowFirstColumn="0" w:firstRowLastColumn="0" w:lastRowFirstColumn="0" w:lastRowLastColumn="0"/>
              <w:rPr>
                <w:lang w:eastAsia="zh-CN"/>
              </w:rPr>
            </w:pPr>
          </w:p>
        </w:tc>
      </w:tr>
      <w:tr w:rsidR="00EE5B30" w:rsidTr="00EE5B30" w14:paraId="63BC1175" w14:textId="77777777">
        <w:trPr>
          <w:cnfStyle w:val="000000100000" w:firstRow="0" w:lastRow="0" w:firstColumn="0" w:lastColumn="0" w:oddVBand="0" w:evenVBand="0" w:oddHBand="1" w:evenHBand="0" w:firstRowFirstColumn="0" w:firstRowLastColumn="0" w:lastRowFirstColumn="0" w:lastRowLastColumn="0"/>
          <w:trHeight w:val="883"/>
        </w:trPr>
        <w:tc>
          <w:tcPr>
            <w:cnfStyle w:val="001000000000" w:firstRow="0" w:lastRow="0" w:firstColumn="1" w:lastColumn="0" w:oddVBand="0" w:evenVBand="0" w:oddHBand="0" w:evenHBand="0" w:firstRowFirstColumn="0" w:firstRowLastColumn="0" w:lastRowFirstColumn="0" w:lastRowLastColumn="0"/>
            <w:tcW w:w="2478" w:type="dxa"/>
          </w:tcPr>
          <w:p w:rsidR="002849D4" w:rsidP="008F3018" w:rsidRDefault="002849D4" w14:paraId="4C875399" w14:textId="77777777">
            <w:pPr>
              <w:rPr>
                <w:lang w:eastAsia="zh-CN"/>
              </w:rPr>
            </w:pPr>
          </w:p>
        </w:tc>
        <w:tc>
          <w:tcPr>
            <w:tcW w:w="2478" w:type="dxa"/>
          </w:tcPr>
          <w:p w:rsidR="002849D4" w:rsidP="008F3018" w:rsidRDefault="002849D4" w14:paraId="7E9EE7AD"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rsidR="002849D4" w:rsidP="008F3018" w:rsidRDefault="002849D4" w14:paraId="312AC28C"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478" w:type="dxa"/>
          </w:tcPr>
          <w:p w:rsidR="002849D4" w:rsidP="008F3018" w:rsidRDefault="002849D4" w14:paraId="50764183" w14:textId="77777777">
            <w:pPr>
              <w:cnfStyle w:val="000000100000" w:firstRow="0" w:lastRow="0" w:firstColumn="0" w:lastColumn="0" w:oddVBand="0" w:evenVBand="0" w:oddHBand="1" w:evenHBand="0" w:firstRowFirstColumn="0" w:firstRowLastColumn="0" w:lastRowFirstColumn="0" w:lastRowLastColumn="0"/>
              <w:rPr>
                <w:lang w:eastAsia="zh-CN"/>
              </w:rPr>
            </w:pPr>
          </w:p>
        </w:tc>
      </w:tr>
    </w:tbl>
    <w:p w:rsidR="002849D4" w:rsidP="00DE0378" w:rsidRDefault="002849D4" w14:paraId="43DE2752" w14:textId="77777777">
      <w:pPr>
        <w:rPr>
          <w:lang w:eastAsia="zh-CN"/>
        </w:rPr>
      </w:pPr>
    </w:p>
    <w:p w:rsidR="002849D4" w:rsidP="00DE0378" w:rsidRDefault="002849D4" w14:paraId="02D13697" w14:textId="3BD70B6D">
      <w:pPr>
        <w:rPr>
          <w:lang w:eastAsia="zh-CN"/>
        </w:rPr>
      </w:pPr>
      <w:r>
        <w:rPr>
          <w:lang w:eastAsia="zh-CN"/>
        </w:rPr>
        <w:t>Player 2</w:t>
      </w:r>
    </w:p>
    <w:tbl>
      <w:tblPr>
        <w:tblStyle w:val="Tableheader"/>
        <w:tblW w:w="10008" w:type="dxa"/>
        <w:tblInd w:w="-60" w:type="dxa"/>
        <w:tblLook w:val="04A0" w:firstRow="1" w:lastRow="0" w:firstColumn="1" w:lastColumn="0" w:noHBand="0" w:noVBand="1"/>
      </w:tblPr>
      <w:tblGrid>
        <w:gridCol w:w="2502"/>
        <w:gridCol w:w="2502"/>
        <w:gridCol w:w="2502"/>
        <w:gridCol w:w="2502"/>
      </w:tblGrid>
      <w:tr w:rsidR="00EE5B30" w:rsidTr="00EE5B30" w14:paraId="3DA938C4" w14:textId="77777777">
        <w:trPr>
          <w:cnfStyle w:val="100000000000" w:firstRow="1" w:lastRow="0" w:firstColumn="0" w:lastColumn="0" w:oddVBand="0" w:evenVBand="0" w:oddHBand="0" w:evenHBand="0" w:firstRowFirstColumn="0" w:firstRowLastColumn="0" w:lastRowFirstColumn="0" w:lastRowLastColumn="0"/>
          <w:trHeight w:val="1427"/>
        </w:trPr>
        <w:tc>
          <w:tcPr>
            <w:cnfStyle w:val="001000000100" w:firstRow="0" w:lastRow="0" w:firstColumn="1" w:lastColumn="0" w:oddVBand="0" w:evenVBand="0" w:oddHBand="0" w:evenHBand="0" w:firstRowFirstColumn="1" w:firstRowLastColumn="0" w:lastRowFirstColumn="0" w:lastRowLastColumn="0"/>
            <w:tcW w:w="2502" w:type="dxa"/>
          </w:tcPr>
          <w:p w:rsidRPr="002849D4" w:rsidR="00EE5B30" w:rsidP="008F3018" w:rsidRDefault="00EE5B30" w14:paraId="26BFF549" w14:textId="77777777">
            <w:pPr>
              <w:pStyle w:val="Heading5"/>
              <w:spacing w:before="192" w:after="192"/>
              <w:rPr>
                <w:color w:val="FFFFFF" w:themeColor="background1"/>
              </w:rPr>
            </w:pPr>
            <w:r w:rsidRPr="002849D4">
              <w:rPr>
                <w:color w:val="FFFFFF" w:themeColor="background1"/>
              </w:rPr>
              <w:t>Flipped</w:t>
            </w:r>
          </w:p>
        </w:tc>
        <w:tc>
          <w:tcPr>
            <w:tcW w:w="2502" w:type="dxa"/>
          </w:tcPr>
          <w:p w:rsidRPr="002849D4" w:rsidR="00EE5B30" w:rsidP="008F3018" w:rsidRDefault="00EE5B30" w14:paraId="2D31AF69" w14:textId="77777777">
            <w:pPr>
              <w:pStyle w:val="Heading5"/>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Knew</w:t>
            </w:r>
          </w:p>
        </w:tc>
        <w:tc>
          <w:tcPr>
            <w:tcW w:w="2502" w:type="dxa"/>
          </w:tcPr>
          <w:p w:rsidRPr="002849D4" w:rsidR="00EE5B30" w:rsidP="008F3018" w:rsidRDefault="00EE5B30" w14:paraId="66232A55" w14:textId="77777777">
            <w:pPr>
              <w:pStyle w:val="Heading5"/>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Used</w:t>
            </w:r>
          </w:p>
        </w:tc>
        <w:tc>
          <w:tcPr>
            <w:tcW w:w="2502" w:type="dxa"/>
          </w:tcPr>
          <w:p w:rsidRPr="002849D4" w:rsidR="00EE5B30" w:rsidP="008F3018" w:rsidRDefault="00EE5B30" w14:paraId="6E1BDAE3" w14:textId="77777777">
            <w:pPr>
              <w:pStyle w:val="Heading5"/>
              <w:cnfStyle w:val="100000000000" w:firstRow="1" w:lastRow="0" w:firstColumn="0" w:lastColumn="0" w:oddVBand="0" w:evenVBand="0" w:oddHBand="0" w:evenHBand="0" w:firstRowFirstColumn="0" w:firstRowLastColumn="0" w:lastRowFirstColumn="0" w:lastRowLastColumn="0"/>
              <w:rPr>
                <w:color w:val="FFFFFF" w:themeColor="background1"/>
              </w:rPr>
            </w:pPr>
            <w:r w:rsidRPr="002849D4">
              <w:rPr>
                <w:color w:val="FFFFFF" w:themeColor="background1"/>
              </w:rPr>
              <w:t>Cumulative total</w:t>
            </w:r>
          </w:p>
        </w:tc>
      </w:tr>
      <w:tr w:rsidR="00EE5B30" w:rsidTr="00EE5B30" w14:paraId="3C334E10" w14:textId="77777777">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2502" w:type="dxa"/>
          </w:tcPr>
          <w:p w:rsidR="00EE5B30" w:rsidP="008F3018" w:rsidRDefault="00EE5B30" w14:paraId="1FF38C40" w14:textId="77777777">
            <w:pPr>
              <w:rPr>
                <w:lang w:eastAsia="zh-CN"/>
              </w:rPr>
            </w:pPr>
          </w:p>
        </w:tc>
        <w:tc>
          <w:tcPr>
            <w:tcW w:w="2502" w:type="dxa"/>
          </w:tcPr>
          <w:p w:rsidR="00EE5B30" w:rsidP="008F3018" w:rsidRDefault="00EE5B30" w14:paraId="5D582CF1"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rsidR="00EE5B30" w:rsidP="008F3018" w:rsidRDefault="00EE5B30" w14:paraId="1AC11483"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rsidR="00EE5B30" w:rsidP="008F3018" w:rsidRDefault="00EE5B30" w14:paraId="7C3C9BD6" w14:textId="77777777">
            <w:pPr>
              <w:cnfStyle w:val="000000100000" w:firstRow="0" w:lastRow="0" w:firstColumn="0" w:lastColumn="0" w:oddVBand="0" w:evenVBand="0" w:oddHBand="1" w:evenHBand="0" w:firstRowFirstColumn="0" w:firstRowLastColumn="0" w:lastRowFirstColumn="0" w:lastRowLastColumn="0"/>
              <w:rPr>
                <w:lang w:eastAsia="zh-CN"/>
              </w:rPr>
            </w:pPr>
          </w:p>
        </w:tc>
      </w:tr>
      <w:tr w:rsidR="00EE5B30" w:rsidTr="00EE5B30" w14:paraId="6C9167FD" w14:textId="77777777">
        <w:trPr>
          <w:cnfStyle w:val="000000010000" w:firstRow="0" w:lastRow="0" w:firstColumn="0" w:lastColumn="0" w:oddVBand="0" w:evenVBand="0" w:oddHBand="0" w:evenHBand="1"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2502" w:type="dxa"/>
          </w:tcPr>
          <w:p w:rsidR="00EE5B30" w:rsidP="008F3018" w:rsidRDefault="00EE5B30" w14:paraId="17469641" w14:textId="77777777">
            <w:pPr>
              <w:rPr>
                <w:lang w:eastAsia="zh-CN"/>
              </w:rPr>
            </w:pPr>
          </w:p>
        </w:tc>
        <w:tc>
          <w:tcPr>
            <w:tcW w:w="2502" w:type="dxa"/>
          </w:tcPr>
          <w:p w:rsidR="00EE5B30" w:rsidP="008F3018" w:rsidRDefault="00EE5B30" w14:paraId="09FEF84F" w14:textId="77777777">
            <w:pPr>
              <w:cnfStyle w:val="000000010000" w:firstRow="0" w:lastRow="0" w:firstColumn="0" w:lastColumn="0" w:oddVBand="0" w:evenVBand="0" w:oddHBand="0" w:evenHBand="1" w:firstRowFirstColumn="0" w:firstRowLastColumn="0" w:lastRowFirstColumn="0" w:lastRowLastColumn="0"/>
              <w:rPr>
                <w:lang w:eastAsia="zh-CN"/>
              </w:rPr>
            </w:pPr>
          </w:p>
        </w:tc>
        <w:tc>
          <w:tcPr>
            <w:tcW w:w="2502" w:type="dxa"/>
          </w:tcPr>
          <w:p w:rsidR="00EE5B30" w:rsidP="008F3018" w:rsidRDefault="00EE5B30" w14:paraId="1588A720" w14:textId="77777777">
            <w:pPr>
              <w:cnfStyle w:val="000000010000" w:firstRow="0" w:lastRow="0" w:firstColumn="0" w:lastColumn="0" w:oddVBand="0" w:evenVBand="0" w:oddHBand="0" w:evenHBand="1" w:firstRowFirstColumn="0" w:firstRowLastColumn="0" w:lastRowFirstColumn="0" w:lastRowLastColumn="0"/>
              <w:rPr>
                <w:lang w:eastAsia="zh-CN"/>
              </w:rPr>
            </w:pPr>
          </w:p>
        </w:tc>
        <w:tc>
          <w:tcPr>
            <w:tcW w:w="2502" w:type="dxa"/>
          </w:tcPr>
          <w:p w:rsidR="00EE5B30" w:rsidP="008F3018" w:rsidRDefault="00EE5B30" w14:paraId="3680217C" w14:textId="77777777">
            <w:pPr>
              <w:cnfStyle w:val="000000010000" w:firstRow="0" w:lastRow="0" w:firstColumn="0" w:lastColumn="0" w:oddVBand="0" w:evenVBand="0" w:oddHBand="0" w:evenHBand="1" w:firstRowFirstColumn="0" w:firstRowLastColumn="0" w:lastRowFirstColumn="0" w:lastRowLastColumn="0"/>
              <w:rPr>
                <w:lang w:eastAsia="zh-CN"/>
              </w:rPr>
            </w:pPr>
          </w:p>
        </w:tc>
      </w:tr>
      <w:tr w:rsidR="00EE5B30" w:rsidTr="00EE5B30" w14:paraId="745A533E" w14:textId="77777777">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2502" w:type="dxa"/>
          </w:tcPr>
          <w:p w:rsidR="00EE5B30" w:rsidP="008F3018" w:rsidRDefault="00EE5B30" w14:paraId="214F3BDD" w14:textId="77777777">
            <w:pPr>
              <w:rPr>
                <w:lang w:eastAsia="zh-CN"/>
              </w:rPr>
            </w:pPr>
          </w:p>
        </w:tc>
        <w:tc>
          <w:tcPr>
            <w:tcW w:w="2502" w:type="dxa"/>
          </w:tcPr>
          <w:p w:rsidR="00EE5B30" w:rsidP="008F3018" w:rsidRDefault="00EE5B30" w14:paraId="77B856F0"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rsidR="00EE5B30" w:rsidP="008F3018" w:rsidRDefault="00EE5B30" w14:paraId="75EC243A"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rsidR="00EE5B30" w:rsidP="008F3018" w:rsidRDefault="00EE5B30" w14:paraId="7F36CCC3" w14:textId="77777777">
            <w:pPr>
              <w:cnfStyle w:val="000000100000" w:firstRow="0" w:lastRow="0" w:firstColumn="0" w:lastColumn="0" w:oddVBand="0" w:evenVBand="0" w:oddHBand="1" w:evenHBand="0" w:firstRowFirstColumn="0" w:firstRowLastColumn="0" w:lastRowFirstColumn="0" w:lastRowLastColumn="0"/>
              <w:rPr>
                <w:lang w:eastAsia="zh-CN"/>
              </w:rPr>
            </w:pPr>
          </w:p>
        </w:tc>
      </w:tr>
      <w:tr w:rsidR="00EE5B30" w:rsidTr="00EE5B30" w14:paraId="4441A601" w14:textId="77777777">
        <w:trPr>
          <w:cnfStyle w:val="000000010000" w:firstRow="0" w:lastRow="0" w:firstColumn="0" w:lastColumn="0" w:oddVBand="0" w:evenVBand="0" w:oddHBand="0" w:evenHBand="1"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2502" w:type="dxa"/>
          </w:tcPr>
          <w:p w:rsidR="00EE5B30" w:rsidP="008F3018" w:rsidRDefault="00EE5B30" w14:paraId="48385BD9" w14:textId="77777777">
            <w:pPr>
              <w:rPr>
                <w:lang w:eastAsia="zh-CN"/>
              </w:rPr>
            </w:pPr>
          </w:p>
        </w:tc>
        <w:tc>
          <w:tcPr>
            <w:tcW w:w="2502" w:type="dxa"/>
          </w:tcPr>
          <w:p w:rsidR="00EE5B30" w:rsidP="008F3018" w:rsidRDefault="00EE5B30" w14:paraId="35286415" w14:textId="77777777">
            <w:pPr>
              <w:cnfStyle w:val="000000010000" w:firstRow="0" w:lastRow="0" w:firstColumn="0" w:lastColumn="0" w:oddVBand="0" w:evenVBand="0" w:oddHBand="0" w:evenHBand="1" w:firstRowFirstColumn="0" w:firstRowLastColumn="0" w:lastRowFirstColumn="0" w:lastRowLastColumn="0"/>
              <w:rPr>
                <w:lang w:eastAsia="zh-CN"/>
              </w:rPr>
            </w:pPr>
          </w:p>
        </w:tc>
        <w:tc>
          <w:tcPr>
            <w:tcW w:w="2502" w:type="dxa"/>
          </w:tcPr>
          <w:p w:rsidR="00EE5B30" w:rsidP="008F3018" w:rsidRDefault="00EE5B30" w14:paraId="699441B5" w14:textId="77777777">
            <w:pPr>
              <w:cnfStyle w:val="000000010000" w:firstRow="0" w:lastRow="0" w:firstColumn="0" w:lastColumn="0" w:oddVBand="0" w:evenVBand="0" w:oddHBand="0" w:evenHBand="1" w:firstRowFirstColumn="0" w:firstRowLastColumn="0" w:lastRowFirstColumn="0" w:lastRowLastColumn="0"/>
              <w:rPr>
                <w:lang w:eastAsia="zh-CN"/>
              </w:rPr>
            </w:pPr>
          </w:p>
        </w:tc>
        <w:tc>
          <w:tcPr>
            <w:tcW w:w="2502" w:type="dxa"/>
          </w:tcPr>
          <w:p w:rsidR="00EE5B30" w:rsidP="008F3018" w:rsidRDefault="00EE5B30" w14:paraId="77A9B2EA" w14:textId="77777777">
            <w:pPr>
              <w:cnfStyle w:val="000000010000" w:firstRow="0" w:lastRow="0" w:firstColumn="0" w:lastColumn="0" w:oddVBand="0" w:evenVBand="0" w:oddHBand="0" w:evenHBand="1" w:firstRowFirstColumn="0" w:firstRowLastColumn="0" w:lastRowFirstColumn="0" w:lastRowLastColumn="0"/>
              <w:rPr>
                <w:lang w:eastAsia="zh-CN"/>
              </w:rPr>
            </w:pPr>
          </w:p>
        </w:tc>
      </w:tr>
      <w:tr w:rsidR="00EE5B30" w:rsidTr="00EE5B30" w14:paraId="3F59F779" w14:textId="77777777">
        <w:trPr>
          <w:cnfStyle w:val="000000100000" w:firstRow="0" w:lastRow="0" w:firstColumn="0" w:lastColumn="0" w:oddVBand="0" w:evenVBand="0" w:oddHBand="1"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2502" w:type="dxa"/>
          </w:tcPr>
          <w:p w:rsidR="00EE5B30" w:rsidP="008F3018" w:rsidRDefault="00EE5B30" w14:paraId="258A5CE4" w14:textId="77777777">
            <w:pPr>
              <w:rPr>
                <w:lang w:eastAsia="zh-CN"/>
              </w:rPr>
            </w:pPr>
          </w:p>
        </w:tc>
        <w:tc>
          <w:tcPr>
            <w:tcW w:w="2502" w:type="dxa"/>
          </w:tcPr>
          <w:p w:rsidR="00EE5B30" w:rsidP="008F3018" w:rsidRDefault="00EE5B30" w14:paraId="481A5937"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rsidR="00EE5B30" w:rsidP="008F3018" w:rsidRDefault="00EE5B30" w14:paraId="35DD6A46" w14:textId="77777777">
            <w:pPr>
              <w:cnfStyle w:val="000000100000" w:firstRow="0" w:lastRow="0" w:firstColumn="0" w:lastColumn="0" w:oddVBand="0" w:evenVBand="0" w:oddHBand="1" w:evenHBand="0" w:firstRowFirstColumn="0" w:firstRowLastColumn="0" w:lastRowFirstColumn="0" w:lastRowLastColumn="0"/>
              <w:rPr>
                <w:lang w:eastAsia="zh-CN"/>
              </w:rPr>
            </w:pPr>
          </w:p>
        </w:tc>
        <w:tc>
          <w:tcPr>
            <w:tcW w:w="2502" w:type="dxa"/>
          </w:tcPr>
          <w:p w:rsidR="00EE5B30" w:rsidP="008F3018" w:rsidRDefault="00EE5B30" w14:paraId="0A42CA5D" w14:textId="77777777">
            <w:pPr>
              <w:cnfStyle w:val="000000100000" w:firstRow="0" w:lastRow="0" w:firstColumn="0" w:lastColumn="0" w:oddVBand="0" w:evenVBand="0" w:oddHBand="1" w:evenHBand="0" w:firstRowFirstColumn="0" w:firstRowLastColumn="0" w:lastRowFirstColumn="0" w:lastRowLastColumn="0"/>
              <w:rPr>
                <w:lang w:eastAsia="zh-CN"/>
              </w:rPr>
            </w:pPr>
          </w:p>
        </w:tc>
      </w:tr>
    </w:tbl>
    <w:p w:rsidR="00DE0378" w:rsidP="00EE5B30" w:rsidRDefault="00DE0378" w14:paraId="52FA1BAC" w14:textId="5E47D7E7">
      <w:pPr>
        <w:pStyle w:val="Heading2"/>
        <w:numPr>
          <w:ilvl w:val="0"/>
          <w:numId w:val="0"/>
        </w:numPr>
      </w:pPr>
      <w:r>
        <w:t>Reflection</w:t>
      </w:r>
    </w:p>
    <w:p w:rsidR="772ADA65" w:rsidP="00150E72" w:rsidRDefault="0096615A" w14:paraId="56EB7E89" w14:textId="3972CDD9">
      <w:r w:rsidR="0096615A">
        <w:drawing>
          <wp:inline wp14:editId="63C663A2" wp14:anchorId="03FB8BEE">
            <wp:extent cx="635027" cy="635027"/>
            <wp:effectExtent l="0" t="0" r="0" b="0"/>
            <wp:docPr id="1304893384" name="Picture 908694407" descr="Reflect on your learning." title="Reflection"/>
            <wp:cNvGraphicFramePr>
              <a:graphicFrameLocks noChangeAspect="1"/>
            </wp:cNvGraphicFramePr>
            <a:graphic>
              <a:graphicData uri="http://schemas.openxmlformats.org/drawingml/2006/picture">
                <pic:pic>
                  <pic:nvPicPr>
                    <pic:cNvPr id="0" name="Picture 908694407"/>
                    <pic:cNvPicPr/>
                  </pic:nvPicPr>
                  <pic:blipFill>
                    <a:blip r:embed="Ra1bf2e17563445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4F705762">
        <w:rPr/>
        <w:t>Draw a picture to represent your favourite part of The Doorbell rang.</w:t>
      </w:r>
    </w:p>
    <w:p w:rsidR="772ADA65" w:rsidP="00150E72" w:rsidRDefault="772ADA65" w14:paraId="331A64BA" w14:textId="5FE40831"/>
    <w:p w:rsidR="00F941A7" w:rsidP="00150E72" w:rsidRDefault="00F941A7" w14:paraId="4A1B3464" w14:textId="6C1C84EB"/>
    <w:p w:rsidR="00F941A7" w:rsidP="00150E72" w:rsidRDefault="00F941A7" w14:paraId="1D241001" w14:textId="77A4E58C"/>
    <w:p w:rsidR="00F941A7" w:rsidP="00150E72" w:rsidRDefault="00F941A7" w14:paraId="0C07112A" w14:textId="6B617349"/>
    <w:p w:rsidR="00F941A7" w:rsidP="00150E72" w:rsidRDefault="00F941A7" w14:paraId="1490A30B" w14:textId="67908BB7"/>
    <w:p w:rsidR="00F941A7" w:rsidP="00150E72" w:rsidRDefault="00F941A7" w14:paraId="2F4CD774" w14:textId="64A809BD"/>
    <w:p w:rsidR="00F941A7" w:rsidP="00150E72" w:rsidRDefault="00F941A7" w14:paraId="1D8A776C" w14:textId="77777777"/>
    <w:p w:rsidR="00DE0378" w:rsidP="00DE0378" w:rsidRDefault="007932AD" w14:paraId="037278B9" w14:textId="17DD17D0">
      <w:pPr>
        <w:pStyle w:val="Heading1"/>
      </w:pPr>
      <w:r>
        <w:lastRenderedPageBreak/>
        <w:t>Day</w:t>
      </w:r>
      <w:r w:rsidR="00DE0378">
        <w:t xml:space="preserve"> 10</w:t>
      </w:r>
    </w:p>
    <w:p w:rsidR="007932AD" w:rsidP="7F5A5FD4" w:rsidRDefault="007932AD" w14:paraId="15B1683B" w14:textId="30E9134D">
      <w:r>
        <w:t>Tod</w:t>
      </w:r>
      <w:r w:rsidR="00150E72">
        <w:t xml:space="preserve">ay </w:t>
      </w:r>
      <w:r w:rsidR="718279A5">
        <w:t xml:space="preserve">we </w:t>
      </w:r>
      <w:r w:rsidR="00150E72">
        <w:t>have 3 tasks.</w:t>
      </w:r>
      <w:r w:rsidR="6DE2277D">
        <w:t xml:space="preserve"> We are going to practise our subitising skills and read one of our favourite books! These tasks will help us in thinking about important mathematical relationships like 1 less than, 1 more than, the number before, and </w:t>
      </w:r>
      <w:r w:rsidR="6E6476E9">
        <w:t xml:space="preserve">the number </w:t>
      </w:r>
      <w:r w:rsidR="6DE2277D">
        <w:t>after</w:t>
      </w:r>
      <w:r w:rsidR="7CDE0A19">
        <w:t>.</w:t>
      </w:r>
    </w:p>
    <w:p w:rsidRPr="002762CD" w:rsidR="00DE0378" w:rsidP="007932AD" w:rsidRDefault="007932AD" w14:paraId="3A75C6CE" w14:textId="73E0A31B">
      <w:pPr>
        <w:pStyle w:val="FeatureBox"/>
      </w:pPr>
      <w:r w:rsidRPr="34391E75" w:rsidR="007932AD">
        <w:rPr>
          <w:rFonts w:eastAsia="" w:eastAsiaTheme="majorEastAsia"/>
          <w:noProof/>
          <w:sz w:val="52"/>
          <w:szCs w:val="52"/>
          <w:lang w:eastAsia="en-AU"/>
        </w:rPr>
        <w:t xml:space="preserve"> </w:t>
      </w:r>
      <w:r w:rsidR="00DE0378">
        <w:drawing>
          <wp:inline wp14:editId="132AC1ED" wp14:anchorId="382609C7">
            <wp:extent cx="635027" cy="635027"/>
            <wp:effectExtent l="0" t="0" r="0" b="0"/>
            <wp:docPr id="1972004682" name="Picture 10" descr="Time to collect your resources" title="Resources"/>
            <wp:cNvGraphicFramePr>
              <a:graphicFrameLocks noChangeAspect="1"/>
            </wp:cNvGraphicFramePr>
            <a:graphic>
              <a:graphicData uri="http://schemas.openxmlformats.org/drawingml/2006/picture">
                <pic:pic>
                  <pic:nvPicPr>
                    <pic:cNvPr id="0" name="Picture 10"/>
                    <pic:cNvPicPr/>
                  </pic:nvPicPr>
                  <pic:blipFill>
                    <a:blip r:embed="Recf7b8a970d94e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00DE0378">
        <w:rPr/>
        <w:t xml:space="preserve"> Resourc</w:t>
      </w:r>
      <w:r w:rsidR="00083410">
        <w:rPr/>
        <w:t xml:space="preserve">es – </w:t>
      </w:r>
      <w:r w:rsidR="005A1E4A">
        <w:rPr/>
        <w:t xml:space="preserve">device to view videos, </w:t>
      </w:r>
      <w:r w:rsidR="00083410">
        <w:rPr/>
        <w:t>colour pencils,</w:t>
      </w:r>
      <w:r w:rsidR="006E10C3">
        <w:rPr/>
        <w:t xml:space="preserve"> dried pasta, </w:t>
      </w:r>
    </w:p>
    <w:p w:rsidR="00083410" w:rsidP="00083410" w:rsidRDefault="66C60AED" w14:paraId="318A4AC3" w14:textId="4212AC53">
      <w:pPr>
        <w:pStyle w:val="Heading2"/>
      </w:pPr>
      <w:r>
        <w:t>Subitising 6 – one less than</w:t>
      </w:r>
    </w:p>
    <w:p w:rsidRPr="00083410" w:rsidR="00083410" w:rsidP="00083410" w:rsidRDefault="3A45BAD3" w14:paraId="6169CB16" w14:textId="71CDD7D8">
      <w:pPr>
        <w:rPr>
          <w:lang w:eastAsia="zh-CN"/>
        </w:rPr>
      </w:pPr>
      <w:r w:rsidR="3A45BAD3">
        <w:drawing>
          <wp:inline wp14:editId="509F5A63" wp14:anchorId="61C6C092">
            <wp:extent cx="638175" cy="638175"/>
            <wp:effectExtent l="0" t="0" r="9525" b="9525"/>
            <wp:docPr id="1795953548" name="Picture 3" descr="Play this game or watch this video." title=""/>
            <wp:cNvGraphicFramePr>
              <a:graphicFrameLocks noChangeAspect="1"/>
            </wp:cNvGraphicFramePr>
            <a:graphic>
              <a:graphicData uri="http://schemas.openxmlformats.org/drawingml/2006/picture">
                <pic:pic>
                  <pic:nvPicPr>
                    <pic:cNvPr id="0" name="Picture 3"/>
                    <pic:cNvPicPr/>
                  </pic:nvPicPr>
                  <pic:blipFill>
                    <a:blip r:embed="R8efd95e84fd345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3A45BAD3">
        <w:rPr>
          <w:lang w:eastAsia="zh-CN"/>
        </w:rPr>
        <w:t xml:space="preserve">View </w:t>
      </w:r>
      <w:hyperlink r:id="R2aed5cde83cb4ad4">
        <w:r w:rsidRPr="34391E75" w:rsidR="3A45BAD3">
          <w:rPr>
            <w:rStyle w:val="Hyperlink"/>
            <w:lang w:eastAsia="zh-CN"/>
          </w:rPr>
          <w:t>video on Subitising 6 – one less than page</w:t>
        </w:r>
      </w:hyperlink>
      <w:r w:rsidRPr="34391E75" w:rsidR="3A45BAD3">
        <w:rPr>
          <w:lang w:eastAsia="zh-CN"/>
        </w:rPr>
        <w:t>.</w:t>
      </w:r>
    </w:p>
    <w:p w:rsidR="66C60AED" w:rsidP="772ADA65" w:rsidRDefault="66C60AED" w14:paraId="7B1F9359" w14:textId="6F6FDD50">
      <w:pPr>
        <w:pStyle w:val="Heading2"/>
      </w:pPr>
      <w:r>
        <w:t>None the number</w:t>
      </w:r>
    </w:p>
    <w:p w:rsidR="00DE0378" w:rsidP="00DE0378" w:rsidRDefault="31C7FD5B" w14:paraId="09304158" w14:textId="5AEFE648">
      <w:pPr>
        <w:rPr>
          <w:lang w:eastAsia="zh-CN"/>
        </w:rPr>
      </w:pPr>
      <w:r w:rsidR="31C7FD5B">
        <w:drawing>
          <wp:inline wp14:editId="08A4294A" wp14:anchorId="5E5C1621">
            <wp:extent cx="638175" cy="638175"/>
            <wp:effectExtent l="0" t="0" r="9525" b="9525"/>
            <wp:docPr id="1963879768" name="Picture 5" descr="Play this game or watch this video." title=""/>
            <wp:cNvGraphicFramePr>
              <a:graphicFrameLocks noChangeAspect="1"/>
            </wp:cNvGraphicFramePr>
            <a:graphic>
              <a:graphicData uri="http://schemas.openxmlformats.org/drawingml/2006/picture">
                <pic:pic>
                  <pic:nvPicPr>
                    <pic:cNvPr id="0" name="Picture 5"/>
                    <pic:cNvPicPr/>
                  </pic:nvPicPr>
                  <pic:blipFill>
                    <a:blip r:embed="R6e7434b3b05a47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31C7FD5B">
        <w:rPr>
          <w:lang w:eastAsia="zh-CN"/>
        </w:rPr>
        <w:t xml:space="preserve">View </w:t>
      </w:r>
      <w:hyperlink r:id="R753997c3a37749e5">
        <w:r w:rsidRPr="34391E75" w:rsidR="31C7FD5B">
          <w:rPr>
            <w:rStyle w:val="Hyperlink"/>
            <w:lang w:eastAsia="zh-CN"/>
          </w:rPr>
          <w:t>video on None the number page.</w:t>
        </w:r>
      </w:hyperlink>
    </w:p>
    <w:p w:rsidR="00E20137" w:rsidP="00DE0378" w:rsidRDefault="00E20137" w14:paraId="6079BBB3" w14:textId="61661B29">
      <w:pPr>
        <w:rPr>
          <w:lang w:eastAsia="zh-CN"/>
        </w:rPr>
      </w:pPr>
      <w:r>
        <w:rPr>
          <w:lang w:eastAsia="zh-CN"/>
        </w:rPr>
        <w:t>(</w:t>
      </w:r>
      <w:r w:rsidR="00E15CAA">
        <w:rPr>
          <w:lang w:eastAsia="zh-CN"/>
        </w:rPr>
        <w:t>T</w:t>
      </w:r>
      <w:r>
        <w:rPr>
          <w:lang w:eastAsia="zh-CN"/>
        </w:rPr>
        <w:t>he Hueys in None the Number A Counting Adventure, Oliver Jeffers ISBN: 9780007567119)</w:t>
      </w:r>
    </w:p>
    <w:p w:rsidR="00E20137" w:rsidP="7F5A5FD4" w:rsidRDefault="006E10C3" w14:paraId="69F9205E" w14:textId="3725358B">
      <w:pPr>
        <w:rPr>
          <w:lang w:eastAsia="zh-CN"/>
        </w:rPr>
      </w:pPr>
      <w:r w:rsidR="006E10C3">
        <w:drawing>
          <wp:inline wp14:editId="152AE780" wp14:anchorId="152CF975">
            <wp:extent cx="638175" cy="638175"/>
            <wp:effectExtent l="0" t="0" r="9525" b="9525"/>
            <wp:docPr id="1797022547" name="Picture 8" descr="Think or brainstorm your ideas." title=""/>
            <wp:cNvGraphicFramePr>
              <a:graphicFrameLocks noChangeAspect="1"/>
            </wp:cNvGraphicFramePr>
            <a:graphic>
              <a:graphicData uri="http://schemas.openxmlformats.org/drawingml/2006/picture">
                <pic:pic>
                  <pic:nvPicPr>
                    <pic:cNvPr id="0" name="Picture 8"/>
                    <pic:cNvPicPr/>
                  </pic:nvPicPr>
                  <pic:blipFill>
                    <a:blip r:embed="R0146e7f8ef524c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277119D6">
        <w:rPr>
          <w:lang w:eastAsia="zh-CN"/>
        </w:rPr>
        <w:t xml:space="preserve">Is </w:t>
      </w:r>
      <w:r w:rsidRPr="34391E75" w:rsidR="006E10C3">
        <w:rPr>
          <w:lang w:eastAsia="zh-CN"/>
        </w:rPr>
        <w:t xml:space="preserve">there another way you could have </w:t>
      </w:r>
      <w:r w:rsidRPr="34391E75" w:rsidR="547E1144">
        <w:rPr>
          <w:lang w:eastAsia="zh-CN"/>
        </w:rPr>
        <w:t xml:space="preserve">worked out </w:t>
      </w:r>
    </w:p>
    <w:p w:rsidR="00E20137" w:rsidP="00DE0378" w:rsidRDefault="547E1144" w14:paraId="38E56DDD" w14:textId="1BA5FC4E">
      <w:pPr>
        <w:rPr>
          <w:lang w:eastAsia="zh-CN"/>
        </w:rPr>
      </w:pPr>
      <w:r w:rsidRPr="7F5A5FD4">
        <w:rPr>
          <w:lang w:eastAsia="zh-CN"/>
        </w:rPr>
        <w:t>1 + 2 + 3 + 4 + 5 + 6 + 7 + 8 + 9 + 10?</w:t>
      </w:r>
    </w:p>
    <w:p w:rsidR="006E10C3" w:rsidP="00DE0378" w:rsidRDefault="006E10C3" w14:paraId="1F267EEB" w14:textId="6B598F36">
      <w:pPr>
        <w:rPr>
          <w:lang w:eastAsia="zh-CN"/>
        </w:rPr>
      </w:pPr>
    </w:p>
    <w:p w:rsidR="006E10C3" w:rsidP="7F5A5FD4" w:rsidRDefault="006E10C3" w14:paraId="65D7E9B3" w14:textId="0C7D3528">
      <w:pPr>
        <w:rPr>
          <w:lang w:eastAsia="zh-CN"/>
        </w:rPr>
      </w:pPr>
    </w:p>
    <w:p w:rsidR="006E10C3" w:rsidP="7F5A5FD4" w:rsidRDefault="006E10C3" w14:paraId="74E6E104" w14:textId="2A3E556C">
      <w:pPr>
        <w:rPr>
          <w:lang w:eastAsia="zh-CN"/>
        </w:rPr>
      </w:pPr>
    </w:p>
    <w:p w:rsidR="006E10C3" w:rsidP="00DE0378" w:rsidRDefault="006E10C3" w14:paraId="7B1D3DE3" w14:textId="57C1A32C">
      <w:pPr>
        <w:rPr>
          <w:lang w:eastAsia="zh-CN"/>
        </w:rPr>
      </w:pPr>
    </w:p>
    <w:p w:rsidR="006E10C3" w:rsidP="00DE0378" w:rsidRDefault="006E10C3" w14:paraId="1D134721" w14:textId="64077017">
      <w:pPr>
        <w:rPr>
          <w:lang w:eastAsia="zh-CN"/>
        </w:rPr>
      </w:pPr>
    </w:p>
    <w:p w:rsidR="006E10C3" w:rsidP="00DE0378" w:rsidRDefault="006E10C3" w14:paraId="470F5CCB" w14:textId="0FF19098">
      <w:pPr>
        <w:rPr>
          <w:lang w:eastAsia="zh-CN"/>
        </w:rPr>
      </w:pPr>
      <w:r w:rsidR="006E10C3">
        <w:drawing>
          <wp:inline wp14:editId="0A5DCC26" wp14:anchorId="6C777C6F">
            <wp:extent cx="638175" cy="638175"/>
            <wp:effectExtent l="0" t="0" r="9525" b="9525"/>
            <wp:docPr id="868518300" name="Picture 9" descr="Think or brainstorm your ideas." title=""/>
            <wp:cNvGraphicFramePr>
              <a:graphicFrameLocks noChangeAspect="1"/>
            </wp:cNvGraphicFramePr>
            <a:graphic>
              <a:graphicData uri="http://schemas.openxmlformats.org/drawingml/2006/picture">
                <pic:pic>
                  <pic:nvPicPr>
                    <pic:cNvPr id="0" name="Picture 9"/>
                    <pic:cNvPicPr/>
                  </pic:nvPicPr>
                  <pic:blipFill>
                    <a:blip r:embed="R67bb188ee2b043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3692692A">
        <w:rPr>
          <w:lang w:eastAsia="zh-CN"/>
        </w:rPr>
        <w:t xml:space="preserve">How might you solve </w:t>
      </w:r>
      <w:r w:rsidRPr="34391E75" w:rsidR="006E10C3">
        <w:rPr>
          <w:lang w:eastAsia="zh-CN"/>
        </w:rPr>
        <w:t>2 +</w:t>
      </w:r>
      <w:r w:rsidRPr="34391E75" w:rsidR="599E2E33">
        <w:rPr>
          <w:lang w:eastAsia="zh-CN"/>
        </w:rPr>
        <w:t>3+</w:t>
      </w:r>
      <w:r w:rsidRPr="34391E75" w:rsidR="25CB57BB">
        <w:rPr>
          <w:lang w:eastAsia="zh-CN"/>
        </w:rPr>
        <w:t xml:space="preserve"> </w:t>
      </w:r>
      <w:r w:rsidRPr="34391E75" w:rsidR="006E10C3">
        <w:rPr>
          <w:lang w:eastAsia="zh-CN"/>
        </w:rPr>
        <w:t>4</w:t>
      </w:r>
      <w:r w:rsidRPr="34391E75" w:rsidR="6A34FE5C">
        <w:rPr>
          <w:lang w:eastAsia="zh-CN"/>
        </w:rPr>
        <w:t xml:space="preserve"> </w:t>
      </w:r>
      <w:r w:rsidRPr="34391E75" w:rsidR="006E10C3">
        <w:rPr>
          <w:lang w:eastAsia="zh-CN"/>
        </w:rPr>
        <w:t>+</w:t>
      </w:r>
      <w:r w:rsidRPr="34391E75" w:rsidR="2BD65001">
        <w:rPr>
          <w:lang w:eastAsia="zh-CN"/>
        </w:rPr>
        <w:t xml:space="preserve"> 5? Draw a picture to show your strategy.</w:t>
      </w:r>
    </w:p>
    <w:p w:rsidR="006E10C3" w:rsidP="00DE0378" w:rsidRDefault="006E10C3" w14:paraId="17E8B594" w14:textId="77777777">
      <w:pPr>
        <w:rPr>
          <w:lang w:eastAsia="zh-CN"/>
        </w:rPr>
      </w:pPr>
    </w:p>
    <w:p w:rsidR="00E20137" w:rsidP="00DE0378" w:rsidRDefault="00E20137" w14:paraId="181E4E5C" w14:textId="172568EE">
      <w:pPr>
        <w:rPr>
          <w:lang w:eastAsia="zh-CN"/>
        </w:rPr>
      </w:pPr>
    </w:p>
    <w:p w:rsidR="008F0744" w:rsidP="00DE0378" w:rsidRDefault="008F0744" w14:paraId="11372F15" w14:textId="756CF098">
      <w:pPr>
        <w:rPr>
          <w:lang w:eastAsia="zh-CN"/>
        </w:rPr>
      </w:pPr>
    </w:p>
    <w:p w:rsidR="00150E72" w:rsidP="00DE0378" w:rsidRDefault="00150E72" w14:paraId="6F56DCBE" w14:textId="0D370C11">
      <w:pPr>
        <w:rPr>
          <w:lang w:eastAsia="zh-CN"/>
        </w:rPr>
      </w:pPr>
    </w:p>
    <w:p w:rsidR="00150E72" w:rsidP="00DE0378" w:rsidRDefault="00150E72" w14:paraId="13D6991B" w14:textId="1D588935">
      <w:pPr>
        <w:rPr>
          <w:lang w:eastAsia="zh-CN"/>
        </w:rPr>
      </w:pPr>
    </w:p>
    <w:p w:rsidR="00150E72" w:rsidP="7F5A5FD4" w:rsidRDefault="00150E72" w14:paraId="0A52C3BF" w14:textId="6A444BB8">
      <w:pPr>
        <w:rPr>
          <w:lang w:eastAsia="zh-CN"/>
        </w:rPr>
      </w:pPr>
    </w:p>
    <w:p w:rsidR="00150E72" w:rsidP="7F5A5FD4" w:rsidRDefault="00150E72" w14:paraId="0DD90811" w14:textId="4450BF7B">
      <w:pPr>
        <w:rPr>
          <w:lang w:eastAsia="zh-CN"/>
        </w:rPr>
      </w:pPr>
    </w:p>
    <w:p w:rsidR="00150E72" w:rsidP="00DE0378" w:rsidRDefault="00150E72" w14:paraId="4BA38F32" w14:textId="77777777">
      <w:pPr>
        <w:rPr>
          <w:lang w:eastAsia="zh-CN"/>
        </w:rPr>
      </w:pPr>
    </w:p>
    <w:p w:rsidR="00E15CAA" w:rsidP="00DE0378" w:rsidRDefault="008F0744" w14:paraId="35C660CC" w14:textId="1B3289B3">
      <w:pPr>
        <w:rPr>
          <w:lang w:eastAsia="zh-CN"/>
        </w:rPr>
      </w:pPr>
      <w:r w:rsidR="008F0744">
        <w:drawing>
          <wp:inline wp14:editId="658ED6DD" wp14:anchorId="12773EF8">
            <wp:extent cx="638175" cy="638175"/>
            <wp:effectExtent l="0" t="0" r="9525" b="9525"/>
            <wp:docPr id="1302069230" name="Picture 10" descr="Play this game or watch this video." title=""/>
            <wp:cNvGraphicFramePr>
              <a:graphicFrameLocks noChangeAspect="1"/>
            </wp:cNvGraphicFramePr>
            <a:graphic>
              <a:graphicData uri="http://schemas.openxmlformats.org/drawingml/2006/picture">
                <pic:pic>
                  <pic:nvPicPr>
                    <pic:cNvPr id="0" name="Picture 10"/>
                    <pic:cNvPicPr/>
                  </pic:nvPicPr>
                  <pic:blipFill>
                    <a:blip r:embed="Rbc924003dcbf4e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008F0744">
        <w:rPr>
          <w:lang w:eastAsia="zh-CN"/>
        </w:rPr>
        <w:t xml:space="preserve">Watch </w:t>
      </w:r>
      <w:r w:rsidRPr="34391E75" w:rsidR="00E15CAA">
        <w:rPr>
          <w:lang w:eastAsia="zh-CN"/>
        </w:rPr>
        <w:t>episode of</w:t>
      </w:r>
      <w:hyperlink r:id="R9b68411344c84a71">
        <w:r w:rsidRPr="34391E75" w:rsidR="00E15CAA">
          <w:rPr>
            <w:rStyle w:val="Hyperlink"/>
            <w:lang w:eastAsia="zh-CN"/>
          </w:rPr>
          <w:t xml:space="preserve"> Number</w:t>
        </w:r>
        <w:r w:rsidRPr="34391E75" w:rsidR="008F0744">
          <w:rPr>
            <w:rStyle w:val="Hyperlink"/>
            <w:lang w:eastAsia="zh-CN"/>
          </w:rPr>
          <w:t>blocks – step patterns</w:t>
        </w:r>
      </w:hyperlink>
    </w:p>
    <w:p w:rsidR="00E20137" w:rsidP="00E20137" w:rsidRDefault="520F5C8A" w14:paraId="1F3BEF02" w14:textId="61F4F183">
      <w:pPr>
        <w:pStyle w:val="Heading2"/>
      </w:pPr>
      <w:r>
        <w:t>C</w:t>
      </w:r>
      <w:r w:rsidR="6E6F0D98">
        <w:t>apture</w:t>
      </w:r>
      <w:r>
        <w:t xml:space="preserve"> </w:t>
      </w:r>
      <w:r w:rsidR="7A2646D2">
        <w:t>ten</w:t>
      </w:r>
    </w:p>
    <w:p w:rsidRPr="00E20137" w:rsidR="00E20137" w:rsidP="00E20137" w:rsidRDefault="00E20137" w14:paraId="1D9E2D71" w14:textId="4DBC9E46">
      <w:pPr>
        <w:rPr>
          <w:rFonts w:eastAsia="SimSun" w:cs="Arial"/>
          <w:b/>
          <w:color w:val="1C438B"/>
          <w:sz w:val="48"/>
          <w:szCs w:val="36"/>
        </w:rPr>
      </w:pPr>
      <w:r w:rsidRPr="00E20137">
        <w:t>(</w:t>
      </w:r>
      <w:r w:rsidRPr="00E20137" w:rsidR="008425AE">
        <w:t>From</w:t>
      </w:r>
      <w:r w:rsidRPr="00E20137">
        <w:t xml:space="preserve"> Cathy Fostnot and Antonia Cameron)</w:t>
      </w:r>
    </w:p>
    <w:p w:rsidR="00E20137" w:rsidP="22AC79F9" w:rsidRDefault="31C7FD5B" w14:paraId="63CF3B92" w14:textId="615BB623">
      <w:pPr>
        <w:rPr>
          <w:b w:val="1"/>
          <w:bCs w:val="1"/>
        </w:rPr>
      </w:pPr>
      <w:r w:rsidR="31C7FD5B">
        <w:drawing>
          <wp:inline wp14:editId="45CA2E51" wp14:anchorId="081831A2">
            <wp:extent cx="638175" cy="638175"/>
            <wp:effectExtent l="0" t="0" r="9525" b="9525"/>
            <wp:docPr id="831840104" name="Picture 6" descr="Play this game or watch this video." title=""/>
            <wp:cNvGraphicFramePr>
              <a:graphicFrameLocks noChangeAspect="1"/>
            </wp:cNvGraphicFramePr>
            <a:graphic>
              <a:graphicData uri="http://schemas.openxmlformats.org/drawingml/2006/picture">
                <pic:pic>
                  <pic:nvPicPr>
                    <pic:cNvPr id="0" name="Picture 6"/>
                    <pic:cNvPicPr/>
                  </pic:nvPicPr>
                  <pic:blipFill>
                    <a:blip r:embed="Ra277ee0e6b7743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31C7FD5B">
        <w:rPr/>
        <w:t xml:space="preserve">View </w:t>
      </w:r>
      <w:hyperlink r:id="R036179af54134525">
        <w:r w:rsidRPr="34391E75" w:rsidR="31C7FD5B">
          <w:rPr>
            <w:rStyle w:val="Hyperlink"/>
          </w:rPr>
          <w:t>video on Capture a ten page</w:t>
        </w:r>
      </w:hyperlink>
    </w:p>
    <w:p w:rsidR="00F941A7" w:rsidP="00DE0378" w:rsidRDefault="00E20137" w14:paraId="4F1B3B3A" w14:textId="00B6906A">
      <w:pPr>
        <w:rPr>
          <w:lang w:eastAsia="zh-CN"/>
        </w:rPr>
      </w:pPr>
      <w:r w:rsidR="00E20137">
        <w:drawing>
          <wp:inline wp14:editId="643D627C" wp14:anchorId="0E97E881">
            <wp:extent cx="638175" cy="638175"/>
            <wp:effectExtent l="0" t="0" r="9525" b="9525"/>
            <wp:docPr id="67376225" name="Picture 7" descr="This activity requires collaboration." title=""/>
            <wp:cNvGraphicFramePr>
              <a:graphicFrameLocks noChangeAspect="1"/>
            </wp:cNvGraphicFramePr>
            <a:graphic>
              <a:graphicData uri="http://schemas.openxmlformats.org/drawingml/2006/picture">
                <pic:pic>
                  <pic:nvPicPr>
                    <pic:cNvPr id="0" name="Picture 7"/>
                    <pic:cNvPicPr/>
                  </pic:nvPicPr>
                  <pic:blipFill>
                    <a:blip r:embed="R85be4168bf4f49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8175" cy="638175"/>
                    </a:xfrm>
                    <a:prstGeom prst="rect">
                      <a:avLst/>
                    </a:prstGeom>
                  </pic:spPr>
                </pic:pic>
              </a:graphicData>
            </a:graphic>
          </wp:inline>
        </w:drawing>
      </w:r>
      <w:r w:rsidRPr="34391E75" w:rsidR="00E20137">
        <w:rPr>
          <w:lang w:eastAsia="zh-CN"/>
        </w:rPr>
        <w:t>Play Capture ten</w:t>
      </w:r>
      <w:r w:rsidRPr="34391E75" w:rsidR="00150E72">
        <w:rPr>
          <w:lang w:eastAsia="zh-CN"/>
        </w:rPr>
        <w:t xml:space="preserve"> again</w:t>
      </w:r>
      <w:r w:rsidRPr="34391E75" w:rsidR="00E20137">
        <w:rPr>
          <w:lang w:eastAsia="zh-CN"/>
        </w:rPr>
        <w:t xml:space="preserve"> with someone at home.</w:t>
      </w:r>
    </w:p>
    <w:p w:rsidR="00F941A7" w:rsidRDefault="00F941A7" w14:paraId="76CED858" w14:textId="77777777">
      <w:pPr>
        <w:rPr>
          <w:lang w:eastAsia="zh-CN"/>
        </w:rPr>
      </w:pPr>
      <w:r>
        <w:rPr>
          <w:lang w:eastAsia="zh-CN"/>
        </w:rPr>
        <w:br w:type="page"/>
      </w:r>
    </w:p>
    <w:p w:rsidR="00DE0378" w:rsidP="00DE0378" w:rsidRDefault="00F941A7" w14:paraId="13640F95" w14:textId="7776AAEE">
      <w:pPr>
        <w:rPr>
          <w:lang w:eastAsia="zh-CN"/>
        </w:rPr>
      </w:pPr>
      <w:r>
        <w:rPr>
          <w:lang w:eastAsia="zh-CN"/>
        </w:rPr>
        <w:t>Capture ten</w:t>
      </w:r>
      <w:bookmarkStart w:name="_GoBack" w:id="0"/>
      <w:bookmarkEnd w:id="0"/>
    </w:p>
    <w:tbl>
      <w:tblPr>
        <w:tblStyle w:val="Tableheader"/>
        <w:tblW w:w="9585"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Look w:val="06A0" w:firstRow="1" w:lastRow="0" w:firstColumn="1" w:lastColumn="0" w:noHBand="1" w:noVBand="1"/>
      </w:tblPr>
      <w:tblGrid>
        <w:gridCol w:w="1065"/>
        <w:gridCol w:w="1065"/>
        <w:gridCol w:w="1065"/>
        <w:gridCol w:w="1065"/>
        <w:gridCol w:w="1065"/>
        <w:gridCol w:w="1065"/>
        <w:gridCol w:w="1065"/>
        <w:gridCol w:w="1065"/>
        <w:gridCol w:w="1065"/>
      </w:tblGrid>
      <w:tr w:rsidR="00150E72" w:rsidTr="00F941A7" w14:paraId="0EF22142" w14:textId="77777777">
        <w:trPr>
          <w:cnfStyle w:val="100000000000" w:firstRow="1" w:lastRow="0" w:firstColumn="0" w:lastColumn="0" w:oddVBand="0" w:evenVBand="0" w:oddHBand="0" w:evenHBand="0" w:firstRowFirstColumn="0" w:firstRowLastColumn="0" w:lastRowFirstColumn="0" w:lastRowLastColumn="0"/>
          <w:trHeight w:val="1065"/>
        </w:trPr>
        <w:tc>
          <w:tcPr>
            <w:cnfStyle w:val="001000000100" w:firstRow="0" w:lastRow="0" w:firstColumn="1" w:lastColumn="0" w:oddVBand="0" w:evenVBand="0" w:oddHBand="0" w:evenHBand="0" w:firstRowFirstColumn="1" w:firstRowLastColumn="0" w:lastRowFirstColumn="0" w:lastRowLastColumn="0"/>
            <w:tcW w:w="1065" w:type="dxa"/>
          </w:tcPr>
          <w:p w:rsidR="00150E72" w:rsidP="008425AE" w:rsidRDefault="00150E72" w14:paraId="13EA819A" w14:textId="77777777">
            <w:pPr>
              <w:spacing w:before="192" w:after="192"/>
              <w:rPr>
                <w:lang w:eastAsia="zh-CN"/>
              </w:rPr>
            </w:pPr>
            <w:r w:rsidRPr="772ADA65">
              <w:rPr>
                <w:lang w:eastAsia="zh-CN"/>
              </w:rPr>
              <w:lastRenderedPageBreak/>
              <w:t>10 +1</w:t>
            </w:r>
          </w:p>
          <w:p w:rsidR="00150E72" w:rsidP="008425AE" w:rsidRDefault="00150E72" w14:paraId="267AA89E" w14:textId="77777777">
            <w:pPr>
              <w:spacing w:before="192" w:after="192"/>
              <w:rPr>
                <w:lang w:eastAsia="zh-CN"/>
              </w:rPr>
            </w:pPr>
            <w:r w:rsidRPr="772ADA65">
              <w:rPr>
                <w:lang w:eastAsia="zh-CN"/>
              </w:rPr>
              <w:t>ten +1</w:t>
            </w:r>
          </w:p>
        </w:tc>
        <w:tc>
          <w:tcPr>
            <w:tcW w:w="1065" w:type="dxa"/>
          </w:tcPr>
          <w:p w:rsidR="00150E72" w:rsidP="008425AE" w:rsidRDefault="00150E72" w14:paraId="4AA38DAA" w14:textId="777777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+2</w:t>
            </w:r>
          </w:p>
          <w:p w:rsidR="00150E72" w:rsidP="008425AE" w:rsidRDefault="00150E72" w14:paraId="7F7E8B8B" w14:textId="77777777">
            <w:pPr>
              <w:cnfStyle w:val="100000000000" w:firstRow="1" w:lastRow="0" w:firstColumn="0" w:lastColumn="0" w:oddVBand="0" w:evenVBand="0" w:oddHBand="0" w:evenHBand="0" w:firstRowFirstColumn="0" w:firstRowLastColumn="0" w:lastRowFirstColumn="0" w:lastRowLastColumn="0"/>
              <w:rPr>
                <w:lang w:eastAsia="zh-CN"/>
              </w:rPr>
            </w:pPr>
            <w:r w:rsidRPr="772ADA65">
              <w:rPr>
                <w:lang w:eastAsia="zh-CN"/>
              </w:rPr>
              <w:t xml:space="preserve">ten </w:t>
            </w:r>
            <w:r>
              <w:rPr>
                <w:lang w:eastAsia="zh-CN"/>
              </w:rPr>
              <w:t>+2</w:t>
            </w:r>
          </w:p>
        </w:tc>
        <w:tc>
          <w:tcPr>
            <w:tcW w:w="1065" w:type="dxa"/>
          </w:tcPr>
          <w:p w:rsidR="00150E72" w:rsidP="008425AE" w:rsidRDefault="00150E72" w14:paraId="34BC5D11" w14:textId="777777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+3</w:t>
            </w:r>
          </w:p>
          <w:p w:rsidR="00150E72" w:rsidP="008425AE" w:rsidRDefault="00150E72" w14:paraId="394B1B89" w14:textId="777777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+3</w:t>
            </w:r>
          </w:p>
        </w:tc>
        <w:tc>
          <w:tcPr>
            <w:tcW w:w="1065" w:type="dxa"/>
          </w:tcPr>
          <w:p w:rsidR="00150E72" w:rsidP="008425AE" w:rsidRDefault="00150E72" w14:paraId="116C1FC1" w14:textId="777777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+4</w:t>
            </w:r>
          </w:p>
          <w:p w:rsidR="00150E72" w:rsidP="008425AE" w:rsidRDefault="00150E72" w14:paraId="7C0ADF70" w14:textId="777777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+4</w:t>
            </w:r>
          </w:p>
        </w:tc>
        <w:tc>
          <w:tcPr>
            <w:tcW w:w="1065" w:type="dxa"/>
          </w:tcPr>
          <w:p w:rsidR="00150E72" w:rsidP="008425AE" w:rsidRDefault="00150E72" w14:paraId="482AD1F5" w14:textId="777777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+5</w:t>
            </w:r>
          </w:p>
          <w:p w:rsidR="00150E72" w:rsidP="008425AE" w:rsidRDefault="00150E72" w14:paraId="2DC59107" w14:textId="777777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+5</w:t>
            </w:r>
          </w:p>
        </w:tc>
        <w:tc>
          <w:tcPr>
            <w:tcW w:w="1065" w:type="dxa"/>
          </w:tcPr>
          <w:p w:rsidR="00150E72" w:rsidP="008425AE" w:rsidRDefault="00150E72" w14:paraId="0F597809" w14:textId="777777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+6</w:t>
            </w:r>
          </w:p>
          <w:p w:rsidR="00150E72" w:rsidP="008425AE" w:rsidRDefault="00150E72" w14:paraId="765EB779" w14:textId="777777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+6</w:t>
            </w:r>
          </w:p>
        </w:tc>
        <w:tc>
          <w:tcPr>
            <w:tcW w:w="1065" w:type="dxa"/>
          </w:tcPr>
          <w:p w:rsidR="00150E72" w:rsidP="008425AE" w:rsidRDefault="00150E72" w14:paraId="2AB1A4BB" w14:textId="777777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+7</w:t>
            </w:r>
          </w:p>
          <w:p w:rsidR="00150E72" w:rsidP="008425AE" w:rsidRDefault="00150E72" w14:paraId="7C095280" w14:textId="777777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+7</w:t>
            </w:r>
          </w:p>
        </w:tc>
        <w:tc>
          <w:tcPr>
            <w:tcW w:w="1065" w:type="dxa"/>
          </w:tcPr>
          <w:p w:rsidR="00150E72" w:rsidP="008425AE" w:rsidRDefault="00150E72" w14:paraId="0CAEFE07" w14:textId="777777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+8</w:t>
            </w:r>
          </w:p>
          <w:p w:rsidR="00150E72" w:rsidP="008425AE" w:rsidRDefault="00150E72" w14:paraId="3053FA08" w14:textId="777777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+8</w:t>
            </w:r>
          </w:p>
        </w:tc>
        <w:tc>
          <w:tcPr>
            <w:tcW w:w="1065" w:type="dxa"/>
          </w:tcPr>
          <w:p w:rsidR="00150E72" w:rsidP="008425AE" w:rsidRDefault="00150E72" w14:paraId="20ABD42F" w14:textId="77777777">
            <w:pPr>
              <w:spacing w:before="192" w:after="192"/>
              <w:cnfStyle w:val="100000000000" w:firstRow="1" w:lastRow="0" w:firstColumn="0" w:lastColumn="0" w:oddVBand="0" w:evenVBand="0" w:oddHBand="0" w:evenHBand="0" w:firstRowFirstColumn="0" w:firstRowLastColumn="0" w:lastRowFirstColumn="0" w:lastRowLastColumn="0"/>
              <w:rPr>
                <w:lang w:eastAsia="zh-CN"/>
              </w:rPr>
            </w:pPr>
            <w:r>
              <w:rPr>
                <w:lang w:eastAsia="zh-CN"/>
              </w:rPr>
              <w:t>10 +9</w:t>
            </w:r>
          </w:p>
          <w:p w:rsidR="00150E72" w:rsidP="008425AE" w:rsidRDefault="00150E72" w14:paraId="7AF7C94A" w14:textId="77777777">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ten +9</w:t>
            </w:r>
          </w:p>
        </w:tc>
      </w:tr>
      <w:tr w:rsidR="00150E72" w:rsidTr="00F941A7" w14:paraId="57B4C949" w14:textId="77777777">
        <w:trPr>
          <w:trHeight w:val="12219"/>
        </w:trPr>
        <w:tc>
          <w:tcPr>
            <w:cnfStyle w:val="001000000000" w:firstRow="0" w:lastRow="0" w:firstColumn="1" w:lastColumn="0" w:oddVBand="0" w:evenVBand="0" w:oddHBand="0" w:evenHBand="0" w:firstRowFirstColumn="0" w:firstRowLastColumn="0" w:lastRowFirstColumn="0" w:lastRowLastColumn="0"/>
            <w:tcW w:w="1065" w:type="dxa"/>
          </w:tcPr>
          <w:p w:rsidR="00150E72" w:rsidP="008425AE" w:rsidRDefault="00150E72" w14:paraId="79F2A0BD" w14:textId="77777777">
            <w:pPr>
              <w:rPr>
                <w:lang w:eastAsia="zh-CN"/>
              </w:rPr>
            </w:pPr>
          </w:p>
        </w:tc>
        <w:tc>
          <w:tcPr>
            <w:tcW w:w="1065" w:type="dxa"/>
          </w:tcPr>
          <w:p w:rsidR="00150E72" w:rsidP="008425AE" w:rsidRDefault="00150E72" w14:paraId="6C0D629A" w14:textId="77777777">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rsidR="00150E72" w:rsidP="008425AE" w:rsidRDefault="00150E72" w14:paraId="588C962B" w14:textId="77777777">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rsidR="00150E72" w:rsidP="008425AE" w:rsidRDefault="00150E72" w14:paraId="2469E2F0" w14:textId="77777777">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rsidR="00150E72" w:rsidP="008425AE" w:rsidRDefault="00150E72" w14:paraId="0D33D992" w14:textId="77777777">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rsidR="00150E72" w:rsidP="008425AE" w:rsidRDefault="00150E72" w14:paraId="192E7B5A" w14:textId="77777777">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rsidR="00150E72" w:rsidP="008425AE" w:rsidRDefault="00150E72" w14:paraId="273EDFD9" w14:textId="77777777">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rsidR="00150E72" w:rsidP="008425AE" w:rsidRDefault="00150E72" w14:paraId="321E4B7E" w14:textId="77777777">
            <w:pPr>
              <w:cnfStyle w:val="000000000000" w:firstRow="0" w:lastRow="0" w:firstColumn="0" w:lastColumn="0" w:oddVBand="0" w:evenVBand="0" w:oddHBand="0" w:evenHBand="0" w:firstRowFirstColumn="0" w:firstRowLastColumn="0" w:lastRowFirstColumn="0" w:lastRowLastColumn="0"/>
              <w:rPr>
                <w:lang w:eastAsia="zh-CN"/>
              </w:rPr>
            </w:pPr>
          </w:p>
        </w:tc>
        <w:tc>
          <w:tcPr>
            <w:tcW w:w="1065" w:type="dxa"/>
          </w:tcPr>
          <w:p w:rsidR="00150E72" w:rsidP="008425AE" w:rsidRDefault="00150E72" w14:paraId="4F42FB70" w14:textId="77777777">
            <w:pPr>
              <w:cnfStyle w:val="000000000000" w:firstRow="0" w:lastRow="0" w:firstColumn="0" w:lastColumn="0" w:oddVBand="0" w:evenVBand="0" w:oddHBand="0" w:evenHBand="0" w:firstRowFirstColumn="0" w:firstRowLastColumn="0" w:lastRowFirstColumn="0" w:lastRowLastColumn="0"/>
              <w:rPr>
                <w:lang w:eastAsia="zh-CN"/>
              </w:rPr>
            </w:pPr>
          </w:p>
        </w:tc>
      </w:tr>
    </w:tbl>
    <w:p w:rsidR="003316F0" w:rsidP="00297AB7" w:rsidRDefault="00DE0378" w14:paraId="5776D39A" w14:textId="66998E94">
      <w:pPr>
        <w:pStyle w:val="Heading2"/>
        <w:numPr>
          <w:ilvl w:val="1"/>
          <w:numId w:val="0"/>
        </w:numPr>
        <w:ind w:left="284"/>
      </w:pPr>
      <w:r>
        <w:t>Reflection</w:t>
      </w:r>
    </w:p>
    <w:p w:rsidR="0EF320BF" w:rsidP="7F5A5FD4" w:rsidRDefault="00297AB7" w14:paraId="6F9E1FF8" w14:textId="4287956E">
      <w:pPr>
        <w:pStyle w:val="ListBullet"/>
        <w:numPr>
          <w:numId w:val="0"/>
        </w:numPr>
        <w:ind w:left="284"/>
        <w:rPr>
          <w:rFonts w:eastAsia="Arial" w:cs="Arial"/>
        </w:rPr>
      </w:pPr>
      <w:r w:rsidR="00297AB7">
        <w:drawing>
          <wp:inline wp14:editId="28B8B503" wp14:anchorId="667C741A">
            <wp:extent cx="635027" cy="635027"/>
            <wp:effectExtent l="0" t="0" r="0" b="0"/>
            <wp:docPr id="328428630" name="Picture 908694407" descr="Reflect on your learning." title="Reflection"/>
            <wp:cNvGraphicFramePr>
              <a:graphicFrameLocks noChangeAspect="1"/>
            </wp:cNvGraphicFramePr>
            <a:graphic>
              <a:graphicData uri="http://schemas.openxmlformats.org/drawingml/2006/picture">
                <pic:pic>
                  <pic:nvPicPr>
                    <pic:cNvPr id="0" name="Picture 908694407"/>
                    <pic:cNvPicPr/>
                  </pic:nvPicPr>
                  <pic:blipFill>
                    <a:blip r:embed="R938494a6f3c34d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35027" cy="635027"/>
                    </a:xfrm>
                    <a:prstGeom prst="rect">
                      <a:avLst/>
                    </a:prstGeom>
                  </pic:spPr>
                </pic:pic>
              </a:graphicData>
            </a:graphic>
          </wp:inline>
        </w:drawing>
      </w:r>
      <w:r w:rsidRPr="34391E75" w:rsidR="0EF320BF">
        <w:rPr>
          <w:rFonts w:eastAsia="Arial" w:cs="Arial"/>
        </w:rPr>
        <w:t xml:space="preserve">Use the ThinkBoard to </w:t>
      </w:r>
      <w:r w:rsidRPr="34391E75" w:rsidR="5DDF832D">
        <w:rPr>
          <w:rFonts w:eastAsia="Arial" w:cs="Arial"/>
        </w:rPr>
        <w:t xml:space="preserve">represent a </w:t>
      </w:r>
      <w:r w:rsidRPr="34391E75" w:rsidR="0EF320BF">
        <w:rPr>
          <w:rFonts w:eastAsia="Arial" w:cs="Arial"/>
        </w:rPr>
        <w:t>problem that leaves you with none</w:t>
      </w:r>
      <w:r w:rsidRPr="34391E75" w:rsidR="3755CD45">
        <w:rPr>
          <w:rFonts w:eastAsia="Arial" w:cs="Arial"/>
        </w:rPr>
        <w:t>.</w:t>
      </w:r>
    </w:p>
    <w:tbl>
      <w:tblPr>
        <w:tblStyle w:val="TableGrid"/>
        <w:tblW w:w="0" w:type="auto"/>
        <w:tblLayout w:type="fixed"/>
        <w:tblLook w:val="06A0" w:firstRow="1" w:lastRow="0" w:firstColumn="1" w:lastColumn="0" w:noHBand="1" w:noVBand="1"/>
      </w:tblPr>
      <w:tblGrid>
        <w:gridCol w:w="9632"/>
      </w:tblGrid>
      <w:tr w:rsidR="7F5A5FD4" w:rsidTr="7F5A5FD4" w14:paraId="6DE3C83E" w14:textId="77777777">
        <w:tc>
          <w:tcPr>
            <w:tcW w:w="9632" w:type="dxa"/>
          </w:tcPr>
          <w:p w:rsidR="7F5A5FD4" w:rsidP="7F5A5FD4" w:rsidRDefault="7F5A5FD4" w14:paraId="6A5F1E3F" w14:textId="3FAFA088">
            <w:pPr>
              <w:spacing w:before="240" w:line="276" w:lineRule="auto"/>
              <w:rPr>
                <w:rFonts w:eastAsia="Arial" w:cs="Arial"/>
              </w:rPr>
            </w:pPr>
            <w:r w:rsidRPr="7F5A5FD4">
              <w:rPr>
                <w:rFonts w:eastAsia="Arial" w:cs="Arial"/>
              </w:rPr>
              <w:t>Story</w:t>
            </w:r>
          </w:p>
          <w:p w:rsidR="7F5A5FD4" w:rsidP="7F5A5FD4" w:rsidRDefault="7F5A5FD4" w14:paraId="50E3FF5A" w14:textId="139AFDD3">
            <w:pPr>
              <w:spacing w:before="240" w:line="276" w:lineRule="auto"/>
              <w:rPr>
                <w:rFonts w:eastAsia="Arial" w:cs="Arial"/>
              </w:rPr>
            </w:pPr>
          </w:p>
          <w:p w:rsidR="7F5A5FD4" w:rsidP="7F5A5FD4" w:rsidRDefault="7F5A5FD4" w14:paraId="28AE8C74" w14:textId="46952360">
            <w:pPr>
              <w:spacing w:before="240" w:line="276" w:lineRule="auto"/>
              <w:rPr>
                <w:rFonts w:eastAsia="Arial" w:cs="Arial"/>
              </w:rPr>
            </w:pPr>
          </w:p>
          <w:p w:rsidR="7F5A5FD4" w:rsidP="7F5A5FD4" w:rsidRDefault="7F5A5FD4" w14:paraId="351AD1BB" w14:textId="71260A06">
            <w:pPr>
              <w:spacing w:before="240" w:line="276" w:lineRule="auto"/>
              <w:rPr>
                <w:rFonts w:eastAsia="Arial" w:cs="Arial"/>
              </w:rPr>
            </w:pPr>
          </w:p>
        </w:tc>
      </w:tr>
      <w:tr w:rsidR="7F5A5FD4" w:rsidTr="7F5A5FD4" w14:paraId="48024BCF" w14:textId="77777777">
        <w:tc>
          <w:tcPr>
            <w:tcW w:w="9632" w:type="dxa"/>
          </w:tcPr>
          <w:p w:rsidR="7F5A5FD4" w:rsidP="7F5A5FD4" w:rsidRDefault="7F5A5FD4" w14:paraId="0A799B37" w14:textId="56A1C348">
            <w:pPr>
              <w:spacing w:before="240" w:line="276" w:lineRule="auto"/>
              <w:rPr>
                <w:rFonts w:eastAsia="Arial" w:cs="Arial"/>
              </w:rPr>
            </w:pPr>
            <w:r w:rsidRPr="7F5A5FD4">
              <w:rPr>
                <w:rFonts w:eastAsia="Arial" w:cs="Arial"/>
              </w:rPr>
              <w:t>Drawing</w:t>
            </w:r>
          </w:p>
          <w:p w:rsidR="7F5A5FD4" w:rsidP="7F5A5FD4" w:rsidRDefault="7F5A5FD4" w14:paraId="74649733" w14:textId="11B65E65">
            <w:pPr>
              <w:spacing w:before="240" w:line="276" w:lineRule="auto"/>
              <w:rPr>
                <w:rFonts w:eastAsia="Arial" w:cs="Arial"/>
              </w:rPr>
            </w:pPr>
          </w:p>
          <w:p w:rsidR="7F5A5FD4" w:rsidP="7F5A5FD4" w:rsidRDefault="7F5A5FD4" w14:paraId="7A817676" w14:textId="05C49D09">
            <w:pPr>
              <w:spacing w:before="240" w:line="276" w:lineRule="auto"/>
              <w:rPr>
                <w:rFonts w:eastAsia="Arial" w:cs="Arial"/>
              </w:rPr>
            </w:pPr>
          </w:p>
          <w:p w:rsidR="7F5A5FD4" w:rsidP="7F5A5FD4" w:rsidRDefault="7F5A5FD4" w14:paraId="633B2129" w14:textId="05AAF930">
            <w:pPr>
              <w:spacing w:before="240" w:line="276" w:lineRule="auto"/>
              <w:rPr>
                <w:rFonts w:eastAsia="Arial" w:cs="Arial"/>
              </w:rPr>
            </w:pPr>
          </w:p>
          <w:p w:rsidR="7F5A5FD4" w:rsidP="7F5A5FD4" w:rsidRDefault="7F5A5FD4" w14:paraId="2FAD2EA9" w14:textId="2B085CC9">
            <w:pPr>
              <w:spacing w:before="240" w:line="276" w:lineRule="auto"/>
              <w:rPr>
                <w:rFonts w:eastAsia="Arial" w:cs="Arial"/>
              </w:rPr>
            </w:pPr>
          </w:p>
          <w:p w:rsidR="7F5A5FD4" w:rsidP="7F5A5FD4" w:rsidRDefault="7F5A5FD4" w14:paraId="7FC7AE9A" w14:textId="20A979A1">
            <w:pPr>
              <w:spacing w:before="240" w:line="276" w:lineRule="auto"/>
              <w:rPr>
                <w:rFonts w:eastAsia="Arial" w:cs="Arial"/>
              </w:rPr>
            </w:pPr>
          </w:p>
          <w:p w:rsidR="7F5A5FD4" w:rsidP="7F5A5FD4" w:rsidRDefault="7F5A5FD4" w14:paraId="4B03BF68" w14:textId="3201D52A">
            <w:pPr>
              <w:spacing w:before="240" w:line="276" w:lineRule="auto"/>
              <w:rPr>
                <w:rFonts w:eastAsia="Arial" w:cs="Arial"/>
              </w:rPr>
            </w:pPr>
          </w:p>
        </w:tc>
      </w:tr>
      <w:tr w:rsidR="7F5A5FD4" w:rsidTr="7F5A5FD4" w14:paraId="79B4D0B8" w14:textId="77777777">
        <w:tc>
          <w:tcPr>
            <w:tcW w:w="9632" w:type="dxa"/>
          </w:tcPr>
          <w:p w:rsidR="7F5A5FD4" w:rsidP="7F5A5FD4" w:rsidRDefault="7F5A5FD4" w14:paraId="17937488" w14:textId="068B0492">
            <w:pPr>
              <w:spacing w:before="240" w:line="276" w:lineRule="auto"/>
              <w:rPr>
                <w:rFonts w:eastAsia="Arial" w:cs="Arial"/>
              </w:rPr>
            </w:pPr>
            <w:r w:rsidRPr="7F5A5FD4">
              <w:rPr>
                <w:rFonts w:eastAsia="Arial" w:cs="Arial"/>
              </w:rPr>
              <w:t>Concrete materials</w:t>
            </w:r>
          </w:p>
          <w:p w:rsidR="7F5A5FD4" w:rsidP="7F5A5FD4" w:rsidRDefault="7F5A5FD4" w14:paraId="0AA10238" w14:textId="3C93C863">
            <w:pPr>
              <w:spacing w:before="240" w:line="276" w:lineRule="auto"/>
              <w:rPr>
                <w:rFonts w:eastAsia="Arial" w:cs="Arial"/>
              </w:rPr>
            </w:pPr>
          </w:p>
          <w:p w:rsidR="7F5A5FD4" w:rsidP="7F5A5FD4" w:rsidRDefault="7F5A5FD4" w14:paraId="4A8BC7E3" w14:textId="60BB4123">
            <w:pPr>
              <w:spacing w:before="240" w:line="276" w:lineRule="auto"/>
              <w:rPr>
                <w:rFonts w:eastAsia="Arial" w:cs="Arial"/>
              </w:rPr>
            </w:pPr>
          </w:p>
          <w:p w:rsidR="7F5A5FD4" w:rsidP="7F5A5FD4" w:rsidRDefault="7F5A5FD4" w14:paraId="48DF45C2" w14:textId="263B3BEE">
            <w:pPr>
              <w:spacing w:before="240" w:line="276" w:lineRule="auto"/>
              <w:rPr>
                <w:rFonts w:eastAsia="Arial" w:cs="Arial"/>
              </w:rPr>
            </w:pPr>
          </w:p>
          <w:p w:rsidR="7F5A5FD4" w:rsidP="7F5A5FD4" w:rsidRDefault="7F5A5FD4" w14:paraId="2160E550" w14:textId="0411D1D0">
            <w:pPr>
              <w:spacing w:before="240" w:line="276" w:lineRule="auto"/>
              <w:rPr>
                <w:rFonts w:eastAsia="Arial" w:cs="Arial"/>
              </w:rPr>
            </w:pPr>
          </w:p>
          <w:p w:rsidR="7F5A5FD4" w:rsidP="7F5A5FD4" w:rsidRDefault="7F5A5FD4" w14:paraId="37112240" w14:textId="0F49A5C6">
            <w:pPr>
              <w:spacing w:before="240" w:line="276" w:lineRule="auto"/>
              <w:rPr>
                <w:rFonts w:eastAsia="Arial" w:cs="Arial"/>
              </w:rPr>
            </w:pPr>
          </w:p>
          <w:p w:rsidR="7F5A5FD4" w:rsidP="7F5A5FD4" w:rsidRDefault="7F5A5FD4" w14:paraId="5B5D8766" w14:textId="4CFA0DB8">
            <w:pPr>
              <w:spacing w:before="240" w:line="276" w:lineRule="auto"/>
              <w:rPr>
                <w:rFonts w:eastAsia="Arial" w:cs="Arial"/>
              </w:rPr>
            </w:pPr>
          </w:p>
        </w:tc>
      </w:tr>
      <w:tr w:rsidR="7F5A5FD4" w:rsidTr="7F5A5FD4" w14:paraId="69129195" w14:textId="77777777">
        <w:tc>
          <w:tcPr>
            <w:tcW w:w="9632" w:type="dxa"/>
          </w:tcPr>
          <w:p w:rsidR="7ABCD83D" w:rsidP="7F5A5FD4" w:rsidRDefault="7ABCD83D" w14:paraId="57AA03B0" w14:textId="66411C28">
            <w:pPr>
              <w:spacing w:line="276" w:lineRule="auto"/>
              <w:rPr>
                <w:rFonts w:eastAsia="Arial" w:cs="Arial"/>
              </w:rPr>
            </w:pPr>
            <w:r w:rsidRPr="7F5A5FD4">
              <w:rPr>
                <w:rFonts w:eastAsia="Arial" w:cs="Arial"/>
              </w:rPr>
              <w:t>Symbols</w:t>
            </w:r>
          </w:p>
          <w:p w:rsidR="7F5A5FD4" w:rsidP="7F5A5FD4" w:rsidRDefault="7F5A5FD4" w14:paraId="3C3A3F29" w14:textId="65E55781">
            <w:pPr>
              <w:spacing w:line="276" w:lineRule="auto"/>
              <w:rPr>
                <w:rFonts w:eastAsia="Arial" w:cs="Arial"/>
              </w:rPr>
            </w:pPr>
          </w:p>
          <w:p w:rsidR="7F5A5FD4" w:rsidP="7F5A5FD4" w:rsidRDefault="7F5A5FD4" w14:paraId="00A0EAF3" w14:textId="66238A01">
            <w:pPr>
              <w:spacing w:line="276" w:lineRule="auto"/>
              <w:rPr>
                <w:rFonts w:eastAsia="Arial" w:cs="Arial"/>
              </w:rPr>
            </w:pPr>
          </w:p>
        </w:tc>
      </w:tr>
    </w:tbl>
    <w:p w:rsidR="7F5A5FD4" w:rsidP="7F5A5FD4" w:rsidRDefault="7F5A5FD4" w14:paraId="7CEAEED4" w14:textId="68300DE1">
      <w:pPr>
        <w:pStyle w:val="ListBullet"/>
        <w:numPr>
          <w:ilvl w:val="0"/>
          <w:numId w:val="0"/>
        </w:numPr>
        <w:ind w:left="284"/>
      </w:pPr>
    </w:p>
    <w:p w:rsidR="772ADA65" w:rsidP="772ADA65" w:rsidRDefault="772ADA65" w14:paraId="698730FF" w14:textId="42A0B4D3">
      <w:pPr>
        <w:pStyle w:val="ListBullet"/>
      </w:pPr>
      <w:r>
        <w:br w:type="page"/>
      </w:r>
    </w:p>
    <w:p w:rsidR="772ADA65" w:rsidP="00C55561" w:rsidRDefault="11503E43" w14:paraId="7F5A641C" w14:textId="28250512">
      <w:pPr>
        <w:pStyle w:val="Heading1"/>
      </w:pPr>
      <w:r>
        <w:lastRenderedPageBreak/>
        <w:t>Appendix</w:t>
      </w:r>
    </w:p>
    <w:p w:rsidR="00C55561" w:rsidP="00150E72" w:rsidRDefault="11503E43" w14:paraId="50E8C8AF" w14:textId="77777777">
      <w:pPr>
        <w:pStyle w:val="Heading2"/>
      </w:pPr>
      <w:r>
        <w:t>Spinner</w:t>
      </w:r>
      <w:r w:rsidR="7E88D686">
        <w:t>s</w:t>
      </w:r>
      <w:r>
        <w:t xml:space="preserve"> </w:t>
      </w:r>
      <w:r w:rsidR="28BC7BAD">
        <w:t xml:space="preserve">for </w:t>
      </w:r>
      <w:r w:rsidR="4C9FEF34">
        <w:t>D</w:t>
      </w:r>
      <w:r w:rsidR="28BC7BAD">
        <w:t xml:space="preserve">ay </w:t>
      </w:r>
      <w:r w:rsidR="7393985F">
        <w:t>1</w:t>
      </w:r>
      <w:r w:rsidR="28BC7BAD">
        <w:t xml:space="preserve"> </w:t>
      </w:r>
      <w:r w:rsidR="1FD10582">
        <w:t>R</w:t>
      </w:r>
      <w:r w:rsidR="28BC7BAD">
        <w:t>ace to zero</w:t>
      </w:r>
    </w:p>
    <w:p w:rsidR="772ADA65" w:rsidP="00150E72" w:rsidRDefault="116ABFA5" w14:paraId="198D87D4" w14:textId="22C3B78A">
      <w:r w:rsidR="116ABFA5">
        <w:drawing>
          <wp:inline wp14:editId="3B2B1A74" wp14:anchorId="4B8B4033">
            <wp:extent cx="3960421" cy="3684527"/>
            <wp:effectExtent l="0" t="0" r="2540" b="0"/>
            <wp:docPr id="1209139827" name="Picture 2142020607" descr="Spinner labelled 20, 70, 40, 30, 50, 60." title=""/>
            <wp:cNvGraphicFramePr>
              <a:graphicFrameLocks noChangeAspect="1"/>
            </wp:cNvGraphicFramePr>
            <a:graphic>
              <a:graphicData uri="http://schemas.openxmlformats.org/drawingml/2006/picture">
                <pic:pic>
                  <pic:nvPicPr>
                    <pic:cNvPr id="0" name="Picture 2142020607"/>
                    <pic:cNvPicPr/>
                  </pic:nvPicPr>
                  <pic:blipFill>
                    <a:blip r:embed="Ree68392bc30842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60421" cy="3684527"/>
                    </a:xfrm>
                    <a:prstGeom prst="rect">
                      <a:avLst/>
                    </a:prstGeom>
                  </pic:spPr>
                </pic:pic>
              </a:graphicData>
            </a:graphic>
          </wp:inline>
        </w:drawing>
      </w:r>
    </w:p>
    <w:p w:rsidR="6FC2D981" w:rsidP="772ADA65" w:rsidRDefault="00C55561" w14:paraId="371F668F" w14:textId="7B732C64">
      <w:r w:rsidR="00C55561">
        <w:drawing>
          <wp:inline wp14:editId="11747CA7" wp14:anchorId="463ACA51">
            <wp:extent cx="4186052" cy="3898264"/>
            <wp:effectExtent l="0" t="0" r="5080" b="7620"/>
            <wp:docPr id="571968169" name="Picture 1935773835" descr="spinner labelled 0-9" title=""/>
            <wp:cNvGraphicFramePr>
              <a:graphicFrameLocks noChangeAspect="1"/>
            </wp:cNvGraphicFramePr>
            <a:graphic>
              <a:graphicData uri="http://schemas.openxmlformats.org/drawingml/2006/picture">
                <pic:pic>
                  <pic:nvPicPr>
                    <pic:cNvPr id="0" name="Picture 1935773835"/>
                    <pic:cNvPicPr/>
                  </pic:nvPicPr>
                  <pic:blipFill>
                    <a:blip r:embed="Ra03c55e32f4c4f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86052" cy="3898264"/>
                    </a:xfrm>
                    <a:prstGeom prst="rect">
                      <a:avLst/>
                    </a:prstGeom>
                  </pic:spPr>
                </pic:pic>
              </a:graphicData>
            </a:graphic>
          </wp:inline>
        </w:drawing>
      </w:r>
    </w:p>
    <w:p w:rsidR="00C55561" w:rsidP="00150E72" w:rsidRDefault="00150E72" w14:paraId="22B2F55A" w14:textId="70207DC2">
      <w:pPr>
        <w:pStyle w:val="Heading2"/>
      </w:pPr>
      <w:r>
        <w:lastRenderedPageBreak/>
        <w:t xml:space="preserve">Day 3 Pentominoes 2 </w:t>
      </w:r>
    </w:p>
    <w:p w:rsidR="00150E72" w:rsidP="00150E72" w:rsidRDefault="00150E72" w14:paraId="64101096" w14:textId="03F6BE96">
      <w:pPr>
        <w:pStyle w:val="ListBullet"/>
        <w:numPr>
          <w:numId w:val="0"/>
        </w:numPr>
        <w:rPr>
          <w:noProof/>
          <w:lang w:eastAsia="en-AU"/>
        </w:rPr>
      </w:pPr>
      <w:r w:rsidR="00150E72">
        <w:drawing>
          <wp:inline wp14:editId="3E8B5CF1" wp14:anchorId="2B42050A">
            <wp:extent cx="3270885" cy="2487464"/>
            <wp:effectExtent l="0" t="0" r="5715" b="8255"/>
            <wp:docPr id="270684252" name="Picture 17" descr="Tyrannosaurus Rex made from pentominoes outlined." title=""/>
            <wp:cNvGraphicFramePr>
              <a:graphicFrameLocks noChangeAspect="1"/>
            </wp:cNvGraphicFramePr>
            <a:graphic>
              <a:graphicData uri="http://schemas.openxmlformats.org/drawingml/2006/picture">
                <pic:pic>
                  <pic:nvPicPr>
                    <pic:cNvPr id="0" name="Picture 17"/>
                    <pic:cNvPicPr/>
                  </pic:nvPicPr>
                  <pic:blipFill>
                    <a:blip r:embed="R69a9e471674b41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70885" cy="2487464"/>
                    </a:xfrm>
                    <a:prstGeom prst="rect">
                      <a:avLst/>
                    </a:prstGeom>
                  </pic:spPr>
                </pic:pic>
              </a:graphicData>
            </a:graphic>
          </wp:inline>
        </w:drawing>
      </w:r>
      <w:r w:rsidR="00362C32">
        <w:drawing>
          <wp:inline wp14:editId="3B5EC6D2" wp14:anchorId="799FEC02">
            <wp:extent cx="2701636" cy="3078307"/>
            <wp:effectExtent l="0" t="0" r="3810" b="8255"/>
            <wp:docPr id="704591582" name="Picture 15" descr="Kangaroo made from pentominoes outlined." title=""/>
            <wp:cNvGraphicFramePr>
              <a:graphicFrameLocks noChangeAspect="1"/>
            </wp:cNvGraphicFramePr>
            <a:graphic>
              <a:graphicData uri="http://schemas.openxmlformats.org/drawingml/2006/picture">
                <pic:pic>
                  <pic:nvPicPr>
                    <pic:cNvPr id="0" name="Picture 15"/>
                    <pic:cNvPicPr/>
                  </pic:nvPicPr>
                  <pic:blipFill>
                    <a:blip r:embed="Rb869de3fa78345b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01636" cy="3078307"/>
                    </a:xfrm>
                    <a:prstGeom prst="rect">
                      <a:avLst/>
                    </a:prstGeom>
                  </pic:spPr>
                </pic:pic>
              </a:graphicData>
            </a:graphic>
          </wp:inline>
        </w:drawing>
      </w:r>
      <w:r w:rsidRPr="34391E75" w:rsidR="00362C32">
        <w:rPr>
          <w:noProof/>
          <w:lang w:eastAsia="en-AU"/>
        </w:rPr>
        <w:t xml:space="preserve"> </w:t>
      </w:r>
      <w:r w:rsidR="00362C32">
        <w:drawing>
          <wp:inline wp14:editId="28EF1116" wp14:anchorId="0CF6BA2E">
            <wp:extent cx="3159125" cy="2606146"/>
            <wp:effectExtent l="0" t="0" r="3175" b="3810"/>
            <wp:docPr id="1234312899" name="Picture 16" descr="Terrier made from pentominoes outlined." title=""/>
            <wp:cNvGraphicFramePr>
              <a:graphicFrameLocks noChangeAspect="1"/>
            </wp:cNvGraphicFramePr>
            <a:graphic>
              <a:graphicData uri="http://schemas.openxmlformats.org/drawingml/2006/picture">
                <pic:pic>
                  <pic:nvPicPr>
                    <pic:cNvPr id="0" name="Picture 16"/>
                    <pic:cNvPicPr/>
                  </pic:nvPicPr>
                  <pic:blipFill>
                    <a:blip r:embed="R7231804ccebd4d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59125" cy="2606146"/>
                    </a:xfrm>
                    <a:prstGeom prst="rect">
                      <a:avLst/>
                    </a:prstGeom>
                  </pic:spPr>
                </pic:pic>
              </a:graphicData>
            </a:graphic>
          </wp:inline>
        </w:drawing>
      </w:r>
      <w:r w:rsidRPr="34391E75" w:rsidR="00362C32">
        <w:rPr>
          <w:noProof/>
          <w:lang w:eastAsia="en-AU"/>
        </w:rPr>
        <w:t xml:space="preserve"> </w:t>
      </w:r>
      <w:r w:rsidR="00150E72">
        <w:drawing>
          <wp:inline wp14:editId="13FE4E83" wp14:anchorId="2BFA39E4">
            <wp:extent cx="2843338" cy="2214155"/>
            <wp:effectExtent l="0" t="0" r="0" b="0"/>
            <wp:docPr id="1288339070" name="Picture 14" descr="Butterfly made from pentominoes outlined." title=""/>
            <wp:cNvGraphicFramePr>
              <a:graphicFrameLocks noChangeAspect="1"/>
            </wp:cNvGraphicFramePr>
            <a:graphic>
              <a:graphicData uri="http://schemas.openxmlformats.org/drawingml/2006/picture">
                <pic:pic>
                  <pic:nvPicPr>
                    <pic:cNvPr id="0" name="Picture 14"/>
                    <pic:cNvPicPr/>
                  </pic:nvPicPr>
                  <pic:blipFill>
                    <a:blip r:embed="R46cb84f2524146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3338" cy="2214155"/>
                    </a:xfrm>
                    <a:prstGeom prst="rect">
                      <a:avLst/>
                    </a:prstGeom>
                  </pic:spPr>
                </pic:pic>
              </a:graphicData>
            </a:graphic>
          </wp:inline>
        </w:drawing>
      </w:r>
    </w:p>
    <w:p w:rsidR="00150E72" w:rsidRDefault="00150E72" w14:paraId="155FF9B0" w14:textId="77777777">
      <w:pPr>
        <w:rPr>
          <w:noProof/>
          <w:lang w:eastAsia="en-AU"/>
        </w:rPr>
      </w:pPr>
      <w:r>
        <w:rPr>
          <w:noProof/>
          <w:lang w:eastAsia="en-AU"/>
        </w:rPr>
        <w:br w:type="page"/>
      </w:r>
    </w:p>
    <w:p w:rsidR="082C36F8" w:rsidP="00150E72" w:rsidRDefault="082C36F8" w14:paraId="5308FD26" w14:textId="2F617E15">
      <w:pPr>
        <w:pStyle w:val="Heading2"/>
        <w:numPr>
          <w:ilvl w:val="0"/>
          <w:numId w:val="0"/>
        </w:numPr>
      </w:pPr>
      <w:r w:rsidRPr="772ADA65">
        <w:lastRenderedPageBreak/>
        <w:t>Spinner</w:t>
      </w:r>
      <w:r w:rsidR="00150E72">
        <w:t>s</w:t>
      </w:r>
      <w:r w:rsidRPr="772ADA65">
        <w:t xml:space="preserve"> for Day 7 Doubles fill </w:t>
      </w:r>
    </w:p>
    <w:p w:rsidR="00DE0378" w:rsidP="00974135" w:rsidRDefault="07B6B129" w14:paraId="48352D9A" w14:textId="3602CC02">
      <w:r w:rsidR="07B6B129">
        <w:drawing>
          <wp:inline wp14:editId="7DA392F5" wp14:anchorId="708B58D7">
            <wp:extent cx="4395726" cy="4096987"/>
            <wp:effectExtent l="0" t="0" r="5080" b="0"/>
            <wp:docPr id="155604058" name="Picture 2028585499" descr="spinner labelled with double, twos, x2, double, twos, x2." title=""/>
            <wp:cNvGraphicFramePr>
              <a:graphicFrameLocks noChangeAspect="1"/>
            </wp:cNvGraphicFramePr>
            <a:graphic>
              <a:graphicData uri="http://schemas.openxmlformats.org/drawingml/2006/picture">
                <pic:pic>
                  <pic:nvPicPr>
                    <pic:cNvPr id="0" name="Picture 2028585499"/>
                    <pic:cNvPicPr/>
                  </pic:nvPicPr>
                  <pic:blipFill>
                    <a:blip r:embed="Re067ddaa31c541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95726" cy="4096987"/>
                    </a:xfrm>
                    <a:prstGeom prst="rect">
                      <a:avLst/>
                    </a:prstGeom>
                  </pic:spPr>
                </pic:pic>
              </a:graphicData>
            </a:graphic>
          </wp:inline>
        </w:drawing>
      </w:r>
    </w:p>
    <w:p w:rsidRPr="002762CD" w:rsidR="00362C32" w:rsidP="00974135" w:rsidRDefault="00362C32" w14:paraId="1AFB8F80" w14:textId="41667010">
      <w:r w:rsidR="00362C32">
        <w:drawing>
          <wp:inline wp14:editId="5E2EA6DC" wp14:anchorId="7963FA16">
            <wp:extent cx="4482337" cy="4174177"/>
            <wp:effectExtent l="0" t="0" r="0" b="0"/>
            <wp:docPr id="366917935" name="Picture 22" descr="spinner labedlled 0-9" title=""/>
            <wp:cNvGraphicFramePr>
              <a:graphicFrameLocks noChangeAspect="1"/>
            </wp:cNvGraphicFramePr>
            <a:graphic>
              <a:graphicData uri="http://schemas.openxmlformats.org/drawingml/2006/picture">
                <pic:pic>
                  <pic:nvPicPr>
                    <pic:cNvPr id="0" name="Picture 22"/>
                    <pic:cNvPicPr/>
                  </pic:nvPicPr>
                  <pic:blipFill>
                    <a:blip r:embed="R16831b620f44495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82337" cy="4174177"/>
                    </a:xfrm>
                    <a:prstGeom prst="rect">
                      <a:avLst/>
                    </a:prstGeom>
                  </pic:spPr>
                </pic:pic>
              </a:graphicData>
            </a:graphic>
          </wp:inline>
        </w:drawing>
      </w:r>
    </w:p>
    <w:sectPr w:rsidRPr="002762CD" w:rsidR="00362C32" w:rsidSect="00ED288C">
      <w:footerReference w:type="even" r:id="rId92"/>
      <w:footerReference w:type="default" r:id="rId93"/>
      <w:headerReference w:type="first" r:id="rId94"/>
      <w:footerReference w:type="first" r:id="rId95"/>
      <w:pgSz w:w="11900" w:h="16840" w:orient="portrait"/>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7F3A" w:rsidP="00191F45" w:rsidRDefault="006C7F3A" w14:paraId="506A6F5A" w14:textId="77777777">
      <w:r>
        <w:separator/>
      </w:r>
    </w:p>
    <w:p w:rsidR="006C7F3A" w:rsidRDefault="006C7F3A" w14:paraId="1E3EA784" w14:textId="77777777"/>
    <w:p w:rsidR="006C7F3A" w:rsidRDefault="006C7F3A" w14:paraId="64AD2D65" w14:textId="77777777"/>
    <w:p w:rsidR="006C7F3A" w:rsidRDefault="006C7F3A" w14:paraId="62B36F9B" w14:textId="77777777"/>
  </w:endnote>
  <w:endnote w:type="continuationSeparator" w:id="0">
    <w:p w:rsidR="006C7F3A" w:rsidP="00191F45" w:rsidRDefault="006C7F3A" w14:paraId="1AF80E9C" w14:textId="77777777">
      <w:r>
        <w:continuationSeparator/>
      </w:r>
    </w:p>
    <w:p w:rsidR="006C7F3A" w:rsidRDefault="006C7F3A" w14:paraId="39552DD2" w14:textId="77777777"/>
    <w:p w:rsidR="006C7F3A" w:rsidRDefault="006C7F3A" w14:paraId="13CB9F25" w14:textId="77777777"/>
    <w:p w:rsidR="006C7F3A" w:rsidRDefault="006C7F3A" w14:paraId="05A4F75B" w14:textId="77777777"/>
  </w:endnote>
  <w:endnote w:type="continuationNotice" w:id="1">
    <w:p w:rsidR="006C7F3A" w:rsidRDefault="006C7F3A" w14:paraId="5F5A3ACD" w14:textId="777777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learface-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6C7F3A" w:rsidP="004D333E" w:rsidRDefault="006C7F3A" w14:paraId="46B4F557" w14:textId="3307FB41">
    <w:pPr>
      <w:pStyle w:val="Footer"/>
    </w:pPr>
    <w:r w:rsidRPr="002810D3">
      <w:fldChar w:fldCharType="begin"/>
    </w:r>
    <w:r w:rsidRPr="002810D3">
      <w:instrText xml:space="preserve"> PAGE </w:instrText>
    </w:r>
    <w:r w:rsidRPr="002810D3">
      <w:fldChar w:fldCharType="separate"/>
    </w:r>
    <w:r w:rsidR="00F941A7">
      <w:rPr>
        <w:noProof/>
      </w:rPr>
      <w:t>44</w:t>
    </w:r>
    <w:r w:rsidRPr="002810D3">
      <w:fldChar w:fldCharType="end"/>
    </w:r>
    <w:r w:rsidRPr="002810D3">
      <w:tab/>
    </w:r>
    <w:r>
      <w:t>mathematics-learning-sequence-b-workbook-S1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4D333E" w:rsidR="006C7F3A" w:rsidP="004D333E" w:rsidRDefault="006C7F3A" w14:paraId="3596BF48" w14:textId="09EFE404">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May-20</w:t>
    </w:r>
    <w:r w:rsidRPr="002810D3">
      <w:fldChar w:fldCharType="end"/>
    </w:r>
    <w:r w:rsidRPr="002810D3">
      <w:tab/>
    </w:r>
    <w:r w:rsidRPr="002810D3">
      <w:fldChar w:fldCharType="begin"/>
    </w:r>
    <w:r w:rsidRPr="002810D3">
      <w:instrText xml:space="preserve"> PAGE </w:instrText>
    </w:r>
    <w:r w:rsidRPr="002810D3">
      <w:fldChar w:fldCharType="separate"/>
    </w:r>
    <w:r w:rsidR="00F941A7">
      <w:rPr>
        <w:noProof/>
      </w:rPr>
      <w:t>43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6C7F3A" w:rsidP="00493120" w:rsidRDefault="006C7F3A" w14:paraId="06783B4E" w14:textId="77777777">
    <w:pPr>
      <w:pStyle w:val="Logo"/>
    </w:pPr>
    <w:r w:rsidRPr="772ADA65" w:rsidR="34391E75">
      <w:rPr>
        <w:sz w:val="24"/>
        <w:szCs w:val="24"/>
      </w:rPr>
      <w:t>education.nsw.gov.au</w:t>
    </w:r>
    <w:r w:rsidRPr="00791B72">
      <w:tab/>
    </w:r>
    <w:r w:rsidRPr="009C69B7">
      <w:rPr>
        <w:noProof/>
        <w:lang w:eastAsia="en-AU"/>
      </w:rPr>
      <w:drawing>
        <wp:inline distT="0" distB="0" distL="0" distR="0" wp14:anchorId="49E349CE" wp14:editId="2F932DF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7F3A" w:rsidP="00191F45" w:rsidRDefault="006C7F3A" w14:paraId="395029ED" w14:textId="77777777">
      <w:r>
        <w:separator/>
      </w:r>
    </w:p>
    <w:p w:rsidR="006C7F3A" w:rsidRDefault="006C7F3A" w14:paraId="5365287C" w14:textId="77777777"/>
    <w:p w:rsidR="006C7F3A" w:rsidRDefault="006C7F3A" w14:paraId="6ACF1082" w14:textId="77777777"/>
    <w:p w:rsidR="006C7F3A" w:rsidRDefault="006C7F3A" w14:paraId="24B947E9" w14:textId="77777777"/>
  </w:footnote>
  <w:footnote w:type="continuationSeparator" w:id="0">
    <w:p w:rsidR="006C7F3A" w:rsidP="00191F45" w:rsidRDefault="006C7F3A" w14:paraId="26258B62" w14:textId="77777777">
      <w:r>
        <w:continuationSeparator/>
      </w:r>
    </w:p>
    <w:p w:rsidR="006C7F3A" w:rsidRDefault="006C7F3A" w14:paraId="0960EB5F" w14:textId="77777777"/>
    <w:p w:rsidR="006C7F3A" w:rsidRDefault="006C7F3A" w14:paraId="66325AE6" w14:textId="77777777"/>
    <w:p w:rsidR="006C7F3A" w:rsidRDefault="006C7F3A" w14:paraId="34D61D05" w14:textId="77777777"/>
  </w:footnote>
  <w:footnote w:type="continuationNotice" w:id="1">
    <w:p w:rsidR="006C7F3A" w:rsidRDefault="006C7F3A" w14:paraId="25CB3EC9" w14:textId="7777777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7F3A" w:rsidRDefault="006C7F3A" w14:paraId="53BC1D6C" w14:textId="77777777">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hint="default" w:ascii="Symbol" w:hAnsi="Symbol"/>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hint="default" w:ascii="Symbol" w:hAnsi="Symbol"/>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hint="default" w:ascii="Symbol" w:hAnsi="Symbol"/>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6329D04"/>
    <w:lvl w:ilvl="0">
      <w:start w:val="1"/>
      <w:numFmt w:val="bullet"/>
      <w:lvlText w:val=""/>
      <w:lvlJc w:val="left"/>
      <w:pPr>
        <w:tabs>
          <w:tab w:val="num" w:pos="360"/>
        </w:tabs>
        <w:ind w:left="360" w:hanging="360"/>
      </w:pPr>
      <w:rPr>
        <w:rFonts w:hint="default" w:ascii="Symbol" w:hAnsi="Symbol"/>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B0502B3"/>
    <w:multiLevelType w:val="hybridMultilevel"/>
    <w:tmpl w:val="6932108A"/>
    <w:lvl w:ilvl="0" w:tplc="E85A6364">
      <w:start w:val="1"/>
      <w:numFmt w:val="bullet"/>
      <w:lvlText w:val=""/>
      <w:lvlJc w:val="left"/>
      <w:pPr>
        <w:ind w:left="720" w:hanging="360"/>
      </w:pPr>
      <w:rPr>
        <w:rFonts w:hint="default" w:ascii="Symbol" w:hAnsi="Symbol"/>
      </w:rPr>
    </w:lvl>
    <w:lvl w:ilvl="1" w:tplc="5AEC9288">
      <w:start w:val="1"/>
      <w:numFmt w:val="bullet"/>
      <w:lvlText w:val="o"/>
      <w:lvlJc w:val="left"/>
      <w:pPr>
        <w:ind w:left="1440" w:hanging="360"/>
      </w:pPr>
      <w:rPr>
        <w:rFonts w:hint="default" w:ascii="Courier New" w:hAnsi="Courier New"/>
      </w:rPr>
    </w:lvl>
    <w:lvl w:ilvl="2" w:tplc="D7C2AA42">
      <w:start w:val="1"/>
      <w:numFmt w:val="bullet"/>
      <w:lvlText w:val=""/>
      <w:lvlJc w:val="left"/>
      <w:pPr>
        <w:ind w:left="2160" w:hanging="360"/>
      </w:pPr>
      <w:rPr>
        <w:rFonts w:hint="default" w:ascii="Wingdings" w:hAnsi="Wingdings"/>
      </w:rPr>
    </w:lvl>
    <w:lvl w:ilvl="3" w:tplc="4C30212C">
      <w:start w:val="1"/>
      <w:numFmt w:val="bullet"/>
      <w:lvlText w:val=""/>
      <w:lvlJc w:val="left"/>
      <w:pPr>
        <w:ind w:left="2880" w:hanging="360"/>
      </w:pPr>
      <w:rPr>
        <w:rFonts w:hint="default" w:ascii="Symbol" w:hAnsi="Symbol"/>
      </w:rPr>
    </w:lvl>
    <w:lvl w:ilvl="4" w:tplc="EACC2FCC">
      <w:start w:val="1"/>
      <w:numFmt w:val="bullet"/>
      <w:lvlText w:val="o"/>
      <w:lvlJc w:val="left"/>
      <w:pPr>
        <w:ind w:left="3600" w:hanging="360"/>
      </w:pPr>
      <w:rPr>
        <w:rFonts w:hint="default" w:ascii="Courier New" w:hAnsi="Courier New"/>
      </w:rPr>
    </w:lvl>
    <w:lvl w:ilvl="5" w:tplc="15B66E22">
      <w:start w:val="1"/>
      <w:numFmt w:val="bullet"/>
      <w:lvlText w:val=""/>
      <w:lvlJc w:val="left"/>
      <w:pPr>
        <w:ind w:left="4320" w:hanging="360"/>
      </w:pPr>
      <w:rPr>
        <w:rFonts w:hint="default" w:ascii="Wingdings" w:hAnsi="Wingdings"/>
      </w:rPr>
    </w:lvl>
    <w:lvl w:ilvl="6" w:tplc="6DDAD448">
      <w:start w:val="1"/>
      <w:numFmt w:val="bullet"/>
      <w:lvlText w:val=""/>
      <w:lvlJc w:val="left"/>
      <w:pPr>
        <w:ind w:left="5040" w:hanging="360"/>
      </w:pPr>
      <w:rPr>
        <w:rFonts w:hint="default" w:ascii="Symbol" w:hAnsi="Symbol"/>
      </w:rPr>
    </w:lvl>
    <w:lvl w:ilvl="7" w:tplc="672C7284">
      <w:start w:val="1"/>
      <w:numFmt w:val="bullet"/>
      <w:lvlText w:val="o"/>
      <w:lvlJc w:val="left"/>
      <w:pPr>
        <w:ind w:left="5760" w:hanging="360"/>
      </w:pPr>
      <w:rPr>
        <w:rFonts w:hint="default" w:ascii="Courier New" w:hAnsi="Courier New"/>
      </w:rPr>
    </w:lvl>
    <w:lvl w:ilvl="8" w:tplc="B452424C">
      <w:start w:val="1"/>
      <w:numFmt w:val="bullet"/>
      <w:lvlText w:val=""/>
      <w:lvlJc w:val="left"/>
      <w:pPr>
        <w:ind w:left="6480" w:hanging="360"/>
      </w:pPr>
      <w:rPr>
        <w:rFonts w:hint="default" w:ascii="Wingdings" w:hAnsi="Wingdings"/>
      </w:rPr>
    </w:lvl>
  </w:abstractNum>
  <w:abstractNum w:abstractNumId="10"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2BD48DB"/>
    <w:multiLevelType w:val="hybridMultilevel"/>
    <w:tmpl w:val="7248A1A8"/>
    <w:lvl w:ilvl="0" w:tplc="2B920D10">
      <w:start w:val="1"/>
      <w:numFmt w:val="bullet"/>
      <w:lvlText w:val=""/>
      <w:lvlJc w:val="left"/>
      <w:pPr>
        <w:ind w:left="720" w:hanging="360"/>
      </w:pPr>
      <w:rPr>
        <w:rFonts w:hint="default" w:ascii="Symbol" w:hAnsi="Symbol"/>
      </w:rPr>
    </w:lvl>
    <w:lvl w:ilvl="1" w:tplc="6D98C6EE">
      <w:start w:val="1"/>
      <w:numFmt w:val="bullet"/>
      <w:lvlText w:val="o"/>
      <w:lvlJc w:val="left"/>
      <w:pPr>
        <w:ind w:left="1440" w:hanging="360"/>
      </w:pPr>
      <w:rPr>
        <w:rFonts w:hint="default" w:ascii="Courier New" w:hAnsi="Courier New"/>
      </w:rPr>
    </w:lvl>
    <w:lvl w:ilvl="2" w:tplc="52E6D702">
      <w:start w:val="1"/>
      <w:numFmt w:val="bullet"/>
      <w:lvlText w:val=""/>
      <w:lvlJc w:val="left"/>
      <w:pPr>
        <w:ind w:left="2160" w:hanging="360"/>
      </w:pPr>
      <w:rPr>
        <w:rFonts w:hint="default" w:ascii="Wingdings" w:hAnsi="Wingdings"/>
      </w:rPr>
    </w:lvl>
    <w:lvl w:ilvl="3" w:tplc="FA82E39C">
      <w:start w:val="1"/>
      <w:numFmt w:val="bullet"/>
      <w:lvlText w:val=""/>
      <w:lvlJc w:val="left"/>
      <w:pPr>
        <w:ind w:left="2880" w:hanging="360"/>
      </w:pPr>
      <w:rPr>
        <w:rFonts w:hint="default" w:ascii="Symbol" w:hAnsi="Symbol"/>
      </w:rPr>
    </w:lvl>
    <w:lvl w:ilvl="4" w:tplc="6166E78C">
      <w:start w:val="1"/>
      <w:numFmt w:val="bullet"/>
      <w:lvlText w:val="o"/>
      <w:lvlJc w:val="left"/>
      <w:pPr>
        <w:ind w:left="3600" w:hanging="360"/>
      </w:pPr>
      <w:rPr>
        <w:rFonts w:hint="default" w:ascii="Courier New" w:hAnsi="Courier New"/>
      </w:rPr>
    </w:lvl>
    <w:lvl w:ilvl="5" w:tplc="6F0ECD92">
      <w:start w:val="1"/>
      <w:numFmt w:val="bullet"/>
      <w:lvlText w:val=""/>
      <w:lvlJc w:val="left"/>
      <w:pPr>
        <w:ind w:left="4320" w:hanging="360"/>
      </w:pPr>
      <w:rPr>
        <w:rFonts w:hint="default" w:ascii="Wingdings" w:hAnsi="Wingdings"/>
      </w:rPr>
    </w:lvl>
    <w:lvl w:ilvl="6" w:tplc="09102912">
      <w:start w:val="1"/>
      <w:numFmt w:val="bullet"/>
      <w:lvlText w:val=""/>
      <w:lvlJc w:val="left"/>
      <w:pPr>
        <w:ind w:left="5040" w:hanging="360"/>
      </w:pPr>
      <w:rPr>
        <w:rFonts w:hint="default" w:ascii="Symbol" w:hAnsi="Symbol"/>
      </w:rPr>
    </w:lvl>
    <w:lvl w:ilvl="7" w:tplc="2690C41E">
      <w:start w:val="1"/>
      <w:numFmt w:val="bullet"/>
      <w:lvlText w:val="o"/>
      <w:lvlJc w:val="left"/>
      <w:pPr>
        <w:ind w:left="5760" w:hanging="360"/>
      </w:pPr>
      <w:rPr>
        <w:rFonts w:hint="default" w:ascii="Courier New" w:hAnsi="Courier New"/>
      </w:rPr>
    </w:lvl>
    <w:lvl w:ilvl="8" w:tplc="470E2F9C">
      <w:start w:val="1"/>
      <w:numFmt w:val="bullet"/>
      <w:lvlText w:val=""/>
      <w:lvlJc w:val="left"/>
      <w:pPr>
        <w:ind w:left="6480" w:hanging="360"/>
      </w:pPr>
      <w:rPr>
        <w:rFonts w:hint="default" w:ascii="Wingdings" w:hAnsi="Wingdings"/>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nothing"/>
      <w:lvlText w:val=""/>
      <w:lvlJc w:val="left"/>
      <w:pPr>
        <w:ind w:left="284" w:firstLine="0"/>
      </w:p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04A1702"/>
    <w:multiLevelType w:val="hybridMultilevel"/>
    <w:tmpl w:val="B914CCBA"/>
    <w:lvl w:ilvl="0" w:tplc="982A0816">
      <w:start w:val="1"/>
      <w:numFmt w:val="bullet"/>
      <w:lvlText w:val=""/>
      <w:lvlJc w:val="left"/>
      <w:pPr>
        <w:ind w:left="720" w:hanging="360"/>
      </w:pPr>
      <w:rPr>
        <w:rFonts w:hint="default" w:ascii="Symbol" w:hAnsi="Symbol"/>
      </w:rPr>
    </w:lvl>
    <w:lvl w:ilvl="1" w:tplc="7464B858">
      <w:start w:val="1"/>
      <w:numFmt w:val="bullet"/>
      <w:lvlText w:val="o"/>
      <w:lvlJc w:val="left"/>
      <w:pPr>
        <w:ind w:left="1440" w:hanging="360"/>
      </w:pPr>
      <w:rPr>
        <w:rFonts w:hint="default" w:ascii="Courier New" w:hAnsi="Courier New"/>
      </w:rPr>
    </w:lvl>
    <w:lvl w:ilvl="2" w:tplc="84E81DF2">
      <w:start w:val="1"/>
      <w:numFmt w:val="bullet"/>
      <w:lvlText w:val=""/>
      <w:lvlJc w:val="left"/>
      <w:pPr>
        <w:ind w:left="2160" w:hanging="360"/>
      </w:pPr>
      <w:rPr>
        <w:rFonts w:hint="default" w:ascii="Wingdings" w:hAnsi="Wingdings"/>
      </w:rPr>
    </w:lvl>
    <w:lvl w:ilvl="3" w:tplc="54F83D2A">
      <w:start w:val="1"/>
      <w:numFmt w:val="bullet"/>
      <w:lvlText w:val=""/>
      <w:lvlJc w:val="left"/>
      <w:pPr>
        <w:ind w:left="2880" w:hanging="360"/>
      </w:pPr>
      <w:rPr>
        <w:rFonts w:hint="default" w:ascii="Symbol" w:hAnsi="Symbol"/>
      </w:rPr>
    </w:lvl>
    <w:lvl w:ilvl="4" w:tplc="E7624BDC">
      <w:start w:val="1"/>
      <w:numFmt w:val="bullet"/>
      <w:lvlText w:val="o"/>
      <w:lvlJc w:val="left"/>
      <w:pPr>
        <w:ind w:left="3600" w:hanging="360"/>
      </w:pPr>
      <w:rPr>
        <w:rFonts w:hint="default" w:ascii="Courier New" w:hAnsi="Courier New"/>
      </w:rPr>
    </w:lvl>
    <w:lvl w:ilvl="5" w:tplc="A418D880">
      <w:start w:val="1"/>
      <w:numFmt w:val="bullet"/>
      <w:lvlText w:val=""/>
      <w:lvlJc w:val="left"/>
      <w:pPr>
        <w:ind w:left="4320" w:hanging="360"/>
      </w:pPr>
      <w:rPr>
        <w:rFonts w:hint="default" w:ascii="Wingdings" w:hAnsi="Wingdings"/>
      </w:rPr>
    </w:lvl>
    <w:lvl w:ilvl="6" w:tplc="5D10AC4C">
      <w:start w:val="1"/>
      <w:numFmt w:val="bullet"/>
      <w:lvlText w:val=""/>
      <w:lvlJc w:val="left"/>
      <w:pPr>
        <w:ind w:left="5040" w:hanging="360"/>
      </w:pPr>
      <w:rPr>
        <w:rFonts w:hint="default" w:ascii="Symbol" w:hAnsi="Symbol"/>
      </w:rPr>
    </w:lvl>
    <w:lvl w:ilvl="7" w:tplc="8632BB80">
      <w:start w:val="1"/>
      <w:numFmt w:val="bullet"/>
      <w:lvlText w:val="o"/>
      <w:lvlJc w:val="left"/>
      <w:pPr>
        <w:ind w:left="5760" w:hanging="360"/>
      </w:pPr>
      <w:rPr>
        <w:rFonts w:hint="default" w:ascii="Courier New" w:hAnsi="Courier New"/>
      </w:rPr>
    </w:lvl>
    <w:lvl w:ilvl="8" w:tplc="94CCDEE2">
      <w:start w:val="1"/>
      <w:numFmt w:val="bullet"/>
      <w:lvlText w:val=""/>
      <w:lvlJc w:val="left"/>
      <w:pPr>
        <w:ind w:left="6480" w:hanging="360"/>
      </w:pPr>
      <w:rPr>
        <w:rFonts w:hint="default" w:ascii="Wingdings" w:hAnsi="Wingdings"/>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hint="default" w:ascii="Symbol" w:hAnsi="Symbol"/>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hint="default" w:ascii="Courier New" w:hAnsi="Courier New"/>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4D51499"/>
    <w:multiLevelType w:val="hybridMultilevel"/>
    <w:tmpl w:val="DAC8D15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5"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4"/>
  </w:num>
  <w:num w:numId="2">
    <w:abstractNumId w:val="16"/>
  </w:num>
  <w:num w:numId="3">
    <w:abstractNumId w:val="9"/>
  </w:num>
  <w:num w:numId="4">
    <w:abstractNumId w:val="18"/>
  </w:num>
  <w:num w:numId="5">
    <w:abstractNumId w:val="15"/>
  </w:num>
  <w:num w:numId="6">
    <w:abstractNumId w:val="20"/>
  </w:num>
  <w:num w:numId="7">
    <w:abstractNumId w:val="22"/>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3"/>
  </w:num>
  <w:num w:numId="11">
    <w:abstractNumId w:val="12"/>
  </w:num>
  <w:num w:numId="12">
    <w:abstractNumId w:val="19"/>
  </w:num>
  <w:num w:numId="13">
    <w:abstractNumId w:val="11"/>
  </w:num>
  <w:num w:numId="14">
    <w:abstractNumId w:val="17"/>
  </w:num>
  <w:num w:numId="15">
    <w:abstractNumId w:val="6"/>
  </w:num>
  <w:num w:numId="16">
    <w:abstractNumId w:val="10"/>
  </w:num>
  <w:num w:numId="17">
    <w:abstractNumId w:val="0"/>
  </w:num>
  <w:num w:numId="18">
    <w:abstractNumId w:val="1"/>
  </w:num>
  <w:num w:numId="19">
    <w:abstractNumId w:val="2"/>
  </w:num>
  <w:num w:numId="20">
    <w:abstractNumId w:val="3"/>
  </w:num>
  <w:num w:numId="21">
    <w:abstractNumId w:val="4"/>
  </w:num>
  <w:num w:numId="22">
    <w:abstractNumId w:val="5"/>
  </w:num>
  <w:num w:numId="23">
    <w:abstractNumId w:val="8"/>
  </w:num>
  <w:num w:numId="24">
    <w:abstractNumId w:val="25"/>
  </w:num>
  <w:num w:numId="25">
    <w:abstractNumId w:val="21"/>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8"/>
  </w:num>
  <w:num w:numId="35">
    <w:abstractNumId w:val="25"/>
  </w:num>
  <w:num w:numId="36">
    <w:abstractNumId w:val="20"/>
  </w:num>
  <w:num w:numId="37">
    <w:abstractNumId w:val="22"/>
  </w:num>
  <w:num w:numId="38">
    <w:abstractNumId w:val="24"/>
  </w:num>
  <w:num w:numId="3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trackRevisions w:val="false"/>
  <w:zoom w:percent="80"/>
  <w:gutterAtTop/>
  <w:activeWritingStyle w:lang="en-AU" w:vendorID="64" w:dllVersion="4096" w:nlCheck="1" w:checkStyle="0" w:appName="MSWord"/>
  <w:activeWritingStyle w:lang="en-AU" w:vendorID="64" w:dllVersion="6" w:nlCheck="1" w:checkStyle="1" w:appName="MSWord"/>
  <w:activeWritingStyle w:lang="en-AU" w:vendorID="64" w:dllVersion="131078" w:nlCheck="1" w:checkStyle="1" w:appName="MSWord"/>
  <w:activeWritingStyle w:lang="en-US" w:vendorID="64" w:dllVersion="131078" w:nlCheck="1" w:checkStyle="1" w:appName="MSWord"/>
  <w:attachedTemplate r:id="rId1"/>
  <w:defaultTabStop w:val="720"/>
  <w:evenAndOddHeaders/>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4"/>
    <w:rsid w:val="0000031A"/>
    <w:rsid w:val="00001C08"/>
    <w:rsid w:val="00002BF1"/>
    <w:rsid w:val="00006220"/>
    <w:rsid w:val="00006CD7"/>
    <w:rsid w:val="000103FC"/>
    <w:rsid w:val="00010746"/>
    <w:rsid w:val="00010C3D"/>
    <w:rsid w:val="000143DF"/>
    <w:rsid w:val="000151F8"/>
    <w:rsid w:val="00015D43"/>
    <w:rsid w:val="00016801"/>
    <w:rsid w:val="00021171"/>
    <w:rsid w:val="0002224A"/>
    <w:rsid w:val="0002280F"/>
    <w:rsid w:val="00023790"/>
    <w:rsid w:val="00024602"/>
    <w:rsid w:val="000252FF"/>
    <w:rsid w:val="000253AE"/>
    <w:rsid w:val="00026CF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0DEA"/>
    <w:rsid w:val="00061232"/>
    <w:rsid w:val="000613C4"/>
    <w:rsid w:val="000620E8"/>
    <w:rsid w:val="00062708"/>
    <w:rsid w:val="00065A16"/>
    <w:rsid w:val="00065CB3"/>
    <w:rsid w:val="00066BF8"/>
    <w:rsid w:val="0006769E"/>
    <w:rsid w:val="000715CD"/>
    <w:rsid w:val="00071D06"/>
    <w:rsid w:val="0007214A"/>
    <w:rsid w:val="00072B6E"/>
    <w:rsid w:val="00072DFB"/>
    <w:rsid w:val="00072F1D"/>
    <w:rsid w:val="00075B4E"/>
    <w:rsid w:val="00077A7C"/>
    <w:rsid w:val="00081943"/>
    <w:rsid w:val="00082E53"/>
    <w:rsid w:val="00083410"/>
    <w:rsid w:val="000844F9"/>
    <w:rsid w:val="00084830"/>
    <w:rsid w:val="0008606A"/>
    <w:rsid w:val="00086656"/>
    <w:rsid w:val="00086D87"/>
    <w:rsid w:val="000872D6"/>
    <w:rsid w:val="00090628"/>
    <w:rsid w:val="0009452F"/>
    <w:rsid w:val="00096701"/>
    <w:rsid w:val="000970FE"/>
    <w:rsid w:val="000A0C05"/>
    <w:rsid w:val="000A33D4"/>
    <w:rsid w:val="000A41E7"/>
    <w:rsid w:val="000A451E"/>
    <w:rsid w:val="000A56D4"/>
    <w:rsid w:val="000A796C"/>
    <w:rsid w:val="000A7A61"/>
    <w:rsid w:val="000B09C8"/>
    <w:rsid w:val="000B1FC2"/>
    <w:rsid w:val="000B2886"/>
    <w:rsid w:val="000B30E1"/>
    <w:rsid w:val="000B426C"/>
    <w:rsid w:val="000B4F65"/>
    <w:rsid w:val="000B71C9"/>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3EEC"/>
    <w:rsid w:val="000E41B7"/>
    <w:rsid w:val="000E6BA0"/>
    <w:rsid w:val="000F10A5"/>
    <w:rsid w:val="000F174A"/>
    <w:rsid w:val="000F2AE9"/>
    <w:rsid w:val="000F7960"/>
    <w:rsid w:val="00100B59"/>
    <w:rsid w:val="00100DC5"/>
    <w:rsid w:val="00100E27"/>
    <w:rsid w:val="00100E5A"/>
    <w:rsid w:val="00101135"/>
    <w:rsid w:val="0010259B"/>
    <w:rsid w:val="00103D80"/>
    <w:rsid w:val="00104A05"/>
    <w:rsid w:val="00104C75"/>
    <w:rsid w:val="00106009"/>
    <w:rsid w:val="001061F9"/>
    <w:rsid w:val="001068B3"/>
    <w:rsid w:val="00106A3B"/>
    <w:rsid w:val="001113CC"/>
    <w:rsid w:val="00113763"/>
    <w:rsid w:val="0011390B"/>
    <w:rsid w:val="00114B7D"/>
    <w:rsid w:val="001177C4"/>
    <w:rsid w:val="00117B7D"/>
    <w:rsid w:val="00117DB1"/>
    <w:rsid w:val="00117FF3"/>
    <w:rsid w:val="0012093E"/>
    <w:rsid w:val="00125C6C"/>
    <w:rsid w:val="00127648"/>
    <w:rsid w:val="00127ADD"/>
    <w:rsid w:val="0013032B"/>
    <w:rsid w:val="001305EA"/>
    <w:rsid w:val="00131E73"/>
    <w:rsid w:val="001328FA"/>
    <w:rsid w:val="0013419A"/>
    <w:rsid w:val="00134700"/>
    <w:rsid w:val="00134E23"/>
    <w:rsid w:val="00135E80"/>
    <w:rsid w:val="00140753"/>
    <w:rsid w:val="0014239C"/>
    <w:rsid w:val="00143921"/>
    <w:rsid w:val="00146F04"/>
    <w:rsid w:val="00150E72"/>
    <w:rsid w:val="00150EBC"/>
    <w:rsid w:val="001520B0"/>
    <w:rsid w:val="0015446A"/>
    <w:rsid w:val="0015487C"/>
    <w:rsid w:val="00155144"/>
    <w:rsid w:val="0015712E"/>
    <w:rsid w:val="00162C3A"/>
    <w:rsid w:val="00164D99"/>
    <w:rsid w:val="00165FF0"/>
    <w:rsid w:val="0017075C"/>
    <w:rsid w:val="00170CB5"/>
    <w:rsid w:val="00171601"/>
    <w:rsid w:val="00174183"/>
    <w:rsid w:val="00176C65"/>
    <w:rsid w:val="00180A15"/>
    <w:rsid w:val="001810F4"/>
    <w:rsid w:val="00181128"/>
    <w:rsid w:val="0018179E"/>
    <w:rsid w:val="00182B46"/>
    <w:rsid w:val="001837D6"/>
    <w:rsid w:val="001839C3"/>
    <w:rsid w:val="00183B80"/>
    <w:rsid w:val="00183DB2"/>
    <w:rsid w:val="00183E9C"/>
    <w:rsid w:val="001841F1"/>
    <w:rsid w:val="001844A5"/>
    <w:rsid w:val="0018571A"/>
    <w:rsid w:val="001859B6"/>
    <w:rsid w:val="00187FFC"/>
    <w:rsid w:val="00191D2F"/>
    <w:rsid w:val="00191F45"/>
    <w:rsid w:val="00193503"/>
    <w:rsid w:val="001939CA"/>
    <w:rsid w:val="00193B82"/>
    <w:rsid w:val="001952C0"/>
    <w:rsid w:val="0019600C"/>
    <w:rsid w:val="00196CF1"/>
    <w:rsid w:val="00197B41"/>
    <w:rsid w:val="001A03EA"/>
    <w:rsid w:val="001A3627"/>
    <w:rsid w:val="001A5D1D"/>
    <w:rsid w:val="001B3065"/>
    <w:rsid w:val="001B33C0"/>
    <w:rsid w:val="001B4A46"/>
    <w:rsid w:val="001B5E34"/>
    <w:rsid w:val="001C2656"/>
    <w:rsid w:val="001C2997"/>
    <w:rsid w:val="001C34E6"/>
    <w:rsid w:val="001C4A1E"/>
    <w:rsid w:val="001C4DB7"/>
    <w:rsid w:val="001C6C9B"/>
    <w:rsid w:val="001D10B2"/>
    <w:rsid w:val="001D3092"/>
    <w:rsid w:val="001D4CD1"/>
    <w:rsid w:val="001D66C2"/>
    <w:rsid w:val="001D933B"/>
    <w:rsid w:val="001E0FFC"/>
    <w:rsid w:val="001E1B62"/>
    <w:rsid w:val="001E1F93"/>
    <w:rsid w:val="001E24CF"/>
    <w:rsid w:val="001E3097"/>
    <w:rsid w:val="001E4B06"/>
    <w:rsid w:val="001E5F98"/>
    <w:rsid w:val="001F01F4"/>
    <w:rsid w:val="001F0F26"/>
    <w:rsid w:val="001F2232"/>
    <w:rsid w:val="001F374B"/>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1D71"/>
    <w:rsid w:val="002136B3"/>
    <w:rsid w:val="00216957"/>
    <w:rsid w:val="00217731"/>
    <w:rsid w:val="00217AE6"/>
    <w:rsid w:val="00221777"/>
    <w:rsid w:val="00221998"/>
    <w:rsid w:val="00221E1A"/>
    <w:rsid w:val="002225E9"/>
    <w:rsid w:val="002228E3"/>
    <w:rsid w:val="00224261"/>
    <w:rsid w:val="00224B16"/>
    <w:rsid w:val="00224D61"/>
    <w:rsid w:val="002265BD"/>
    <w:rsid w:val="002270CC"/>
    <w:rsid w:val="00227421"/>
    <w:rsid w:val="00227894"/>
    <w:rsid w:val="0022791F"/>
    <w:rsid w:val="002315CF"/>
    <w:rsid w:val="00231E53"/>
    <w:rsid w:val="00234830"/>
    <w:rsid w:val="002368C7"/>
    <w:rsid w:val="0023726F"/>
    <w:rsid w:val="0024041A"/>
    <w:rsid w:val="00241079"/>
    <w:rsid w:val="002410C8"/>
    <w:rsid w:val="00241C93"/>
    <w:rsid w:val="0024214A"/>
    <w:rsid w:val="002441F2"/>
    <w:rsid w:val="0024438F"/>
    <w:rsid w:val="002447C2"/>
    <w:rsid w:val="002458D0"/>
    <w:rsid w:val="00245EC0"/>
    <w:rsid w:val="002462B7"/>
    <w:rsid w:val="00247077"/>
    <w:rsid w:val="00247FF0"/>
    <w:rsid w:val="00250C2E"/>
    <w:rsid w:val="00250F4A"/>
    <w:rsid w:val="00251349"/>
    <w:rsid w:val="00253532"/>
    <w:rsid w:val="002540D3"/>
    <w:rsid w:val="00254B2A"/>
    <w:rsid w:val="002556DB"/>
    <w:rsid w:val="002557E9"/>
    <w:rsid w:val="00256D4F"/>
    <w:rsid w:val="00260EE8"/>
    <w:rsid w:val="00260F28"/>
    <w:rsid w:val="0026131D"/>
    <w:rsid w:val="00263542"/>
    <w:rsid w:val="00263B66"/>
    <w:rsid w:val="00266738"/>
    <w:rsid w:val="00266D0C"/>
    <w:rsid w:val="00273F94"/>
    <w:rsid w:val="002760B7"/>
    <w:rsid w:val="002762CD"/>
    <w:rsid w:val="0028080E"/>
    <w:rsid w:val="00280CE3"/>
    <w:rsid w:val="002810D3"/>
    <w:rsid w:val="002847AE"/>
    <w:rsid w:val="002849D4"/>
    <w:rsid w:val="0028650C"/>
    <w:rsid w:val="002870F2"/>
    <w:rsid w:val="00287650"/>
    <w:rsid w:val="0029008E"/>
    <w:rsid w:val="00290154"/>
    <w:rsid w:val="00294F88"/>
    <w:rsid w:val="00294FCC"/>
    <w:rsid w:val="00295516"/>
    <w:rsid w:val="00297AB7"/>
    <w:rsid w:val="002A10A1"/>
    <w:rsid w:val="002A3161"/>
    <w:rsid w:val="002A3410"/>
    <w:rsid w:val="002A377F"/>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574A"/>
    <w:rsid w:val="002C7496"/>
    <w:rsid w:val="002D12FF"/>
    <w:rsid w:val="002D1DF5"/>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75A"/>
    <w:rsid w:val="002F1BD9"/>
    <w:rsid w:val="002F3A6D"/>
    <w:rsid w:val="002F7244"/>
    <w:rsid w:val="002F749C"/>
    <w:rsid w:val="00302759"/>
    <w:rsid w:val="00303813"/>
    <w:rsid w:val="00310348"/>
    <w:rsid w:val="00310EE6"/>
    <w:rsid w:val="00311628"/>
    <w:rsid w:val="00311E73"/>
    <w:rsid w:val="0031221D"/>
    <w:rsid w:val="003123F7"/>
    <w:rsid w:val="00312A42"/>
    <w:rsid w:val="00314A01"/>
    <w:rsid w:val="00314B9D"/>
    <w:rsid w:val="00314DD8"/>
    <w:rsid w:val="003155A3"/>
    <w:rsid w:val="00315B35"/>
    <w:rsid w:val="00316A7F"/>
    <w:rsid w:val="00317B24"/>
    <w:rsid w:val="00317D8E"/>
    <w:rsid w:val="00317E8F"/>
    <w:rsid w:val="00320752"/>
    <w:rsid w:val="003209E8"/>
    <w:rsid w:val="003211F4"/>
    <w:rsid w:val="0032193F"/>
    <w:rsid w:val="00321B55"/>
    <w:rsid w:val="00322186"/>
    <w:rsid w:val="00322888"/>
    <w:rsid w:val="00322962"/>
    <w:rsid w:val="0032403E"/>
    <w:rsid w:val="003242FC"/>
    <w:rsid w:val="00324D73"/>
    <w:rsid w:val="00325B7B"/>
    <w:rsid w:val="003309E5"/>
    <w:rsid w:val="0033147A"/>
    <w:rsid w:val="003316F0"/>
    <w:rsid w:val="0033193C"/>
    <w:rsid w:val="00332B30"/>
    <w:rsid w:val="00332CEB"/>
    <w:rsid w:val="0033317E"/>
    <w:rsid w:val="0033532B"/>
    <w:rsid w:val="00336799"/>
    <w:rsid w:val="00337929"/>
    <w:rsid w:val="00340003"/>
    <w:rsid w:val="003429B7"/>
    <w:rsid w:val="00342B92"/>
    <w:rsid w:val="00343B23"/>
    <w:rsid w:val="003440AE"/>
    <w:rsid w:val="00344451"/>
    <w:rsid w:val="003444A9"/>
    <w:rsid w:val="003445F2"/>
    <w:rsid w:val="003447CB"/>
    <w:rsid w:val="003449AA"/>
    <w:rsid w:val="00345EB0"/>
    <w:rsid w:val="0034764B"/>
    <w:rsid w:val="0034780A"/>
    <w:rsid w:val="00347CBE"/>
    <w:rsid w:val="003503AC"/>
    <w:rsid w:val="00352686"/>
    <w:rsid w:val="003534AD"/>
    <w:rsid w:val="003552F7"/>
    <w:rsid w:val="00357136"/>
    <w:rsid w:val="003576EB"/>
    <w:rsid w:val="00360C67"/>
    <w:rsid w:val="00360E65"/>
    <w:rsid w:val="00362C32"/>
    <w:rsid w:val="00362DCB"/>
    <w:rsid w:val="0036308C"/>
    <w:rsid w:val="00363E8F"/>
    <w:rsid w:val="00365118"/>
    <w:rsid w:val="00366467"/>
    <w:rsid w:val="003670D9"/>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8CA"/>
    <w:rsid w:val="0038499A"/>
    <w:rsid w:val="00384F53"/>
    <w:rsid w:val="0038508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E7C"/>
    <w:rsid w:val="003A6F6B"/>
    <w:rsid w:val="003B1038"/>
    <w:rsid w:val="003B225F"/>
    <w:rsid w:val="003B3CB0"/>
    <w:rsid w:val="003B7BBB"/>
    <w:rsid w:val="003C0FB3"/>
    <w:rsid w:val="003C3990"/>
    <w:rsid w:val="003C434B"/>
    <w:rsid w:val="003C47B3"/>
    <w:rsid w:val="003C489D"/>
    <w:rsid w:val="003C54B8"/>
    <w:rsid w:val="003C687F"/>
    <w:rsid w:val="003C723C"/>
    <w:rsid w:val="003C7E3C"/>
    <w:rsid w:val="003D0F7F"/>
    <w:rsid w:val="003D22E3"/>
    <w:rsid w:val="003D3CF0"/>
    <w:rsid w:val="003D53BF"/>
    <w:rsid w:val="003D6797"/>
    <w:rsid w:val="003D779D"/>
    <w:rsid w:val="003D7846"/>
    <w:rsid w:val="003D78A2"/>
    <w:rsid w:val="003E03FD"/>
    <w:rsid w:val="003E15EE"/>
    <w:rsid w:val="003E219B"/>
    <w:rsid w:val="003E6AE0"/>
    <w:rsid w:val="003F0971"/>
    <w:rsid w:val="003F28DA"/>
    <w:rsid w:val="003F2C2F"/>
    <w:rsid w:val="003F35B8"/>
    <w:rsid w:val="003F3F97"/>
    <w:rsid w:val="003F42CF"/>
    <w:rsid w:val="003F4EA0"/>
    <w:rsid w:val="003F69BE"/>
    <w:rsid w:val="003F7D20"/>
    <w:rsid w:val="00400EB0"/>
    <w:rsid w:val="004013F6"/>
    <w:rsid w:val="00403C9C"/>
    <w:rsid w:val="00405801"/>
    <w:rsid w:val="00407474"/>
    <w:rsid w:val="00407ED4"/>
    <w:rsid w:val="0041148B"/>
    <w:rsid w:val="004128F0"/>
    <w:rsid w:val="00414D5B"/>
    <w:rsid w:val="004163AD"/>
    <w:rsid w:val="0041645A"/>
    <w:rsid w:val="00417A11"/>
    <w:rsid w:val="00417BB8"/>
    <w:rsid w:val="00420300"/>
    <w:rsid w:val="00421CC4"/>
    <w:rsid w:val="0042354D"/>
    <w:rsid w:val="004259A6"/>
    <w:rsid w:val="00425CCF"/>
    <w:rsid w:val="00430D80"/>
    <w:rsid w:val="00430E05"/>
    <w:rsid w:val="004317B5"/>
    <w:rsid w:val="00431E3D"/>
    <w:rsid w:val="00435259"/>
    <w:rsid w:val="00436B23"/>
    <w:rsid w:val="00436E88"/>
    <w:rsid w:val="00440977"/>
    <w:rsid w:val="00440D71"/>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1F41"/>
    <w:rsid w:val="00483B44"/>
    <w:rsid w:val="00483CA9"/>
    <w:rsid w:val="004850B9"/>
    <w:rsid w:val="0048525B"/>
    <w:rsid w:val="0048527D"/>
    <w:rsid w:val="00485CCD"/>
    <w:rsid w:val="00485DB5"/>
    <w:rsid w:val="004860C5"/>
    <w:rsid w:val="00486D2B"/>
    <w:rsid w:val="00490D60"/>
    <w:rsid w:val="00493120"/>
    <w:rsid w:val="004949C7"/>
    <w:rsid w:val="00494FDC"/>
    <w:rsid w:val="00495F71"/>
    <w:rsid w:val="004A0489"/>
    <w:rsid w:val="004A161B"/>
    <w:rsid w:val="004A4146"/>
    <w:rsid w:val="004A47DB"/>
    <w:rsid w:val="004A5AAE"/>
    <w:rsid w:val="004A6AB7"/>
    <w:rsid w:val="004A7284"/>
    <w:rsid w:val="004A7E1A"/>
    <w:rsid w:val="004B0073"/>
    <w:rsid w:val="004B1541"/>
    <w:rsid w:val="004B1B21"/>
    <w:rsid w:val="004B240E"/>
    <w:rsid w:val="004B29F4"/>
    <w:rsid w:val="004B3234"/>
    <w:rsid w:val="004B4C27"/>
    <w:rsid w:val="004B6407"/>
    <w:rsid w:val="004B6923"/>
    <w:rsid w:val="004B7240"/>
    <w:rsid w:val="004B7495"/>
    <w:rsid w:val="004B780F"/>
    <w:rsid w:val="004B7B56"/>
    <w:rsid w:val="004C098E"/>
    <w:rsid w:val="004C20CF"/>
    <w:rsid w:val="004C299C"/>
    <w:rsid w:val="004C2E2E"/>
    <w:rsid w:val="004C4D54"/>
    <w:rsid w:val="004C6F10"/>
    <w:rsid w:val="004C7023"/>
    <w:rsid w:val="004C7513"/>
    <w:rsid w:val="004CA979"/>
    <w:rsid w:val="004D02AC"/>
    <w:rsid w:val="004D0383"/>
    <w:rsid w:val="004D1F3F"/>
    <w:rsid w:val="004D333E"/>
    <w:rsid w:val="004D3A72"/>
    <w:rsid w:val="004D3EE2"/>
    <w:rsid w:val="004D5537"/>
    <w:rsid w:val="004D5BBA"/>
    <w:rsid w:val="004D6540"/>
    <w:rsid w:val="004E1C2A"/>
    <w:rsid w:val="004E2ACB"/>
    <w:rsid w:val="004E38B0"/>
    <w:rsid w:val="004E3C28"/>
    <w:rsid w:val="004E4332"/>
    <w:rsid w:val="004E4E0B"/>
    <w:rsid w:val="004E6856"/>
    <w:rsid w:val="004E6E3D"/>
    <w:rsid w:val="004E6FB4"/>
    <w:rsid w:val="004F0977"/>
    <w:rsid w:val="004F1408"/>
    <w:rsid w:val="004F4B84"/>
    <w:rsid w:val="004F4E1D"/>
    <w:rsid w:val="004F5C7F"/>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08F"/>
    <w:rsid w:val="00511F4D"/>
    <w:rsid w:val="00514D6B"/>
    <w:rsid w:val="0051574E"/>
    <w:rsid w:val="0051725F"/>
    <w:rsid w:val="00520095"/>
    <w:rsid w:val="00520645"/>
    <w:rsid w:val="0052168D"/>
    <w:rsid w:val="0052396A"/>
    <w:rsid w:val="00524165"/>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CD3"/>
    <w:rsid w:val="00551DA4"/>
    <w:rsid w:val="0055213A"/>
    <w:rsid w:val="00554956"/>
    <w:rsid w:val="005555BF"/>
    <w:rsid w:val="00557BE6"/>
    <w:rsid w:val="005600BC"/>
    <w:rsid w:val="005617B6"/>
    <w:rsid w:val="00563104"/>
    <w:rsid w:val="00563EF3"/>
    <w:rsid w:val="005646C1"/>
    <w:rsid w:val="005646CC"/>
    <w:rsid w:val="005652E4"/>
    <w:rsid w:val="00565730"/>
    <w:rsid w:val="00566671"/>
    <w:rsid w:val="00567B22"/>
    <w:rsid w:val="0057021E"/>
    <w:rsid w:val="0057134C"/>
    <w:rsid w:val="0057331C"/>
    <w:rsid w:val="00573328"/>
    <w:rsid w:val="0057370F"/>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2CD5"/>
    <w:rsid w:val="0059582E"/>
    <w:rsid w:val="00596689"/>
    <w:rsid w:val="005A16FB"/>
    <w:rsid w:val="005A1A68"/>
    <w:rsid w:val="005A1E4A"/>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0231"/>
    <w:rsid w:val="005C1BFC"/>
    <w:rsid w:val="005C1F70"/>
    <w:rsid w:val="005C7B55"/>
    <w:rsid w:val="005D0175"/>
    <w:rsid w:val="005D1CC4"/>
    <w:rsid w:val="005D2D62"/>
    <w:rsid w:val="005D505F"/>
    <w:rsid w:val="005D5A78"/>
    <w:rsid w:val="005D5DB0"/>
    <w:rsid w:val="005D6629"/>
    <w:rsid w:val="005E0B43"/>
    <w:rsid w:val="005E2572"/>
    <w:rsid w:val="005E2AE4"/>
    <w:rsid w:val="005E34D1"/>
    <w:rsid w:val="005E4742"/>
    <w:rsid w:val="005E6829"/>
    <w:rsid w:val="005F10D4"/>
    <w:rsid w:val="005F1857"/>
    <w:rsid w:val="005F26E8"/>
    <w:rsid w:val="005F275A"/>
    <w:rsid w:val="005F2E08"/>
    <w:rsid w:val="005F3443"/>
    <w:rsid w:val="005F715C"/>
    <w:rsid w:val="005F78DD"/>
    <w:rsid w:val="005F7A4D"/>
    <w:rsid w:val="00601B68"/>
    <w:rsid w:val="0060359B"/>
    <w:rsid w:val="00603CEE"/>
    <w:rsid w:val="00603F69"/>
    <w:rsid w:val="006040DA"/>
    <w:rsid w:val="006047BD"/>
    <w:rsid w:val="00607675"/>
    <w:rsid w:val="00610F53"/>
    <w:rsid w:val="00612E3F"/>
    <w:rsid w:val="00613208"/>
    <w:rsid w:val="006156DF"/>
    <w:rsid w:val="006158EB"/>
    <w:rsid w:val="00616767"/>
    <w:rsid w:val="0061698B"/>
    <w:rsid w:val="00616F61"/>
    <w:rsid w:val="00620917"/>
    <w:rsid w:val="0062163D"/>
    <w:rsid w:val="006233AA"/>
    <w:rsid w:val="00623A9E"/>
    <w:rsid w:val="00624A20"/>
    <w:rsid w:val="00624C9B"/>
    <w:rsid w:val="0062735E"/>
    <w:rsid w:val="00630BB3"/>
    <w:rsid w:val="00632182"/>
    <w:rsid w:val="0063291E"/>
    <w:rsid w:val="00632A38"/>
    <w:rsid w:val="006335DF"/>
    <w:rsid w:val="00634717"/>
    <w:rsid w:val="0063670E"/>
    <w:rsid w:val="00637181"/>
    <w:rsid w:val="00637AE2"/>
    <w:rsid w:val="00637AF8"/>
    <w:rsid w:val="006412BE"/>
    <w:rsid w:val="0064144D"/>
    <w:rsid w:val="00641609"/>
    <w:rsid w:val="0064160E"/>
    <w:rsid w:val="00641F0D"/>
    <w:rsid w:val="00642389"/>
    <w:rsid w:val="006439ED"/>
    <w:rsid w:val="00644306"/>
    <w:rsid w:val="006450E2"/>
    <w:rsid w:val="006453D8"/>
    <w:rsid w:val="006504AA"/>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49BA"/>
    <w:rsid w:val="0066665B"/>
    <w:rsid w:val="00670EE3"/>
    <w:rsid w:val="0067331F"/>
    <w:rsid w:val="006742E8"/>
    <w:rsid w:val="0067482E"/>
    <w:rsid w:val="00675260"/>
    <w:rsid w:val="00677DDB"/>
    <w:rsid w:val="00677EF0"/>
    <w:rsid w:val="006814BF"/>
    <w:rsid w:val="00681F32"/>
    <w:rsid w:val="00683AEC"/>
    <w:rsid w:val="00684672"/>
    <w:rsid w:val="0068481E"/>
    <w:rsid w:val="00684E4C"/>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656C"/>
    <w:rsid w:val="006B73E5"/>
    <w:rsid w:val="006B7684"/>
    <w:rsid w:val="006C00A3"/>
    <w:rsid w:val="006C033C"/>
    <w:rsid w:val="006C093A"/>
    <w:rsid w:val="006C7AB5"/>
    <w:rsid w:val="006C7F3A"/>
    <w:rsid w:val="006D062E"/>
    <w:rsid w:val="006D0817"/>
    <w:rsid w:val="006D0996"/>
    <w:rsid w:val="006D1D98"/>
    <w:rsid w:val="006D23B6"/>
    <w:rsid w:val="006D2405"/>
    <w:rsid w:val="006D3A0E"/>
    <w:rsid w:val="006D4A39"/>
    <w:rsid w:val="006D53A4"/>
    <w:rsid w:val="006D6748"/>
    <w:rsid w:val="006E08A7"/>
    <w:rsid w:val="006E08C4"/>
    <w:rsid w:val="006E091B"/>
    <w:rsid w:val="006E10C3"/>
    <w:rsid w:val="006E2552"/>
    <w:rsid w:val="006E42C8"/>
    <w:rsid w:val="006E4800"/>
    <w:rsid w:val="006E560F"/>
    <w:rsid w:val="006E5707"/>
    <w:rsid w:val="006E5B90"/>
    <w:rsid w:val="006E60D3"/>
    <w:rsid w:val="006E79B6"/>
    <w:rsid w:val="006F054E"/>
    <w:rsid w:val="006F08D3"/>
    <w:rsid w:val="006F15D8"/>
    <w:rsid w:val="006F1B19"/>
    <w:rsid w:val="006F3613"/>
    <w:rsid w:val="006F3839"/>
    <w:rsid w:val="006F4503"/>
    <w:rsid w:val="00701DAC"/>
    <w:rsid w:val="00704694"/>
    <w:rsid w:val="007058CD"/>
    <w:rsid w:val="00705D75"/>
    <w:rsid w:val="00705F64"/>
    <w:rsid w:val="0070723B"/>
    <w:rsid w:val="007079CC"/>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C47"/>
    <w:rsid w:val="007372FC"/>
    <w:rsid w:val="00737942"/>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4140"/>
    <w:rsid w:val="00765E06"/>
    <w:rsid w:val="00765F79"/>
    <w:rsid w:val="007706FF"/>
    <w:rsid w:val="00770891"/>
    <w:rsid w:val="00770C61"/>
    <w:rsid w:val="00772BA3"/>
    <w:rsid w:val="00772E1E"/>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32AD"/>
    <w:rsid w:val="00794739"/>
    <w:rsid w:val="00796888"/>
    <w:rsid w:val="00796FED"/>
    <w:rsid w:val="007A1326"/>
    <w:rsid w:val="007A2B7B"/>
    <w:rsid w:val="007A3356"/>
    <w:rsid w:val="007A36F3"/>
    <w:rsid w:val="007A4CEF"/>
    <w:rsid w:val="007A55A8"/>
    <w:rsid w:val="007A6125"/>
    <w:rsid w:val="007B0452"/>
    <w:rsid w:val="007B24C4"/>
    <w:rsid w:val="007B2E44"/>
    <w:rsid w:val="007B50E4"/>
    <w:rsid w:val="007B5236"/>
    <w:rsid w:val="007B6B2F"/>
    <w:rsid w:val="007C057B"/>
    <w:rsid w:val="007C0B06"/>
    <w:rsid w:val="007C1661"/>
    <w:rsid w:val="007C1A9E"/>
    <w:rsid w:val="007C6E38"/>
    <w:rsid w:val="007D212E"/>
    <w:rsid w:val="007D458F"/>
    <w:rsid w:val="007D5655"/>
    <w:rsid w:val="007D5A52"/>
    <w:rsid w:val="007D7CF5"/>
    <w:rsid w:val="007D7E58"/>
    <w:rsid w:val="007E41AD"/>
    <w:rsid w:val="007E5E9E"/>
    <w:rsid w:val="007F031E"/>
    <w:rsid w:val="007F1493"/>
    <w:rsid w:val="007F15BC"/>
    <w:rsid w:val="007F3524"/>
    <w:rsid w:val="007F3A0E"/>
    <w:rsid w:val="007F4D8D"/>
    <w:rsid w:val="007F576D"/>
    <w:rsid w:val="007F637A"/>
    <w:rsid w:val="007F66A6"/>
    <w:rsid w:val="007F6BC2"/>
    <w:rsid w:val="007F76BF"/>
    <w:rsid w:val="008003CD"/>
    <w:rsid w:val="00800512"/>
    <w:rsid w:val="00801687"/>
    <w:rsid w:val="008019EE"/>
    <w:rsid w:val="00802022"/>
    <w:rsid w:val="0080207C"/>
    <w:rsid w:val="008028A3"/>
    <w:rsid w:val="0080376A"/>
    <w:rsid w:val="008051FD"/>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7F0"/>
    <w:rsid w:val="008248E7"/>
    <w:rsid w:val="00824F02"/>
    <w:rsid w:val="00825595"/>
    <w:rsid w:val="00825E3B"/>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25AE"/>
    <w:rsid w:val="008434A7"/>
    <w:rsid w:val="00843ED1"/>
    <w:rsid w:val="0084469D"/>
    <w:rsid w:val="008455DA"/>
    <w:rsid w:val="008467D0"/>
    <w:rsid w:val="008470D0"/>
    <w:rsid w:val="008505DC"/>
    <w:rsid w:val="008509F0"/>
    <w:rsid w:val="00851875"/>
    <w:rsid w:val="00852357"/>
    <w:rsid w:val="00852B7B"/>
    <w:rsid w:val="00853305"/>
    <w:rsid w:val="0085448C"/>
    <w:rsid w:val="00855048"/>
    <w:rsid w:val="00855B62"/>
    <w:rsid w:val="008563D3"/>
    <w:rsid w:val="00856E64"/>
    <w:rsid w:val="00860A52"/>
    <w:rsid w:val="00862960"/>
    <w:rsid w:val="00863532"/>
    <w:rsid w:val="008641E8"/>
    <w:rsid w:val="00865EC3"/>
    <w:rsid w:val="0086629C"/>
    <w:rsid w:val="00866415"/>
    <w:rsid w:val="0086672A"/>
    <w:rsid w:val="00867469"/>
    <w:rsid w:val="00867762"/>
    <w:rsid w:val="00870838"/>
    <w:rsid w:val="00870A3D"/>
    <w:rsid w:val="008713EA"/>
    <w:rsid w:val="008736AC"/>
    <w:rsid w:val="00874C1F"/>
    <w:rsid w:val="00880A08"/>
    <w:rsid w:val="008813A0"/>
    <w:rsid w:val="00881CC6"/>
    <w:rsid w:val="00882E98"/>
    <w:rsid w:val="00883242"/>
    <w:rsid w:val="00883A53"/>
    <w:rsid w:val="0088490C"/>
    <w:rsid w:val="00885C59"/>
    <w:rsid w:val="00890C47"/>
    <w:rsid w:val="00891658"/>
    <w:rsid w:val="0089256F"/>
    <w:rsid w:val="00893CDB"/>
    <w:rsid w:val="00893D12"/>
    <w:rsid w:val="0089468F"/>
    <w:rsid w:val="00895105"/>
    <w:rsid w:val="00895316"/>
    <w:rsid w:val="00895861"/>
    <w:rsid w:val="00897B91"/>
    <w:rsid w:val="008A00A0"/>
    <w:rsid w:val="008A0836"/>
    <w:rsid w:val="008A1493"/>
    <w:rsid w:val="008A21F0"/>
    <w:rsid w:val="008A4F0E"/>
    <w:rsid w:val="008A5DE5"/>
    <w:rsid w:val="008A648E"/>
    <w:rsid w:val="008B1FDB"/>
    <w:rsid w:val="008B2A5B"/>
    <w:rsid w:val="008B367A"/>
    <w:rsid w:val="008B430F"/>
    <w:rsid w:val="008B44C9"/>
    <w:rsid w:val="008B45C5"/>
    <w:rsid w:val="008B4DA3"/>
    <w:rsid w:val="008B4FF4"/>
    <w:rsid w:val="008B6729"/>
    <w:rsid w:val="008B7F83"/>
    <w:rsid w:val="008C033D"/>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0744"/>
    <w:rsid w:val="008F1F6A"/>
    <w:rsid w:val="008F28E7"/>
    <w:rsid w:val="008F3EDF"/>
    <w:rsid w:val="008F4DCF"/>
    <w:rsid w:val="008F56DB"/>
    <w:rsid w:val="008F5DEB"/>
    <w:rsid w:val="008F7E07"/>
    <w:rsid w:val="0090053B"/>
    <w:rsid w:val="00900E59"/>
    <w:rsid w:val="00900FCF"/>
    <w:rsid w:val="00901298"/>
    <w:rsid w:val="009019BB"/>
    <w:rsid w:val="00902919"/>
    <w:rsid w:val="0090315B"/>
    <w:rsid w:val="009033B0"/>
    <w:rsid w:val="00904350"/>
    <w:rsid w:val="009051DA"/>
    <w:rsid w:val="00905926"/>
    <w:rsid w:val="0090604A"/>
    <w:rsid w:val="0090685C"/>
    <w:rsid w:val="009078AB"/>
    <w:rsid w:val="0091055E"/>
    <w:rsid w:val="00912C5D"/>
    <w:rsid w:val="00912EC7"/>
    <w:rsid w:val="00913D40"/>
    <w:rsid w:val="00914DC5"/>
    <w:rsid w:val="009153A2"/>
    <w:rsid w:val="0091571A"/>
    <w:rsid w:val="00915AC4"/>
    <w:rsid w:val="00920A1E"/>
    <w:rsid w:val="00920C71"/>
    <w:rsid w:val="009227DD"/>
    <w:rsid w:val="00923015"/>
    <w:rsid w:val="009234D0"/>
    <w:rsid w:val="00925013"/>
    <w:rsid w:val="00925024"/>
    <w:rsid w:val="00925655"/>
    <w:rsid w:val="00925733"/>
    <w:rsid w:val="009257A8"/>
    <w:rsid w:val="00925DB3"/>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0995"/>
    <w:rsid w:val="009520A1"/>
    <w:rsid w:val="009522E2"/>
    <w:rsid w:val="0095259D"/>
    <w:rsid w:val="009528C1"/>
    <w:rsid w:val="009532C7"/>
    <w:rsid w:val="00953891"/>
    <w:rsid w:val="00953E82"/>
    <w:rsid w:val="00955D6C"/>
    <w:rsid w:val="00960547"/>
    <w:rsid w:val="00960CCA"/>
    <w:rsid w:val="00960E03"/>
    <w:rsid w:val="00961029"/>
    <w:rsid w:val="009624AB"/>
    <w:rsid w:val="009634F6"/>
    <w:rsid w:val="00963579"/>
    <w:rsid w:val="0096422F"/>
    <w:rsid w:val="00964AE3"/>
    <w:rsid w:val="00965F05"/>
    <w:rsid w:val="0096615A"/>
    <w:rsid w:val="00966761"/>
    <w:rsid w:val="0096720F"/>
    <w:rsid w:val="0097036E"/>
    <w:rsid w:val="009718BF"/>
    <w:rsid w:val="00972916"/>
    <w:rsid w:val="00973DB2"/>
    <w:rsid w:val="00974135"/>
    <w:rsid w:val="00976707"/>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434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31F6"/>
    <w:rsid w:val="009C44C9"/>
    <w:rsid w:val="009C575A"/>
    <w:rsid w:val="009C65D7"/>
    <w:rsid w:val="009C69B7"/>
    <w:rsid w:val="009C72FE"/>
    <w:rsid w:val="009C7379"/>
    <w:rsid w:val="009D0C17"/>
    <w:rsid w:val="009D1EBE"/>
    <w:rsid w:val="009D2409"/>
    <w:rsid w:val="009D2983"/>
    <w:rsid w:val="009D36ED"/>
    <w:rsid w:val="009D4A15"/>
    <w:rsid w:val="009D4AD7"/>
    <w:rsid w:val="009D4F4A"/>
    <w:rsid w:val="009D572A"/>
    <w:rsid w:val="009D67D9"/>
    <w:rsid w:val="009D7742"/>
    <w:rsid w:val="009D7D50"/>
    <w:rsid w:val="009E037B"/>
    <w:rsid w:val="009E05EC"/>
    <w:rsid w:val="009E0CF8"/>
    <w:rsid w:val="009E16BB"/>
    <w:rsid w:val="009E5439"/>
    <w:rsid w:val="009E56EB"/>
    <w:rsid w:val="009E5CA9"/>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1A5"/>
    <w:rsid w:val="00A5068D"/>
    <w:rsid w:val="00A509B4"/>
    <w:rsid w:val="00A5355A"/>
    <w:rsid w:val="00A5427A"/>
    <w:rsid w:val="00A54C7B"/>
    <w:rsid w:val="00A54CFD"/>
    <w:rsid w:val="00A557B7"/>
    <w:rsid w:val="00A5639F"/>
    <w:rsid w:val="00A57040"/>
    <w:rsid w:val="00A57C50"/>
    <w:rsid w:val="00A60064"/>
    <w:rsid w:val="00A63DCB"/>
    <w:rsid w:val="00A64F90"/>
    <w:rsid w:val="00A65497"/>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2774"/>
    <w:rsid w:val="00A932DF"/>
    <w:rsid w:val="00A947CF"/>
    <w:rsid w:val="00A95F5B"/>
    <w:rsid w:val="00A9632B"/>
    <w:rsid w:val="00A96D9C"/>
    <w:rsid w:val="00A97222"/>
    <w:rsid w:val="00A9772A"/>
    <w:rsid w:val="00AA18E2"/>
    <w:rsid w:val="00AA22B0"/>
    <w:rsid w:val="00AA2B19"/>
    <w:rsid w:val="00AA3B89"/>
    <w:rsid w:val="00AA4A9E"/>
    <w:rsid w:val="00AA5E50"/>
    <w:rsid w:val="00AA642B"/>
    <w:rsid w:val="00AB02E7"/>
    <w:rsid w:val="00AB0677"/>
    <w:rsid w:val="00AB1983"/>
    <w:rsid w:val="00AB23C3"/>
    <w:rsid w:val="00AB24DB"/>
    <w:rsid w:val="00AB35D0"/>
    <w:rsid w:val="00AB77E7"/>
    <w:rsid w:val="00AC1DCF"/>
    <w:rsid w:val="00AC23B1"/>
    <w:rsid w:val="00AC260E"/>
    <w:rsid w:val="00AC2AF9"/>
    <w:rsid w:val="00AC2F71"/>
    <w:rsid w:val="00AC4483"/>
    <w:rsid w:val="00AC47A6"/>
    <w:rsid w:val="00AC5EA7"/>
    <w:rsid w:val="00AC60C5"/>
    <w:rsid w:val="00AC78ED"/>
    <w:rsid w:val="00AD02D3"/>
    <w:rsid w:val="00AD1FC5"/>
    <w:rsid w:val="00AD2952"/>
    <w:rsid w:val="00AD3675"/>
    <w:rsid w:val="00AD3759"/>
    <w:rsid w:val="00AD409D"/>
    <w:rsid w:val="00AD56A9"/>
    <w:rsid w:val="00AD69C4"/>
    <w:rsid w:val="00AD6F0C"/>
    <w:rsid w:val="00AE1C5F"/>
    <w:rsid w:val="00AE23DD"/>
    <w:rsid w:val="00AE28F4"/>
    <w:rsid w:val="00AE3899"/>
    <w:rsid w:val="00AE4B7B"/>
    <w:rsid w:val="00AE6CD2"/>
    <w:rsid w:val="00AE776A"/>
    <w:rsid w:val="00AF138B"/>
    <w:rsid w:val="00AF1F68"/>
    <w:rsid w:val="00AF27B7"/>
    <w:rsid w:val="00AF2BB2"/>
    <w:rsid w:val="00AF3C5D"/>
    <w:rsid w:val="00AF726A"/>
    <w:rsid w:val="00AF76A8"/>
    <w:rsid w:val="00AF7AB4"/>
    <w:rsid w:val="00AF7B91"/>
    <w:rsid w:val="00B00015"/>
    <w:rsid w:val="00B043A6"/>
    <w:rsid w:val="00B06DE8"/>
    <w:rsid w:val="00B07AE1"/>
    <w:rsid w:val="00B07D23"/>
    <w:rsid w:val="00B12968"/>
    <w:rsid w:val="00B131FF"/>
    <w:rsid w:val="00B13498"/>
    <w:rsid w:val="00B13DA2"/>
    <w:rsid w:val="00B156ED"/>
    <w:rsid w:val="00B1672A"/>
    <w:rsid w:val="00B16E71"/>
    <w:rsid w:val="00B174BD"/>
    <w:rsid w:val="00B20690"/>
    <w:rsid w:val="00B20B2A"/>
    <w:rsid w:val="00B2129B"/>
    <w:rsid w:val="00B22FA7"/>
    <w:rsid w:val="00B23D31"/>
    <w:rsid w:val="00B24845"/>
    <w:rsid w:val="00B26370"/>
    <w:rsid w:val="00B27039"/>
    <w:rsid w:val="00B27D18"/>
    <w:rsid w:val="00B300DB"/>
    <w:rsid w:val="00B31029"/>
    <w:rsid w:val="00B32BEC"/>
    <w:rsid w:val="00B35B87"/>
    <w:rsid w:val="00B40556"/>
    <w:rsid w:val="00B415F8"/>
    <w:rsid w:val="00B43107"/>
    <w:rsid w:val="00B45922"/>
    <w:rsid w:val="00B45AC4"/>
    <w:rsid w:val="00B45E0A"/>
    <w:rsid w:val="00B47A18"/>
    <w:rsid w:val="00B47EB1"/>
    <w:rsid w:val="00B47F56"/>
    <w:rsid w:val="00B51CD5"/>
    <w:rsid w:val="00B53824"/>
    <w:rsid w:val="00B53857"/>
    <w:rsid w:val="00B54009"/>
    <w:rsid w:val="00B54B6C"/>
    <w:rsid w:val="00B56FB1"/>
    <w:rsid w:val="00B5790D"/>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736"/>
    <w:rsid w:val="00B82E5F"/>
    <w:rsid w:val="00B857D0"/>
    <w:rsid w:val="00B8666B"/>
    <w:rsid w:val="00B904F4"/>
    <w:rsid w:val="00B90BD1"/>
    <w:rsid w:val="00B91C4C"/>
    <w:rsid w:val="00B91DFE"/>
    <w:rsid w:val="00B92536"/>
    <w:rsid w:val="00B92744"/>
    <w:rsid w:val="00B9274D"/>
    <w:rsid w:val="00B9275B"/>
    <w:rsid w:val="00B94207"/>
    <w:rsid w:val="00B945D4"/>
    <w:rsid w:val="00B9506C"/>
    <w:rsid w:val="00B96FA1"/>
    <w:rsid w:val="00B97B50"/>
    <w:rsid w:val="00BA266B"/>
    <w:rsid w:val="00BA3959"/>
    <w:rsid w:val="00BA519D"/>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D3C"/>
    <w:rsid w:val="00BD0186"/>
    <w:rsid w:val="00BD1661"/>
    <w:rsid w:val="00BD6178"/>
    <w:rsid w:val="00BD6348"/>
    <w:rsid w:val="00BE147F"/>
    <w:rsid w:val="00BE1BBC"/>
    <w:rsid w:val="00BE33B1"/>
    <w:rsid w:val="00BE46B5"/>
    <w:rsid w:val="00BE5248"/>
    <w:rsid w:val="00BE6663"/>
    <w:rsid w:val="00BE6E4A"/>
    <w:rsid w:val="00BF0917"/>
    <w:rsid w:val="00BF0CD7"/>
    <w:rsid w:val="00BF143E"/>
    <w:rsid w:val="00BF15CE"/>
    <w:rsid w:val="00BF2157"/>
    <w:rsid w:val="00BF2726"/>
    <w:rsid w:val="00BF2FC3"/>
    <w:rsid w:val="00BF3551"/>
    <w:rsid w:val="00BF37C3"/>
    <w:rsid w:val="00BF4F07"/>
    <w:rsid w:val="00BF695B"/>
    <w:rsid w:val="00BF6A14"/>
    <w:rsid w:val="00BF71B0"/>
    <w:rsid w:val="00C0161F"/>
    <w:rsid w:val="00C02ED5"/>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4861"/>
    <w:rsid w:val="00C15151"/>
    <w:rsid w:val="00C179BC"/>
    <w:rsid w:val="00C17EF5"/>
    <w:rsid w:val="00C17F8C"/>
    <w:rsid w:val="00C20061"/>
    <w:rsid w:val="00C211E6"/>
    <w:rsid w:val="00C22446"/>
    <w:rsid w:val="00C22681"/>
    <w:rsid w:val="00C22FB5"/>
    <w:rsid w:val="00C23607"/>
    <w:rsid w:val="00C24236"/>
    <w:rsid w:val="00C24CBF"/>
    <w:rsid w:val="00C25C66"/>
    <w:rsid w:val="00C2710B"/>
    <w:rsid w:val="00C27503"/>
    <w:rsid w:val="00C279C2"/>
    <w:rsid w:val="00C3183E"/>
    <w:rsid w:val="00C33531"/>
    <w:rsid w:val="00C33B9E"/>
    <w:rsid w:val="00C34194"/>
    <w:rsid w:val="00C34480"/>
    <w:rsid w:val="00C35CD2"/>
    <w:rsid w:val="00C35EF7"/>
    <w:rsid w:val="00C37BAE"/>
    <w:rsid w:val="00C37D08"/>
    <w:rsid w:val="00C4043D"/>
    <w:rsid w:val="00C40DAA"/>
    <w:rsid w:val="00C41993"/>
    <w:rsid w:val="00C41F7E"/>
    <w:rsid w:val="00C42A1B"/>
    <w:rsid w:val="00C42B41"/>
    <w:rsid w:val="00C42C1F"/>
    <w:rsid w:val="00C42FB1"/>
    <w:rsid w:val="00C44A8D"/>
    <w:rsid w:val="00C44CF8"/>
    <w:rsid w:val="00C45B91"/>
    <w:rsid w:val="00C460A1"/>
    <w:rsid w:val="00C4789C"/>
    <w:rsid w:val="00C50E28"/>
    <w:rsid w:val="00C52C02"/>
    <w:rsid w:val="00C52DCB"/>
    <w:rsid w:val="00C55561"/>
    <w:rsid w:val="00C57A71"/>
    <w:rsid w:val="00C57EE8"/>
    <w:rsid w:val="00C61072"/>
    <w:rsid w:val="00C61790"/>
    <w:rsid w:val="00C6243C"/>
    <w:rsid w:val="00C62F54"/>
    <w:rsid w:val="00C63AEA"/>
    <w:rsid w:val="00C6503C"/>
    <w:rsid w:val="00C67BBF"/>
    <w:rsid w:val="00C70168"/>
    <w:rsid w:val="00C705F5"/>
    <w:rsid w:val="00C718DD"/>
    <w:rsid w:val="00C71AFB"/>
    <w:rsid w:val="00C74707"/>
    <w:rsid w:val="00C767C7"/>
    <w:rsid w:val="00C779FD"/>
    <w:rsid w:val="00C77D84"/>
    <w:rsid w:val="00C80B9E"/>
    <w:rsid w:val="00C82059"/>
    <w:rsid w:val="00C841B7"/>
    <w:rsid w:val="00C84A6C"/>
    <w:rsid w:val="00C84BDE"/>
    <w:rsid w:val="00C8667D"/>
    <w:rsid w:val="00C86967"/>
    <w:rsid w:val="00C928A8"/>
    <w:rsid w:val="00C93044"/>
    <w:rsid w:val="00C95246"/>
    <w:rsid w:val="00C97381"/>
    <w:rsid w:val="00CA103E"/>
    <w:rsid w:val="00CA5EB4"/>
    <w:rsid w:val="00CA6C45"/>
    <w:rsid w:val="00CA74F6"/>
    <w:rsid w:val="00CA7603"/>
    <w:rsid w:val="00CB364E"/>
    <w:rsid w:val="00CB37B8"/>
    <w:rsid w:val="00CB4F1A"/>
    <w:rsid w:val="00CB58B4"/>
    <w:rsid w:val="00CB6577"/>
    <w:rsid w:val="00CB6768"/>
    <w:rsid w:val="00CB74C7"/>
    <w:rsid w:val="00CC024F"/>
    <w:rsid w:val="00CC1FE9"/>
    <w:rsid w:val="00CC3B49"/>
    <w:rsid w:val="00CC3D04"/>
    <w:rsid w:val="00CC4AF7"/>
    <w:rsid w:val="00CC54E5"/>
    <w:rsid w:val="00CC6B96"/>
    <w:rsid w:val="00CC6F04"/>
    <w:rsid w:val="00CC7B94"/>
    <w:rsid w:val="00CD6772"/>
    <w:rsid w:val="00CD6E8E"/>
    <w:rsid w:val="00CE161F"/>
    <w:rsid w:val="00CE2CC6"/>
    <w:rsid w:val="00CE3529"/>
    <w:rsid w:val="00CE4320"/>
    <w:rsid w:val="00CE5D9A"/>
    <w:rsid w:val="00CE76CD"/>
    <w:rsid w:val="00CF0B65"/>
    <w:rsid w:val="00CF1C1F"/>
    <w:rsid w:val="00CF3B5E"/>
    <w:rsid w:val="00CF3BA6"/>
    <w:rsid w:val="00CF4E8C"/>
    <w:rsid w:val="00CF6913"/>
    <w:rsid w:val="00CF787B"/>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725"/>
    <w:rsid w:val="00D15E5B"/>
    <w:rsid w:val="00D17C62"/>
    <w:rsid w:val="00D21586"/>
    <w:rsid w:val="00D21EA5"/>
    <w:rsid w:val="00D23A38"/>
    <w:rsid w:val="00D2574C"/>
    <w:rsid w:val="00D26D79"/>
    <w:rsid w:val="00D27C2B"/>
    <w:rsid w:val="00D30261"/>
    <w:rsid w:val="00D33363"/>
    <w:rsid w:val="00D34943"/>
    <w:rsid w:val="00D34A2B"/>
    <w:rsid w:val="00D35409"/>
    <w:rsid w:val="00D359D4"/>
    <w:rsid w:val="00D41B88"/>
    <w:rsid w:val="00D41E23"/>
    <w:rsid w:val="00D429EC"/>
    <w:rsid w:val="00D43D44"/>
    <w:rsid w:val="00D43EBB"/>
    <w:rsid w:val="00D44E4E"/>
    <w:rsid w:val="00D46D26"/>
    <w:rsid w:val="00D47853"/>
    <w:rsid w:val="00D51254"/>
    <w:rsid w:val="00D51627"/>
    <w:rsid w:val="00D51E1A"/>
    <w:rsid w:val="00D52344"/>
    <w:rsid w:val="00D54AAC"/>
    <w:rsid w:val="00D54B32"/>
    <w:rsid w:val="00D54F7C"/>
    <w:rsid w:val="00D55DF0"/>
    <w:rsid w:val="00D563E1"/>
    <w:rsid w:val="00D56BB6"/>
    <w:rsid w:val="00D57946"/>
    <w:rsid w:val="00D6022B"/>
    <w:rsid w:val="00D60C40"/>
    <w:rsid w:val="00D61367"/>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85F95"/>
    <w:rsid w:val="00D907BD"/>
    <w:rsid w:val="00D91607"/>
    <w:rsid w:val="00D92C82"/>
    <w:rsid w:val="00D93336"/>
    <w:rsid w:val="00D94314"/>
    <w:rsid w:val="00D95BC7"/>
    <w:rsid w:val="00D95C17"/>
    <w:rsid w:val="00D96043"/>
    <w:rsid w:val="00D97779"/>
    <w:rsid w:val="00D97B16"/>
    <w:rsid w:val="00DA52F5"/>
    <w:rsid w:val="00DA73A3"/>
    <w:rsid w:val="00DA76B7"/>
    <w:rsid w:val="00DB1622"/>
    <w:rsid w:val="00DB3080"/>
    <w:rsid w:val="00DB4E12"/>
    <w:rsid w:val="00DB5771"/>
    <w:rsid w:val="00DC0AB6"/>
    <w:rsid w:val="00DC21CF"/>
    <w:rsid w:val="00DC3395"/>
    <w:rsid w:val="00DC3664"/>
    <w:rsid w:val="00DC4B9B"/>
    <w:rsid w:val="00DC5C83"/>
    <w:rsid w:val="00DC6EFC"/>
    <w:rsid w:val="00DC7CDE"/>
    <w:rsid w:val="00DD195B"/>
    <w:rsid w:val="00DD243F"/>
    <w:rsid w:val="00DD46E9"/>
    <w:rsid w:val="00DD4711"/>
    <w:rsid w:val="00DD4812"/>
    <w:rsid w:val="00DD4CA7"/>
    <w:rsid w:val="00DD77A6"/>
    <w:rsid w:val="00DE0097"/>
    <w:rsid w:val="00DE0378"/>
    <w:rsid w:val="00DE05AE"/>
    <w:rsid w:val="00DE0979"/>
    <w:rsid w:val="00DE12E9"/>
    <w:rsid w:val="00DE12FC"/>
    <w:rsid w:val="00DE301D"/>
    <w:rsid w:val="00DE33EC"/>
    <w:rsid w:val="00DE43F4"/>
    <w:rsid w:val="00DE46F7"/>
    <w:rsid w:val="00DE53F8"/>
    <w:rsid w:val="00DE60D6"/>
    <w:rsid w:val="00DE60E6"/>
    <w:rsid w:val="00DE6C9B"/>
    <w:rsid w:val="00DE74DC"/>
    <w:rsid w:val="00DE7D5A"/>
    <w:rsid w:val="00DF0A94"/>
    <w:rsid w:val="00DF1671"/>
    <w:rsid w:val="00DF1EC4"/>
    <w:rsid w:val="00DF223C"/>
    <w:rsid w:val="00DF247C"/>
    <w:rsid w:val="00DF2F92"/>
    <w:rsid w:val="00DF3F4F"/>
    <w:rsid w:val="00DF707E"/>
    <w:rsid w:val="00DF70A1"/>
    <w:rsid w:val="00DF759D"/>
    <w:rsid w:val="00E003AF"/>
    <w:rsid w:val="00E00482"/>
    <w:rsid w:val="00E018C3"/>
    <w:rsid w:val="00E01C15"/>
    <w:rsid w:val="00E052B1"/>
    <w:rsid w:val="00E05886"/>
    <w:rsid w:val="00E104C6"/>
    <w:rsid w:val="00E10C02"/>
    <w:rsid w:val="00E1181B"/>
    <w:rsid w:val="00E1326D"/>
    <w:rsid w:val="00E137F4"/>
    <w:rsid w:val="00E13D6C"/>
    <w:rsid w:val="00E15CAA"/>
    <w:rsid w:val="00E164F2"/>
    <w:rsid w:val="00E16B3A"/>
    <w:rsid w:val="00E16F61"/>
    <w:rsid w:val="00E178A7"/>
    <w:rsid w:val="00E20137"/>
    <w:rsid w:val="00E20F6A"/>
    <w:rsid w:val="00E21A25"/>
    <w:rsid w:val="00E23303"/>
    <w:rsid w:val="00E253CA"/>
    <w:rsid w:val="00E25ABF"/>
    <w:rsid w:val="00E2771C"/>
    <w:rsid w:val="00E31173"/>
    <w:rsid w:val="00E31D50"/>
    <w:rsid w:val="00E324D9"/>
    <w:rsid w:val="00E331FB"/>
    <w:rsid w:val="00E33DF4"/>
    <w:rsid w:val="00E35CAE"/>
    <w:rsid w:val="00E35EDE"/>
    <w:rsid w:val="00E36528"/>
    <w:rsid w:val="00E409B4"/>
    <w:rsid w:val="00E40CF7"/>
    <w:rsid w:val="00E413B8"/>
    <w:rsid w:val="00E432DD"/>
    <w:rsid w:val="00E434EB"/>
    <w:rsid w:val="00E440C0"/>
    <w:rsid w:val="00E458CF"/>
    <w:rsid w:val="00E4683D"/>
    <w:rsid w:val="00E46CA0"/>
    <w:rsid w:val="00E504A1"/>
    <w:rsid w:val="00E51231"/>
    <w:rsid w:val="00E52A67"/>
    <w:rsid w:val="00E602A7"/>
    <w:rsid w:val="00E619E1"/>
    <w:rsid w:val="00E62FBE"/>
    <w:rsid w:val="00E63389"/>
    <w:rsid w:val="00E64597"/>
    <w:rsid w:val="00E65780"/>
    <w:rsid w:val="00E66AA1"/>
    <w:rsid w:val="00E66B6A"/>
    <w:rsid w:val="00E70D01"/>
    <w:rsid w:val="00E71243"/>
    <w:rsid w:val="00E71362"/>
    <w:rsid w:val="00E714D8"/>
    <w:rsid w:val="00E7168A"/>
    <w:rsid w:val="00E716BC"/>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6274"/>
    <w:rsid w:val="00EB7598"/>
    <w:rsid w:val="00EB7885"/>
    <w:rsid w:val="00EC0998"/>
    <w:rsid w:val="00EC15BB"/>
    <w:rsid w:val="00EC2805"/>
    <w:rsid w:val="00EC3100"/>
    <w:rsid w:val="00EC3D02"/>
    <w:rsid w:val="00EC437B"/>
    <w:rsid w:val="00EC4CBD"/>
    <w:rsid w:val="00EC52F7"/>
    <w:rsid w:val="00EC703B"/>
    <w:rsid w:val="00EC70D8"/>
    <w:rsid w:val="00EC78F8"/>
    <w:rsid w:val="00ED1008"/>
    <w:rsid w:val="00ED1338"/>
    <w:rsid w:val="00ED1475"/>
    <w:rsid w:val="00ED1AB4"/>
    <w:rsid w:val="00ED2656"/>
    <w:rsid w:val="00ED288C"/>
    <w:rsid w:val="00ED2C23"/>
    <w:rsid w:val="00ED2CF0"/>
    <w:rsid w:val="00ED6D87"/>
    <w:rsid w:val="00EE1058"/>
    <w:rsid w:val="00EE1089"/>
    <w:rsid w:val="00EE3260"/>
    <w:rsid w:val="00EE3CF3"/>
    <w:rsid w:val="00EE50F0"/>
    <w:rsid w:val="00EE586E"/>
    <w:rsid w:val="00EE5B30"/>
    <w:rsid w:val="00EE5BEB"/>
    <w:rsid w:val="00EE5FB0"/>
    <w:rsid w:val="00EE6524"/>
    <w:rsid w:val="00EE788B"/>
    <w:rsid w:val="00EF00ED"/>
    <w:rsid w:val="00EF0192"/>
    <w:rsid w:val="00EF0196"/>
    <w:rsid w:val="00EF06A8"/>
    <w:rsid w:val="00EF0943"/>
    <w:rsid w:val="00EF0EAD"/>
    <w:rsid w:val="00EF4CB1"/>
    <w:rsid w:val="00EF5798"/>
    <w:rsid w:val="00EF60A5"/>
    <w:rsid w:val="00EF60E5"/>
    <w:rsid w:val="00EF6A0C"/>
    <w:rsid w:val="00EF6E7F"/>
    <w:rsid w:val="00EF7656"/>
    <w:rsid w:val="00F01357"/>
    <w:rsid w:val="00F01D8F"/>
    <w:rsid w:val="00F01D93"/>
    <w:rsid w:val="00F0316E"/>
    <w:rsid w:val="00F05A4D"/>
    <w:rsid w:val="00F06BB9"/>
    <w:rsid w:val="00F121C4"/>
    <w:rsid w:val="00F13777"/>
    <w:rsid w:val="00F165D6"/>
    <w:rsid w:val="00F17235"/>
    <w:rsid w:val="00F17567"/>
    <w:rsid w:val="00F17E64"/>
    <w:rsid w:val="00F20B40"/>
    <w:rsid w:val="00F2269A"/>
    <w:rsid w:val="00F22775"/>
    <w:rsid w:val="00F228A5"/>
    <w:rsid w:val="00F246D4"/>
    <w:rsid w:val="00F24CAE"/>
    <w:rsid w:val="00F269DC"/>
    <w:rsid w:val="00F271EE"/>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617"/>
    <w:rsid w:val="00F62236"/>
    <w:rsid w:val="00F642AF"/>
    <w:rsid w:val="00F64AD9"/>
    <w:rsid w:val="00F650B4"/>
    <w:rsid w:val="00F65901"/>
    <w:rsid w:val="00F66B95"/>
    <w:rsid w:val="00F706AA"/>
    <w:rsid w:val="00F715D0"/>
    <w:rsid w:val="00F717E7"/>
    <w:rsid w:val="00F724A1"/>
    <w:rsid w:val="00F7288E"/>
    <w:rsid w:val="00F740FA"/>
    <w:rsid w:val="00F7632C"/>
    <w:rsid w:val="00F76FDC"/>
    <w:rsid w:val="00F771C6"/>
    <w:rsid w:val="00F77A1C"/>
    <w:rsid w:val="00F77ED7"/>
    <w:rsid w:val="00F80F5D"/>
    <w:rsid w:val="00F83143"/>
    <w:rsid w:val="00F83634"/>
    <w:rsid w:val="00F84564"/>
    <w:rsid w:val="00F853F3"/>
    <w:rsid w:val="00F8591B"/>
    <w:rsid w:val="00F8655C"/>
    <w:rsid w:val="00F90BCA"/>
    <w:rsid w:val="00F90E1A"/>
    <w:rsid w:val="00F91B79"/>
    <w:rsid w:val="00F93D68"/>
    <w:rsid w:val="00F941A7"/>
    <w:rsid w:val="00F94B27"/>
    <w:rsid w:val="00F96626"/>
    <w:rsid w:val="00F96946"/>
    <w:rsid w:val="00F97131"/>
    <w:rsid w:val="00F9720F"/>
    <w:rsid w:val="00F97B4B"/>
    <w:rsid w:val="00F97C84"/>
    <w:rsid w:val="00FA0156"/>
    <w:rsid w:val="00FA0711"/>
    <w:rsid w:val="00FA166A"/>
    <w:rsid w:val="00FA2CF6"/>
    <w:rsid w:val="00FA3065"/>
    <w:rsid w:val="00FA3EBB"/>
    <w:rsid w:val="00FA52F9"/>
    <w:rsid w:val="00FB0346"/>
    <w:rsid w:val="00FB0E61"/>
    <w:rsid w:val="00FB10FF"/>
    <w:rsid w:val="00FB1AF9"/>
    <w:rsid w:val="00FB1D69"/>
    <w:rsid w:val="00FB2812"/>
    <w:rsid w:val="00FB3570"/>
    <w:rsid w:val="00FB6FE0"/>
    <w:rsid w:val="00FB7100"/>
    <w:rsid w:val="00FC0466"/>
    <w:rsid w:val="00FC0636"/>
    <w:rsid w:val="00FC0934"/>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666"/>
    <w:rsid w:val="00FE2356"/>
    <w:rsid w:val="00FE254E"/>
    <w:rsid w:val="00FE2629"/>
    <w:rsid w:val="00FE40B5"/>
    <w:rsid w:val="00FE660C"/>
    <w:rsid w:val="00FF0F2A"/>
    <w:rsid w:val="00FF492B"/>
    <w:rsid w:val="00FF5EC7"/>
    <w:rsid w:val="00FF7815"/>
    <w:rsid w:val="00FF7892"/>
    <w:rsid w:val="011FE1ED"/>
    <w:rsid w:val="0124E3EA"/>
    <w:rsid w:val="01336978"/>
    <w:rsid w:val="016AC196"/>
    <w:rsid w:val="01800AB4"/>
    <w:rsid w:val="018B3D11"/>
    <w:rsid w:val="0196A9D6"/>
    <w:rsid w:val="021E6EED"/>
    <w:rsid w:val="0232B0D1"/>
    <w:rsid w:val="028B12CC"/>
    <w:rsid w:val="02BE249A"/>
    <w:rsid w:val="02E17006"/>
    <w:rsid w:val="02E67B1F"/>
    <w:rsid w:val="02F4A9F2"/>
    <w:rsid w:val="02F890F1"/>
    <w:rsid w:val="03082F76"/>
    <w:rsid w:val="03186CB2"/>
    <w:rsid w:val="0355A8D3"/>
    <w:rsid w:val="03658AFF"/>
    <w:rsid w:val="039C184B"/>
    <w:rsid w:val="041EC9C6"/>
    <w:rsid w:val="04A236BA"/>
    <w:rsid w:val="0595649B"/>
    <w:rsid w:val="05FAF972"/>
    <w:rsid w:val="06732A31"/>
    <w:rsid w:val="06B8E0CE"/>
    <w:rsid w:val="06DC2683"/>
    <w:rsid w:val="06FAE9BB"/>
    <w:rsid w:val="07315DF1"/>
    <w:rsid w:val="073189C1"/>
    <w:rsid w:val="07458157"/>
    <w:rsid w:val="074936C9"/>
    <w:rsid w:val="074C1C2A"/>
    <w:rsid w:val="075B5C7E"/>
    <w:rsid w:val="07617FA1"/>
    <w:rsid w:val="077C5AB5"/>
    <w:rsid w:val="0794C08D"/>
    <w:rsid w:val="07B6B129"/>
    <w:rsid w:val="07C1C423"/>
    <w:rsid w:val="07D0D3A8"/>
    <w:rsid w:val="080506B9"/>
    <w:rsid w:val="082C36F8"/>
    <w:rsid w:val="082C7D69"/>
    <w:rsid w:val="0835DE05"/>
    <w:rsid w:val="0848C7E0"/>
    <w:rsid w:val="084E9126"/>
    <w:rsid w:val="0855BBA6"/>
    <w:rsid w:val="086383D3"/>
    <w:rsid w:val="089370F7"/>
    <w:rsid w:val="08ACDC13"/>
    <w:rsid w:val="08B3A1ED"/>
    <w:rsid w:val="08B889EC"/>
    <w:rsid w:val="08C9B36D"/>
    <w:rsid w:val="08CB07BC"/>
    <w:rsid w:val="08EA0A0F"/>
    <w:rsid w:val="0916F417"/>
    <w:rsid w:val="094846ED"/>
    <w:rsid w:val="09631538"/>
    <w:rsid w:val="096D6FF8"/>
    <w:rsid w:val="098506B6"/>
    <w:rsid w:val="09A8E8E0"/>
    <w:rsid w:val="09A9F314"/>
    <w:rsid w:val="09D1C30E"/>
    <w:rsid w:val="09D37947"/>
    <w:rsid w:val="0A41BA73"/>
    <w:rsid w:val="0A4466CF"/>
    <w:rsid w:val="0A44E9B1"/>
    <w:rsid w:val="0A71BFDC"/>
    <w:rsid w:val="0A728FEE"/>
    <w:rsid w:val="0A99A1F8"/>
    <w:rsid w:val="0A99D52A"/>
    <w:rsid w:val="0A9BDB0F"/>
    <w:rsid w:val="0A9C3D9B"/>
    <w:rsid w:val="0ACF3AA1"/>
    <w:rsid w:val="0B2DBC60"/>
    <w:rsid w:val="0B541CFA"/>
    <w:rsid w:val="0B5F1F2C"/>
    <w:rsid w:val="0B828B02"/>
    <w:rsid w:val="0BB32624"/>
    <w:rsid w:val="0BDAD3E0"/>
    <w:rsid w:val="0BFA8FD9"/>
    <w:rsid w:val="0C2C7DC1"/>
    <w:rsid w:val="0C363F5A"/>
    <w:rsid w:val="0C507F81"/>
    <w:rsid w:val="0C66B629"/>
    <w:rsid w:val="0C92C1DA"/>
    <w:rsid w:val="0CA29AC6"/>
    <w:rsid w:val="0CB5A3D0"/>
    <w:rsid w:val="0CFC299C"/>
    <w:rsid w:val="0D1A3324"/>
    <w:rsid w:val="0D2A1955"/>
    <w:rsid w:val="0D463743"/>
    <w:rsid w:val="0D7FAE90"/>
    <w:rsid w:val="0D9809C0"/>
    <w:rsid w:val="0DC90AF1"/>
    <w:rsid w:val="0E168735"/>
    <w:rsid w:val="0E23FF8C"/>
    <w:rsid w:val="0E2E387B"/>
    <w:rsid w:val="0E5C1A9F"/>
    <w:rsid w:val="0E5EE087"/>
    <w:rsid w:val="0E7B152B"/>
    <w:rsid w:val="0E8B3941"/>
    <w:rsid w:val="0EF320BF"/>
    <w:rsid w:val="0EFC84EE"/>
    <w:rsid w:val="0F058BFB"/>
    <w:rsid w:val="0F47B2BC"/>
    <w:rsid w:val="0F669B96"/>
    <w:rsid w:val="0FA467D8"/>
    <w:rsid w:val="0FC4E542"/>
    <w:rsid w:val="0FCDC0CA"/>
    <w:rsid w:val="0FED9137"/>
    <w:rsid w:val="0FF676C2"/>
    <w:rsid w:val="0FF97F57"/>
    <w:rsid w:val="10341343"/>
    <w:rsid w:val="1062FF75"/>
    <w:rsid w:val="106C1892"/>
    <w:rsid w:val="10AB568B"/>
    <w:rsid w:val="10D6D63C"/>
    <w:rsid w:val="10F5FF99"/>
    <w:rsid w:val="1105B051"/>
    <w:rsid w:val="114EEEA2"/>
    <w:rsid w:val="11503E43"/>
    <w:rsid w:val="116ABFA5"/>
    <w:rsid w:val="11818010"/>
    <w:rsid w:val="11927BFE"/>
    <w:rsid w:val="11AD9746"/>
    <w:rsid w:val="11EF1F56"/>
    <w:rsid w:val="11FDAADD"/>
    <w:rsid w:val="12054F15"/>
    <w:rsid w:val="1212B781"/>
    <w:rsid w:val="124C0970"/>
    <w:rsid w:val="12570339"/>
    <w:rsid w:val="1283B874"/>
    <w:rsid w:val="129C3E11"/>
    <w:rsid w:val="12E1FC56"/>
    <w:rsid w:val="12EEF6DA"/>
    <w:rsid w:val="131A8695"/>
    <w:rsid w:val="133E3683"/>
    <w:rsid w:val="134D4526"/>
    <w:rsid w:val="1359D91E"/>
    <w:rsid w:val="135B56BD"/>
    <w:rsid w:val="13C96B1F"/>
    <w:rsid w:val="1405982C"/>
    <w:rsid w:val="140FC9F4"/>
    <w:rsid w:val="1437B434"/>
    <w:rsid w:val="144D7550"/>
    <w:rsid w:val="145E635A"/>
    <w:rsid w:val="1474D75A"/>
    <w:rsid w:val="149265C8"/>
    <w:rsid w:val="14AC9038"/>
    <w:rsid w:val="14B288D2"/>
    <w:rsid w:val="14B9A07C"/>
    <w:rsid w:val="14C5E992"/>
    <w:rsid w:val="14DBD543"/>
    <w:rsid w:val="151C6974"/>
    <w:rsid w:val="1529A9E8"/>
    <w:rsid w:val="152A514C"/>
    <w:rsid w:val="15593E01"/>
    <w:rsid w:val="15B2DF40"/>
    <w:rsid w:val="15B882FE"/>
    <w:rsid w:val="15BE5DB7"/>
    <w:rsid w:val="15D21E20"/>
    <w:rsid w:val="15D5F5CD"/>
    <w:rsid w:val="15F577F4"/>
    <w:rsid w:val="1602301B"/>
    <w:rsid w:val="1618B10F"/>
    <w:rsid w:val="166B250A"/>
    <w:rsid w:val="167858BE"/>
    <w:rsid w:val="169295CC"/>
    <w:rsid w:val="16A99D6F"/>
    <w:rsid w:val="16C98E9E"/>
    <w:rsid w:val="16E4D178"/>
    <w:rsid w:val="16FD786F"/>
    <w:rsid w:val="170FDBDD"/>
    <w:rsid w:val="17167AD8"/>
    <w:rsid w:val="173954BD"/>
    <w:rsid w:val="17AB6F92"/>
    <w:rsid w:val="17BEFD7F"/>
    <w:rsid w:val="17EC067B"/>
    <w:rsid w:val="181A9A62"/>
    <w:rsid w:val="18323DF5"/>
    <w:rsid w:val="185D2BD6"/>
    <w:rsid w:val="18606D60"/>
    <w:rsid w:val="18736F71"/>
    <w:rsid w:val="18B86EF4"/>
    <w:rsid w:val="18CD364B"/>
    <w:rsid w:val="18F615F2"/>
    <w:rsid w:val="1901D46A"/>
    <w:rsid w:val="19263ED8"/>
    <w:rsid w:val="194CB8E2"/>
    <w:rsid w:val="19516167"/>
    <w:rsid w:val="1966605E"/>
    <w:rsid w:val="196A162B"/>
    <w:rsid w:val="1982A710"/>
    <w:rsid w:val="19B04CF0"/>
    <w:rsid w:val="19B63C14"/>
    <w:rsid w:val="19C76797"/>
    <w:rsid w:val="19E588BC"/>
    <w:rsid w:val="19E750E3"/>
    <w:rsid w:val="19FAB9F0"/>
    <w:rsid w:val="1AD94E93"/>
    <w:rsid w:val="1ADE5480"/>
    <w:rsid w:val="1AE3413D"/>
    <w:rsid w:val="1AE90041"/>
    <w:rsid w:val="1AFEB9E7"/>
    <w:rsid w:val="1B99B52F"/>
    <w:rsid w:val="1BB01299"/>
    <w:rsid w:val="1BEFBDA2"/>
    <w:rsid w:val="1BF0F953"/>
    <w:rsid w:val="1BFE90D4"/>
    <w:rsid w:val="1C3FD793"/>
    <w:rsid w:val="1C7DD7CA"/>
    <w:rsid w:val="1CBB34DA"/>
    <w:rsid w:val="1CD39F8E"/>
    <w:rsid w:val="1CF9667B"/>
    <w:rsid w:val="1CFAB2EF"/>
    <w:rsid w:val="1D8F05F8"/>
    <w:rsid w:val="1D9A38E4"/>
    <w:rsid w:val="1DBB18AC"/>
    <w:rsid w:val="1DE1189B"/>
    <w:rsid w:val="1E19F83C"/>
    <w:rsid w:val="1E37D6A2"/>
    <w:rsid w:val="1E61FFBE"/>
    <w:rsid w:val="1E715EFD"/>
    <w:rsid w:val="1E8AEA99"/>
    <w:rsid w:val="1EAE3868"/>
    <w:rsid w:val="1EB99D3E"/>
    <w:rsid w:val="1EEF6AD0"/>
    <w:rsid w:val="1F0E3FBE"/>
    <w:rsid w:val="1F0F2ECC"/>
    <w:rsid w:val="1F466683"/>
    <w:rsid w:val="1F8EADD6"/>
    <w:rsid w:val="1FBC6A6E"/>
    <w:rsid w:val="1FCEDD9A"/>
    <w:rsid w:val="1FD10582"/>
    <w:rsid w:val="1FDF858B"/>
    <w:rsid w:val="1FF82A6C"/>
    <w:rsid w:val="20010C2F"/>
    <w:rsid w:val="2017783F"/>
    <w:rsid w:val="2069FFD1"/>
    <w:rsid w:val="20833AD9"/>
    <w:rsid w:val="208E0FC6"/>
    <w:rsid w:val="2092D34D"/>
    <w:rsid w:val="20994AD6"/>
    <w:rsid w:val="20C112EB"/>
    <w:rsid w:val="2118B9B9"/>
    <w:rsid w:val="2169C523"/>
    <w:rsid w:val="2189B563"/>
    <w:rsid w:val="21B56B54"/>
    <w:rsid w:val="21E945D1"/>
    <w:rsid w:val="21F8B541"/>
    <w:rsid w:val="2212D329"/>
    <w:rsid w:val="223049F9"/>
    <w:rsid w:val="223F5F0E"/>
    <w:rsid w:val="22A399CC"/>
    <w:rsid w:val="22AC79F9"/>
    <w:rsid w:val="22ACFC24"/>
    <w:rsid w:val="22BE09E0"/>
    <w:rsid w:val="22C88587"/>
    <w:rsid w:val="22CBD36D"/>
    <w:rsid w:val="22D99F91"/>
    <w:rsid w:val="22DB04B0"/>
    <w:rsid w:val="22DC8936"/>
    <w:rsid w:val="22FAACA0"/>
    <w:rsid w:val="230825E9"/>
    <w:rsid w:val="230C1079"/>
    <w:rsid w:val="2314B972"/>
    <w:rsid w:val="2353119B"/>
    <w:rsid w:val="2366CEEF"/>
    <w:rsid w:val="236EB662"/>
    <w:rsid w:val="236FD673"/>
    <w:rsid w:val="23B2A954"/>
    <w:rsid w:val="241B75E5"/>
    <w:rsid w:val="242CD8D8"/>
    <w:rsid w:val="243BAC78"/>
    <w:rsid w:val="246551DF"/>
    <w:rsid w:val="2479D6C0"/>
    <w:rsid w:val="24911803"/>
    <w:rsid w:val="249B8DE2"/>
    <w:rsid w:val="24C28649"/>
    <w:rsid w:val="24EFC525"/>
    <w:rsid w:val="24FB7853"/>
    <w:rsid w:val="2580BB99"/>
    <w:rsid w:val="258E3F64"/>
    <w:rsid w:val="25AE591A"/>
    <w:rsid w:val="25CB57BB"/>
    <w:rsid w:val="25E0E439"/>
    <w:rsid w:val="2656C081"/>
    <w:rsid w:val="2676351D"/>
    <w:rsid w:val="26996947"/>
    <w:rsid w:val="27291DE6"/>
    <w:rsid w:val="276114B9"/>
    <w:rsid w:val="27627127"/>
    <w:rsid w:val="277119D6"/>
    <w:rsid w:val="279F251F"/>
    <w:rsid w:val="27A1D1A9"/>
    <w:rsid w:val="27A2802A"/>
    <w:rsid w:val="27B884D7"/>
    <w:rsid w:val="27BC5D29"/>
    <w:rsid w:val="27C3DF15"/>
    <w:rsid w:val="28168506"/>
    <w:rsid w:val="282D4334"/>
    <w:rsid w:val="2844CD48"/>
    <w:rsid w:val="284E2E5C"/>
    <w:rsid w:val="28534138"/>
    <w:rsid w:val="28992D0C"/>
    <w:rsid w:val="28BC7BAD"/>
    <w:rsid w:val="28F60EAE"/>
    <w:rsid w:val="2912BB94"/>
    <w:rsid w:val="292FC31F"/>
    <w:rsid w:val="293354E6"/>
    <w:rsid w:val="2941FA82"/>
    <w:rsid w:val="295BB9FB"/>
    <w:rsid w:val="29756C37"/>
    <w:rsid w:val="298D56A8"/>
    <w:rsid w:val="2A47D606"/>
    <w:rsid w:val="2A7AF53E"/>
    <w:rsid w:val="2AB6F47F"/>
    <w:rsid w:val="2AF49302"/>
    <w:rsid w:val="2B110998"/>
    <w:rsid w:val="2B3C6875"/>
    <w:rsid w:val="2B61DC02"/>
    <w:rsid w:val="2B990BC2"/>
    <w:rsid w:val="2BA68EAA"/>
    <w:rsid w:val="2BA8A128"/>
    <w:rsid w:val="2BB6132C"/>
    <w:rsid w:val="2BD65001"/>
    <w:rsid w:val="2BF47CC1"/>
    <w:rsid w:val="2BF76B18"/>
    <w:rsid w:val="2C5B4E68"/>
    <w:rsid w:val="2C601CE0"/>
    <w:rsid w:val="2C7E16C8"/>
    <w:rsid w:val="2CADF75C"/>
    <w:rsid w:val="2CB967D3"/>
    <w:rsid w:val="2CD1F96A"/>
    <w:rsid w:val="2D090722"/>
    <w:rsid w:val="2D349B23"/>
    <w:rsid w:val="2D410130"/>
    <w:rsid w:val="2D53DDEF"/>
    <w:rsid w:val="2DA7E42D"/>
    <w:rsid w:val="2DB5E59E"/>
    <w:rsid w:val="2DBC58D6"/>
    <w:rsid w:val="2DBD6707"/>
    <w:rsid w:val="2DDF2585"/>
    <w:rsid w:val="2DEAB1FE"/>
    <w:rsid w:val="2E0394F5"/>
    <w:rsid w:val="2E3AC7C4"/>
    <w:rsid w:val="2ED2FF99"/>
    <w:rsid w:val="2EE35EEB"/>
    <w:rsid w:val="2F17C956"/>
    <w:rsid w:val="2F2D6EDC"/>
    <w:rsid w:val="2F37291B"/>
    <w:rsid w:val="2F5D8CD1"/>
    <w:rsid w:val="2F7792BB"/>
    <w:rsid w:val="2F8E42F0"/>
    <w:rsid w:val="2FDDD0C4"/>
    <w:rsid w:val="300BBAE3"/>
    <w:rsid w:val="301ADF45"/>
    <w:rsid w:val="303CDF4D"/>
    <w:rsid w:val="304FB882"/>
    <w:rsid w:val="306969C7"/>
    <w:rsid w:val="308F2A63"/>
    <w:rsid w:val="30AA44FB"/>
    <w:rsid w:val="31284036"/>
    <w:rsid w:val="312CAA41"/>
    <w:rsid w:val="31B99843"/>
    <w:rsid w:val="31C7FD5B"/>
    <w:rsid w:val="31DB82BC"/>
    <w:rsid w:val="31E5296D"/>
    <w:rsid w:val="31F75BF1"/>
    <w:rsid w:val="321FD296"/>
    <w:rsid w:val="3281710D"/>
    <w:rsid w:val="32A34733"/>
    <w:rsid w:val="32E7FF66"/>
    <w:rsid w:val="333ED13E"/>
    <w:rsid w:val="33C74F7B"/>
    <w:rsid w:val="340F35F7"/>
    <w:rsid w:val="341CD9C7"/>
    <w:rsid w:val="34391E75"/>
    <w:rsid w:val="34728CA1"/>
    <w:rsid w:val="347E1AE9"/>
    <w:rsid w:val="348CC892"/>
    <w:rsid w:val="34C5501E"/>
    <w:rsid w:val="34E36F0B"/>
    <w:rsid w:val="34FE63D9"/>
    <w:rsid w:val="3502601E"/>
    <w:rsid w:val="3509DDE4"/>
    <w:rsid w:val="35196FC4"/>
    <w:rsid w:val="3579FE69"/>
    <w:rsid w:val="357F6EA5"/>
    <w:rsid w:val="35951F92"/>
    <w:rsid w:val="35C711A5"/>
    <w:rsid w:val="35F1DFBE"/>
    <w:rsid w:val="36028C95"/>
    <w:rsid w:val="3613166B"/>
    <w:rsid w:val="361CB42C"/>
    <w:rsid w:val="36254048"/>
    <w:rsid w:val="366BA8A8"/>
    <w:rsid w:val="366F6032"/>
    <w:rsid w:val="3692692A"/>
    <w:rsid w:val="36D177AA"/>
    <w:rsid w:val="36DF10F5"/>
    <w:rsid w:val="36F20573"/>
    <w:rsid w:val="372C16D2"/>
    <w:rsid w:val="3740ADA1"/>
    <w:rsid w:val="3755CD45"/>
    <w:rsid w:val="37595D93"/>
    <w:rsid w:val="37875C8F"/>
    <w:rsid w:val="379158CD"/>
    <w:rsid w:val="37964161"/>
    <w:rsid w:val="37A6FA53"/>
    <w:rsid w:val="37B40930"/>
    <w:rsid w:val="37C42DC3"/>
    <w:rsid w:val="38042A6C"/>
    <w:rsid w:val="380661A3"/>
    <w:rsid w:val="384B9D41"/>
    <w:rsid w:val="3863BF3E"/>
    <w:rsid w:val="38854ECB"/>
    <w:rsid w:val="388E952E"/>
    <w:rsid w:val="38A4BB2A"/>
    <w:rsid w:val="38C98976"/>
    <w:rsid w:val="38F26906"/>
    <w:rsid w:val="3910F73B"/>
    <w:rsid w:val="392010EB"/>
    <w:rsid w:val="39254EBC"/>
    <w:rsid w:val="39423CC0"/>
    <w:rsid w:val="39507403"/>
    <w:rsid w:val="395F4D73"/>
    <w:rsid w:val="39A431E4"/>
    <w:rsid w:val="39BB778F"/>
    <w:rsid w:val="39C0BE39"/>
    <w:rsid w:val="39D8C88C"/>
    <w:rsid w:val="3A45BAD3"/>
    <w:rsid w:val="3A512832"/>
    <w:rsid w:val="3AB691DA"/>
    <w:rsid w:val="3AEBE3D2"/>
    <w:rsid w:val="3AF97AFF"/>
    <w:rsid w:val="3B0850B2"/>
    <w:rsid w:val="3B23552D"/>
    <w:rsid w:val="3B35B15A"/>
    <w:rsid w:val="3B3B4214"/>
    <w:rsid w:val="3BA0D16B"/>
    <w:rsid w:val="3BAC6418"/>
    <w:rsid w:val="3BB33534"/>
    <w:rsid w:val="3BC18A97"/>
    <w:rsid w:val="3BE60EF8"/>
    <w:rsid w:val="3C0754ED"/>
    <w:rsid w:val="3C0CE3E0"/>
    <w:rsid w:val="3C30DF78"/>
    <w:rsid w:val="3C5FDF5A"/>
    <w:rsid w:val="3C74BEDC"/>
    <w:rsid w:val="3C82A3AA"/>
    <w:rsid w:val="3CA3DCC0"/>
    <w:rsid w:val="3CBBD020"/>
    <w:rsid w:val="3CE29A1B"/>
    <w:rsid w:val="3D2722FB"/>
    <w:rsid w:val="3D3F685B"/>
    <w:rsid w:val="3D49B45D"/>
    <w:rsid w:val="3D93887A"/>
    <w:rsid w:val="3DB3D688"/>
    <w:rsid w:val="3DBD41E4"/>
    <w:rsid w:val="3DE692BE"/>
    <w:rsid w:val="3DEE7F34"/>
    <w:rsid w:val="3DF67F44"/>
    <w:rsid w:val="3E4049EE"/>
    <w:rsid w:val="3E816E40"/>
    <w:rsid w:val="3E85E6A2"/>
    <w:rsid w:val="3E93C58A"/>
    <w:rsid w:val="3E9D7D18"/>
    <w:rsid w:val="3EC366CB"/>
    <w:rsid w:val="3ED71E76"/>
    <w:rsid w:val="3EEF992F"/>
    <w:rsid w:val="3EFE5016"/>
    <w:rsid w:val="3F09D88F"/>
    <w:rsid w:val="3F3CD769"/>
    <w:rsid w:val="3F57DA4C"/>
    <w:rsid w:val="3F7028EF"/>
    <w:rsid w:val="3F8104E6"/>
    <w:rsid w:val="3F8F380E"/>
    <w:rsid w:val="3F98C059"/>
    <w:rsid w:val="3FADEC19"/>
    <w:rsid w:val="3FCE455C"/>
    <w:rsid w:val="3FE725E7"/>
    <w:rsid w:val="40031555"/>
    <w:rsid w:val="4026B4B1"/>
    <w:rsid w:val="4046E0EB"/>
    <w:rsid w:val="4079D0B8"/>
    <w:rsid w:val="409ABF9B"/>
    <w:rsid w:val="40E24AA0"/>
    <w:rsid w:val="40E9723D"/>
    <w:rsid w:val="410FB5C2"/>
    <w:rsid w:val="4116BFD7"/>
    <w:rsid w:val="4123E7BD"/>
    <w:rsid w:val="418594CC"/>
    <w:rsid w:val="41D0D7A0"/>
    <w:rsid w:val="41DFEF2E"/>
    <w:rsid w:val="41E8F56A"/>
    <w:rsid w:val="42013248"/>
    <w:rsid w:val="42134E89"/>
    <w:rsid w:val="421DD2F3"/>
    <w:rsid w:val="430FF527"/>
    <w:rsid w:val="434F0923"/>
    <w:rsid w:val="438E77C5"/>
    <w:rsid w:val="43B635F5"/>
    <w:rsid w:val="43D87B7A"/>
    <w:rsid w:val="43F604FB"/>
    <w:rsid w:val="440EA0FE"/>
    <w:rsid w:val="44353758"/>
    <w:rsid w:val="4449B778"/>
    <w:rsid w:val="447C9D7D"/>
    <w:rsid w:val="448629E4"/>
    <w:rsid w:val="44B344C2"/>
    <w:rsid w:val="44C1CCB5"/>
    <w:rsid w:val="450BE591"/>
    <w:rsid w:val="451D1C8C"/>
    <w:rsid w:val="453FDA3F"/>
    <w:rsid w:val="454635C9"/>
    <w:rsid w:val="4566CB5C"/>
    <w:rsid w:val="456F6153"/>
    <w:rsid w:val="4578EAAB"/>
    <w:rsid w:val="457BB168"/>
    <w:rsid w:val="457C1CCC"/>
    <w:rsid w:val="457CCF13"/>
    <w:rsid w:val="45944451"/>
    <w:rsid w:val="45B1AFEB"/>
    <w:rsid w:val="45C053B4"/>
    <w:rsid w:val="45DEF7DC"/>
    <w:rsid w:val="46039BFE"/>
    <w:rsid w:val="46060135"/>
    <w:rsid w:val="4636E3D4"/>
    <w:rsid w:val="467853B8"/>
    <w:rsid w:val="46A201D6"/>
    <w:rsid w:val="46A47A18"/>
    <w:rsid w:val="46C1C916"/>
    <w:rsid w:val="46E50D11"/>
    <w:rsid w:val="46EC5610"/>
    <w:rsid w:val="4762979F"/>
    <w:rsid w:val="476D6FEE"/>
    <w:rsid w:val="479D84DE"/>
    <w:rsid w:val="47CA927C"/>
    <w:rsid w:val="47EFB069"/>
    <w:rsid w:val="47F47A0D"/>
    <w:rsid w:val="485C268A"/>
    <w:rsid w:val="489CC035"/>
    <w:rsid w:val="495A62C6"/>
    <w:rsid w:val="498EAC7F"/>
    <w:rsid w:val="49AB0190"/>
    <w:rsid w:val="4A0D97BD"/>
    <w:rsid w:val="4A16B15E"/>
    <w:rsid w:val="4A225F8B"/>
    <w:rsid w:val="4A2C017F"/>
    <w:rsid w:val="4A36CA8E"/>
    <w:rsid w:val="4A4B4864"/>
    <w:rsid w:val="4A4C02FD"/>
    <w:rsid w:val="4A5188E8"/>
    <w:rsid w:val="4A51B241"/>
    <w:rsid w:val="4A5E1394"/>
    <w:rsid w:val="4A78458A"/>
    <w:rsid w:val="4A96600D"/>
    <w:rsid w:val="4A9812F5"/>
    <w:rsid w:val="4AB141A7"/>
    <w:rsid w:val="4ABFF7E6"/>
    <w:rsid w:val="4AE24100"/>
    <w:rsid w:val="4B25E4DB"/>
    <w:rsid w:val="4B837449"/>
    <w:rsid w:val="4B9CF773"/>
    <w:rsid w:val="4BC27518"/>
    <w:rsid w:val="4BCAAAD5"/>
    <w:rsid w:val="4C0B7E1C"/>
    <w:rsid w:val="4C41E5F0"/>
    <w:rsid w:val="4C63DC85"/>
    <w:rsid w:val="4C79BCBF"/>
    <w:rsid w:val="4C95E5E9"/>
    <w:rsid w:val="4C9F80AF"/>
    <w:rsid w:val="4C9FEF34"/>
    <w:rsid w:val="4CC86D35"/>
    <w:rsid w:val="4CDAED93"/>
    <w:rsid w:val="4D01229B"/>
    <w:rsid w:val="4D4B9B9B"/>
    <w:rsid w:val="4D58359E"/>
    <w:rsid w:val="4D6D85A7"/>
    <w:rsid w:val="4DB3F1F2"/>
    <w:rsid w:val="4DB9FD92"/>
    <w:rsid w:val="4DEF758B"/>
    <w:rsid w:val="4DF17CC1"/>
    <w:rsid w:val="4E3F4010"/>
    <w:rsid w:val="4E4B1096"/>
    <w:rsid w:val="4E59E2EC"/>
    <w:rsid w:val="4E606D20"/>
    <w:rsid w:val="4EF3FA42"/>
    <w:rsid w:val="4F489210"/>
    <w:rsid w:val="4F58E72E"/>
    <w:rsid w:val="4F5B5BA8"/>
    <w:rsid w:val="4F615DCD"/>
    <w:rsid w:val="4F705762"/>
    <w:rsid w:val="4F96164A"/>
    <w:rsid w:val="4FB30637"/>
    <w:rsid w:val="4FE4B858"/>
    <w:rsid w:val="4FEDAFD4"/>
    <w:rsid w:val="50415462"/>
    <w:rsid w:val="5041DD75"/>
    <w:rsid w:val="5069262E"/>
    <w:rsid w:val="50E76885"/>
    <w:rsid w:val="50F65919"/>
    <w:rsid w:val="50FDC487"/>
    <w:rsid w:val="510E7C67"/>
    <w:rsid w:val="51456C6F"/>
    <w:rsid w:val="51699A5A"/>
    <w:rsid w:val="5170594C"/>
    <w:rsid w:val="51C35FE8"/>
    <w:rsid w:val="51DD298C"/>
    <w:rsid w:val="520F5C8A"/>
    <w:rsid w:val="5229B391"/>
    <w:rsid w:val="5253B72A"/>
    <w:rsid w:val="525CB50A"/>
    <w:rsid w:val="5296C1CE"/>
    <w:rsid w:val="52A38BFC"/>
    <w:rsid w:val="52A6F0EF"/>
    <w:rsid w:val="52C24A1E"/>
    <w:rsid w:val="52E3DBEC"/>
    <w:rsid w:val="52EBC1B3"/>
    <w:rsid w:val="5300693F"/>
    <w:rsid w:val="53409548"/>
    <w:rsid w:val="53797032"/>
    <w:rsid w:val="53A65D11"/>
    <w:rsid w:val="53A821CB"/>
    <w:rsid w:val="53FC7EEF"/>
    <w:rsid w:val="5432B7AE"/>
    <w:rsid w:val="5448FC7E"/>
    <w:rsid w:val="547E1144"/>
    <w:rsid w:val="549F1791"/>
    <w:rsid w:val="54AFF2FA"/>
    <w:rsid w:val="54D21C39"/>
    <w:rsid w:val="54D59908"/>
    <w:rsid w:val="54DC2C50"/>
    <w:rsid w:val="54FB25E6"/>
    <w:rsid w:val="550AFCC6"/>
    <w:rsid w:val="55231C29"/>
    <w:rsid w:val="555F9E53"/>
    <w:rsid w:val="558CF897"/>
    <w:rsid w:val="559CA3C9"/>
    <w:rsid w:val="55CCE6FC"/>
    <w:rsid w:val="55D83D71"/>
    <w:rsid w:val="55E1D2C4"/>
    <w:rsid w:val="568E008E"/>
    <w:rsid w:val="569BFA4B"/>
    <w:rsid w:val="56EBCEC2"/>
    <w:rsid w:val="570A3515"/>
    <w:rsid w:val="571886DA"/>
    <w:rsid w:val="572EB6C1"/>
    <w:rsid w:val="573BF1BF"/>
    <w:rsid w:val="57CFD99B"/>
    <w:rsid w:val="57F28B68"/>
    <w:rsid w:val="584069ED"/>
    <w:rsid w:val="585F7191"/>
    <w:rsid w:val="585FC241"/>
    <w:rsid w:val="586C407B"/>
    <w:rsid w:val="5879306B"/>
    <w:rsid w:val="589FD916"/>
    <w:rsid w:val="58A11B4D"/>
    <w:rsid w:val="58C0C199"/>
    <w:rsid w:val="58F4F0ED"/>
    <w:rsid w:val="593B3579"/>
    <w:rsid w:val="598DBF9A"/>
    <w:rsid w:val="599B8CCD"/>
    <w:rsid w:val="599E2E33"/>
    <w:rsid w:val="59F8D001"/>
    <w:rsid w:val="5A2FE6E5"/>
    <w:rsid w:val="5A3BC660"/>
    <w:rsid w:val="5A849C75"/>
    <w:rsid w:val="5ACAE992"/>
    <w:rsid w:val="5AD4137F"/>
    <w:rsid w:val="5AF48CE0"/>
    <w:rsid w:val="5B1F82A9"/>
    <w:rsid w:val="5B6F1F4B"/>
    <w:rsid w:val="5B728837"/>
    <w:rsid w:val="5B947C4F"/>
    <w:rsid w:val="5BB74022"/>
    <w:rsid w:val="5BEAED1B"/>
    <w:rsid w:val="5BF75EDA"/>
    <w:rsid w:val="5BFA9628"/>
    <w:rsid w:val="5C4FC2F6"/>
    <w:rsid w:val="5C6AD424"/>
    <w:rsid w:val="5C6BDD60"/>
    <w:rsid w:val="5C8AFC84"/>
    <w:rsid w:val="5C92D5E1"/>
    <w:rsid w:val="5CF42D5A"/>
    <w:rsid w:val="5CF7E02D"/>
    <w:rsid w:val="5D020BA5"/>
    <w:rsid w:val="5D0DBC85"/>
    <w:rsid w:val="5D11F023"/>
    <w:rsid w:val="5D149EE7"/>
    <w:rsid w:val="5D23D008"/>
    <w:rsid w:val="5D4427E8"/>
    <w:rsid w:val="5D471BEC"/>
    <w:rsid w:val="5D7427B0"/>
    <w:rsid w:val="5DA39A17"/>
    <w:rsid w:val="5DDF832D"/>
    <w:rsid w:val="5DE12725"/>
    <w:rsid w:val="5E342195"/>
    <w:rsid w:val="5E3D498C"/>
    <w:rsid w:val="5E4F2D4E"/>
    <w:rsid w:val="5E802DD0"/>
    <w:rsid w:val="5EE21A34"/>
    <w:rsid w:val="5EE61D44"/>
    <w:rsid w:val="5EF9810F"/>
    <w:rsid w:val="5F23F747"/>
    <w:rsid w:val="5F2E3A6D"/>
    <w:rsid w:val="5F4DBB8D"/>
    <w:rsid w:val="5F842B2F"/>
    <w:rsid w:val="5FA5CC23"/>
    <w:rsid w:val="5FE88855"/>
    <w:rsid w:val="5FF5E1E0"/>
    <w:rsid w:val="6003298F"/>
    <w:rsid w:val="601BB673"/>
    <w:rsid w:val="604C229E"/>
    <w:rsid w:val="60565B0F"/>
    <w:rsid w:val="607C3DBF"/>
    <w:rsid w:val="60A83EE8"/>
    <w:rsid w:val="60AF2F24"/>
    <w:rsid w:val="60B218D0"/>
    <w:rsid w:val="60B6A589"/>
    <w:rsid w:val="60D5923D"/>
    <w:rsid w:val="6107DCD3"/>
    <w:rsid w:val="61081245"/>
    <w:rsid w:val="617DA1D2"/>
    <w:rsid w:val="6194CD56"/>
    <w:rsid w:val="61A1E1E8"/>
    <w:rsid w:val="61AB0F15"/>
    <w:rsid w:val="61D64243"/>
    <w:rsid w:val="620515D6"/>
    <w:rsid w:val="62065338"/>
    <w:rsid w:val="62119159"/>
    <w:rsid w:val="62267EA9"/>
    <w:rsid w:val="623CE7EC"/>
    <w:rsid w:val="6240F38F"/>
    <w:rsid w:val="62662DC6"/>
    <w:rsid w:val="62717FA3"/>
    <w:rsid w:val="629ECA68"/>
    <w:rsid w:val="62D3876C"/>
    <w:rsid w:val="63135293"/>
    <w:rsid w:val="631EA940"/>
    <w:rsid w:val="633564A5"/>
    <w:rsid w:val="634ECC1B"/>
    <w:rsid w:val="635A40A0"/>
    <w:rsid w:val="63633103"/>
    <w:rsid w:val="63774F24"/>
    <w:rsid w:val="6390A6F9"/>
    <w:rsid w:val="63BC68F5"/>
    <w:rsid w:val="63D189EF"/>
    <w:rsid w:val="64146024"/>
    <w:rsid w:val="641569BF"/>
    <w:rsid w:val="64357A4E"/>
    <w:rsid w:val="6456159D"/>
    <w:rsid w:val="646B5A1C"/>
    <w:rsid w:val="64814F71"/>
    <w:rsid w:val="64E127BA"/>
    <w:rsid w:val="64E9DDB7"/>
    <w:rsid w:val="64ED88AF"/>
    <w:rsid w:val="64F7EAC1"/>
    <w:rsid w:val="650251EB"/>
    <w:rsid w:val="6508780E"/>
    <w:rsid w:val="650C5F17"/>
    <w:rsid w:val="652D3BB2"/>
    <w:rsid w:val="65603CBF"/>
    <w:rsid w:val="65802629"/>
    <w:rsid w:val="65D3CACE"/>
    <w:rsid w:val="65F5795D"/>
    <w:rsid w:val="6611DF10"/>
    <w:rsid w:val="66304D0B"/>
    <w:rsid w:val="66443ED6"/>
    <w:rsid w:val="665986F1"/>
    <w:rsid w:val="6667B909"/>
    <w:rsid w:val="66686E07"/>
    <w:rsid w:val="666C355C"/>
    <w:rsid w:val="66893526"/>
    <w:rsid w:val="66B024DC"/>
    <w:rsid w:val="66B9BF5F"/>
    <w:rsid w:val="66C5436B"/>
    <w:rsid w:val="66C60AED"/>
    <w:rsid w:val="66F53B6E"/>
    <w:rsid w:val="67093E22"/>
    <w:rsid w:val="6722A8D1"/>
    <w:rsid w:val="672E1F88"/>
    <w:rsid w:val="673D8D66"/>
    <w:rsid w:val="67492714"/>
    <w:rsid w:val="675087EE"/>
    <w:rsid w:val="675C9C35"/>
    <w:rsid w:val="6763BB52"/>
    <w:rsid w:val="676BB24E"/>
    <w:rsid w:val="676E527F"/>
    <w:rsid w:val="678FA1EA"/>
    <w:rsid w:val="6795D699"/>
    <w:rsid w:val="67EF6C5B"/>
    <w:rsid w:val="67FFB681"/>
    <w:rsid w:val="680F1C71"/>
    <w:rsid w:val="689874D0"/>
    <w:rsid w:val="68A02F98"/>
    <w:rsid w:val="68A3894D"/>
    <w:rsid w:val="68BBBB08"/>
    <w:rsid w:val="690BB5EF"/>
    <w:rsid w:val="6928B007"/>
    <w:rsid w:val="694BF17A"/>
    <w:rsid w:val="694FCF67"/>
    <w:rsid w:val="695E38E9"/>
    <w:rsid w:val="6969C9A8"/>
    <w:rsid w:val="696DEE71"/>
    <w:rsid w:val="699B884F"/>
    <w:rsid w:val="69BE60AD"/>
    <w:rsid w:val="69C13BA7"/>
    <w:rsid w:val="69D41F14"/>
    <w:rsid w:val="69E6ED26"/>
    <w:rsid w:val="6A0220ED"/>
    <w:rsid w:val="6A1F56C3"/>
    <w:rsid w:val="6A23BF34"/>
    <w:rsid w:val="6A34FE5C"/>
    <w:rsid w:val="6A3DC469"/>
    <w:rsid w:val="6A3EB8D4"/>
    <w:rsid w:val="6A6A67CC"/>
    <w:rsid w:val="6A98D0EB"/>
    <w:rsid w:val="6B1415C6"/>
    <w:rsid w:val="6B47A461"/>
    <w:rsid w:val="6B8CCFB5"/>
    <w:rsid w:val="6BB1F2D1"/>
    <w:rsid w:val="6BC39628"/>
    <w:rsid w:val="6BD3F252"/>
    <w:rsid w:val="6BE371DF"/>
    <w:rsid w:val="6C2A7DF5"/>
    <w:rsid w:val="6C2AB79D"/>
    <w:rsid w:val="6C4E9A9A"/>
    <w:rsid w:val="6C6C88DA"/>
    <w:rsid w:val="6CD9DA70"/>
    <w:rsid w:val="6CDD890C"/>
    <w:rsid w:val="6D2C83F8"/>
    <w:rsid w:val="6D66D0EE"/>
    <w:rsid w:val="6D7AE140"/>
    <w:rsid w:val="6D893431"/>
    <w:rsid w:val="6D8F1D2C"/>
    <w:rsid w:val="6DC19940"/>
    <w:rsid w:val="6DCC100A"/>
    <w:rsid w:val="6DE2277D"/>
    <w:rsid w:val="6DF7FE20"/>
    <w:rsid w:val="6DF8BE6B"/>
    <w:rsid w:val="6E29ACC5"/>
    <w:rsid w:val="6E5E44BF"/>
    <w:rsid w:val="6E6476E9"/>
    <w:rsid w:val="6E6F0D98"/>
    <w:rsid w:val="6EB60239"/>
    <w:rsid w:val="6EC5D3DC"/>
    <w:rsid w:val="6ECDB805"/>
    <w:rsid w:val="6EE94285"/>
    <w:rsid w:val="6EF174D0"/>
    <w:rsid w:val="6F098627"/>
    <w:rsid w:val="6F461884"/>
    <w:rsid w:val="6F5A0E21"/>
    <w:rsid w:val="6F64AF6E"/>
    <w:rsid w:val="6F70EB10"/>
    <w:rsid w:val="6F9AA71C"/>
    <w:rsid w:val="6FC2D981"/>
    <w:rsid w:val="6FC46A10"/>
    <w:rsid w:val="6FD04F9C"/>
    <w:rsid w:val="6FE2A882"/>
    <w:rsid w:val="70602B2E"/>
    <w:rsid w:val="708217E3"/>
    <w:rsid w:val="708F3A0C"/>
    <w:rsid w:val="70AA30EA"/>
    <w:rsid w:val="70AA456C"/>
    <w:rsid w:val="70AE772C"/>
    <w:rsid w:val="70EED7BE"/>
    <w:rsid w:val="71052C30"/>
    <w:rsid w:val="71206616"/>
    <w:rsid w:val="7159DAEA"/>
    <w:rsid w:val="715A10E4"/>
    <w:rsid w:val="715D3986"/>
    <w:rsid w:val="716300A8"/>
    <w:rsid w:val="717679BC"/>
    <w:rsid w:val="71815567"/>
    <w:rsid w:val="718279A5"/>
    <w:rsid w:val="7194F8B6"/>
    <w:rsid w:val="71BECF0A"/>
    <w:rsid w:val="71DE12FD"/>
    <w:rsid w:val="722C0E82"/>
    <w:rsid w:val="728D9EEF"/>
    <w:rsid w:val="729650FD"/>
    <w:rsid w:val="7296E104"/>
    <w:rsid w:val="72A64F54"/>
    <w:rsid w:val="7329AA14"/>
    <w:rsid w:val="732EF576"/>
    <w:rsid w:val="734154A5"/>
    <w:rsid w:val="73455D73"/>
    <w:rsid w:val="7393985F"/>
    <w:rsid w:val="73953015"/>
    <w:rsid w:val="73B73A70"/>
    <w:rsid w:val="73C526AD"/>
    <w:rsid w:val="74070595"/>
    <w:rsid w:val="742E879D"/>
    <w:rsid w:val="7440F786"/>
    <w:rsid w:val="744CE79B"/>
    <w:rsid w:val="74B01778"/>
    <w:rsid w:val="7509DC03"/>
    <w:rsid w:val="7542401D"/>
    <w:rsid w:val="75879AB3"/>
    <w:rsid w:val="75C57437"/>
    <w:rsid w:val="763A6154"/>
    <w:rsid w:val="764A0DA8"/>
    <w:rsid w:val="76786791"/>
    <w:rsid w:val="767E0E9B"/>
    <w:rsid w:val="76D396DB"/>
    <w:rsid w:val="76FBC895"/>
    <w:rsid w:val="7703CB2B"/>
    <w:rsid w:val="77249A91"/>
    <w:rsid w:val="772ADA65"/>
    <w:rsid w:val="773322DE"/>
    <w:rsid w:val="7733326E"/>
    <w:rsid w:val="7737DB11"/>
    <w:rsid w:val="774E920D"/>
    <w:rsid w:val="774FE901"/>
    <w:rsid w:val="7766D765"/>
    <w:rsid w:val="7776B5EF"/>
    <w:rsid w:val="77BDF8D7"/>
    <w:rsid w:val="77DA5B0C"/>
    <w:rsid w:val="783B4CF8"/>
    <w:rsid w:val="78C755C1"/>
    <w:rsid w:val="78E15A89"/>
    <w:rsid w:val="7929BC06"/>
    <w:rsid w:val="7947C4BA"/>
    <w:rsid w:val="794C8B19"/>
    <w:rsid w:val="7956171E"/>
    <w:rsid w:val="797BF322"/>
    <w:rsid w:val="79852D6D"/>
    <w:rsid w:val="79EDD9EC"/>
    <w:rsid w:val="7A2646D2"/>
    <w:rsid w:val="7A3D6427"/>
    <w:rsid w:val="7A407C31"/>
    <w:rsid w:val="7A73725D"/>
    <w:rsid w:val="7AAC7EC5"/>
    <w:rsid w:val="7ABCD83D"/>
    <w:rsid w:val="7AE022C5"/>
    <w:rsid w:val="7B18EEC8"/>
    <w:rsid w:val="7B223DFF"/>
    <w:rsid w:val="7B3EB87A"/>
    <w:rsid w:val="7B4ADFA6"/>
    <w:rsid w:val="7B8E1E05"/>
    <w:rsid w:val="7BD34FD0"/>
    <w:rsid w:val="7BEEEF03"/>
    <w:rsid w:val="7C63E92A"/>
    <w:rsid w:val="7C674B03"/>
    <w:rsid w:val="7C6760D8"/>
    <w:rsid w:val="7C76EFC4"/>
    <w:rsid w:val="7C940B4F"/>
    <w:rsid w:val="7CAC0ACF"/>
    <w:rsid w:val="7CC983A4"/>
    <w:rsid w:val="7CD8E06C"/>
    <w:rsid w:val="7CDE0A19"/>
    <w:rsid w:val="7CEB2946"/>
    <w:rsid w:val="7CEB66F2"/>
    <w:rsid w:val="7CED9605"/>
    <w:rsid w:val="7D150764"/>
    <w:rsid w:val="7D18A5A9"/>
    <w:rsid w:val="7D2D7B1E"/>
    <w:rsid w:val="7D52D54E"/>
    <w:rsid w:val="7D7818A1"/>
    <w:rsid w:val="7DB6D162"/>
    <w:rsid w:val="7E1691DD"/>
    <w:rsid w:val="7E592864"/>
    <w:rsid w:val="7E6E5438"/>
    <w:rsid w:val="7E71DE15"/>
    <w:rsid w:val="7E88D686"/>
    <w:rsid w:val="7E99986B"/>
    <w:rsid w:val="7F4880BB"/>
    <w:rsid w:val="7F4C94B2"/>
    <w:rsid w:val="7F5A5FD4"/>
    <w:rsid w:val="7F601874"/>
    <w:rsid w:val="7F83359F"/>
    <w:rsid w:val="7F8F2CCC"/>
    <w:rsid w:val="7FAFB814"/>
    <w:rsid w:val="7FCD2295"/>
    <w:rsid w:val="7FDCD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448D5AA"/>
  <w14:defaultImageDpi w14:val="32767"/>
  <w15:chartTrackingRefBased/>
  <w15:docId w15:val="{B37D243A-C20F-4BC8-8746-67F8556CA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semiHidden="1" w:unhideWhenUsed="1" w:qFormat="1"/>
    <w:lsdException w:name="heading 3" w:uiPriority="8" w:semiHidden="1" w:unhideWhenUsed="1" w:qFormat="1"/>
    <w:lsdException w:name="heading 4" w:uiPriority="9" w:semiHidden="1" w:unhideWhenUsed="1" w:qFormat="1"/>
    <w:lsdException w:name="heading 5" w:uiPriority="10"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unhideWhenUsed="1" w:qFormat="1"/>
    <w:lsdException w:name="toc 2" w:uiPriority="39" w:semiHidden="1" w:unhideWhenUsed="1" w:qFormat="1"/>
    <w:lsdException w:name="toc 3" w:uiPriority="39" w:semiHidden="1"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uiPriority="5" w:semiHidden="1" w:unhideWhenUsed="1" w:qFormat="1"/>
    <w:lsdException w:name="footer" w:uiPriority="4" w:semiHidden="1" w:unhideWhenUsed="1" w:qFormat="1"/>
    <w:lsdException w:name="index heading" w:semiHidden="1"/>
    <w:lsdException w:name="caption" w:uiPriority="2" w:semiHidden="1"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uiPriority="13" w:semiHidden="1" w:unhideWhenUsed="1" w:qFormat="1"/>
    <w:lsdException w:name="List 2" w:semiHidden="1"/>
    <w:lsdException w:name="List 3" w:semiHidden="1"/>
    <w:lsdException w:name="List 4" w:semiHidden="1"/>
    <w:lsdException w:name="List 5" w:semiHidden="1"/>
    <w:lsdException w:name="List Bullet 2" w:uiPriority="14" w:semiHidden="1" w:unhideWhenUsed="1" w:qFormat="1"/>
    <w:lsdException w:name="List Bullet 3" w:semiHidden="1"/>
    <w:lsdException w:name="List Bullet 4" w:semiHidden="1"/>
    <w:lsdException w:name="List Bullet 5" w:semiHidden="1"/>
    <w:lsdException w:name="List Number 2" w:uiPriority="15" w:semiHidden="1"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uiPriority="19" w:semiHidden="1" w:qFormat="1"/>
    <w:lsdException w:name="Default Paragraph Font" w:uiPriority="1" w:semiHidden="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uiPriority="0" w:semiHidden="1"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3"/>
      </w:numPr>
      <w:spacing w:before="40"/>
      <w:outlineLvl w:val="6"/>
    </w:pPr>
    <w:rPr>
      <w:rFonts w:asciiTheme="majorHAnsi" w:hAnsiTheme="majorHAnsi" w:eastAsiaTheme="majorEastAsia"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3"/>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3"/>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color="D0CECE" w:themeColor="background2" w:themeShade="E6" w:sz="8" w:space="10"/>
      </w:pBdr>
      <w:spacing w:before="0" w:after="240"/>
    </w:pPr>
    <w:rPr>
      <w:b/>
      <w:color w:val="002060"/>
    </w:rPr>
  </w:style>
  <w:style w:type="character" w:styleId="Heading5Char" w:customStyle="1">
    <w:name w:val="Heading 5 Char"/>
    <w:aliases w:val="ŠHeading 5 Char"/>
    <w:basedOn w:val="DefaultParagraphFont"/>
    <w:link w:val="Heading5"/>
    <w:uiPriority w:val="10"/>
    <w:rsid w:val="00F13777"/>
    <w:rPr>
      <w:rFonts w:ascii="Arial" w:hAnsi="Arial" w:eastAsia="SimSun" w:cs="Arial"/>
      <w:color w:val="041F42"/>
      <w:sz w:val="32"/>
      <w:lang w:val="en-AU" w:eastAsia="zh-CN"/>
    </w:rPr>
  </w:style>
  <w:style w:type="character" w:styleId="HeaderChar" w:customStyle="1">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styleId="FooterChar" w:customStyle="1">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styleId="Logo" w:customStyle="1">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styleId="Heading6Char" w:customStyle="1">
    <w:name w:val="Heading 6 Char"/>
    <w:aliases w:val="ŠHeading 6 Char"/>
    <w:basedOn w:val="DefaultParagraphFont"/>
    <w:link w:val="Heading6"/>
    <w:uiPriority w:val="99"/>
    <w:semiHidden/>
    <w:rsid w:val="009C575A"/>
    <w:rPr>
      <w:rFonts w:ascii="Arial" w:hAnsi="Arial" w:eastAsiaTheme="majorEastAsia"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styleId="UnresolvedMention1" w:customStyle="1">
    <w:name w:val="Unresolved Mention1"/>
    <w:basedOn w:val="DefaultParagraphFont"/>
    <w:uiPriority w:val="99"/>
    <w:semiHidden/>
    <w:unhideWhenUsed/>
    <w:rsid w:val="00F740FA"/>
    <w:rPr>
      <w:color w:val="605E5C"/>
      <w:shd w:val="clear" w:color="auto" w:fill="E1DFDD"/>
    </w:rPr>
  </w:style>
  <w:style w:type="character" w:styleId="Heading1Char" w:customStyle="1">
    <w:name w:val="Heading 1 Char"/>
    <w:aliases w:val="ŠHeading 1 Char"/>
    <w:basedOn w:val="DefaultParagraphFont"/>
    <w:link w:val="Heading1"/>
    <w:uiPriority w:val="6"/>
    <w:rsid w:val="0033147A"/>
    <w:rPr>
      <w:rFonts w:ascii="Arial" w:hAnsi="Arial" w:eastAsiaTheme="majorEastAsia" w:cstheme="majorBidi"/>
      <w:b/>
      <w:color w:val="1C438B"/>
      <w:sz w:val="52"/>
      <w:szCs w:val="32"/>
      <w:lang w:val="en-AU"/>
    </w:rPr>
  </w:style>
  <w:style w:type="character" w:styleId="Heading2Char" w:customStyle="1">
    <w:name w:val="Heading 2 Char"/>
    <w:aliases w:val="ŠHeading 2 Char"/>
    <w:basedOn w:val="DefaultParagraphFont"/>
    <w:link w:val="Heading2"/>
    <w:uiPriority w:val="7"/>
    <w:rsid w:val="00F13777"/>
    <w:rPr>
      <w:rFonts w:ascii="Arial" w:hAnsi="Arial" w:eastAsia="SimSun" w:cs="Arial"/>
      <w:b/>
      <w:color w:val="1C438B"/>
      <w:sz w:val="48"/>
      <w:szCs w:val="36"/>
      <w:lang w:val="en-AU" w:eastAsia="zh-CN"/>
    </w:rPr>
  </w:style>
  <w:style w:type="character" w:styleId="Heading3Char" w:customStyle="1">
    <w:name w:val="Heading 3 Char"/>
    <w:aliases w:val="ŠHeading 3 Char"/>
    <w:basedOn w:val="DefaultParagraphFont"/>
    <w:link w:val="Heading3"/>
    <w:uiPriority w:val="8"/>
    <w:rsid w:val="00F13777"/>
    <w:rPr>
      <w:rFonts w:ascii="Arial" w:hAnsi="Arial" w:eastAsia="SimSun" w:cs="Arial"/>
      <w:color w:val="1C438B"/>
      <w:sz w:val="40"/>
      <w:szCs w:val="40"/>
      <w:lang w:val="en-AU" w:eastAsia="zh-CN"/>
    </w:rPr>
  </w:style>
  <w:style w:type="character" w:styleId="Heading4Char" w:customStyle="1">
    <w:name w:val="Heading 4 Char"/>
    <w:aliases w:val="ŠHeading 4 Char"/>
    <w:basedOn w:val="DefaultParagraphFont"/>
    <w:link w:val="Heading4"/>
    <w:uiPriority w:val="9"/>
    <w:rsid w:val="0033147A"/>
    <w:rPr>
      <w:rFonts w:ascii="Arial" w:hAnsi="Arial" w:eastAsia="SimSun" w:cs="Times New Roman"/>
      <w:color w:val="041F42"/>
      <w:sz w:val="36"/>
      <w:szCs w:val="32"/>
      <w:lang w:val="en-AU"/>
    </w:rPr>
  </w:style>
  <w:style w:type="table" w:styleId="Tableheader" w:customStyle="1">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color="1F3864" w:themeColor="accent1" w:themeShade="80" w:sz="24" w:space="0"/>
          <w:left w:val="single" w:color="1F3864" w:themeColor="accent1" w:themeShade="80" w:sz="24" w:space="0"/>
          <w:bottom w:val="single" w:color="C00000" w:sz="24" w:space="0"/>
          <w:right w:val="single" w:color="1F3864" w:themeColor="accent1" w:themeShade="80" w:sz="24" w:space="0"/>
          <w:insideH w:val="single" w:color="1F3864" w:themeColor="accent1" w:themeShade="80" w:sz="24" w:space="0"/>
          <w:insideV w:val="single" w:color="1F3864" w:themeColor="accent1" w:themeShade="80" w:sz="24" w:space="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tcPr>
    </w:tblStylePr>
    <w:tblStylePr w:type="band2Horz">
      <w:pPr>
        <w:keepNext w:val="0"/>
        <w:keepLines w:val="0"/>
        <w:pageBreakBefore w:val="0"/>
        <w:widowControl w:val="0"/>
        <w:suppressLineNumbers w:val="0"/>
        <w:suppressAutoHyphens w:val="0"/>
        <w:wordWrap/>
        <w:adjustRightInd/>
        <w:snapToGrid w:val="0"/>
        <w:spacing w:before="80" w:beforeLines="0" w:beforeAutospacing="0" w:after="80" w:afterLines="0" w:afterAutospacing="0" w:line="240" w:lineRule="auto"/>
        <w:contextualSpacing w:val="0"/>
        <w:mirrorIndents/>
      </w:pPr>
      <w:rPr>
        <w:rFonts w:ascii="Arial" w:hAnsi="Arial"/>
        <w:color w:val="000000" w:themeColor="text1"/>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80" w:beforeLines="80" w:beforeAutospacing="0" w:after="80" w:afterLines="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80" w:beforeLines="80" w:beforeAutospacing="0" w:after="80" w:afterLines="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7"/>
      </w:numPr>
      <w:tabs>
        <w:tab w:val="left" w:pos="1134"/>
      </w:tabs>
      <w:adjustRightInd w:val="0"/>
      <w:snapToGrid w:val="0"/>
      <w:spacing w:before="40" w:line="300" w:lineRule="auto"/>
      <w:contextualSpacing/>
    </w:pPr>
  </w:style>
  <w:style w:type="character" w:styleId="Heading7Char" w:customStyle="1">
    <w:name w:val="Heading 7 Char"/>
    <w:basedOn w:val="DefaultParagraphFont"/>
    <w:link w:val="Heading7"/>
    <w:uiPriority w:val="99"/>
    <w:semiHidden/>
    <w:rsid w:val="00F740FA"/>
    <w:rPr>
      <w:rFonts w:asciiTheme="majorHAnsi" w:hAnsiTheme="majorHAnsi" w:eastAsiaTheme="majorEastAsia" w:cstheme="majorBidi"/>
      <w:i/>
      <w:iCs/>
      <w:color w:val="1F3763" w:themeColor="accent1" w:themeShade="7F"/>
      <w:lang w:val="en-AU"/>
    </w:rPr>
  </w:style>
  <w:style w:type="character" w:styleId="Heading8Char" w:customStyle="1">
    <w:name w:val="Heading 8 Char"/>
    <w:basedOn w:val="DefaultParagraphFont"/>
    <w:link w:val="Heading8"/>
    <w:uiPriority w:val="99"/>
    <w:semiHidden/>
    <w:rsid w:val="00F740FA"/>
    <w:rPr>
      <w:rFonts w:asciiTheme="majorHAnsi" w:hAnsiTheme="majorHAnsi" w:eastAsiaTheme="majorEastAsia"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6"/>
      </w:numPr>
      <w:tabs>
        <w:tab w:val="left" w:pos="1134"/>
      </w:tabs>
      <w:snapToGrid w:val="0"/>
      <w:spacing w:before="40" w:line="300" w:lineRule="auto"/>
      <w:contextualSpacing/>
    </w:pPr>
    <w:rPr>
      <w:rFonts w:eastAsia="SimSun" w:cs="Times New Roman"/>
    </w:rPr>
  </w:style>
  <w:style w:type="character" w:styleId="Heading9Char" w:customStyle="1">
    <w:name w:val="Heading 9 Char"/>
    <w:basedOn w:val="DefaultParagraphFont"/>
    <w:link w:val="Heading9"/>
    <w:uiPriority w:val="99"/>
    <w:semiHidden/>
    <w:rsid w:val="00F740FA"/>
    <w:rPr>
      <w:rFonts w:asciiTheme="majorHAnsi" w:hAnsiTheme="majorHAnsi" w:eastAsiaTheme="majorEastAsia"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5"/>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4"/>
      </w:numPr>
    </w:pPr>
  </w:style>
  <w:style w:type="character" w:styleId="QuoteChar" w:customStyle="1">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styleId="TitleChar" w:customStyle="1">
    <w:name w:val="Title Char"/>
    <w:aliases w:val="ŠTitle Char"/>
    <w:basedOn w:val="DefaultParagraphFont"/>
    <w:link w:val="Title"/>
    <w:uiPriority w:val="24"/>
    <w:rsid w:val="00F740FA"/>
    <w:rPr>
      <w:rFonts w:ascii="Arial" w:hAnsi="Arial" w:eastAsia="SimSun"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styleId="DateChar" w:customStyle="1">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styleId="SignatureChar" w:customStyle="1">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59"/>
    <w:rsid w:val="00F740FA"/>
    <w:pPr>
      <w:spacing w:before="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mirrorIndents w:val="0"/>
      </w:pPr>
      <w:tblPr/>
      <w:trPr>
        <w:tblHeader/>
      </w:trPr>
      <w:tcPr>
        <w:tcBorders>
          <w:top w:val="single" w:color="auto" w:sz="4" w:space="0"/>
          <w:left w:val="single" w:color="auto" w:sz="4" w:space="0"/>
          <w:bottom w:val="single" w:color="C00000" w:sz="4" w:space="0"/>
          <w:right w:val="single" w:color="auto" w:sz="4" w:space="0"/>
          <w:insideH w:val="single" w:color="auto" w:sz="4" w:space="0"/>
          <w:insideV w:val="single" w:color="auto" w:sz="4" w:space="0"/>
          <w:tl2br w:val="nil"/>
          <w:tr2bl w:val="nil"/>
        </w:tcBorders>
        <w:shd w:val="clear" w:color="auto" w:fill="002060"/>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tblStylePr w:type="band1Horz">
      <w:pPr>
        <w:keepNext w:val="0"/>
        <w:keepLines w:val="0"/>
        <w:pageBreakBefore w:val="0"/>
        <w:widowControl w:val="0"/>
        <w:suppressLineNumbers w:val="0"/>
        <w:suppressAutoHyphens w:val="0"/>
        <w:wordWrap/>
        <w:adjustRightInd w:val="0"/>
        <w:snapToGrid w:val="0"/>
        <w:spacing w:before="80" w:beforeLines="0" w:beforeAutospacing="0" w:after="80" w:afterLines="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80" w:beforeLines="80" w:beforeAutospacing="0" w:after="80" w:afterLines="80" w:afterAutospacing="0" w:line="240" w:lineRule="atLeast"/>
        <w:contextualSpacing w:val="0"/>
      </w:pPr>
      <w:rPr>
        <w:rFonts w:ascii="Arial" w:hAnsi="Arial"/>
        <w:sz w:val="22"/>
      </w:rPr>
      <w:tblPr/>
      <w:tcPr>
        <w:tcBorders>
          <w:top w:val="single" w:color="auto" w:sz="4" w:space="0"/>
          <w:left w:val="single" w:color="auto" w:sz="4" w:space="0"/>
          <w:bottom w:val="single" w:color="auto" w:sz="4" w:space="0"/>
          <w:right w:val="single" w:color="auto" w:sz="4" w:space="0"/>
          <w:insideH w:val="single" w:color="auto" w:sz="4" w:space="0"/>
          <w:insideV w:val="single" w:color="auto" w:sz="4" w:space="0"/>
          <w:tl2br w:val="nil"/>
          <w:tr2bl w:val="nil"/>
        </w:tcBorders>
        <w:shd w:val="clear" w:color="auto" w:fill="F2F2F2" w:themeFill="background1" w:themeFillShade="F2"/>
      </w:tcPr>
    </w:tblStylePr>
  </w:style>
  <w:style w:type="paragraph" w:styleId="FeatureBox" w:customStyle="1">
    <w:name w:val="Feature Box"/>
    <w:aliases w:val="ŠFeature Box"/>
    <w:basedOn w:val="Normal"/>
    <w:next w:val="Normal"/>
    <w:qFormat/>
    <w:rsid w:val="003D22E3"/>
    <w:pPr>
      <w:pBdr>
        <w:top w:val="single" w:color="1C438B" w:sz="24" w:space="10"/>
        <w:left w:val="single" w:color="1C438B" w:sz="24" w:space="10"/>
        <w:bottom w:val="single" w:color="1C438B" w:sz="24" w:space="10"/>
        <w:right w:val="single" w:color="1C438B" w:sz="24" w:space="10"/>
      </w:pBdr>
    </w:pPr>
    <w:rPr>
      <w:rFonts w:cs="Arial"/>
      <w:lang w:eastAsia="zh-CN"/>
    </w:rPr>
  </w:style>
  <w:style w:type="paragraph" w:styleId="FeatureBox2" w:customStyle="1">
    <w:name w:val="Feature Box 2"/>
    <w:aliases w:val="ŠFeature Box 2"/>
    <w:basedOn w:val="FeatureBox"/>
    <w:next w:val="Normal"/>
    <w:qFormat/>
    <w:rsid w:val="003D22E3"/>
    <w:pPr>
      <w:pBdr>
        <w:top w:val="single" w:color="FFFFFF" w:themeColor="background1" w:sz="24" w:space="10"/>
        <w:left w:val="single" w:color="FFFFFF" w:themeColor="background1" w:sz="24" w:space="10"/>
        <w:bottom w:val="single" w:color="FFFFFF" w:themeColor="background1" w:sz="24" w:space="10"/>
        <w:right w:val="single" w:color="FFFFFF" w:themeColor="background1" w:sz="24" w:space="10"/>
      </w:pBdr>
      <w:shd w:val="clear" w:color="auto" w:fill="C8DBF0"/>
    </w:pPr>
  </w:style>
  <w:style w:type="paragraph" w:styleId="ListParagraph">
    <w:name w:val="List Paragraph"/>
    <w:basedOn w:val="Normal"/>
    <w:uiPriority w:val="99"/>
    <w:unhideWhenUsed/>
    <w:qFormat/>
    <w:rsid w:val="00066BF8"/>
    <w:pPr>
      <w:ind w:left="720"/>
      <w:contextualSpacing/>
    </w:pPr>
  </w:style>
  <w:style w:type="character" w:styleId="CommentReference">
    <w:name w:val="annotation reference"/>
    <w:basedOn w:val="DefaultParagraphFont"/>
    <w:uiPriority w:val="99"/>
    <w:semiHidden/>
    <w:rsid w:val="000B71C9"/>
    <w:rPr>
      <w:sz w:val="16"/>
      <w:szCs w:val="16"/>
    </w:rPr>
  </w:style>
  <w:style w:type="paragraph" w:styleId="CommentText">
    <w:name w:val="annotation text"/>
    <w:basedOn w:val="Normal"/>
    <w:link w:val="CommentTextChar"/>
    <w:uiPriority w:val="99"/>
    <w:semiHidden/>
    <w:rsid w:val="000B71C9"/>
    <w:pPr>
      <w:spacing w:line="240" w:lineRule="auto"/>
    </w:pPr>
    <w:rPr>
      <w:sz w:val="20"/>
      <w:szCs w:val="20"/>
    </w:rPr>
  </w:style>
  <w:style w:type="character" w:styleId="CommentTextChar" w:customStyle="1">
    <w:name w:val="Comment Text Char"/>
    <w:basedOn w:val="DefaultParagraphFont"/>
    <w:link w:val="CommentText"/>
    <w:uiPriority w:val="99"/>
    <w:semiHidden/>
    <w:rsid w:val="000B71C9"/>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0B71C9"/>
    <w:rPr>
      <w:b/>
      <w:bCs/>
    </w:rPr>
  </w:style>
  <w:style w:type="character" w:styleId="CommentSubjectChar" w:customStyle="1">
    <w:name w:val="Comment Subject Char"/>
    <w:basedOn w:val="CommentTextChar"/>
    <w:link w:val="CommentSubject"/>
    <w:uiPriority w:val="99"/>
    <w:semiHidden/>
    <w:rsid w:val="000B71C9"/>
    <w:rPr>
      <w:rFonts w:ascii="Arial" w:hAnsi="Arial"/>
      <w:b/>
      <w:bCs/>
      <w:sz w:val="20"/>
      <w:szCs w:val="20"/>
      <w:lang w:val="en-AU"/>
    </w:rPr>
  </w:style>
  <w:style w:type="paragraph" w:styleId="BalloonText">
    <w:name w:val="Balloon Text"/>
    <w:basedOn w:val="Normal"/>
    <w:link w:val="BalloonTextChar"/>
    <w:uiPriority w:val="99"/>
    <w:semiHidden/>
    <w:unhideWhenUsed/>
    <w:rsid w:val="000B71C9"/>
    <w:pPr>
      <w:spacing w:before="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B71C9"/>
    <w:rPr>
      <w:rFonts w:ascii="Segoe UI" w:hAnsi="Segoe UI" w:cs="Segoe UI"/>
      <w:sz w:val="18"/>
      <w:szCs w:val="18"/>
      <w:lang w:val="en-AU"/>
    </w:rPr>
  </w:style>
  <w:style w:type="character" w:styleId="FollowedHyperlink">
    <w:name w:val="FollowedHyperlink"/>
    <w:basedOn w:val="DefaultParagraphFont"/>
    <w:uiPriority w:val="99"/>
    <w:semiHidden/>
    <w:unhideWhenUsed/>
    <w:rsid w:val="002225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93126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6806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cubed.org/wp-content/uploads/2019/08/WIM-Number-Visuals-Grades-1-2.pdf" TargetMode="External" Id="rId55" /><Relationship Type="http://schemas.openxmlformats.org/officeDocument/2006/relationships/theme" Target="theme/theme1.xml" Id="rId97" /><Relationship Type="http://schemas.openxmlformats.org/officeDocument/2006/relationships/settings" Target="settings.xml" Id="rId7" /><Relationship Type="http://schemas.openxmlformats.org/officeDocument/2006/relationships/footer" Target="footer1.xml" Id="rId92" /><Relationship Type="http://schemas.openxmlformats.org/officeDocument/2006/relationships/customXml" Target="../customXml/item2.xml" Id="rId2" /><Relationship Type="http://schemas.openxmlformats.org/officeDocument/2006/relationships/image" Target="media/image8.png" Id="rId24" /><Relationship Type="http://schemas.openxmlformats.org/officeDocument/2006/relationships/numbering" Target="numbering.xml" Id="rId5" /><Relationship Type="http://schemas.openxmlformats.org/officeDocument/2006/relationships/footer" Target="footer3.xml" Id="rId95" /><Relationship Type="http://schemas.openxmlformats.org/officeDocument/2006/relationships/image" Target="media/image10.png" Id="rId27" /><Relationship Type="http://schemas.openxmlformats.org/officeDocument/2006/relationships/webSettings" Target="webSettings.xml" Id="rId8" /><Relationship Type="http://schemas.openxmlformats.org/officeDocument/2006/relationships/footer" Target="footer2.xml" Id="rId93" /><Relationship Type="http://schemas.openxmlformats.org/officeDocument/2006/relationships/customXml" Target="../customXml/item3.xml" Id="rId3" /><Relationship Type="http://schemas.openxmlformats.org/officeDocument/2006/relationships/fontTable" Target="fontTable.xm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endnotes" Target="endnotes.xml" Id="rId10" /><Relationship Type="http://schemas.openxmlformats.org/officeDocument/2006/relationships/hyperlink" Target="https://www.youcubed.org/wp-content/uploads/2019/08/WIM-Number-Visuals-Grades-1-2.pdf" TargetMode="External" Id="rId52" /><Relationship Type="http://schemas.openxmlformats.org/officeDocument/2006/relationships/image" Target="media/image25.png" Id="rId60" /><Relationship Type="http://schemas.openxmlformats.org/officeDocument/2006/relationships/header" Target="header1.xml" Id="rId9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education.nsw.gov.au/teaching-and-learning/learning-from-home/teaching-at-home/teaching-and-learning-resources/k-6-resources" TargetMode="External" Id="R17f7294e86cb476f" /><Relationship Type="http://schemas.openxmlformats.org/officeDocument/2006/relationships/image" Target="/media/image2a.png" Id="R11651f0ace2a452e" /><Relationship Type="http://schemas.openxmlformats.org/officeDocument/2006/relationships/image" Target="/media/image2b.png" Id="R5fae3cb7665d4b7a" /><Relationship Type="http://schemas.openxmlformats.org/officeDocument/2006/relationships/hyperlink" Target="https://sites.google.com/education.nsw.gov.au/get-mathematical-stage-1/targeted-teaching/dot-card-talk-1" TargetMode="External" Id="R8d65dedc6a87444a" /><Relationship Type="http://schemas.openxmlformats.org/officeDocument/2006/relationships/image" Target="/media/image2c.png" Id="R3a83c2dd96c1451c" /><Relationship Type="http://schemas.openxmlformats.org/officeDocument/2006/relationships/hyperlink" Target="https://sites.google.com/education.nsw.gov.au/get-mathematical-stage-1/contexts-for-practise/race-to-zero" TargetMode="External" Id="R932b930f5e534169" /><Relationship Type="http://schemas.openxmlformats.org/officeDocument/2006/relationships/image" Target="/media/image2d.png" Id="Rdd78b806960f44c2" /><Relationship Type="http://schemas.openxmlformats.org/officeDocument/2006/relationships/image" Target="/media/image2e.png" Id="R049a36ff07b14ea8" /><Relationship Type="http://schemas.openxmlformats.org/officeDocument/2006/relationships/image" Target="/media/image2f.png" Id="R4a369ae418d84ca7" /><Relationship Type="http://schemas.openxmlformats.org/officeDocument/2006/relationships/image" Target="/media/image30.png" Id="Red50439ee1334e18" /><Relationship Type="http://schemas.openxmlformats.org/officeDocument/2006/relationships/hyperlink" Target="https://sites.google.com/education.nsw.gov.au/get-mathematical-stage-1/targeted-teaching/how-to-make-a-square" TargetMode="External" Id="R31ffd3f6240c4746" /><Relationship Type="http://schemas.openxmlformats.org/officeDocument/2006/relationships/image" Target="/media/image31.png" Id="R7801359a5546481a" /><Relationship Type="http://schemas.openxmlformats.org/officeDocument/2006/relationships/image" Target="/media/image32.png" Id="Rd74ca039295e45b7" /><Relationship Type="http://schemas.openxmlformats.org/officeDocument/2006/relationships/hyperlink" Target="https://sites.google.com/education.nsw.gov.au/get-mathematical-stage-1/contexts-for-practise/go-fish-relationships" TargetMode="External" Id="Rcc2be7a9b28a4460" /><Relationship Type="http://schemas.openxmlformats.org/officeDocument/2006/relationships/image" Target="/media/image33.png" Id="Rdbc5ec016293450b" /><Relationship Type="http://schemas.openxmlformats.org/officeDocument/2006/relationships/image" Target="/media/image34.png" Id="Rd956ce30221f456a" /><Relationship Type="http://schemas.openxmlformats.org/officeDocument/2006/relationships/image" Target="/media/image35.png" Id="Rb9dab7943f9d4c50" /><Relationship Type="http://schemas.openxmlformats.org/officeDocument/2006/relationships/image" Target="/media/image36.png" Id="R156eaa6a5de7492a" /><Relationship Type="http://schemas.openxmlformats.org/officeDocument/2006/relationships/hyperlink" Target="https://sites.google.com/education.nsw.gov.au/get-mathematical-stage-1/targeted-teaching/subitising-match-my-collection" TargetMode="External" Id="R929b2b8921254534" /><Relationship Type="http://schemas.openxmlformats.org/officeDocument/2006/relationships/image" Target="/media/image37.png" Id="R22dd160087ea4ec0" /><Relationship Type="http://schemas.openxmlformats.org/officeDocument/2006/relationships/hyperlink" Target="https://sites.google.com/education.nsw.gov.au/get-mathematical-stage-1/targeted-teaching/lets-talk-1-stage-1" TargetMode="External" Id="R9d1056ac316e46bf" /><Relationship Type="http://schemas.openxmlformats.org/officeDocument/2006/relationships/image" Target="/media/image38.png" Id="R9430c8a2be434478" /><Relationship Type="http://schemas.openxmlformats.org/officeDocument/2006/relationships/image" Target="/media/image39.png" Id="R53f2c0b6abd94198" /><Relationship Type="http://schemas.openxmlformats.org/officeDocument/2006/relationships/image" Target="/media/image3a.png" Id="R6877ae874911451b" /><Relationship Type="http://schemas.openxmlformats.org/officeDocument/2006/relationships/hyperlink" Target="https://sites.google.com/education.nsw.gov.au/get-mathematical-stage-1/targeted-teaching/pentominoes-1" TargetMode="External" Id="R299be377842542e4" /><Relationship Type="http://schemas.openxmlformats.org/officeDocument/2006/relationships/image" Target="/media/image3b.png" Id="Rf60d967ca70b4d5e" /><Relationship Type="http://schemas.openxmlformats.org/officeDocument/2006/relationships/image" Target="/media/image3c.png" Id="R3ff3529fb4a743bf" /><Relationship Type="http://schemas.openxmlformats.org/officeDocument/2006/relationships/image" Target="/media/image3d.png" Id="R5119fb87deac4d8b" /><Relationship Type="http://schemas.openxmlformats.org/officeDocument/2006/relationships/image" Target="/media/image3e.png" Id="R8b3126fa4c48418e" /><Relationship Type="http://schemas.openxmlformats.org/officeDocument/2006/relationships/image" Target="/media/image3f.png" Id="R0540ce2e964d4475" /><Relationship Type="http://schemas.openxmlformats.org/officeDocument/2006/relationships/image" Target="/media/image40.png" Id="R27dd10fc691b41f6" /><Relationship Type="http://schemas.openxmlformats.org/officeDocument/2006/relationships/hyperlink" Target="https://sites.google.com/education.nsw.gov.au/get-mathematical-stage-1/contexts-for-practise/go-fish-relationships" TargetMode="External" Id="R9f5ad98c1ac34652" /><Relationship Type="http://schemas.openxmlformats.org/officeDocument/2006/relationships/image" Target="/media/image41.png" Id="R805c0c067a6b41f0" /><Relationship Type="http://schemas.openxmlformats.org/officeDocument/2006/relationships/image" Target="/media/image42.png" Id="R502c8e09137345f1" /><Relationship Type="http://schemas.openxmlformats.org/officeDocument/2006/relationships/image" Target="/media/image43.png" Id="Rb8c68c4a8cb048ac" /><Relationship Type="http://schemas.openxmlformats.org/officeDocument/2006/relationships/hyperlink" Target="https://sites.google.com/education.nsw.gov.au/get-mathematical-stage-1/targeted-teaching/quantifying-collections-paddlepop-sticks-1" TargetMode="External" Id="R79af8fdb52324f98" /><Relationship Type="http://schemas.openxmlformats.org/officeDocument/2006/relationships/image" Target="/media/image44.png" Id="R58528e1035f14fa6" /><Relationship Type="http://schemas.openxmlformats.org/officeDocument/2006/relationships/hyperlink" Target="https://sites.google.com/education.nsw.gov.au/get-mathematical-stage-1/targeted-teaching/lets-investigate-1-stage-1-and-stage-2" TargetMode="External" Id="R6a41f2b2d8e346f8" /><Relationship Type="http://schemas.openxmlformats.org/officeDocument/2006/relationships/image" Target="/media/image45.png" Id="R27231d93f2584637" /><Relationship Type="http://schemas.openxmlformats.org/officeDocument/2006/relationships/image" Target="/media/image46.png" Id="R9ceceffefdbd46f2" /><Relationship Type="http://schemas.openxmlformats.org/officeDocument/2006/relationships/image" Target="/media/image47.png" Id="Ra74ed3526b474a7d" /><Relationship Type="http://schemas.openxmlformats.org/officeDocument/2006/relationships/hyperlink" Target="https://sites.google.com/education.nsw.gov.au/get-mathematical-stage-1/targeted-teaching/pentominoes-2" TargetMode="External" Id="Rb029e282b5934ecb" /><Relationship Type="http://schemas.openxmlformats.org/officeDocument/2006/relationships/image" Target="/media/image48.png" Id="R8fd03dac54a24810" /><Relationship Type="http://schemas.openxmlformats.org/officeDocument/2006/relationships/image" Target="/media/image49.png" Id="Rb0db0524e934445d" /><Relationship Type="http://schemas.openxmlformats.org/officeDocument/2006/relationships/hyperlink" Target="https://abarothsworld.com/Puzzles/Polyominoes/Pentomino%20Zoo.htm" TargetMode="External" Id="Rb60edd9527b245b2" /><Relationship Type="http://schemas.openxmlformats.org/officeDocument/2006/relationships/image" Target="/media/image4a.png" Id="Ra2294d9869994cb4" /><Relationship Type="http://schemas.openxmlformats.org/officeDocument/2006/relationships/image" Target="/media/image4b.png" Id="R3304c1d312214fbd" /><Relationship Type="http://schemas.openxmlformats.org/officeDocument/2006/relationships/image" Target="/media/image4c.png" Id="Rd2aaa75c2dcc496e" /><Relationship Type="http://schemas.openxmlformats.org/officeDocument/2006/relationships/image" Target="/media/image4d.png" Id="R26a9d4f93fd9453e" /><Relationship Type="http://schemas.openxmlformats.org/officeDocument/2006/relationships/image" Target="/media/image4e.png" Id="Ra0a42c9688664323" /><Relationship Type="http://schemas.openxmlformats.org/officeDocument/2006/relationships/image" Target="/media/image4f.png" Id="Rcec4b42cc6ab4747" /><Relationship Type="http://schemas.openxmlformats.org/officeDocument/2006/relationships/image" Target="/media/image50.png" Id="R8304499d8cf940bb" /><Relationship Type="http://schemas.openxmlformats.org/officeDocument/2006/relationships/hyperlink" Target="https://sites.google.com/education.nsw.gov.au/get-mathematical-stage-1/targeted-teaching/which-one-doesnt-belong-1" TargetMode="External" Id="R6107c049faa848d3" /><Relationship Type="http://schemas.openxmlformats.org/officeDocument/2006/relationships/image" Target="/media/image51.png" Id="R200b410a90cf4f77" /><Relationship Type="http://schemas.openxmlformats.org/officeDocument/2006/relationships/image" Target="/media/image52.png" Id="R75dd7f86c9b94417" /><Relationship Type="http://schemas.openxmlformats.org/officeDocument/2006/relationships/image" Target="/media/image53.png" Id="R69b836b82e254b80" /><Relationship Type="http://schemas.openxmlformats.org/officeDocument/2006/relationships/image" Target="/media/image54.png" Id="Re8f9423da4ab40c5" /><Relationship Type="http://schemas.openxmlformats.org/officeDocument/2006/relationships/image" Target="/media/image55.png" Id="R84f79d2a31434b3d" /><Relationship Type="http://schemas.openxmlformats.org/officeDocument/2006/relationships/image" Target="/media/image56.png" Id="R4f0d19a624174e5b" /><Relationship Type="http://schemas.openxmlformats.org/officeDocument/2006/relationships/image" Target="/media/image57.png" Id="R44d13c9f5aaa4282" /><Relationship Type="http://schemas.openxmlformats.org/officeDocument/2006/relationships/image" Target="/media/image58.png" Id="R88cf4339b3ea4b55" /><Relationship Type="http://schemas.openxmlformats.org/officeDocument/2006/relationships/image" Target="/media/image59.png" Id="Rcfc2d41adbad41cf" /><Relationship Type="http://schemas.openxmlformats.org/officeDocument/2006/relationships/hyperlink" Target="https://sites.google.com/education.nsw.gov.au/get-mathematical-stage-1/targeted-teaching/lets-explore-1-stage-1" TargetMode="External" Id="R300ed1b2d02f4131" /><Relationship Type="http://schemas.openxmlformats.org/officeDocument/2006/relationships/image" Target="/media/image5a.png" Id="Ra2271c3555f6470d" /><Relationship Type="http://schemas.openxmlformats.org/officeDocument/2006/relationships/image" Target="/media/image5b.png" Id="R3b21110b67ff4c9c" /><Relationship Type="http://schemas.openxmlformats.org/officeDocument/2006/relationships/image" Target="/media/image5c.png" Id="R5eb95472af5a433c" /><Relationship Type="http://schemas.openxmlformats.org/officeDocument/2006/relationships/image" Target="/media/image5d.png" Id="Re4bd9d7c04074d36" /><Relationship Type="http://schemas.openxmlformats.org/officeDocument/2006/relationships/image" Target="/media/image5e.png" Id="R7cf68a926c3b4503" /><Relationship Type="http://schemas.openxmlformats.org/officeDocument/2006/relationships/hyperlink" Target="https://sites.google.com/education.nsw.gov.au/get-mathematical-stage-1/contexts-for-practise/concentration-constant-difference" TargetMode="External" Id="R94d1845c64e6428c" /><Relationship Type="http://schemas.openxmlformats.org/officeDocument/2006/relationships/image" Target="/media/image5f.png" Id="R326e3326c6fe4add" /><Relationship Type="http://schemas.openxmlformats.org/officeDocument/2006/relationships/image" Target="/media/image60.png" Id="Raff7771ceb94465b" /><Relationship Type="http://schemas.openxmlformats.org/officeDocument/2006/relationships/image" Target="/media/image61.png" Id="R013091a5e66640eb" /><Relationship Type="http://schemas.openxmlformats.org/officeDocument/2006/relationships/image" Target="/media/image62.png" Id="R8f4587d19e60428a" /><Relationship Type="http://schemas.openxmlformats.org/officeDocument/2006/relationships/image" Target="/media/image63.png" Id="R55192531f08b4fc6" /><Relationship Type="http://schemas.openxmlformats.org/officeDocument/2006/relationships/image" Target="/media/image64.png" Id="Rc2df2832b4ec4f0b" /><Relationship Type="http://schemas.openxmlformats.org/officeDocument/2006/relationships/image" Target="/media/image65.png" Id="R43bec86035ba47df" /><Relationship Type="http://schemas.openxmlformats.org/officeDocument/2006/relationships/hyperlink" Target="https://sites.google.com/education.nsw.gov.au/get-mathematical-stage-1/targeted-teaching/6-vs-6-dot-talk-comparison" TargetMode="External" Id="R0b5c3feeafa94993" /><Relationship Type="http://schemas.openxmlformats.org/officeDocument/2006/relationships/image" Target="/media/image66.png" Id="Rf02bb591a7a945ea" /><Relationship Type="http://schemas.openxmlformats.org/officeDocument/2006/relationships/image" Target="/media/image67.png" Id="R914634a3eaa64ec4" /><Relationship Type="http://schemas.openxmlformats.org/officeDocument/2006/relationships/image" Target="/media/image68.png" Id="R3c23562c6bb7488c" /><Relationship Type="http://schemas.openxmlformats.org/officeDocument/2006/relationships/image" Target="/media/image69.png" Id="R39744e7dc6374b7d" /><Relationship Type="http://schemas.openxmlformats.org/officeDocument/2006/relationships/image" Target="/media/image6a.png" Id="Rb2e82d0383ee4ded" /><Relationship Type="http://schemas.openxmlformats.org/officeDocument/2006/relationships/image" Target="/media/image6b.png" Id="Ra277a7ce24264581" /><Relationship Type="http://schemas.openxmlformats.org/officeDocument/2006/relationships/hyperlink" Target="https://sites.google.com/education.nsw.gov.au/get-mathematical-stage-1/targeted-teaching/lets-generalise-1-stage-1" TargetMode="External" Id="Rfec693a3539940e3" /><Relationship Type="http://schemas.openxmlformats.org/officeDocument/2006/relationships/image" Target="/media/image6c.png" Id="Rf3c7c13c592f479f" /><Relationship Type="http://schemas.openxmlformats.org/officeDocument/2006/relationships/image" Target="/media/image6d.png" Id="R902fd7f78c324ac6" /><Relationship Type="http://schemas.openxmlformats.org/officeDocument/2006/relationships/image" Target="/media/image6e.png" Id="Rdf1bbf19185f4b3d" /><Relationship Type="http://schemas.openxmlformats.org/officeDocument/2006/relationships/image" Target="/media/image6f.png" Id="R5f276ace70a24bd3" /><Relationship Type="http://schemas.openxmlformats.org/officeDocument/2006/relationships/hyperlink" Target="https://sites.google.com/education.nsw.gov.au/get-mathematical-stage-1/contexts-for-practise/capture-ten" TargetMode="External" Id="Re58121fc09d843de" /><Relationship Type="http://schemas.openxmlformats.org/officeDocument/2006/relationships/image" Target="/media/image70.png" Id="R90b98bf1a2294837" /><Relationship Type="http://schemas.openxmlformats.org/officeDocument/2006/relationships/image" Target="/media/image71.png" Id="Rd9f48ef480f04913" /><Relationship Type="http://schemas.openxmlformats.org/officeDocument/2006/relationships/image" Target="/media/image73.png" Id="R459d2be9ac0b4fc7" /><Relationship Type="http://schemas.openxmlformats.org/officeDocument/2006/relationships/image" Target="/media/image74.png" Id="R41ea175da551407b" /><Relationship Type="http://schemas.openxmlformats.org/officeDocument/2006/relationships/image" Target="/media/image76.png" Id="R3d18d8d106a84a0f" /><Relationship Type="http://schemas.openxmlformats.org/officeDocument/2006/relationships/image" Target="/media/image77.png" Id="Rb78e2decfcbe49bf" /><Relationship Type="http://schemas.openxmlformats.org/officeDocument/2006/relationships/hyperlink" Target="https://sites.google.com/education.nsw.gov.au/get-mathematical-stage-1/contexts-for-practise/doubles-facts-concentration" TargetMode="External" Id="R189657cce76e45a8" /><Relationship Type="http://schemas.openxmlformats.org/officeDocument/2006/relationships/image" Target="/media/image78.png" Id="R37661d31b3e04c32" /><Relationship Type="http://schemas.openxmlformats.org/officeDocument/2006/relationships/image" Target="/media/image79.png" Id="R6fd8051d1f0f4f99" /><Relationship Type="http://schemas.openxmlformats.org/officeDocument/2006/relationships/image" Target="/media/image7a.png" Id="Rb5b1174900a04ecb" /><Relationship Type="http://schemas.openxmlformats.org/officeDocument/2006/relationships/image" Target="/media/image7b.png" Id="R9b0d72dc91f54937" /><Relationship Type="http://schemas.openxmlformats.org/officeDocument/2006/relationships/image" Target="/media/image7c.png" Id="Re5dbc95bbe8c4bd6" /><Relationship Type="http://schemas.openxmlformats.org/officeDocument/2006/relationships/image" Target="/media/image7d.png" Id="R4ebfd944462c4d2f" /><Relationship Type="http://schemas.openxmlformats.org/officeDocument/2006/relationships/hyperlink" Target="https://sites.google.com/education.nsw.gov.au/get-mathematical-stage-1/targeted-teaching/dot-card-talk-4" TargetMode="External" Id="R57c6544aad714f37" /><Relationship Type="http://schemas.openxmlformats.org/officeDocument/2006/relationships/image" Target="/media/image7f.png" Id="Rc95083adf0c64d2f" /><Relationship Type="http://schemas.openxmlformats.org/officeDocument/2006/relationships/image" Target="/media/image80.png" Id="R359c734d03bb465e" /><Relationship Type="http://schemas.openxmlformats.org/officeDocument/2006/relationships/image" Target="/media/image81.png" Id="R7136b1dbffff4be1" /><Relationship Type="http://schemas.openxmlformats.org/officeDocument/2006/relationships/image" Target="/media/image82.png" Id="Rab9b5d0adb504315" /><Relationship Type="http://schemas.openxmlformats.org/officeDocument/2006/relationships/hyperlink" Target="https://sites.google.com/education.nsw.gov.au/get-mathematical-stage-1/contexts-for-practise/doubles-fill" TargetMode="External" Id="R613cc69693b64729" /><Relationship Type="http://schemas.openxmlformats.org/officeDocument/2006/relationships/image" Target="/media/image83.png" Id="R1fb088cc1a094660" /><Relationship Type="http://schemas.openxmlformats.org/officeDocument/2006/relationships/image" Target="/media/image84.png" Id="R0258514b64ed44d7" /><Relationship Type="http://schemas.openxmlformats.org/officeDocument/2006/relationships/image" Target="/media/image85.png" Id="Ra78e5507e2974798" /><Relationship Type="http://schemas.openxmlformats.org/officeDocument/2006/relationships/hyperlink" Target="https://abcspla.sh/m/2941801" TargetMode="External" Id="R9c6891eef8414098" /><Relationship Type="http://schemas.openxmlformats.org/officeDocument/2006/relationships/image" Target="/media/image86.png" Id="R99d8d8754cce4d30" /><Relationship Type="http://schemas.openxmlformats.org/officeDocument/2006/relationships/hyperlink" Target="https://sites.google.com/education.nsw.gov.au/get-mathematical-stage-1/targeted-teaching/mathxplosion-7-feet-follow-up" TargetMode="External" Id="Rc59897b9ffcf4d46" /><Relationship Type="http://schemas.openxmlformats.org/officeDocument/2006/relationships/image" Target="/media/image87.png" Id="R5edfad25020d4c85" /><Relationship Type="http://schemas.openxmlformats.org/officeDocument/2006/relationships/image" Target="/media/image88.png" Id="Rb6bce5bf449844bc" /><Relationship Type="http://schemas.openxmlformats.org/officeDocument/2006/relationships/image" Target="/media/image89.png" Id="R60122c3ef5f94916" /><Relationship Type="http://schemas.openxmlformats.org/officeDocument/2006/relationships/image" Target="/media/image8a.png" Id="Rd40d2badc23346bd" /><Relationship Type="http://schemas.openxmlformats.org/officeDocument/2006/relationships/image" Target="/media/image8b.png" Id="Rd9ecc065b19b4593" /><Relationship Type="http://schemas.openxmlformats.org/officeDocument/2006/relationships/image" Target="/media/image8c.png" Id="R7aa9af82c61141cb" /><Relationship Type="http://schemas.openxmlformats.org/officeDocument/2006/relationships/image" Target="/media/image8d.png" Id="R1c136f9e0517401c" /><Relationship Type="http://schemas.openxmlformats.org/officeDocument/2006/relationships/hyperlink" Target="https://sites.google.com/education.nsw.gov.au/get-mathematical-stage-1/targeted-teaching/counting-with-understanding-up-to-100" TargetMode="External" Id="R49570f398efc4c6a" /><Relationship Type="http://schemas.openxmlformats.org/officeDocument/2006/relationships/image" Target="/media/image8e.png" Id="R268ce38bbe5e47f6" /><Relationship Type="http://schemas.openxmlformats.org/officeDocument/2006/relationships/image" Target="/media/image8f.png" Id="Rf7179449a66a455e" /><Relationship Type="http://schemas.openxmlformats.org/officeDocument/2006/relationships/image" Target="/media/image90.png" Id="Rccc96702c5c2496c" /><Relationship Type="http://schemas.openxmlformats.org/officeDocument/2006/relationships/hyperlink" Target="https://sites.google.com/education.nsw.gov.au/get-mathematical-stage-1/targeted-teaching/6-is" TargetMode="External" Id="Rce7ec245daf64fe0" /><Relationship Type="http://schemas.openxmlformats.org/officeDocument/2006/relationships/image" Target="/media/image91.png" Id="Rcccb7de6c7c24191" /><Relationship Type="http://schemas.openxmlformats.org/officeDocument/2006/relationships/image" Target="/media/image92.png" Id="R851efd40d43e4bc5" /><Relationship Type="http://schemas.openxmlformats.org/officeDocument/2006/relationships/image" Target="/media/image93.png" Id="Rc80dc44851f446b3" /><Relationship Type="http://schemas.openxmlformats.org/officeDocument/2006/relationships/hyperlink" Target="https://www.youtube.com/watch?v=rsg6NCdu5FA" TargetMode="External" Id="Rf27d6872e83e4cb7" /><Relationship Type="http://schemas.openxmlformats.org/officeDocument/2006/relationships/image" Target="/media/image94.png" Id="Rd1409e057b0949a1" /><Relationship Type="http://schemas.openxmlformats.org/officeDocument/2006/relationships/hyperlink" Target="https://sites.google.com/education.nsw.gov.au/get-mathematical-stage-1/targeted-teaching/numberblocks-stampolines-follow-up" TargetMode="External" Id="R961c7862d4f04b5e" /><Relationship Type="http://schemas.openxmlformats.org/officeDocument/2006/relationships/image" Target="/media/image95.png" Id="Rbe9d572b27684d3d" /><Relationship Type="http://schemas.openxmlformats.org/officeDocument/2006/relationships/image" Target="/media/image96.png" Id="R4fff895ae7fa48f7" /><Relationship Type="http://schemas.openxmlformats.org/officeDocument/2006/relationships/image" Target="/media/image97.png" Id="Re3c23984fb944193" /><Relationship Type="http://schemas.openxmlformats.org/officeDocument/2006/relationships/image" Target="/media/image98.png" Id="R2aba776c23f24f66" /><Relationship Type="http://schemas.openxmlformats.org/officeDocument/2006/relationships/hyperlink" Target="https://sites.google.com/education.nsw.gov.au/get-mathematical-stage-1/contexts-for-practise/go-fish-teen-ty-numbers" TargetMode="External" Id="Rab26422c363841cf" /><Relationship Type="http://schemas.openxmlformats.org/officeDocument/2006/relationships/image" Target="/media/image99.png" Id="R4a3a43b46a6c488a" /><Relationship Type="http://schemas.openxmlformats.org/officeDocument/2006/relationships/image" Target="/media/image9a.png" Id="R687f9fc6bcd64289" /><Relationship Type="http://schemas.openxmlformats.org/officeDocument/2006/relationships/image" Target="/media/image9b.png" Id="R2a3439a5c4fa41cd" /><Relationship Type="http://schemas.openxmlformats.org/officeDocument/2006/relationships/image" Target="/media/image9c.png" Id="R8be5bb407a494e8b" /><Relationship Type="http://schemas.openxmlformats.org/officeDocument/2006/relationships/hyperlink" Target="https://sites.google.com/education.nsw.gov.au/get-mathematical-stage-1/targeted-teaching/about-how-many-paperclips" TargetMode="External" Id="R6e24c3c0c68c466c" /><Relationship Type="http://schemas.openxmlformats.org/officeDocument/2006/relationships/image" Target="/media/image9d.png" Id="R9fd1450380e14905" /><Relationship Type="http://schemas.openxmlformats.org/officeDocument/2006/relationships/image" Target="/media/image9e.png" Id="Raeef588a7fab491d" /><Relationship Type="http://schemas.openxmlformats.org/officeDocument/2006/relationships/image" Target="/media/image9f.png" Id="Rd04f3ea39e834667" /><Relationship Type="http://schemas.openxmlformats.org/officeDocument/2006/relationships/hyperlink" Target="https://sites.google.com/education.nsw.gov.au/get-mathematical-stage-1/targeted-teaching/about-how-many-paperclips" TargetMode="External" Id="Ra100a2d61c864d2d" /><Relationship Type="http://schemas.openxmlformats.org/officeDocument/2006/relationships/image" Target="/media/imagea0.png" Id="R108173735c004179" /><Relationship Type="http://schemas.openxmlformats.org/officeDocument/2006/relationships/image" Target="/media/imagea1.png" Id="Rc7ba5fb8e6764be0" /><Relationship Type="http://schemas.openxmlformats.org/officeDocument/2006/relationships/hyperlink" Target="https://sites.google.com/education.nsw.gov.au/get-mathematical-stage-1/targeted-teaching/the-doorbell-rang" TargetMode="External" Id="R88094fdc7bbd4c6d" /><Relationship Type="http://schemas.openxmlformats.org/officeDocument/2006/relationships/image" Target="/media/imagea2.png" Id="Re95007ab748d402e" /><Relationship Type="http://schemas.openxmlformats.org/officeDocument/2006/relationships/image" Target="/media/imagea3.png" Id="Rd2814d781faf499f" /><Relationship Type="http://schemas.openxmlformats.org/officeDocument/2006/relationships/hyperlink" Target="https://sites.google.com/education.nsw.gov.au/get-mathematical-stage-1/contexts-for-practise/turn-over-3" TargetMode="External" Id="R9edda0af08394c0b" /><Relationship Type="http://schemas.openxmlformats.org/officeDocument/2006/relationships/image" Target="/media/imagea4.png" Id="R149e30f0bfd444f5" /><Relationship Type="http://schemas.openxmlformats.org/officeDocument/2006/relationships/image" Target="/media/imagea5.png" Id="R32508441d1b84ecd" /><Relationship Type="http://schemas.openxmlformats.org/officeDocument/2006/relationships/image" Target="/media/imagea6.png" Id="R58a95a5549ff4265" /><Relationship Type="http://schemas.openxmlformats.org/officeDocument/2006/relationships/image" Target="/media/imagea7.png" Id="Ra1bf2e17563445d0" /><Relationship Type="http://schemas.openxmlformats.org/officeDocument/2006/relationships/image" Target="/media/imagea8.png" Id="Recf7b8a970d94ebe" /><Relationship Type="http://schemas.openxmlformats.org/officeDocument/2006/relationships/image" Target="/media/imagea9.png" Id="R8efd95e84fd345e1" /><Relationship Type="http://schemas.openxmlformats.org/officeDocument/2006/relationships/hyperlink" Target="https://sites.google.com/education.nsw.gov.au/get-mathematical-stage-1/targeted-teaching/subitising-6-one-less-than" TargetMode="External" Id="R2aed5cde83cb4ad4" /><Relationship Type="http://schemas.openxmlformats.org/officeDocument/2006/relationships/image" Target="/media/imageaa.png" Id="R6e7434b3b05a475e" /><Relationship Type="http://schemas.openxmlformats.org/officeDocument/2006/relationships/hyperlink" Target="https://sites.google.com/education.nsw.gov.au/get-mathematical-stage-1/targeted-teaching/none-the-number" TargetMode="External" Id="R753997c3a37749e5" /><Relationship Type="http://schemas.openxmlformats.org/officeDocument/2006/relationships/image" Target="/media/imageab.png" Id="R0146e7f8ef524c81" /><Relationship Type="http://schemas.openxmlformats.org/officeDocument/2006/relationships/image" Target="/media/imageac.png" Id="R67bb188ee2b0437f" /><Relationship Type="http://schemas.openxmlformats.org/officeDocument/2006/relationships/image" Target="/media/imagead.png" Id="Rbc924003dcbf4e4b" /><Relationship Type="http://schemas.openxmlformats.org/officeDocument/2006/relationships/hyperlink" Target="https://youtu.be/W6i-11Flmnw" TargetMode="External" Id="R9b68411344c84a71" /><Relationship Type="http://schemas.openxmlformats.org/officeDocument/2006/relationships/image" Target="/media/imageae.png" Id="Ra277ee0e6b774337" /><Relationship Type="http://schemas.openxmlformats.org/officeDocument/2006/relationships/hyperlink" Target="https://sites.google.com/education.nsw.gov.au/get-mathematical-stage-1/contexts-for-practise/capture-ten" TargetMode="External" Id="R036179af54134525" /><Relationship Type="http://schemas.openxmlformats.org/officeDocument/2006/relationships/image" Target="/media/imageaf.png" Id="R85be4168bf4f49dc" /><Relationship Type="http://schemas.openxmlformats.org/officeDocument/2006/relationships/image" Target="/media/imageb0.png" Id="R938494a6f3c34de4" /><Relationship Type="http://schemas.openxmlformats.org/officeDocument/2006/relationships/image" Target="/media/imageb1.png" Id="Ree68392bc308420c" /><Relationship Type="http://schemas.openxmlformats.org/officeDocument/2006/relationships/image" Target="/media/imageb2.png" Id="Ra03c55e32f4c4fe8" /><Relationship Type="http://schemas.openxmlformats.org/officeDocument/2006/relationships/image" Target="/media/imageb3.png" Id="R69a9e471674b4141" /><Relationship Type="http://schemas.openxmlformats.org/officeDocument/2006/relationships/image" Target="/media/imageb4.png" Id="Rb869de3fa78345bc" /><Relationship Type="http://schemas.openxmlformats.org/officeDocument/2006/relationships/image" Target="/media/imageb5.png" Id="R7231804ccebd4d90" /><Relationship Type="http://schemas.openxmlformats.org/officeDocument/2006/relationships/image" Target="/media/imageb6.png" Id="R46cb84f2524146d7" /><Relationship Type="http://schemas.openxmlformats.org/officeDocument/2006/relationships/image" Target="/media/imageb7.png" Id="Re067ddaa31c541f8" /><Relationship Type="http://schemas.openxmlformats.org/officeDocument/2006/relationships/image" Target="/media/imageb8.png" Id="R16831b620f444959" /><Relationship Type="http://schemas.openxmlformats.org/officeDocument/2006/relationships/image" Target="/media/imageb9.png" Id="R2fb22b620fc14e26" /><Relationship Type="http://schemas.openxmlformats.org/officeDocument/2006/relationships/hyperlink" Target="https://sites.google.com/education.nsw.gov.au/get-mathematical-stage-1/targeted-teaching/resolve-double-decker-bus-part-1" TargetMode="External" Id="R369d47c169084783" /><Relationship Type="http://schemas.openxmlformats.org/officeDocument/2006/relationships/image" Target="/media/imageba.png" Id="R2d7b6e154cec4961" /><Relationship Type="http://schemas.openxmlformats.org/officeDocument/2006/relationships/hyperlink" Target="https://sites.google.com/education.nsw.gov.au/get-mathematical-stage-1/targeted-teaching/youcubed-number-visuals" TargetMode="External" Id="R0a005ea1e3de415f" /><Relationship Type="http://schemas.openxmlformats.org/officeDocument/2006/relationships/image" Target="/media/imagebb.png" Id="Ra75acb4ed7e54ae7" /><Relationship Type="http://schemas.openxmlformats.org/officeDocument/2006/relationships/hyperlink" Target="https://sites.google.com/education.nsw.gov.au/get-mathematical-stage-1/targeted-teaching/resolve-double-decker-bus-part-2" TargetMode="External" Id="R6c65c78ccd594bc2" /></Relationships>
</file>

<file path=word/_rels/footer3.xml.rels><?xml version="1.0" encoding="UTF-8" standalone="yes"?>
<Relationships xmlns="http://schemas.openxmlformats.org/package/2006/relationships"><Relationship Id="rId1"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vanravenst1\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A1EA123AD67744A854930532A2E65B" ma:contentTypeVersion="11" ma:contentTypeDescription="Create a new document." ma:contentTypeScope="" ma:versionID="23c0864e5b88d81ca16fc313bc51c4f7">
  <xsd:schema xmlns:xsd="http://www.w3.org/2001/XMLSchema" xmlns:xs="http://www.w3.org/2001/XMLSchema" xmlns:p="http://schemas.microsoft.com/office/2006/metadata/properties" xmlns:ns2="2b8f126a-38b9-4492-be35-a33a4edb6fbd" xmlns:ns3="3b666755-876b-42ff-b409-4240f06f7e75" targetNamespace="http://schemas.microsoft.com/office/2006/metadata/properties" ma:root="true" ma:fieldsID="d9fd3039fd129bb607c92dfde4e669f0" ns2:_="" ns3:_="">
    <xsd:import namespace="2b8f126a-38b9-4492-be35-a33a4edb6fbd"/>
    <xsd:import namespace="3b666755-876b-42ff-b409-4240f06f7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f126a-38b9-4492-be35-a33a4edb6f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666755-876b-42ff-b409-4240f06f7e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169C-2D15-4DB3-9CF1-B4E5AE2D24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f126a-38b9-4492-be35-a33a4edb6fbd"/>
    <ds:schemaRef ds:uri="3b666755-876b-42ff-b409-4240f06f7e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2b8f126a-38b9-4492-be35-a33a4edb6fbd"/>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3b666755-876b-42ff-b409-4240f06f7e75"/>
    <ds:schemaRef ds:uri="http://www.w3.org/XML/1998/namespace"/>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E3B3FE75-BC69-49E7-BD6C-662B312D4EC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20200115-DOE-annotated-template.dotx</ap:Template>
  <ap:Application>Microsoft Office Word</ap:Application>
  <ap:DocSecurity>0</ap:DocSecurity>
  <ap:ScaleCrop>false</ap:ScaleCrop>
  <ap:Manager/>
  <ap:Company>NSW Department of Education</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Hollie Van Ravenstein</dc:creator>
  <keywords/>
  <dc:description/>
  <lastModifiedBy>Michelle Tregoning</lastModifiedBy>
  <revision>389</revision>
  <lastPrinted>2019-09-30T07:42:00.0000000Z</lastPrinted>
  <dcterms:created xsi:type="dcterms:W3CDTF">2020-03-17T07:13:00.0000000Z</dcterms:created>
  <dcterms:modified xsi:type="dcterms:W3CDTF">2020-05-11T02:06:43.3927671Z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0x010100F9A1EA123AD67744A854930532A2E65B</vt:lpwstr>
  </property>
</Properties>
</file>