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086656" w:rsidP="00086656" w:rsidRDefault="68A3894D" w14:paraId="798F33A6" w14:textId="334DABD3">
      <w:pPr>
        <w:pStyle w:val="Title"/>
      </w:pPr>
      <w:r>
        <w:t>Mathematics</w:t>
      </w:r>
      <w:r w:rsidR="00E13D6C">
        <w:t xml:space="preserve"> workbook</w:t>
      </w:r>
      <w:r w:rsidR="002762CD">
        <w:t xml:space="preserve"> S</w:t>
      </w:r>
      <w:r w:rsidR="00764140">
        <w:t xml:space="preserve">tage </w:t>
      </w:r>
      <w:r w:rsidR="00B57CB0">
        <w:t>2</w:t>
      </w:r>
    </w:p>
    <w:p w:rsidRPr="00E13D6C" w:rsidR="00E13D6C" w:rsidP="00E13D6C" w:rsidRDefault="00E13D6C" w14:paraId="05BD69AF" w14:textId="77777777">
      <w:pPr>
        <w:pStyle w:val="FeatureBox2"/>
        <w:rPr>
          <w:sz w:val="32"/>
          <w:szCs w:val="32"/>
        </w:rPr>
      </w:pPr>
      <w:r w:rsidRPr="00E13D6C">
        <w:rPr>
          <w:sz w:val="32"/>
          <w:szCs w:val="32"/>
        </w:rPr>
        <w:t xml:space="preserve">Name: </w:t>
      </w:r>
    </w:p>
    <w:p w:rsidRPr="00E13D6C" w:rsidR="00E13D6C" w:rsidP="00E13D6C" w:rsidRDefault="00E13D6C" w14:paraId="4E8C1426" w14:textId="77777777">
      <w:pPr>
        <w:pStyle w:val="FeatureBox2"/>
        <w:rPr>
          <w:sz w:val="32"/>
          <w:szCs w:val="32"/>
        </w:rPr>
      </w:pPr>
      <w:r w:rsidRPr="00E13D6C">
        <w:rPr>
          <w:sz w:val="32"/>
          <w:szCs w:val="32"/>
        </w:rPr>
        <w:t>Class:</w:t>
      </w:r>
    </w:p>
    <w:p w:rsidR="00E13D6C" w:rsidP="00D61367" w:rsidRDefault="00E13D6C" w14:paraId="3388E705" w14:textId="77777777">
      <w:pPr>
        <w:pStyle w:val="Heading1"/>
      </w:pPr>
      <w:r>
        <w:t xml:space="preserve">Overview </w:t>
      </w:r>
    </w:p>
    <w:p w:rsidRPr="00C31E8A" w:rsidR="00C31E8A" w:rsidP="0070629F" w:rsidRDefault="00C31E8A" w14:paraId="36297AB5" w14:textId="77777777">
      <w:r w:rsidRPr="00C31E8A">
        <w:t xml:space="preserve">For the next 2 weeks, we hope you will be having some fun with mathematics – getting sweaty brains, thinking hard and feeling successful when you solve a problem, develop more confidence or understand something better. Many of these activities are games and investigations that you can play with your family, friends and classmates. Have fun and think deeply! </w:t>
      </w:r>
    </w:p>
    <w:p w:rsidRPr="00E13D6C" w:rsidR="00E13D6C" w:rsidP="0070629F" w:rsidRDefault="00C31E8A" w14:paraId="538D0544" w14:textId="6F028A73">
      <w:r w:rsidRPr="00C31E8A">
        <w:t>Most of these tasks have a video</w:t>
      </w:r>
      <w:r w:rsidR="005A6FD8">
        <w:t xml:space="preserve"> and some have downloadable resources</w:t>
      </w:r>
      <w:r w:rsidR="00BE4F30">
        <w:t xml:space="preserve"> </w:t>
      </w:r>
      <w:r w:rsidRPr="00C31E8A" w:rsidR="00BE4F30">
        <w:t>to support your learning</w:t>
      </w:r>
      <w:r w:rsidRPr="00C31E8A">
        <w:t>. You can find</w:t>
      </w:r>
      <w:r w:rsidR="00BE4F30">
        <w:t xml:space="preserve"> these using</w:t>
      </w:r>
      <w:r w:rsidRPr="00C31E8A">
        <w:t xml:space="preserve"> the </w:t>
      </w:r>
      <w:r w:rsidRPr="00BE4F30" w:rsidR="005A6FD8">
        <w:t>digital student resource link</w:t>
      </w:r>
      <w:r w:rsidRPr="00BE4F30">
        <w:t xml:space="preserve"> o</w:t>
      </w:r>
      <w:r w:rsidRPr="00C31E8A">
        <w:t>n the</w:t>
      </w:r>
      <w:r w:rsidR="005A6FD8">
        <w:t xml:space="preserve"> </w:t>
      </w:r>
      <w:r w:rsidRPr="00C31E8A" w:rsidR="005A6FD8">
        <w:t>Learning from home, Teaching and learning resources,</w:t>
      </w:r>
      <w:hyperlink w:history="1" r:id="rId11">
        <w:r w:rsidRPr="005F6755" w:rsidR="005A6FD8">
          <w:rPr>
            <w:rStyle w:val="Hyperlink"/>
          </w:rPr>
          <w:t xml:space="preserve"> K-6 resources page</w:t>
        </w:r>
      </w:hyperlink>
      <w:r w:rsidR="00EB6818">
        <w:t>.</w:t>
      </w:r>
      <w:r w:rsidRPr="00E13D6C" w:rsidR="00E13D6C">
        <w:br w:type="page"/>
      </w:r>
    </w:p>
    <w:p w:rsidR="002762CD" w:rsidP="00EF7656" w:rsidRDefault="006649BA" w14:paraId="4E9FDE17" w14:textId="28A1F295">
      <w:pPr>
        <w:pStyle w:val="Heading1"/>
      </w:pPr>
      <w:r>
        <w:lastRenderedPageBreak/>
        <w:t>Day</w:t>
      </w:r>
      <w:r w:rsidR="00EF7656">
        <w:t xml:space="preserve"> 1</w:t>
      </w:r>
    </w:p>
    <w:p w:rsidRPr="00E1181B" w:rsidR="006156DF" w:rsidP="00E1181B" w:rsidRDefault="00B57CB0" w14:paraId="0B0E7B19" w14:textId="6C687089">
      <w:r>
        <w:t>Today we have 4 tasks.</w:t>
      </w:r>
      <w:r w:rsidR="4B4238E7">
        <w:t xml:space="preserve"> These tasks are designed to get us talking about different ways we can think about numbers, have some fun whilst working with the operations and make some squ</w:t>
      </w:r>
      <w:r w:rsidR="76138132">
        <w:t>ares we will need later in the week.</w:t>
      </w:r>
    </w:p>
    <w:p w:rsidRPr="002762CD" w:rsidR="00D61367" w:rsidP="005C1F70" w:rsidRDefault="005C1F70" w14:paraId="28216BB8" w14:textId="1D97EA13">
      <w:pPr>
        <w:pStyle w:val="FeatureBox"/>
      </w:pPr>
      <w:r w:rsidR="005C1F70">
        <w:drawing>
          <wp:inline wp14:editId="415DE22A" wp14:anchorId="34CBD98F">
            <wp:extent cx="635027" cy="635027"/>
            <wp:effectExtent l="0" t="0" r="0" b="0"/>
            <wp:docPr id="1679935547" name="Picture 16" descr="Time to collect your resources" title="Resources"/>
            <wp:cNvGraphicFramePr>
              <a:graphicFrameLocks noChangeAspect="1"/>
            </wp:cNvGraphicFramePr>
            <a:graphic>
              <a:graphicData uri="http://schemas.openxmlformats.org/drawingml/2006/picture">
                <pic:pic>
                  <pic:nvPicPr>
                    <pic:cNvPr id="0" name="Picture 16"/>
                    <pic:cNvPicPr/>
                  </pic:nvPicPr>
                  <pic:blipFill>
                    <a:blip r:embed="Rb1f85ded99204f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C1F70">
        <w:rPr/>
        <w:t xml:space="preserve"> Resources – colour pencils</w:t>
      </w:r>
      <w:r w:rsidR="006156DF">
        <w:rPr/>
        <w:t>/ markers</w:t>
      </w:r>
      <w:r w:rsidR="000A56D4">
        <w:rPr/>
        <w:t xml:space="preserve">, device to view videos, </w:t>
      </w:r>
      <w:r w:rsidR="003A6E7C">
        <w:rPr/>
        <w:t xml:space="preserve">5 </w:t>
      </w:r>
      <w:r w:rsidR="001A5D1D">
        <w:rPr/>
        <w:t>pieces</w:t>
      </w:r>
      <w:r w:rsidR="003A6E7C">
        <w:rPr/>
        <w:t xml:space="preserve"> of A4 or A5 paper,</w:t>
      </w:r>
      <w:r w:rsidR="004D6CBC">
        <w:rPr/>
        <w:t xml:space="preserve"> d</w:t>
      </w:r>
      <w:r w:rsidR="004D6CBC">
        <w:rPr/>
        <w:t>ice or numeral cards 1-6</w:t>
      </w:r>
      <w:r w:rsidR="00572585">
        <w:rPr/>
        <w:t>, 0-9 spinner (appendix)</w:t>
      </w:r>
      <w:r w:rsidR="003A6E7C">
        <w:rPr/>
        <w:t xml:space="preserve"> </w:t>
      </w:r>
    </w:p>
    <w:p w:rsidR="002762CD" w:rsidP="002D1DF5" w:rsidRDefault="0002280F" w14:paraId="252E4025" w14:textId="1387E15B">
      <w:pPr>
        <w:pStyle w:val="Heading2"/>
      </w:pPr>
      <w:r>
        <w:t>D</w:t>
      </w:r>
      <w:r w:rsidRPr="002D1DF5" w:rsidR="002D1DF5">
        <w:t>ot</w:t>
      </w:r>
      <w:r>
        <w:t xml:space="preserve"> card</w:t>
      </w:r>
      <w:r w:rsidRPr="002D1DF5" w:rsidR="002D1DF5">
        <w:t xml:space="preserve"> talk</w:t>
      </w:r>
      <w:r w:rsidR="00AB0FCF">
        <w:t xml:space="preserve"> – 2</w:t>
      </w:r>
    </w:p>
    <w:p w:rsidR="7D39C2D1" w:rsidP="7D39C2D1" w:rsidRDefault="005C1F70" w14:paraId="69E6AC20" w14:textId="4B38C69D">
      <w:pPr>
        <w:rPr>
          <w:lang w:eastAsia="zh-CN"/>
        </w:rPr>
      </w:pPr>
      <w:r w:rsidR="005C1F70">
        <w:drawing>
          <wp:inline wp14:editId="7BD16DC1" wp14:anchorId="4947CEE0">
            <wp:extent cx="640081" cy="640081"/>
            <wp:effectExtent l="0" t="0" r="7620" b="7620"/>
            <wp:docPr id="2094235144" name="Picture 20" descr="Play this game or watch this video." title="Play"/>
            <wp:cNvGraphicFramePr>
              <a:graphicFrameLocks noChangeAspect="1"/>
            </wp:cNvGraphicFramePr>
            <a:graphic>
              <a:graphicData uri="http://schemas.openxmlformats.org/drawingml/2006/picture">
                <pic:pic>
                  <pic:nvPicPr>
                    <pic:cNvPr id="0" name="Picture 20"/>
                    <pic:cNvPicPr/>
                  </pic:nvPicPr>
                  <pic:blipFill>
                    <a:blip r:embed="Rb085fb4eda7649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02280F">
        <w:rPr>
          <w:lang w:eastAsia="zh-CN"/>
        </w:rPr>
        <w:t>View video –</w:t>
      </w:r>
      <w:r w:rsidRPr="5A59B26F" w:rsidR="00081943">
        <w:rPr>
          <w:lang w:eastAsia="zh-CN"/>
        </w:rPr>
        <w:t xml:space="preserve"> </w:t>
      </w:r>
      <w:hyperlink r:id="R5362fde2d5fc4e39">
        <w:r w:rsidRPr="5A59B26F" w:rsidR="25818EA5">
          <w:rPr>
            <w:rStyle w:val="Hyperlink"/>
            <w:rFonts w:eastAsia="Arial" w:cs="Arial"/>
          </w:rPr>
          <w:t>Dot card talk – 2 video</w:t>
        </w:r>
      </w:hyperlink>
    </w:p>
    <w:p w:rsidR="00E25ABF" w:rsidP="00D61367" w:rsidRDefault="00AB0FCF" w14:paraId="0EC4FC88" w14:textId="5E028521">
      <w:pPr>
        <w:rPr>
          <w:lang w:eastAsia="zh-CN"/>
        </w:rPr>
      </w:pPr>
      <w:r w:rsidR="00AB0FCF">
        <w:drawing>
          <wp:inline wp14:editId="34F587A7" wp14:anchorId="46FD6DF6">
            <wp:extent cx="640081" cy="640081"/>
            <wp:effectExtent l="0" t="0" r="7620" b="7620"/>
            <wp:docPr id="1536443548" name="Picture 908694346" descr="This activity involves drawing." title="Draw"/>
            <wp:cNvGraphicFramePr>
              <a:graphicFrameLocks noChangeAspect="1"/>
            </wp:cNvGraphicFramePr>
            <a:graphic>
              <a:graphicData uri="http://schemas.openxmlformats.org/drawingml/2006/picture">
                <pic:pic>
                  <pic:nvPicPr>
                    <pic:cNvPr id="0" name="Picture 908694346"/>
                    <pic:cNvPicPr/>
                  </pic:nvPicPr>
                  <pic:blipFill>
                    <a:blip r:embed="Rfb1b2639ebe84f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AB0FCF">
        <w:rPr>
          <w:lang w:eastAsia="zh-CN"/>
        </w:rPr>
        <w:t>Imagining the other coll</w:t>
      </w:r>
      <w:r w:rsidRPr="5A59B26F" w:rsidR="00B57CB0">
        <w:rPr>
          <w:lang w:eastAsia="zh-CN"/>
        </w:rPr>
        <w:t>ections reforming into arrays… D</w:t>
      </w:r>
      <w:r w:rsidRPr="5A59B26F" w:rsidR="00AB0FCF">
        <w:rPr>
          <w:lang w:eastAsia="zh-CN"/>
        </w:rPr>
        <w:t>raw what they would look like.</w:t>
      </w:r>
      <w:r>
        <w:br/>
      </w:r>
    </w:p>
    <w:p w:rsidR="006156DF" w:rsidP="00D61367" w:rsidRDefault="006156DF" w14:paraId="14162AD6" w14:textId="48238EBD">
      <w:pPr>
        <w:rPr>
          <w:lang w:eastAsia="zh-CN"/>
        </w:rPr>
      </w:pPr>
    </w:p>
    <w:p w:rsidR="001D04C3" w:rsidP="00D61367" w:rsidRDefault="001D04C3" w14:paraId="1727CD97" w14:textId="7C8C49E2">
      <w:pPr>
        <w:rPr>
          <w:lang w:eastAsia="zh-CN"/>
        </w:rPr>
      </w:pPr>
    </w:p>
    <w:p w:rsidR="001D04C3" w:rsidP="00D61367" w:rsidRDefault="001D04C3" w14:paraId="2CFB4BEE" w14:textId="221F4706">
      <w:pPr>
        <w:rPr>
          <w:lang w:eastAsia="zh-CN"/>
        </w:rPr>
      </w:pPr>
    </w:p>
    <w:p w:rsidR="001D04C3" w:rsidP="00D61367" w:rsidRDefault="001D04C3" w14:paraId="24F47C8F" w14:textId="13FF4E39">
      <w:pPr>
        <w:rPr>
          <w:lang w:eastAsia="zh-CN"/>
        </w:rPr>
      </w:pPr>
    </w:p>
    <w:p w:rsidR="001D04C3" w:rsidP="00D61367" w:rsidRDefault="001D04C3" w14:paraId="446894EF" w14:textId="57BD4A13">
      <w:pPr>
        <w:rPr>
          <w:lang w:eastAsia="zh-CN"/>
        </w:rPr>
      </w:pPr>
    </w:p>
    <w:p w:rsidR="001D04C3" w:rsidP="00D61367" w:rsidRDefault="001D04C3" w14:paraId="13CF99FD" w14:textId="2F05CF51">
      <w:pPr>
        <w:rPr>
          <w:lang w:eastAsia="zh-CN"/>
        </w:rPr>
      </w:pPr>
    </w:p>
    <w:p w:rsidR="001D04C3" w:rsidP="00D61367" w:rsidRDefault="001D04C3" w14:paraId="0CEF2F12" w14:textId="66B2EA62">
      <w:pPr>
        <w:rPr>
          <w:lang w:eastAsia="zh-CN"/>
        </w:rPr>
      </w:pPr>
    </w:p>
    <w:p w:rsidR="001D04C3" w:rsidP="00D61367" w:rsidRDefault="001D04C3" w14:paraId="78D6A999" w14:textId="408A7267">
      <w:pPr>
        <w:rPr>
          <w:lang w:eastAsia="zh-CN"/>
        </w:rPr>
      </w:pPr>
    </w:p>
    <w:p w:rsidR="001D04C3" w:rsidP="00D61367" w:rsidRDefault="001D04C3" w14:paraId="4BFC9351" w14:textId="429E08AD">
      <w:pPr>
        <w:rPr>
          <w:lang w:eastAsia="zh-CN"/>
        </w:rPr>
      </w:pPr>
    </w:p>
    <w:p w:rsidR="00D10B5A" w:rsidP="00D61367" w:rsidRDefault="001D04C3" w14:paraId="4C1A1590" w14:textId="766F024D">
      <w:pPr>
        <w:rPr>
          <w:lang w:eastAsia="zh-CN"/>
        </w:rPr>
      </w:pPr>
      <w:r w:rsidR="001D04C3">
        <w:drawing>
          <wp:inline wp14:editId="7C308425" wp14:anchorId="2DB542E5">
            <wp:extent cx="635027" cy="635027"/>
            <wp:effectExtent l="0" t="0" r="0" b="0"/>
            <wp:docPr id="1650237923" name="Picture 17" descr="This activity requires collaboration./" title="Collaborate"/>
            <wp:cNvGraphicFramePr>
              <a:graphicFrameLocks noChangeAspect="1"/>
            </wp:cNvGraphicFramePr>
            <a:graphic>
              <a:graphicData uri="http://schemas.openxmlformats.org/drawingml/2006/picture">
                <pic:pic>
                  <pic:nvPicPr>
                    <pic:cNvPr id="0" name="Picture 17"/>
                    <pic:cNvPicPr/>
                  </pic:nvPicPr>
                  <pic:blipFill>
                    <a:blip r:embed="R8861424a520643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1D04C3">
        <w:drawing>
          <wp:inline wp14:editId="7C07A740" wp14:anchorId="2B82E475">
            <wp:extent cx="640081" cy="640081"/>
            <wp:effectExtent l="0" t="0" r="7620" b="7620"/>
            <wp:docPr id="1230033056" name="Picture 22" descr="Find someone to discuss your learning with." title="Discuss"/>
            <wp:cNvGraphicFramePr>
              <a:graphicFrameLocks noChangeAspect="1"/>
            </wp:cNvGraphicFramePr>
            <a:graphic>
              <a:graphicData uri="http://schemas.openxmlformats.org/drawingml/2006/picture">
                <pic:pic>
                  <pic:nvPicPr>
                    <pic:cNvPr id="0" name="Picture 22"/>
                    <pic:cNvPicPr/>
                  </pic:nvPicPr>
                  <pic:blipFill>
                    <a:blip r:embed="Rdc27fe5aeefd43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6156DF">
        <w:rPr>
          <w:lang w:eastAsia="zh-CN"/>
        </w:rPr>
        <w:t>How do people in your family see the representation?</w:t>
      </w:r>
    </w:p>
    <w:p w:rsidR="00D10B5A" w:rsidP="00D61367" w:rsidRDefault="00D10B5A" w14:paraId="1BB844DA" w14:textId="491C4E81">
      <w:pPr>
        <w:rPr>
          <w:lang w:eastAsia="zh-CN"/>
        </w:rPr>
      </w:pPr>
    </w:p>
    <w:p w:rsidRPr="00D61367" w:rsidR="00D10B5A" w:rsidP="00D61367" w:rsidRDefault="00D10B5A" w14:paraId="5DFC800E" w14:textId="77777777">
      <w:pPr>
        <w:rPr>
          <w:lang w:eastAsia="zh-CN"/>
        </w:rPr>
      </w:pPr>
    </w:p>
    <w:p w:rsidR="00D61367" w:rsidP="00D61367" w:rsidRDefault="00EB3CB9" w14:paraId="4143791D" w14:textId="19D9203D">
      <w:pPr>
        <w:pStyle w:val="Heading2"/>
      </w:pPr>
      <w:r>
        <w:t>Dicey addition</w:t>
      </w:r>
    </w:p>
    <w:p w:rsidRPr="00876076" w:rsidR="00876076" w:rsidP="00876076" w:rsidRDefault="00B57CB0" w14:paraId="52D26ABC" w14:textId="5F763318">
      <w:pPr>
        <w:rPr>
          <w:lang w:eastAsia="zh-CN"/>
        </w:rPr>
      </w:pPr>
      <w:r>
        <w:rPr>
          <w:lang w:eastAsia="zh-CN"/>
        </w:rPr>
        <w:t>(Adapted f</w:t>
      </w:r>
      <w:r w:rsidR="00876076">
        <w:rPr>
          <w:lang w:eastAsia="zh-CN"/>
        </w:rPr>
        <w:t xml:space="preserve">rom </w:t>
      </w:r>
      <w:hyperlink w:history="1" r:id="rId18">
        <w:r w:rsidRPr="00B57CB0" w:rsidR="00876076">
          <w:rPr>
            <w:rStyle w:val="Hyperlink"/>
            <w:lang w:eastAsia="zh-CN"/>
          </w:rPr>
          <w:t xml:space="preserve">NRICH </w:t>
        </w:r>
        <w:r w:rsidRPr="00B57CB0">
          <w:rPr>
            <w:rStyle w:val="Hyperlink"/>
            <w:lang w:eastAsia="zh-CN"/>
          </w:rPr>
          <w:t>maths</w:t>
        </w:r>
      </w:hyperlink>
      <w:r>
        <w:rPr>
          <w:lang w:eastAsia="zh-CN"/>
        </w:rPr>
        <w:t>)</w:t>
      </w:r>
    </w:p>
    <w:p w:rsidR="00CD6772" w:rsidP="004D5537" w:rsidRDefault="00CD6772" w14:paraId="49342E2E" w14:textId="32C43F72">
      <w:pPr>
        <w:rPr>
          <w:lang w:eastAsia="zh-CN"/>
        </w:rPr>
      </w:pPr>
      <w:r w:rsidR="00CD6772">
        <w:drawing>
          <wp:inline wp14:editId="19AA4378" wp14:anchorId="3563AC4B">
            <wp:extent cx="640081" cy="640081"/>
            <wp:effectExtent l="0" t="0" r="7620" b="7620"/>
            <wp:docPr id="1688049227" name="Picture 908694337" descr="Play this game or watch this video." title="Play"/>
            <wp:cNvGraphicFramePr>
              <a:graphicFrameLocks noChangeAspect="1"/>
            </wp:cNvGraphicFramePr>
            <a:graphic>
              <a:graphicData uri="http://schemas.openxmlformats.org/drawingml/2006/picture">
                <pic:pic>
                  <pic:nvPicPr>
                    <pic:cNvPr id="0" name="Picture 908694337"/>
                    <pic:cNvPicPr/>
                  </pic:nvPicPr>
                  <pic:blipFill>
                    <a:blip r:embed="R8f6af0fb6b9741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CD6772">
        <w:rPr>
          <w:lang w:eastAsia="zh-CN"/>
        </w:rPr>
        <w:t xml:space="preserve">View </w:t>
      </w:r>
      <w:hyperlink r:id="R3c3fcb11db05478c">
        <w:r w:rsidRPr="5A59B26F" w:rsidR="012DC8FD">
          <w:rPr>
            <w:rStyle w:val="Hyperlink"/>
            <w:rFonts w:eastAsia="Arial" w:cs="Arial"/>
          </w:rPr>
          <w:t>Dicey addition video</w:t>
        </w:r>
      </w:hyperlink>
    </w:p>
    <w:p w:rsidR="00EA1091" w:rsidP="16D1F883" w:rsidRDefault="00A56FB7" w14:paraId="23D74147" w14:textId="399115F0">
      <w:pPr>
        <w:rPr>
          <w:lang w:eastAsia="zh-CN"/>
        </w:rPr>
      </w:pPr>
      <w:r w:rsidR="00A56FB7">
        <w:drawing>
          <wp:inline wp14:editId="3F667E4A" wp14:anchorId="24F9CFB7">
            <wp:extent cx="635027" cy="635027"/>
            <wp:effectExtent l="0" t="0" r="0" b="0"/>
            <wp:docPr id="734231286" name="Picture 30" descr="This activity requires collaboration./" title="Collaborate"/>
            <wp:cNvGraphicFramePr>
              <a:graphicFrameLocks noChangeAspect="1"/>
            </wp:cNvGraphicFramePr>
            <a:graphic>
              <a:graphicData uri="http://schemas.openxmlformats.org/drawingml/2006/picture">
                <pic:pic>
                  <pic:nvPicPr>
                    <pic:cNvPr id="0" name="Picture 30"/>
                    <pic:cNvPicPr/>
                  </pic:nvPicPr>
                  <pic:blipFill>
                    <a:blip r:embed="R820be85c645c47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18A4A552">
        <w:rPr>
          <w:lang w:eastAsia="zh-CN"/>
        </w:rPr>
        <w:t>How to play?</w:t>
      </w:r>
    </w:p>
    <w:p w:rsidR="00EA1091" w:rsidP="16D1F883" w:rsidRDefault="18A4A552" w14:paraId="459AEC38" w14:textId="404C6B80">
      <w:pPr>
        <w:rPr>
          <w:lang w:eastAsia="zh-CN"/>
        </w:rPr>
      </w:pPr>
      <w:r w:rsidRPr="16D1F883">
        <w:rPr>
          <w:lang w:eastAsia="zh-CN"/>
        </w:rPr>
        <w:t>Find a partner and a 0-9 dice or spinner. Draw your gameboard so you each have one. (We used this one to start with</w:t>
      </w:r>
      <w:r w:rsidRPr="16D1F883" w:rsidR="6309FDA4">
        <w:rPr>
          <w:lang w:eastAsia="zh-CN"/>
        </w:rPr>
        <w:t>:</w:t>
      </w:r>
      <w:r w:rsidRPr="16D1F883">
        <w:rPr>
          <w:lang w:eastAsia="zh-CN"/>
        </w:rPr>
        <w:t xml:space="preserve"> _ _ </w:t>
      </w:r>
      <w:r w:rsidRPr="16D1F883" w:rsidR="35636758">
        <w:rPr>
          <w:lang w:eastAsia="zh-CN"/>
        </w:rPr>
        <w:t>_ + _ _ _ + _ _ _ = ________</w:t>
      </w:r>
      <w:r w:rsidRPr="16D1F883" w:rsidR="4376393A">
        <w:rPr>
          <w:lang w:eastAsia="zh-CN"/>
        </w:rPr>
        <w:t xml:space="preserve"> You can start with something different if you like). Each player takes a turn to spin the spinner and decide where to play that digit in your number sentence (equation). </w:t>
      </w:r>
      <w:r w:rsidRPr="16D1F883" w:rsidR="1855AC95">
        <w:rPr>
          <w:lang w:eastAsia="zh-CN"/>
        </w:rPr>
        <w:t>Spin the spinner 9 times each. The person whose sum is closest to 1000 is the winner!</w:t>
      </w:r>
    </w:p>
    <w:p w:rsidR="00EA1091" w:rsidP="004D5537" w:rsidRDefault="00F86F74" w14:paraId="28935990" w14:textId="4D824B75">
      <w:pPr>
        <w:rPr>
          <w:lang w:eastAsia="zh-CN"/>
        </w:rPr>
      </w:pPr>
      <w:r w:rsidRPr="16D1F883">
        <w:rPr>
          <w:lang w:eastAsia="zh-CN"/>
        </w:rPr>
        <w:t>Enjoy playing</w:t>
      </w:r>
      <w:r w:rsidRPr="16D1F883" w:rsidR="00A56FB7">
        <w:rPr>
          <w:lang w:eastAsia="zh-CN"/>
        </w:rPr>
        <w:t xml:space="preserve"> </w:t>
      </w:r>
      <w:r w:rsidRPr="16D1F883">
        <w:rPr>
          <w:lang w:eastAsia="zh-CN"/>
        </w:rPr>
        <w:t>d</w:t>
      </w:r>
      <w:r w:rsidRPr="16D1F883" w:rsidR="00A56FB7">
        <w:rPr>
          <w:lang w:eastAsia="zh-CN"/>
        </w:rPr>
        <w:t>icey addition</w:t>
      </w:r>
      <w:r w:rsidRPr="16D1F883" w:rsidR="00EB7306">
        <w:rPr>
          <w:lang w:eastAsia="zh-CN"/>
        </w:rPr>
        <w:t xml:space="preserve"> with you</w:t>
      </w:r>
      <w:r w:rsidRPr="16D1F883">
        <w:rPr>
          <w:lang w:eastAsia="zh-CN"/>
        </w:rPr>
        <w:t>r family</w:t>
      </w:r>
      <w:r w:rsidRPr="16D1F883" w:rsidR="001A6B43">
        <w:rPr>
          <w:lang w:eastAsia="zh-CN"/>
        </w:rPr>
        <w:t xml:space="preserve"> members</w:t>
      </w:r>
      <w:r w:rsidRPr="16D1F883">
        <w:rPr>
          <w:lang w:eastAsia="zh-CN"/>
        </w:rPr>
        <w:t xml:space="preserve">. Record your </w:t>
      </w:r>
      <w:r w:rsidRPr="16D1F883" w:rsidR="00B57CB0">
        <w:rPr>
          <w:lang w:eastAsia="zh-CN"/>
        </w:rPr>
        <w:t>games.</w:t>
      </w:r>
    </w:p>
    <w:p w:rsidR="00EA1091" w:rsidRDefault="00EA1091" w14:paraId="1D06CF96" w14:textId="77777777">
      <w:pPr>
        <w:rPr>
          <w:lang w:eastAsia="zh-CN"/>
        </w:rPr>
      </w:pPr>
      <w:r>
        <w:rPr>
          <w:lang w:eastAsia="zh-CN"/>
        </w:rPr>
        <w:br w:type="page"/>
      </w:r>
    </w:p>
    <w:p w:rsidR="00CD6772" w:rsidP="002052BC" w:rsidRDefault="00CD6772" w14:paraId="4493B924" w14:textId="202B6CB6">
      <w:pPr>
        <w:pStyle w:val="Heading2"/>
        <w:numPr>
          <w:ilvl w:val="0"/>
          <w:numId w:val="0"/>
        </w:numPr>
      </w:pPr>
      <w:r>
        <w:lastRenderedPageBreak/>
        <w:t>How to make a square</w:t>
      </w:r>
    </w:p>
    <w:p w:rsidR="00CD6772" w:rsidP="00CD6772" w:rsidRDefault="00CD6772" w14:paraId="47C10C51" w14:textId="5235A70F">
      <w:pPr>
        <w:rPr>
          <w:lang w:eastAsia="zh-CN"/>
        </w:rPr>
      </w:pPr>
      <w:r w:rsidR="00CD6772">
        <w:drawing>
          <wp:inline wp14:editId="75ADB175" wp14:anchorId="62BF157E">
            <wp:extent cx="640081" cy="640081"/>
            <wp:effectExtent l="0" t="0" r="7620" b="7620"/>
            <wp:docPr id="1995882117" name="Picture 908694336" descr="Play this game or watch this video." title="Play"/>
            <wp:cNvGraphicFramePr>
              <a:graphicFrameLocks noChangeAspect="1"/>
            </wp:cNvGraphicFramePr>
            <a:graphic>
              <a:graphicData uri="http://schemas.openxmlformats.org/drawingml/2006/picture">
                <pic:pic>
                  <pic:nvPicPr>
                    <pic:cNvPr id="0" name="Picture 908694336"/>
                    <pic:cNvPicPr/>
                  </pic:nvPicPr>
                  <pic:blipFill>
                    <a:blip r:embed="R0bb52aee6ba44a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CD6772">
        <w:rPr>
          <w:lang w:eastAsia="zh-CN"/>
        </w:rPr>
        <w:t xml:space="preserve">View video – </w:t>
      </w:r>
      <w:hyperlink r:id="Rf84a38490cb34182">
        <w:r w:rsidRPr="5A59B26F" w:rsidR="00CD6772">
          <w:rPr>
            <w:rStyle w:val="Hyperlink"/>
            <w:lang w:eastAsia="zh-CN"/>
          </w:rPr>
          <w:t>How to make a square</w:t>
        </w:r>
      </w:hyperlink>
    </w:p>
    <w:p w:rsidR="002557E9" w:rsidP="00CD6772" w:rsidRDefault="00B57CB0" w14:paraId="582F4645" w14:textId="022BBB19">
      <w:pPr>
        <w:rPr>
          <w:lang w:eastAsia="zh-CN"/>
        </w:rPr>
      </w:pPr>
      <w:r w:rsidR="00B57CB0">
        <w:drawing>
          <wp:inline wp14:editId="1E566128" wp14:anchorId="7E5919F3">
            <wp:extent cx="635027" cy="635027"/>
            <wp:effectExtent l="0" t="0" r="0" b="0"/>
            <wp:docPr id="802042424" name="Picture 26" descr="During this activity you will create or make something" title="Create"/>
            <wp:cNvGraphicFramePr>
              <a:graphicFrameLocks noChangeAspect="1"/>
            </wp:cNvGraphicFramePr>
            <a:graphic>
              <a:graphicData uri="http://schemas.openxmlformats.org/drawingml/2006/picture">
                <pic:pic>
                  <pic:nvPicPr>
                    <pic:cNvPr id="0" name="Picture 26"/>
                    <pic:cNvPicPr/>
                  </pic:nvPicPr>
                  <pic:blipFill>
                    <a:blip r:embed="Rb5969d065bce4a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2557E9">
        <w:rPr>
          <w:lang w:eastAsia="zh-CN"/>
        </w:rPr>
        <w:t>Follow the steps in the video to make 5 squares and keep them</w:t>
      </w:r>
      <w:r w:rsidRPr="5A59B26F" w:rsidR="001A6B43">
        <w:rPr>
          <w:lang w:eastAsia="zh-CN"/>
        </w:rPr>
        <w:t xml:space="preserve"> ready for Day </w:t>
      </w:r>
      <w:r w:rsidRPr="5A59B26F" w:rsidR="21D4EB5A">
        <w:rPr>
          <w:lang w:eastAsia="zh-CN"/>
        </w:rPr>
        <w:t>2</w:t>
      </w:r>
      <w:r w:rsidRPr="5A59B26F" w:rsidR="001A6B43">
        <w:rPr>
          <w:lang w:eastAsia="zh-CN"/>
        </w:rPr>
        <w:t>!</w:t>
      </w:r>
    </w:p>
    <w:p w:rsidR="00CD6772" w:rsidP="00CD6772" w:rsidRDefault="00EB3CB9" w14:paraId="162D0ED4" w14:textId="32BAA5B8">
      <w:pPr>
        <w:pStyle w:val="Heading2"/>
      </w:pPr>
      <w:r>
        <w:t>101 and y</w:t>
      </w:r>
      <w:r w:rsidR="00301E7E">
        <w:t>ou’re out</w:t>
      </w:r>
    </w:p>
    <w:p w:rsidRPr="00CD6772" w:rsidR="00CD6772" w:rsidP="00CD6772" w:rsidRDefault="00CD6772" w14:paraId="0CE4CE5A" w14:textId="3A710CA9">
      <w:pPr>
        <w:rPr>
          <w:lang w:eastAsia="zh-CN"/>
        </w:rPr>
      </w:pPr>
      <w:r w:rsidR="00CD6772">
        <w:drawing>
          <wp:inline wp14:editId="634FA29A" wp14:anchorId="7BF55E1E">
            <wp:extent cx="640081" cy="640081"/>
            <wp:effectExtent l="0" t="0" r="7620" b="7620"/>
            <wp:docPr id="1406699123" name="Picture 908694338" descr="Play this game or watch this video." title="Play"/>
            <wp:cNvGraphicFramePr>
              <a:graphicFrameLocks noChangeAspect="1"/>
            </wp:cNvGraphicFramePr>
            <a:graphic>
              <a:graphicData uri="http://schemas.openxmlformats.org/drawingml/2006/picture">
                <pic:pic>
                  <pic:nvPicPr>
                    <pic:cNvPr id="0" name="Picture 908694338"/>
                    <pic:cNvPicPr/>
                  </pic:nvPicPr>
                  <pic:blipFill>
                    <a:blip r:embed="Rf82486866bba49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CD6772">
        <w:rPr>
          <w:lang w:eastAsia="zh-CN"/>
        </w:rPr>
        <w:t xml:space="preserve">View video – </w:t>
      </w:r>
      <w:hyperlink r:id="Ra292ad7a7f874126">
        <w:r w:rsidRPr="5A59B26F" w:rsidR="00301E7E">
          <w:rPr>
            <w:rStyle w:val="Hyperlink"/>
          </w:rPr>
          <w:t>101 and you’re out</w:t>
        </w:r>
      </w:hyperlink>
    </w:p>
    <w:p w:rsidR="00301E7E" w:rsidP="00301E7E" w:rsidRDefault="00301E7E" w14:paraId="7B5CE652" w14:textId="1F1CD533">
      <w:pPr>
        <w:pStyle w:val="paragraph"/>
        <w:spacing w:before="0" w:beforeAutospacing="0" w:after="0" w:afterAutospacing="0"/>
        <w:textAlignment w:val="baseline"/>
        <w:rPr>
          <w:rStyle w:val="normaltextrun"/>
          <w:rFonts w:ascii="Arial" w:hAnsi="Arial" w:eastAsia="SimSun" w:cs="Arial"/>
        </w:rPr>
      </w:pPr>
      <w:r w:rsidR="00301E7E">
        <w:drawing>
          <wp:inline wp14:editId="040A336D" wp14:anchorId="2A1A0A2B">
            <wp:extent cx="749722" cy="749722"/>
            <wp:effectExtent l="0" t="0" r="0" b="0"/>
            <wp:docPr id="854634948" name="Picture 58" descr="C:\Users\bkirszman\AppData\Local\Microsoft\Windows\INetCache\Content.MSO\DDCE948D.tmp" title=""/>
            <wp:cNvGraphicFramePr>
              <a:graphicFrameLocks noChangeAspect="1"/>
            </wp:cNvGraphicFramePr>
            <a:graphic>
              <a:graphicData uri="http://schemas.openxmlformats.org/drawingml/2006/picture">
                <pic:pic>
                  <pic:nvPicPr>
                    <pic:cNvPr id="0" name="Picture 58"/>
                    <pic:cNvPicPr/>
                  </pic:nvPicPr>
                  <pic:blipFill>
                    <a:blip r:embed="R18ca6a6a687543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49722" cy="749722"/>
                    </a:xfrm>
                    <a:prstGeom prst="rect">
                      <a:avLst/>
                    </a:prstGeom>
                  </pic:spPr>
                </pic:pic>
              </a:graphicData>
            </a:graphic>
          </wp:inline>
        </w:drawing>
      </w:r>
      <w:r w:rsidRPr="5A59B26F" w:rsidR="004D7A0C">
        <w:rPr>
          <w:rStyle w:val="normaltextrun"/>
          <w:rFonts w:ascii="Arial" w:hAnsi="Arial" w:eastAsia="SimSun" w:cs="Arial"/>
        </w:rPr>
        <w:t>How to play?</w:t>
      </w:r>
    </w:p>
    <w:p w:rsidR="7E3E3659" w:rsidP="16D1F883" w:rsidRDefault="7E3E3659" w14:paraId="255CDB56" w14:textId="0697CA0E">
      <w:pPr>
        <w:rPr>
          <w:rFonts w:eastAsia="Arial" w:cs="Arial"/>
        </w:rPr>
      </w:pPr>
      <w:r w:rsidRPr="16D1F883">
        <w:rPr>
          <w:rFonts w:eastAsia="Arial" w:cs="Arial"/>
        </w:rPr>
        <w:t>This game comes from Marilyn Burns.</w:t>
      </w:r>
    </w:p>
    <w:p w:rsidRPr="003E7242" w:rsidR="00301E7E" w:rsidP="00B57CB0" w:rsidRDefault="00301E7E" w14:paraId="358DE19D" w14:textId="0258AD6A">
      <w:pPr>
        <w:rPr>
          <w:rStyle w:val="normaltextrun"/>
          <w:rFonts w:eastAsia="Times New Roman" w:cs="Arial"/>
          <w:sz w:val="22"/>
          <w:szCs w:val="22"/>
        </w:rPr>
      </w:pPr>
      <w:r w:rsidRPr="4C8B3B90">
        <w:rPr>
          <w:rStyle w:val="normaltextrun"/>
          <w:rFonts w:eastAsia="SimSun" w:cs="Arial"/>
        </w:rPr>
        <w:t>Make a game board by drawing a 6 x 4 table. Label the first column as ‘tens’, the second column as ‘ones’, the third column as number and forth column as total.</w:t>
      </w:r>
      <w:r w:rsidRPr="4C8B3B90">
        <w:rPr>
          <w:rStyle w:val="eop"/>
          <w:rFonts w:cs="Arial"/>
        </w:rPr>
        <w:t> </w:t>
      </w:r>
      <w:r>
        <w:rPr>
          <w:rStyle w:val="normaltextrun"/>
          <w:rFonts w:eastAsia="SimSun" w:cs="Arial"/>
        </w:rPr>
        <w:t xml:space="preserve">Each time you roll the dice (or flip a card) </w:t>
      </w:r>
      <w:r w:rsidRPr="00385D56">
        <w:rPr>
          <w:rStyle w:val="normaltextrun"/>
          <w:rFonts w:eastAsia="SimSun" w:cs="Arial"/>
        </w:rPr>
        <w:t>you have to decide whether the number is representing ‘ones’ or ‘</w:t>
      </w:r>
      <w:proofErr w:type="gramStart"/>
      <w:r w:rsidRPr="00385D56">
        <w:rPr>
          <w:rStyle w:val="contextualspellingandgrammarerror"/>
          <w:rFonts w:cs="Arial"/>
        </w:rPr>
        <w:t>tens’</w:t>
      </w:r>
      <w:proofErr w:type="gramEnd"/>
      <w:r w:rsidRPr="00385D56">
        <w:rPr>
          <w:rStyle w:val="normaltextrun"/>
          <w:rFonts w:eastAsia="SimSun" w:cs="Arial"/>
        </w:rPr>
        <w:t>. For example, if I roll a 3, I could use it as 3 ones (3) or 3 tens (which we rename as 30). If you choose to use your 3 as 3 ones, record the number in the </w:t>
      </w:r>
      <w:proofErr w:type="gramStart"/>
      <w:r w:rsidRPr="00385D56">
        <w:rPr>
          <w:rStyle w:val="contextualspellingandgrammarerror"/>
          <w:rFonts w:cs="Arial"/>
        </w:rPr>
        <w:t>ones</w:t>
      </w:r>
      <w:proofErr w:type="gramEnd"/>
      <w:r w:rsidRPr="00385D56">
        <w:rPr>
          <w:rStyle w:val="normaltextrun"/>
          <w:rFonts w:eastAsia="SimSun" w:cs="Arial"/>
        </w:rPr>
        <w:t> column. If you choose to use your 3 as 3 tens (30), record your number in the left column.</w:t>
      </w:r>
      <w:r w:rsidR="003E7242">
        <w:rPr>
          <w:rStyle w:val="eop"/>
          <w:rFonts w:cs="Arial"/>
        </w:rPr>
        <w:t xml:space="preserve"> </w:t>
      </w:r>
      <w:r w:rsidRPr="00385D56">
        <w:rPr>
          <w:rStyle w:val="normaltextrun"/>
          <w:rFonts w:eastAsia="SimSun" w:cs="Arial"/>
        </w:rPr>
        <w:t xml:space="preserve">Continue to play for six rolls. Once </w:t>
      </w:r>
      <w:r w:rsidR="00B57CB0">
        <w:rPr>
          <w:rStyle w:val="normaltextrun"/>
          <w:rFonts w:eastAsia="SimSun" w:cs="Arial"/>
        </w:rPr>
        <w:t>you</w:t>
      </w:r>
      <w:r w:rsidRPr="00385D56">
        <w:rPr>
          <w:rStyle w:val="normaltextrun"/>
          <w:rFonts w:eastAsia="SimSun" w:cs="Arial"/>
        </w:rPr>
        <w:t xml:space="preserve"> write a number, </w:t>
      </w:r>
      <w:r>
        <w:rPr>
          <w:rStyle w:val="normaltextrun"/>
          <w:rFonts w:eastAsia="SimSun" w:cs="Arial"/>
        </w:rPr>
        <w:t>you</w:t>
      </w:r>
      <w:r w:rsidRPr="00385D56">
        <w:rPr>
          <w:rStyle w:val="normaltextrun"/>
          <w:rFonts w:eastAsia="SimSun" w:cs="Arial"/>
        </w:rPr>
        <w:t xml:space="preserve"> can’t change it.</w:t>
      </w:r>
      <w:r w:rsidRPr="00385D56">
        <w:rPr>
          <w:rStyle w:val="eop"/>
          <w:rFonts w:cs="Arial"/>
        </w:rPr>
        <w:t> </w:t>
      </w:r>
      <w:r w:rsidRPr="00385D56">
        <w:rPr>
          <w:rStyle w:val="normaltextrun"/>
          <w:rFonts w:eastAsia="SimSun" w:cs="Arial"/>
        </w:rPr>
        <w:t>The winner is the player with the sum that is closest to 100 without going over!</w:t>
      </w:r>
      <w:r w:rsidRPr="00385D56">
        <w:rPr>
          <w:rStyle w:val="eop"/>
          <w:rFonts w:cs="Arial"/>
        </w:rPr>
        <w:t> </w:t>
      </w:r>
    </w:p>
    <w:p w:rsidRPr="00385D56" w:rsidR="00301E7E" w:rsidP="00B57CB0" w:rsidRDefault="00301E7E" w14:paraId="1F15018E" w14:textId="1A18F8E0">
      <w:pPr>
        <w:rPr>
          <w:sz w:val="22"/>
          <w:szCs w:val="22"/>
        </w:rPr>
      </w:pPr>
      <w:r w:rsidRPr="00385D56">
        <w:rPr>
          <w:rStyle w:val="normaltextrun"/>
          <w:rFonts w:eastAsia="SimSun" w:cs="Arial"/>
        </w:rPr>
        <w:t>Draw up 4 new game boards. Using the same </w:t>
      </w:r>
      <w:proofErr w:type="gramStart"/>
      <w:r w:rsidRPr="00385D56">
        <w:rPr>
          <w:rStyle w:val="contextualspellingandgrammarerror"/>
          <w:rFonts w:cs="Arial"/>
        </w:rPr>
        <w:t>numbers</w:t>
      </w:r>
      <w:proofErr w:type="gramEnd"/>
      <w:r w:rsidRPr="00385D56">
        <w:rPr>
          <w:rStyle w:val="normaltextrun"/>
          <w:rFonts w:eastAsia="SimSun" w:cs="Arial"/>
        </w:rPr>
        <w:t> you rolled, use the game boards to get closer to 100 than you did in your first game.</w:t>
      </w:r>
      <w:r w:rsidRPr="00385D56">
        <w:rPr>
          <w:rStyle w:val="eop"/>
          <w:rFonts w:cs="Arial"/>
        </w:rPr>
        <w:t> </w:t>
      </w:r>
    </w:p>
    <w:p w:rsidRPr="00385D56" w:rsidR="00301E7E" w:rsidP="005A00EB" w:rsidRDefault="00301E7E" w14:paraId="2A9F0714" w14:textId="1A18F8E0">
      <w:pPr>
        <w:rPr>
          <w:sz w:val="22"/>
          <w:szCs w:val="22"/>
        </w:rPr>
      </w:pPr>
      <w:r>
        <w:rPr>
          <w:rStyle w:val="normaltextrun"/>
          <w:rFonts w:eastAsia="SimSun" w:cs="Arial"/>
        </w:rPr>
        <w:t>Play a</w:t>
      </w:r>
      <w:r w:rsidRPr="00385D56">
        <w:rPr>
          <w:rStyle w:val="normaltextrun"/>
          <w:rFonts w:eastAsia="SimSun" w:cs="Arial"/>
        </w:rPr>
        <w:t>gain with someone at home!</w:t>
      </w:r>
      <w:r w:rsidRPr="00385D56">
        <w:rPr>
          <w:rStyle w:val="eop"/>
          <w:rFonts w:cs="Arial"/>
        </w:rPr>
        <w:t> </w:t>
      </w:r>
    </w:p>
    <w:p w:rsidRPr="00385D56" w:rsidR="00301E7E" w:rsidP="005A00EB" w:rsidRDefault="00F17B9D" w14:paraId="6218D117" w14:textId="1A18F8E0">
      <w:pPr>
        <w:rPr>
          <w:sz w:val="22"/>
          <w:szCs w:val="22"/>
        </w:rPr>
      </w:pPr>
      <w:r>
        <w:rPr>
          <w:rStyle w:val="normaltextrun"/>
          <w:rFonts w:eastAsia="SimSun" w:cs="Arial"/>
        </w:rPr>
        <w:t>Other ways to play</w:t>
      </w:r>
      <w:r w:rsidRPr="00385D56" w:rsidR="00301E7E">
        <w:rPr>
          <w:rStyle w:val="normaltextrun"/>
          <w:rFonts w:eastAsia="SimSun" w:cs="Arial"/>
        </w:rPr>
        <w:t>:</w:t>
      </w:r>
      <w:r w:rsidRPr="00385D56" w:rsidR="00301E7E">
        <w:rPr>
          <w:rStyle w:val="eop"/>
          <w:rFonts w:cs="Arial"/>
        </w:rPr>
        <w:t> </w:t>
      </w:r>
    </w:p>
    <w:p w:rsidRPr="00385D56" w:rsidR="00301E7E" w:rsidP="003A5E95" w:rsidRDefault="00301E7E" w14:paraId="6D1A52BE" w14:textId="1A18F8E0">
      <w:pPr>
        <w:pStyle w:val="ListBullet"/>
        <w:rPr>
          <w:sz w:val="22"/>
          <w:szCs w:val="22"/>
        </w:rPr>
      </w:pPr>
      <w:r w:rsidRPr="00385D56">
        <w:rPr>
          <w:rStyle w:val="normaltextrun"/>
          <w:rFonts w:eastAsia="SimSun" w:cs="Arial"/>
        </w:rPr>
        <w:t>Increase the challenge by using numbers from 0-9. You can also use playing cards, make cards or make a spinner at home.</w:t>
      </w:r>
      <w:r w:rsidRPr="00385D56">
        <w:rPr>
          <w:rStyle w:val="eop"/>
          <w:rFonts w:cs="Arial"/>
        </w:rPr>
        <w:t> </w:t>
      </w:r>
    </w:p>
    <w:p w:rsidRPr="00385D56" w:rsidR="00301E7E" w:rsidP="003A5E95" w:rsidRDefault="00301E7E" w14:paraId="25E538BD" w14:textId="77777777">
      <w:pPr>
        <w:pStyle w:val="ListBullet"/>
        <w:rPr>
          <w:rStyle w:val="eop"/>
          <w:rFonts w:cs="Arial"/>
          <w:sz w:val="22"/>
          <w:szCs w:val="22"/>
        </w:rPr>
      </w:pPr>
      <w:r w:rsidRPr="00385D56">
        <w:rPr>
          <w:rStyle w:val="normaltextrun"/>
          <w:rFonts w:eastAsia="SimSun" w:cs="Arial"/>
        </w:rPr>
        <w:t>Roll the dice 4 times and only use four lines on the game board.</w:t>
      </w:r>
      <w:r w:rsidRPr="00385D56">
        <w:rPr>
          <w:rStyle w:val="eop"/>
          <w:rFonts w:cs="Arial"/>
        </w:rPr>
        <w:t> </w:t>
      </w:r>
    </w:p>
    <w:p w:rsidR="00301E7E" w:rsidP="005A00EB" w:rsidRDefault="00301E7E" w14:paraId="7185693C" w14:textId="6DD5F088">
      <w:pPr>
        <w:rPr>
          <w:rStyle w:val="eop"/>
          <w:rFonts w:cs="Arial"/>
        </w:rPr>
      </w:pPr>
      <w:r w:rsidRPr="72BF9C8E">
        <w:rPr>
          <w:rStyle w:val="normaltextrun"/>
          <w:rFonts w:eastAsia="SimSun" w:cs="Arial"/>
        </w:rPr>
        <w:t>This game can be played individually, competitively or collaboratively.</w:t>
      </w:r>
    </w:p>
    <w:p w:rsidR="00E5586A" w:rsidP="00301E7E" w:rsidRDefault="00301E7E" w14:paraId="4F9594EB" w14:textId="251216E0">
      <w:r w:rsidR="00301E7E">
        <w:drawing>
          <wp:inline wp14:editId="54DAA994" wp14:anchorId="23AE8C8C">
            <wp:extent cx="635027" cy="635027"/>
            <wp:effectExtent l="0" t="0" r="0" b="0"/>
            <wp:docPr id="497742512"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fd2e411a719f44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3A5E95">
        <w:drawing>
          <wp:inline wp14:editId="6DE12726" wp14:anchorId="64CC806B">
            <wp:extent cx="640081" cy="640081"/>
            <wp:effectExtent l="0" t="0" r="7620" b="7620"/>
            <wp:docPr id="1263483393" name="Picture 908694338" descr="Play this game or watch this video." title="Play"/>
            <wp:cNvGraphicFramePr>
              <a:graphicFrameLocks noChangeAspect="1"/>
            </wp:cNvGraphicFramePr>
            <a:graphic>
              <a:graphicData uri="http://schemas.openxmlformats.org/drawingml/2006/picture">
                <pic:pic>
                  <pic:nvPicPr>
                    <pic:cNvPr id="0" name="Picture 908694338"/>
                    <pic:cNvPicPr/>
                  </pic:nvPicPr>
                  <pic:blipFill>
                    <a:blip r:embed="Rd3c54d4065b043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3A5E95">
        <w:rPr/>
        <w:t>Play, e</w:t>
      </w:r>
      <w:r w:rsidR="00301E7E">
        <w:rPr/>
        <w:t>xplore and record your ideas</w:t>
      </w:r>
      <w:r w:rsidR="003A5E95">
        <w:rPr/>
        <w:t xml:space="preserve"> for </w:t>
      </w:r>
      <w:r w:rsidR="003A5E95">
        <w:rPr/>
        <w:t>101 and you’re out</w:t>
      </w:r>
      <w:r w:rsidR="00B57CB0">
        <w:rPr/>
        <w:t>.</w:t>
      </w:r>
    </w:p>
    <w:p w:rsidR="00E5586A" w:rsidRDefault="00E5586A" w14:paraId="78809F5A" w14:textId="77777777">
      <w:r>
        <w:br w:type="page"/>
      </w:r>
    </w:p>
    <w:p w:rsidR="00D61367" w:rsidP="00E5586A" w:rsidRDefault="005C1F70" w14:paraId="5434D29D" w14:textId="466FA234">
      <w:pPr>
        <w:pStyle w:val="Heading2"/>
        <w:numPr>
          <w:ilvl w:val="0"/>
          <w:numId w:val="0"/>
        </w:numPr>
      </w:pPr>
      <w:r>
        <w:lastRenderedPageBreak/>
        <w:t>Reflection</w:t>
      </w:r>
    </w:p>
    <w:p w:rsidR="00B33D8A" w:rsidP="00B33D8A" w:rsidRDefault="00B33D8A" w14:paraId="46EEFEDB" w14:textId="059F8427">
      <w:pPr>
        <w:rPr>
          <w:lang w:eastAsia="zh-CN"/>
        </w:rPr>
      </w:pPr>
      <w:r w:rsidR="00B33D8A">
        <w:drawing>
          <wp:inline wp14:editId="6980562E" wp14:anchorId="04D4370A">
            <wp:extent cx="640081" cy="640081"/>
            <wp:effectExtent l="0" t="0" r="7620" b="7620"/>
            <wp:docPr id="516064408" name="Picture 908694348" descr="Find someone to discuss your learning with." title="Discuss"/>
            <wp:cNvGraphicFramePr>
              <a:graphicFrameLocks noChangeAspect="1"/>
            </wp:cNvGraphicFramePr>
            <a:graphic>
              <a:graphicData uri="http://schemas.openxmlformats.org/drawingml/2006/picture">
                <pic:pic>
                  <pic:nvPicPr>
                    <pic:cNvPr id="0" name="Picture 908694348"/>
                    <pic:cNvPicPr/>
                  </pic:nvPicPr>
                  <pic:blipFill>
                    <a:blip r:embed="R7ff1ce28d3d54e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B33D8A">
        <w:drawing>
          <wp:inline wp14:editId="5842E07B" wp14:anchorId="45B1E937">
            <wp:extent cx="635027" cy="635027"/>
            <wp:effectExtent l="0" t="0" r="0" b="0"/>
            <wp:docPr id="332097665" name="Picture 27" descr="Reflect on your learning." title="Reflection"/>
            <wp:cNvGraphicFramePr>
              <a:graphicFrameLocks noChangeAspect="1"/>
            </wp:cNvGraphicFramePr>
            <a:graphic>
              <a:graphicData uri="http://schemas.openxmlformats.org/drawingml/2006/picture">
                <pic:pic>
                  <pic:nvPicPr>
                    <pic:cNvPr id="0" name="Picture 27"/>
                    <pic:cNvPicPr/>
                  </pic:nvPicPr>
                  <pic:blipFill>
                    <a:blip r:embed="R404ad9f38b5d4e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241EE8">
        <w:rPr>
          <w:lang w:eastAsia="zh-CN"/>
        </w:rPr>
        <w:t>Share</w:t>
      </w:r>
      <w:r w:rsidRPr="5A59B26F" w:rsidR="00B33D8A">
        <w:rPr>
          <w:lang w:eastAsia="zh-CN"/>
        </w:rPr>
        <w:t xml:space="preserve"> or record your thinking about:</w:t>
      </w:r>
    </w:p>
    <w:p w:rsidR="7AA280AF" w:rsidP="16D1F883" w:rsidRDefault="7AA280AF" w14:paraId="430CAD4E" w14:textId="3B863164">
      <w:pPr>
        <w:pStyle w:val="ListParagraph"/>
        <w:numPr>
          <w:ilvl w:val="0"/>
          <w:numId w:val="38"/>
        </w:numPr>
        <w:rPr>
          <w:lang w:eastAsia="zh-CN"/>
        </w:rPr>
      </w:pPr>
      <w:r w:rsidRPr="16D1F883">
        <w:rPr>
          <w:lang w:eastAsia="zh-CN"/>
        </w:rPr>
        <w:t xml:space="preserve">What made you think hard when you played Dicey Addition? </w:t>
      </w:r>
    </w:p>
    <w:p w:rsidRPr="002762CD" w:rsidR="00E25ABF" w:rsidP="004D6CBC" w:rsidRDefault="00B33D8A" w14:paraId="24AE67DC" w14:textId="7AB2C95B">
      <w:pPr>
        <w:pStyle w:val="ListParagraph"/>
        <w:numPr>
          <w:ilvl w:val="0"/>
          <w:numId w:val="38"/>
        </w:numPr>
        <w:rPr>
          <w:lang w:eastAsia="zh-CN"/>
        </w:rPr>
      </w:pPr>
      <w:r w:rsidRPr="16D1F883">
        <w:rPr>
          <w:lang w:eastAsia="zh-CN"/>
        </w:rPr>
        <w:t>What advice would you give to someone pla</w:t>
      </w:r>
      <w:r w:rsidRPr="16D1F883" w:rsidR="00241EE8">
        <w:rPr>
          <w:lang w:eastAsia="zh-CN"/>
        </w:rPr>
        <w:t>ying t</w:t>
      </w:r>
      <w:r w:rsidRPr="16D1F883" w:rsidR="68CCA93F">
        <w:rPr>
          <w:lang w:eastAsia="zh-CN"/>
        </w:rPr>
        <w:t xml:space="preserve">his </w:t>
      </w:r>
      <w:r w:rsidRPr="16D1F883">
        <w:rPr>
          <w:lang w:eastAsia="zh-CN"/>
        </w:rPr>
        <w:t>game for the first time?</w:t>
      </w:r>
    </w:p>
    <w:p w:rsidR="6B787C28" w:rsidP="16D1F883" w:rsidRDefault="6B787C28" w14:paraId="4ED7BE84" w14:textId="68293810">
      <w:pPr>
        <w:pStyle w:val="ListParagraph"/>
        <w:numPr>
          <w:ilvl w:val="0"/>
          <w:numId w:val="38"/>
        </w:numPr>
        <w:rPr>
          <w:lang w:eastAsia="zh-CN"/>
        </w:rPr>
      </w:pPr>
      <w:r w:rsidRPr="16D1F883">
        <w:rPr>
          <w:lang w:eastAsia="zh-CN"/>
        </w:rPr>
        <w:t>What will you do differently next time?</w:t>
      </w:r>
    </w:p>
    <w:p w:rsidR="00E13D6C" w:rsidP="00E13D6C" w:rsidRDefault="00E13D6C" w14:paraId="0121E21C" w14:textId="1A2F1D99">
      <w:pPr>
        <w:rPr>
          <w:lang w:eastAsia="zh-CN"/>
        </w:rPr>
      </w:pPr>
    </w:p>
    <w:p w:rsidR="00D10B5A" w:rsidP="00E13D6C" w:rsidRDefault="00D10B5A" w14:paraId="1C8F31A1" w14:textId="3FFC06F9">
      <w:pPr>
        <w:rPr>
          <w:lang w:eastAsia="zh-CN"/>
        </w:rPr>
      </w:pPr>
    </w:p>
    <w:p w:rsidR="00D10B5A" w:rsidP="00E13D6C" w:rsidRDefault="00D10B5A" w14:paraId="42A466E8" w14:textId="6AABAE76">
      <w:pPr>
        <w:rPr>
          <w:lang w:eastAsia="zh-CN"/>
        </w:rPr>
      </w:pPr>
    </w:p>
    <w:p w:rsidR="00D10B5A" w:rsidP="00E13D6C" w:rsidRDefault="00D10B5A" w14:paraId="5750D93B" w14:textId="0890E38D">
      <w:pPr>
        <w:rPr>
          <w:lang w:eastAsia="zh-CN"/>
        </w:rPr>
      </w:pPr>
    </w:p>
    <w:p w:rsidR="00D10B5A" w:rsidP="00E13D6C" w:rsidRDefault="00D10B5A" w14:paraId="39764A80" w14:textId="76B88A75">
      <w:pPr>
        <w:rPr>
          <w:lang w:eastAsia="zh-CN"/>
        </w:rPr>
      </w:pPr>
    </w:p>
    <w:p w:rsidR="00D10B5A" w:rsidP="00E13D6C" w:rsidRDefault="00D10B5A" w14:paraId="20A4A337" w14:textId="04C97237">
      <w:pPr>
        <w:rPr>
          <w:lang w:eastAsia="zh-CN"/>
        </w:rPr>
      </w:pPr>
    </w:p>
    <w:p w:rsidR="00D10B5A" w:rsidP="00E13D6C" w:rsidRDefault="00D10B5A" w14:paraId="3F2F516B" w14:textId="57C0D30E">
      <w:pPr>
        <w:rPr>
          <w:lang w:eastAsia="zh-CN"/>
        </w:rPr>
      </w:pPr>
    </w:p>
    <w:p w:rsidR="00D10B5A" w:rsidP="00E13D6C" w:rsidRDefault="00D10B5A" w14:paraId="1B6DB115" w14:textId="77777777">
      <w:pPr>
        <w:rPr>
          <w:lang w:eastAsia="zh-CN"/>
        </w:rPr>
      </w:pPr>
    </w:p>
    <w:p w:rsidR="007932AD" w:rsidP="007932AD" w:rsidRDefault="006649BA" w14:paraId="52F6B007" w14:textId="51CB86EF">
      <w:pPr>
        <w:pStyle w:val="Heading1"/>
      </w:pPr>
      <w:r>
        <w:t>Day</w:t>
      </w:r>
      <w:r w:rsidR="007932AD">
        <w:t xml:space="preserve"> 2</w:t>
      </w:r>
    </w:p>
    <w:p w:rsidRPr="002762CD" w:rsidR="0041148B" w:rsidP="0041148B" w:rsidRDefault="00B57CB0" w14:paraId="7548B12B" w14:textId="4E3C2847">
      <w:r>
        <w:t>Today we</w:t>
      </w:r>
      <w:r w:rsidR="0075025A">
        <w:t xml:space="preserve"> have 3</w:t>
      </w:r>
      <w:r w:rsidR="007932AD">
        <w:t xml:space="preserve"> tasks.</w:t>
      </w:r>
      <w:r w:rsidR="2061782A">
        <w:t xml:space="preserve"> We are going to spend some time talking about different ways we could solve the same problem...and then you’re going to have to think about how you could apply those s</w:t>
      </w:r>
      <w:r w:rsidR="7ECC6B9F">
        <w:t xml:space="preserve">trategies </w:t>
      </w:r>
      <w:r w:rsidR="2061782A">
        <w:t>to a different context. We also have a puzzling problem for you using the squares you made in Day 1</w:t>
      </w:r>
      <w:r w:rsidR="228ED04C">
        <w:t>.</w:t>
      </w:r>
    </w:p>
    <w:p w:rsidRPr="002762CD" w:rsidR="0041148B" w:rsidP="004D6CBC" w:rsidRDefault="004D5537" w14:paraId="2211D9E7" w14:textId="5462E5CF">
      <w:pPr>
        <w:pStyle w:val="FeatureBox"/>
      </w:pPr>
      <w:r w:rsidR="004D5537">
        <w:drawing>
          <wp:inline wp14:editId="2A2F6337" wp14:anchorId="1C1A32F2">
            <wp:extent cx="635027" cy="635027"/>
            <wp:effectExtent l="0" t="0" r="0" b="0"/>
            <wp:docPr id="840041697" name="Picture 21" descr="Time to collect your resources" title="Resources"/>
            <wp:cNvGraphicFramePr>
              <a:graphicFrameLocks noChangeAspect="1"/>
            </wp:cNvGraphicFramePr>
            <a:graphic>
              <a:graphicData uri="http://schemas.openxmlformats.org/drawingml/2006/picture">
                <pic:pic>
                  <pic:nvPicPr>
                    <pic:cNvPr id="0" name="Picture 21"/>
                    <pic:cNvPicPr/>
                  </pic:nvPicPr>
                  <pic:blipFill>
                    <a:blip r:embed="R25ebcc7c274a43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4D5537">
        <w:rPr/>
        <w:t xml:space="preserve"> Resources – </w:t>
      </w:r>
      <w:r w:rsidR="000E7E92">
        <w:rPr/>
        <w:t xml:space="preserve">device to view videos, </w:t>
      </w:r>
      <w:r w:rsidR="004F5C7F">
        <w:rPr/>
        <w:t>coloured pencils/ markers</w:t>
      </w:r>
      <w:r w:rsidR="009D4AD7">
        <w:rPr/>
        <w:t>, 5 paper squares</w:t>
      </w:r>
      <w:r w:rsidR="004D6CBC">
        <w:rPr/>
        <w:t>0-119 bottoms up hundreds chart (game board), 2 spinners, 2 counters, 1 or 2 paperclips, 1 pencil or pen</w:t>
      </w:r>
    </w:p>
    <w:p w:rsidR="00705F64" w:rsidP="00705F64" w:rsidRDefault="003A5753" w14:paraId="7B792865" w14:textId="5952FB17">
      <w:pPr>
        <w:pStyle w:val="Heading2"/>
      </w:pPr>
      <w:r>
        <w:lastRenderedPageBreak/>
        <w:t>Let’s talk 1 – Stage 2</w:t>
      </w:r>
    </w:p>
    <w:p w:rsidRPr="005D68F6" w:rsidR="006156DF" w:rsidP="00705F64" w:rsidRDefault="006B7684" w14:paraId="6C38CE6F" w14:textId="3BB8E834">
      <w:pPr>
        <w:rPr>
          <w:color w:val="2F5496" w:themeColor="accent1" w:themeShade="BF"/>
          <w:u w:val="single"/>
        </w:rPr>
      </w:pPr>
      <w:r w:rsidR="006B7684">
        <w:drawing>
          <wp:inline wp14:editId="7B0F5A10" wp14:anchorId="1BF7158C">
            <wp:extent cx="640081" cy="640081"/>
            <wp:effectExtent l="0" t="0" r="7620" b="7620"/>
            <wp:docPr id="1383971455" name="Picture 12" descr="Play this game or watch this video." title="Play"/>
            <wp:cNvGraphicFramePr>
              <a:graphicFrameLocks noChangeAspect="1"/>
            </wp:cNvGraphicFramePr>
            <a:graphic>
              <a:graphicData uri="http://schemas.openxmlformats.org/drawingml/2006/picture">
                <pic:pic>
                  <pic:nvPicPr>
                    <pic:cNvPr id="0" name="Picture 12"/>
                    <pic:cNvPicPr/>
                  </pic:nvPicPr>
                  <pic:blipFill>
                    <a:blip r:embed="R4e72926f716e47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1A5D1D">
        <w:rPr/>
        <w:t>View video</w:t>
      </w:r>
      <w:r w:rsidR="003A5753">
        <w:rPr/>
        <w:t xml:space="preserve"> </w:t>
      </w:r>
      <w:hyperlink r:id="R7a2da9dce1f34083">
        <w:r w:rsidRPr="5A59B26F" w:rsidR="005D68F6">
          <w:rPr>
            <w:rStyle w:val="Hyperlink"/>
          </w:rPr>
          <w:t>Let’s talk 1 – Stage 2 video</w:t>
        </w:r>
      </w:hyperlink>
    </w:p>
    <w:p w:rsidR="004F5C7F" w:rsidP="00705F64" w:rsidRDefault="004F5C7F" w14:paraId="55F669DC" w14:textId="4C38CC25">
      <w:pPr>
        <w:rPr>
          <w:lang w:eastAsia="zh-CN"/>
        </w:rPr>
      </w:pPr>
      <w:r w:rsidR="004F5C7F">
        <w:drawing>
          <wp:inline wp14:editId="43A95ABE" wp14:anchorId="32B10CCC">
            <wp:extent cx="635027" cy="635027"/>
            <wp:effectExtent l="0" t="0" r="0" b="0"/>
            <wp:docPr id="1696399507" name="Picture 908694340" descr="Think or brainstorm your ideas." title="Think"/>
            <wp:cNvGraphicFramePr>
              <a:graphicFrameLocks noChangeAspect="1"/>
            </wp:cNvGraphicFramePr>
            <a:graphic>
              <a:graphicData uri="http://schemas.openxmlformats.org/drawingml/2006/picture">
                <pic:pic>
                  <pic:nvPicPr>
                    <pic:cNvPr id="0" name="Picture 908694340"/>
                    <pic:cNvPicPr/>
                  </pic:nvPicPr>
                  <pic:blipFill>
                    <a:blip r:embed="Ra16e63ff9e664f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9D4AD7">
        <w:rPr>
          <w:lang w:eastAsia="zh-CN"/>
        </w:rPr>
        <w:t xml:space="preserve"> </w:t>
      </w:r>
      <w:r w:rsidRPr="5A59B26F" w:rsidR="000F2A86">
        <w:rPr>
          <w:lang w:eastAsia="zh-CN"/>
        </w:rPr>
        <w:t xml:space="preserve">How </w:t>
      </w:r>
      <w:r w:rsidRPr="5A59B26F" w:rsidR="283E9808">
        <w:rPr>
          <w:lang w:eastAsia="zh-CN"/>
        </w:rPr>
        <w:t xml:space="preserve">could </w:t>
      </w:r>
      <w:r w:rsidRPr="5A59B26F" w:rsidR="000F2A86">
        <w:rPr>
          <w:lang w:eastAsia="zh-CN"/>
        </w:rPr>
        <w:t xml:space="preserve">you use the </w:t>
      </w:r>
      <w:r w:rsidRPr="5A59B26F" w:rsidR="4BA3A1ED">
        <w:rPr>
          <w:lang w:eastAsia="zh-CN"/>
        </w:rPr>
        <w:t xml:space="preserve">strategies shared by the </w:t>
      </w:r>
      <w:r w:rsidRPr="5A59B26F" w:rsidR="000F2A86">
        <w:rPr>
          <w:lang w:eastAsia="zh-CN"/>
        </w:rPr>
        <w:t>blue</w:t>
      </w:r>
      <w:r w:rsidRPr="5A59B26F" w:rsidR="25DB2BF2">
        <w:rPr>
          <w:lang w:eastAsia="zh-CN"/>
        </w:rPr>
        <w:t xml:space="preserve"> </w:t>
      </w:r>
      <w:proofErr w:type="gramStart"/>
      <w:r w:rsidRPr="5A59B26F" w:rsidR="25DB2BF2">
        <w:rPr>
          <w:lang w:eastAsia="zh-CN"/>
        </w:rPr>
        <w:t>team‘</w:t>
      </w:r>
      <w:proofErr w:type="gramEnd"/>
      <w:r w:rsidRPr="5A59B26F" w:rsidR="25DB2BF2">
        <w:rPr>
          <w:lang w:eastAsia="zh-CN"/>
        </w:rPr>
        <w:t>s thinking</w:t>
      </w:r>
      <w:r w:rsidRPr="5A59B26F" w:rsidR="000F2A86">
        <w:rPr>
          <w:lang w:eastAsia="zh-CN"/>
        </w:rPr>
        <w:t xml:space="preserve"> (strong man), </w:t>
      </w:r>
      <w:r w:rsidRPr="5A59B26F" w:rsidR="3B185826">
        <w:rPr>
          <w:lang w:eastAsia="zh-CN"/>
        </w:rPr>
        <w:t>green</w:t>
      </w:r>
      <w:r w:rsidRPr="5A59B26F" w:rsidR="54966C6F">
        <w:rPr>
          <w:lang w:eastAsia="zh-CN"/>
        </w:rPr>
        <w:t xml:space="preserve"> team‘s thinking</w:t>
      </w:r>
      <w:r w:rsidRPr="5A59B26F" w:rsidR="000F2A86">
        <w:rPr>
          <w:lang w:eastAsia="zh-CN"/>
        </w:rPr>
        <w:t xml:space="preserve"> (robot) </w:t>
      </w:r>
      <w:r w:rsidRPr="5A59B26F" w:rsidR="3A04E2F4">
        <w:rPr>
          <w:lang w:eastAsia="zh-CN"/>
        </w:rPr>
        <w:t xml:space="preserve">and </w:t>
      </w:r>
      <w:r w:rsidRPr="5A59B26F" w:rsidR="04DA4D56">
        <w:rPr>
          <w:lang w:eastAsia="zh-CN"/>
        </w:rPr>
        <w:t xml:space="preserve">purple </w:t>
      </w:r>
      <w:r w:rsidRPr="5A59B26F" w:rsidR="5A2D35E9">
        <w:rPr>
          <w:lang w:eastAsia="zh-CN"/>
        </w:rPr>
        <w:t xml:space="preserve">team’s thinking </w:t>
      </w:r>
      <w:r w:rsidRPr="5A59B26F" w:rsidR="000F2A86">
        <w:rPr>
          <w:lang w:eastAsia="zh-CN"/>
        </w:rPr>
        <w:t xml:space="preserve">(flamingo) to solve </w:t>
      </w:r>
      <w:r w:rsidRPr="5A59B26F" w:rsidR="1A89B618">
        <w:rPr>
          <w:lang w:eastAsia="zh-CN"/>
        </w:rPr>
        <w:t xml:space="preserve">your </w:t>
      </w:r>
      <w:r w:rsidRPr="5A59B26F" w:rsidR="000F2A86">
        <w:rPr>
          <w:lang w:eastAsia="zh-CN"/>
        </w:rPr>
        <w:t>problem?</w:t>
      </w:r>
    </w:p>
    <w:p w:rsidR="000F2A86" w:rsidP="00705F64" w:rsidRDefault="000F2A86" w14:paraId="235B826F" w14:textId="77777777">
      <w:pPr>
        <w:rPr>
          <w:lang w:eastAsia="zh-CN"/>
        </w:rPr>
      </w:pPr>
    </w:p>
    <w:p w:rsidR="004F5C7F" w:rsidP="00705F64" w:rsidRDefault="004F5C7F" w14:paraId="1E9239BE" w14:textId="3BBAEBCA">
      <w:pPr>
        <w:rPr>
          <w:lang w:eastAsia="zh-CN"/>
        </w:rPr>
      </w:pPr>
    </w:p>
    <w:p w:rsidR="004F5C7F" w:rsidP="00705F64" w:rsidRDefault="004F5C7F" w14:paraId="0CF484E5" w14:textId="0941042D">
      <w:pPr>
        <w:rPr>
          <w:lang w:eastAsia="zh-CN"/>
        </w:rPr>
      </w:pPr>
    </w:p>
    <w:p w:rsidR="00D10B5A" w:rsidP="00705F64" w:rsidRDefault="00D10B5A" w14:paraId="1E49DF9B" w14:textId="728897B4">
      <w:pPr>
        <w:rPr>
          <w:lang w:eastAsia="zh-CN"/>
        </w:rPr>
      </w:pPr>
    </w:p>
    <w:p w:rsidR="00D10B5A" w:rsidP="00705F64" w:rsidRDefault="00D10B5A" w14:paraId="7D30D44A" w14:textId="77777777">
      <w:pPr>
        <w:rPr>
          <w:lang w:eastAsia="zh-CN"/>
        </w:rPr>
      </w:pPr>
    </w:p>
    <w:p w:rsidR="00D10B5A" w:rsidP="00705F64" w:rsidRDefault="00D10B5A" w14:paraId="3150FAAC" w14:textId="77777777">
      <w:pPr>
        <w:rPr>
          <w:lang w:eastAsia="zh-CN"/>
        </w:rPr>
      </w:pPr>
    </w:p>
    <w:p w:rsidR="000F2A86" w:rsidP="00705F64" w:rsidRDefault="000F2A86" w14:paraId="4FEFF016" w14:textId="7FAEFBC8">
      <w:pPr>
        <w:rPr>
          <w:lang w:eastAsia="zh-CN"/>
        </w:rPr>
      </w:pPr>
    </w:p>
    <w:p w:rsidR="000F2A86" w:rsidP="00705F64" w:rsidRDefault="000F2A86" w14:paraId="76FE2109" w14:textId="013A0F62">
      <w:pPr>
        <w:rPr>
          <w:lang w:eastAsia="zh-CN"/>
        </w:rPr>
      </w:pPr>
      <w:r w:rsidR="000F2A86">
        <w:drawing>
          <wp:inline wp14:editId="5736F89F" wp14:anchorId="5279CD84">
            <wp:extent cx="635027" cy="635027"/>
            <wp:effectExtent l="0" t="0" r="0" b="0"/>
            <wp:docPr id="1751232802" name="Picture 908694356" descr="Think or brainstorm your ideas." title="Think"/>
            <wp:cNvGraphicFramePr>
              <a:graphicFrameLocks noChangeAspect="1"/>
            </wp:cNvGraphicFramePr>
            <a:graphic>
              <a:graphicData uri="http://schemas.openxmlformats.org/drawingml/2006/picture">
                <pic:pic>
                  <pic:nvPicPr>
                    <pic:cNvPr id="0" name="Picture 908694356"/>
                    <pic:cNvPicPr/>
                  </pic:nvPicPr>
                  <pic:blipFill>
                    <a:blip r:embed="Re05f4cc6032241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2CDCE705">
        <w:rPr>
          <w:lang w:eastAsia="zh-CN"/>
        </w:rPr>
        <w:t>Write a problem where you could use renaming to help you work out a solution.</w:t>
      </w:r>
    </w:p>
    <w:p w:rsidR="00705224" w:rsidP="00705F64" w:rsidRDefault="00705224" w14:paraId="7F66E553" w14:textId="5230F4C5">
      <w:pPr>
        <w:rPr>
          <w:lang w:eastAsia="zh-CN"/>
        </w:rPr>
      </w:pPr>
    </w:p>
    <w:p w:rsidR="00705224" w:rsidP="00705F64" w:rsidRDefault="00705224" w14:paraId="3B2AFF0F" w14:textId="1D96C1A4">
      <w:pPr>
        <w:rPr>
          <w:lang w:eastAsia="zh-CN"/>
        </w:rPr>
      </w:pPr>
    </w:p>
    <w:p w:rsidR="00705224" w:rsidP="00705F64" w:rsidRDefault="00705224" w14:paraId="3B8F846C" w14:textId="5518EAC0">
      <w:pPr>
        <w:rPr>
          <w:lang w:eastAsia="zh-CN"/>
        </w:rPr>
      </w:pPr>
    </w:p>
    <w:p w:rsidR="00705224" w:rsidP="00705F64" w:rsidRDefault="00705224" w14:paraId="37F2A975" w14:textId="08F86700">
      <w:pPr>
        <w:rPr>
          <w:lang w:eastAsia="zh-CN"/>
        </w:rPr>
      </w:pPr>
    </w:p>
    <w:p w:rsidR="00D10B5A" w:rsidP="00705F64" w:rsidRDefault="00D10B5A" w14:paraId="3C9417E2" w14:textId="77777777">
      <w:pPr>
        <w:rPr>
          <w:lang w:eastAsia="zh-CN"/>
        </w:rPr>
      </w:pPr>
    </w:p>
    <w:p w:rsidR="00705224" w:rsidP="00705F64" w:rsidRDefault="00705224" w14:paraId="30AC78A3" w14:textId="20D8AA03">
      <w:pPr>
        <w:rPr>
          <w:lang w:eastAsia="zh-CN"/>
        </w:rPr>
      </w:pPr>
    </w:p>
    <w:p w:rsidR="00D10B5A" w:rsidP="00705F64" w:rsidRDefault="00D10B5A" w14:paraId="32FEE605" w14:textId="77777777">
      <w:pPr>
        <w:rPr>
          <w:lang w:eastAsia="zh-CN"/>
        </w:rPr>
      </w:pPr>
    </w:p>
    <w:p w:rsidR="003552F7" w:rsidP="000E7E92" w:rsidRDefault="00164D99" w14:paraId="431C0842" w14:textId="762E760F">
      <w:pPr>
        <w:pStyle w:val="Heading2"/>
        <w:rPr/>
      </w:pPr>
      <w:r w:rsidR="00164D99">
        <w:rPr/>
        <w:t>Pentominoes 1</w:t>
      </w:r>
    </w:p>
    <w:p w:rsidR="004F4B84" w:rsidP="003552F7" w:rsidRDefault="009D4AD7" w14:paraId="456C8038" w14:textId="1623C880">
      <w:r w:rsidR="009D4AD7">
        <w:drawing>
          <wp:inline wp14:editId="714D8881" wp14:anchorId="13BEE3C0">
            <wp:extent cx="635027" cy="635027"/>
            <wp:effectExtent l="0" t="0" r="0" b="0"/>
            <wp:docPr id="212272315" name="Picture 908694358" descr="Think or brainstorm your ideas." title="Think"/>
            <wp:cNvGraphicFramePr>
              <a:graphicFrameLocks noChangeAspect="1"/>
            </wp:cNvGraphicFramePr>
            <a:graphic>
              <a:graphicData uri="http://schemas.openxmlformats.org/drawingml/2006/picture">
                <pic:pic>
                  <pic:nvPicPr>
                    <pic:cNvPr id="0" name="Picture 908694358"/>
                    <pic:cNvPicPr/>
                  </pic:nvPicPr>
                  <pic:blipFill>
                    <a:blip r:embed="R6ff59495d4be42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6B145504">
        <w:rPr/>
        <w:t xml:space="preserve">Find </w:t>
      </w:r>
      <w:r w:rsidR="004F4B84">
        <w:rPr/>
        <w:t>all the unique shapes you can make using all 5 squares</w:t>
      </w:r>
      <w:r w:rsidR="23D070E9">
        <w:rPr/>
        <w:t>.</w:t>
      </w:r>
      <w:r w:rsidR="75172BFB">
        <w:rPr/>
        <w:t xml:space="preserve"> Remember, the edges of each square </w:t>
      </w:r>
      <w:r w:rsidR="0D74D615">
        <w:rPr/>
        <w:t xml:space="preserve">must join </w:t>
      </w:r>
      <w:r w:rsidR="1DAF45E5">
        <w:rPr/>
        <w:t xml:space="preserve">other squares </w:t>
      </w:r>
      <w:r w:rsidR="0D74D615">
        <w:rPr/>
        <w:t>perfectly and of the shapes you make must be different. Th</w:t>
      </w:r>
      <w:r w:rsidR="7A9C4F56">
        <w:rPr/>
        <w:t xml:space="preserve">at means that two shapes are considered the same if one can be fitted exactly on top of the other, </w:t>
      </w:r>
      <w:r w:rsidR="371D9CBE">
        <w:rPr/>
        <w:t>even if you have to turn it around or turn it over.</w:t>
      </w:r>
      <w:r w:rsidR="2631E5DF">
        <w:drawing>
          <wp:inline wp14:editId="1CFE9766" wp14:anchorId="28193336">
            <wp:extent cx="2447925" cy="1274961"/>
            <wp:effectExtent l="0" t="0" r="0" b="1905"/>
            <wp:docPr id="2087980201" name="Picture 2087980201" descr="An example of a pentomino with the edges of each square joined to other squares perfectly and a non example. " title=""/>
            <wp:cNvGraphicFramePr>
              <a:graphicFrameLocks noChangeAspect="1"/>
            </wp:cNvGraphicFramePr>
            <a:graphic>
              <a:graphicData uri="http://schemas.openxmlformats.org/drawingml/2006/picture">
                <pic:pic>
                  <pic:nvPicPr>
                    <pic:cNvPr id="0" name="Picture 2087980201"/>
                    <pic:cNvPicPr/>
                  </pic:nvPicPr>
                  <pic:blipFill>
                    <a:blip r:embed="Rbe04cf3b0bc44a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47925" cy="1274961"/>
                    </a:xfrm>
                    <a:prstGeom prst="rect">
                      <a:avLst/>
                    </a:prstGeom>
                  </pic:spPr>
                </pic:pic>
              </a:graphicData>
            </a:graphic>
          </wp:inline>
        </w:drawing>
      </w:r>
    </w:p>
    <w:p w:rsidR="005A3C6C" w:rsidP="003552F7" w:rsidRDefault="004F4B84" w14:paraId="39F6E5B3" w14:textId="3C2FDAA5">
      <w:r w:rsidR="004F4B84">
        <w:drawing>
          <wp:inline wp14:editId="5208DC1A" wp14:anchorId="5A836BD1">
            <wp:extent cx="640081" cy="640081"/>
            <wp:effectExtent l="0" t="0" r="7620" b="7620"/>
            <wp:docPr id="210905034" name="Picture 908694359" descr="This is a writing activity." title="Write"/>
            <wp:cNvGraphicFramePr>
              <a:graphicFrameLocks noChangeAspect="1"/>
            </wp:cNvGraphicFramePr>
            <a:graphic>
              <a:graphicData uri="http://schemas.openxmlformats.org/drawingml/2006/picture">
                <pic:pic>
                  <pic:nvPicPr>
                    <pic:cNvPr id="0" name="Picture 908694359"/>
                    <pic:cNvPicPr/>
                  </pic:nvPicPr>
                  <pic:blipFill>
                    <a:blip r:embed="R4225b68ebfaf4b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4F4B84">
        <w:rPr/>
        <w:t>Record yo</w:t>
      </w:r>
      <w:r w:rsidR="005A3C6C">
        <w:rPr/>
        <w:t>ur thinking on this grid paper.</w:t>
      </w:r>
    </w:p>
    <w:p w:rsidR="004F4B84" w:rsidP="003552F7" w:rsidRDefault="00011BA2" w14:paraId="3788FED6" w14:textId="60BF04A1">
      <w:r w:rsidR="00011BA2">
        <w:drawing>
          <wp:inline wp14:editId="63D9D4A6" wp14:anchorId="5A6087CB">
            <wp:extent cx="6116321" cy="8827769"/>
            <wp:effectExtent l="0" t="0" r="0" b="0"/>
            <wp:docPr id="5" name="Picture 5" descr="grid paper" title=""/>
            <wp:cNvGraphicFramePr>
              <a:graphicFrameLocks noChangeAspect="1"/>
            </wp:cNvGraphicFramePr>
            <a:graphic>
              <a:graphicData uri="http://schemas.openxmlformats.org/drawingml/2006/picture">
                <pic:pic>
                  <pic:nvPicPr>
                    <pic:cNvPr id="0" name="Picture 5"/>
                    <pic:cNvPicPr/>
                  </pic:nvPicPr>
                  <pic:blipFill>
                    <a:blip r:embed="Ra52063f43bbc4073">
                      <a:extLst>
                        <a:ext xmlns:a="http://schemas.openxmlformats.org/drawingml/2006/main" uri="{28A0092B-C50C-407E-A947-70E740481C1C}">
                          <a14:useLocalDpi val="0"/>
                        </a:ext>
                      </a:extLst>
                    </a:blip>
                    <a:stretch>
                      <a:fillRect/>
                    </a:stretch>
                  </pic:blipFill>
                  <pic:spPr>
                    <a:xfrm rot="0" flipH="0" flipV="0">
                      <a:off x="0" y="0"/>
                      <a:ext cx="6116321" cy="8827769"/>
                    </a:xfrm>
                    <a:prstGeom prst="rect">
                      <a:avLst/>
                    </a:prstGeom>
                  </pic:spPr>
                </pic:pic>
              </a:graphicData>
            </a:graphic>
          </wp:inline>
        </w:drawing>
      </w:r>
      <w:r w:rsidR="00011BA2">
        <w:drawing>
          <wp:inline wp14:editId="21567FD2" wp14:anchorId="1B218CAD">
            <wp:extent cx="6116321" cy="8827769"/>
            <wp:effectExtent l="0" t="0" r="0" b="0"/>
            <wp:docPr id="10" name="Picture 10" descr="grid paper" title=""/>
            <wp:cNvGraphicFramePr>
              <a:graphicFrameLocks noChangeAspect="1"/>
            </wp:cNvGraphicFramePr>
            <a:graphic>
              <a:graphicData uri="http://schemas.openxmlformats.org/drawingml/2006/picture">
                <pic:pic>
                  <pic:nvPicPr>
                    <pic:cNvPr id="0" name="Picture 10"/>
                    <pic:cNvPicPr/>
                  </pic:nvPicPr>
                  <pic:blipFill>
                    <a:blip r:embed="R8579540a02844ff9">
                      <a:extLst>
                        <a:ext xmlns:a="http://schemas.openxmlformats.org/drawingml/2006/main" uri="{28A0092B-C50C-407E-A947-70E740481C1C}">
                          <a14:useLocalDpi val="0"/>
                        </a:ext>
                      </a:extLst>
                    </a:blip>
                    <a:stretch>
                      <a:fillRect/>
                    </a:stretch>
                  </pic:blipFill>
                  <pic:spPr>
                    <a:xfrm rot="0" flipH="0" flipV="0">
                      <a:off x="0" y="0"/>
                      <a:ext cx="6116321" cy="8827769"/>
                    </a:xfrm>
                    <a:prstGeom prst="rect">
                      <a:avLst/>
                    </a:prstGeom>
                  </pic:spPr>
                </pic:pic>
              </a:graphicData>
            </a:graphic>
          </wp:inline>
        </w:drawing>
      </w:r>
    </w:p>
    <w:p w:rsidR="00D15725" w:rsidP="00705F64" w:rsidRDefault="004D6CBC" w14:paraId="6A11D621" w14:textId="5C5561E7">
      <w:pPr>
        <w:pStyle w:val="Heading2"/>
      </w:pPr>
      <w:r>
        <w:lastRenderedPageBreak/>
        <w:t>R</w:t>
      </w:r>
      <w:r w:rsidR="003A5753">
        <w:t xml:space="preserve">ace </w:t>
      </w:r>
      <w:r>
        <w:t>to zero</w:t>
      </w:r>
    </w:p>
    <w:p w:rsidR="003552F7" w:rsidP="003552F7" w:rsidRDefault="00AD3759" w14:paraId="1A7E5043" w14:textId="7EF70566">
      <w:pPr>
        <w:rPr>
          <w:lang w:eastAsia="zh-CN"/>
        </w:rPr>
      </w:pPr>
      <w:r w:rsidR="00AD3759">
        <w:drawing>
          <wp:inline wp14:editId="17EE8D92" wp14:anchorId="01E79E3E">
            <wp:extent cx="640081" cy="640081"/>
            <wp:effectExtent l="0" t="0" r="7620" b="7620"/>
            <wp:docPr id="721313995" name="Picture 908694343" descr="Play this game or watch this video." title="Play"/>
            <wp:cNvGraphicFramePr>
              <a:graphicFrameLocks noChangeAspect="1"/>
            </wp:cNvGraphicFramePr>
            <a:graphic>
              <a:graphicData uri="http://schemas.openxmlformats.org/drawingml/2006/picture">
                <pic:pic>
                  <pic:nvPicPr>
                    <pic:cNvPr id="0" name="Picture 908694343"/>
                    <pic:cNvPicPr/>
                  </pic:nvPicPr>
                  <pic:blipFill>
                    <a:blip r:embed="Rfefeb12d2464459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5A3C6C">
        <w:rPr>
          <w:lang w:eastAsia="zh-CN"/>
        </w:rPr>
        <w:t xml:space="preserve"> </w:t>
      </w:r>
      <w:r w:rsidRPr="5A59B26F" w:rsidR="005A3C6C">
        <w:rPr>
          <w:lang w:eastAsia="zh-CN"/>
        </w:rPr>
        <w:t xml:space="preserve">View video </w:t>
      </w:r>
      <w:hyperlink r:id="R4ce7e72347954938">
        <w:r w:rsidRPr="5A59B26F" w:rsidR="00FB228D">
          <w:rPr>
            <w:rFonts w:eastAsia="Times New Roman" w:cs="Arial"/>
            <w:color w:val="2F5496" w:themeColor="accent1" w:themeTint="FF" w:themeShade="BF"/>
            <w:u w:val="single"/>
            <w:lang w:eastAsia="en-AU"/>
          </w:rPr>
          <w:t>Race to zero</w:t>
        </w:r>
      </w:hyperlink>
    </w:p>
    <w:p w:rsidR="005A3C6C" w:rsidP="005A3C6C" w:rsidRDefault="005A3C6C" w14:paraId="4A231E64" w14:textId="5C1F957D">
      <w:pPr>
        <w:rPr>
          <w:lang w:eastAsia="zh-CN"/>
        </w:rPr>
      </w:pPr>
      <w:r w:rsidR="005A3C6C">
        <w:drawing>
          <wp:inline wp14:editId="61CBCED3" wp14:anchorId="496ED932">
            <wp:extent cx="633730" cy="633730"/>
            <wp:effectExtent l="0" t="0" r="0" b="0"/>
            <wp:docPr id="11" name="Picture 11" descr="Instructions" title=""/>
            <wp:cNvGraphicFramePr>
              <a:graphicFrameLocks noChangeAspect="1"/>
            </wp:cNvGraphicFramePr>
            <a:graphic>
              <a:graphicData uri="http://schemas.openxmlformats.org/drawingml/2006/picture">
                <pic:pic>
                  <pic:nvPicPr>
                    <pic:cNvPr id="0" name="Picture 11"/>
                    <pic:cNvPicPr/>
                  </pic:nvPicPr>
                  <pic:blipFill>
                    <a:blip r:embed="Rae6e379e2e194b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3730" cy="633730"/>
                    </a:xfrm>
                    <a:prstGeom prst="rect">
                      <a:avLst/>
                    </a:prstGeom>
                  </pic:spPr>
                </pic:pic>
              </a:graphicData>
            </a:graphic>
          </wp:inline>
        </w:drawing>
      </w:r>
      <w:r w:rsidRPr="5A59B26F" w:rsidR="005A3C6C">
        <w:rPr>
          <w:lang w:eastAsia="zh-CN"/>
        </w:rPr>
        <w:t xml:space="preserve"> </w:t>
      </w:r>
      <w:r w:rsidRPr="5A59B26F" w:rsidR="005A3C6C">
        <w:rPr>
          <w:lang w:eastAsia="zh-CN"/>
        </w:rPr>
        <w:t>How to play?</w:t>
      </w:r>
    </w:p>
    <w:p w:rsidR="005A3C6C" w:rsidP="005A3C6C" w:rsidRDefault="005A3C6C" w14:paraId="4051B81F" w14:textId="77777777">
      <w:pPr>
        <w:rPr>
          <w:lang w:eastAsia="zh-CN"/>
        </w:rPr>
      </w:pPr>
      <w:r>
        <w:rPr>
          <w:lang w:eastAsia="zh-CN"/>
        </w:rPr>
        <w:t>Players place their counters at the end of 119. The person whose birthday is closest to February 29 goes first. Players take turns to spin both spinners and decide which to use, subtracting the amount from their current position. For example, a player rolled 60 and 4. He or she can choose to subtract 60 or 4. Players explain where they need to move their counter to and explain their thinking. If their partner agrees, they move the counter to the corresponding position. Players take turns until someone has been able to land exactly on zero. Students miss a turn if they cannot move. If a roll means they would move into negative numbers, they have to move their counter back to 25.</w:t>
      </w:r>
    </w:p>
    <w:p w:rsidR="005A3C6C" w:rsidP="005A3C6C" w:rsidRDefault="005A3C6C" w14:paraId="1A115647" w14:textId="77777777">
      <w:pPr>
        <w:rPr>
          <w:lang w:eastAsia="zh-CN"/>
        </w:rPr>
      </w:pPr>
      <w:r>
        <w:rPr>
          <w:lang w:eastAsia="zh-CN"/>
        </w:rPr>
        <w:t>Another way to play:</w:t>
      </w:r>
    </w:p>
    <w:p w:rsidR="005D5A1D" w:rsidP="000708AF" w:rsidRDefault="005A3C6C" w14:paraId="002DDCFA" w14:textId="19CCDFB0">
      <w:pPr>
        <w:pStyle w:val="ListBullet"/>
        <w:numPr>
          <w:ilvl w:val="0"/>
          <w:numId w:val="1"/>
        </w:numPr>
        <w:rPr>
          <w:lang w:eastAsia="zh-CN"/>
        </w:rPr>
      </w:pPr>
      <w:r>
        <w:rPr>
          <w:lang w:eastAsia="zh-CN"/>
        </w:rPr>
        <w:t>Use a 0-119-chart cut into a number strip as a game board</w:t>
      </w:r>
    </w:p>
    <w:p w:rsidR="000708AF" w:rsidP="005D5A1D" w:rsidRDefault="005D5A1D" w14:paraId="2174D2EF" w14:textId="019BF97C">
      <w:pPr>
        <w:rPr>
          <w:lang w:eastAsia="zh-CN"/>
        </w:rPr>
      </w:pPr>
      <w:r>
        <w:rPr>
          <w:lang w:eastAsia="zh-CN"/>
        </w:rPr>
        <w:br w:type="page"/>
      </w:r>
    </w:p>
    <w:p w:rsidR="005A3C6C" w:rsidP="003552F7" w:rsidRDefault="005A3C6C" w14:paraId="57E55E04" w14:textId="3FBC9792">
      <w:pPr>
        <w:rPr>
          <w:lang w:eastAsia="zh-CN"/>
        </w:rPr>
      </w:pPr>
      <w:r w:rsidR="005A3C6C">
        <w:drawing>
          <wp:inline wp14:editId="4ED7C4B1" wp14:anchorId="435C5473">
            <wp:extent cx="640081" cy="640081"/>
            <wp:effectExtent l="0" t="0" r="7620" b="7620"/>
            <wp:docPr id="1997496335" name="Picture 31" descr="Play this game or watch this video." title="Play"/>
            <wp:cNvGraphicFramePr>
              <a:graphicFrameLocks noChangeAspect="1"/>
            </wp:cNvGraphicFramePr>
            <a:graphic>
              <a:graphicData uri="http://schemas.openxmlformats.org/drawingml/2006/picture">
                <pic:pic>
                  <pic:nvPicPr>
                    <pic:cNvPr id="0" name="Picture 31"/>
                    <pic:cNvPicPr/>
                  </pic:nvPicPr>
                  <pic:blipFill>
                    <a:blip r:embed="R331eb4ece7cc42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773CE9">
        <w:rPr>
          <w:lang w:eastAsia="zh-CN"/>
        </w:rPr>
        <w:t>Play Race to zero!</w:t>
      </w:r>
    </w:p>
    <w:p w:rsidRPr="003552F7" w:rsidR="005A3C6C" w:rsidP="003552F7" w:rsidRDefault="005A3C6C" w14:paraId="5AF5E23A" w14:textId="330185D2">
      <w:pPr>
        <w:rPr>
          <w:lang w:eastAsia="zh-CN"/>
        </w:rPr>
      </w:pPr>
      <w:r w:rsidR="005A3C6C">
        <w:drawing>
          <wp:inline wp14:editId="1CD41889" wp14:anchorId="4ADAC732">
            <wp:extent cx="6556482" cy="7873610"/>
            <wp:effectExtent l="0" t="0" r="0" b="0"/>
            <wp:docPr id="324203333" name="Picture 324203333" descr="0-119 bottoms up hundreds chart (game board)" title=""/>
            <wp:cNvGraphicFramePr>
              <a:graphicFrameLocks noChangeAspect="1"/>
            </wp:cNvGraphicFramePr>
            <a:graphic>
              <a:graphicData uri="http://schemas.openxmlformats.org/drawingml/2006/picture">
                <pic:pic>
                  <pic:nvPicPr>
                    <pic:cNvPr id="0" name="Picture 324203333"/>
                    <pic:cNvPicPr/>
                  </pic:nvPicPr>
                  <pic:blipFill>
                    <a:blip r:embed="R1d42c17bd27641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556482" cy="7873610"/>
                    </a:xfrm>
                    <a:prstGeom prst="rect">
                      <a:avLst/>
                    </a:prstGeom>
                  </pic:spPr>
                </pic:pic>
              </a:graphicData>
            </a:graphic>
          </wp:inline>
        </w:drawing>
      </w:r>
    </w:p>
    <w:p w:rsidR="00705F64" w:rsidP="00373CA6" w:rsidRDefault="00705F64" w14:paraId="043A519C" w14:textId="51043B78">
      <w:pPr>
        <w:pStyle w:val="Heading2"/>
        <w:numPr>
          <w:ilvl w:val="0"/>
          <w:numId w:val="0"/>
        </w:numPr>
      </w:pPr>
      <w:r>
        <w:lastRenderedPageBreak/>
        <w:t>Reflection</w:t>
      </w:r>
    </w:p>
    <w:p w:rsidR="00E13D6C" w:rsidP="00E13D6C" w:rsidRDefault="005D5A1D" w14:paraId="1F451561" w14:textId="2A090F8E">
      <w:pPr>
        <w:rPr>
          <w:lang w:eastAsia="zh-CN"/>
        </w:rPr>
      </w:pPr>
      <w:r w:rsidR="005D5A1D">
        <w:drawing>
          <wp:inline wp14:editId="39C75DC6" wp14:anchorId="4E55434D">
            <wp:extent cx="635027" cy="635027"/>
            <wp:effectExtent l="0" t="0" r="0" b="0"/>
            <wp:docPr id="756838644" name="Picture 27" descr="Reflect on your learning." title="Reflection"/>
            <wp:cNvGraphicFramePr>
              <a:graphicFrameLocks noChangeAspect="1"/>
            </wp:cNvGraphicFramePr>
            <a:graphic>
              <a:graphicData uri="http://schemas.openxmlformats.org/drawingml/2006/picture">
                <pic:pic>
                  <pic:nvPicPr>
                    <pic:cNvPr id="0" name="Picture 27"/>
                    <pic:cNvPicPr/>
                  </pic:nvPicPr>
                  <pic:blipFill>
                    <a:blip r:embed="R14a4bd97492f44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705224">
        <w:rPr>
          <w:lang w:eastAsia="zh-CN"/>
        </w:rPr>
        <w:t xml:space="preserve">You might have had a sweaty brain today looking at a strategy we could use to solve 230 – 190. Your brain might also have felt excited! Draw a picture to show what your brain was thinking as we investigated </w:t>
      </w:r>
      <w:r w:rsidRPr="5A59B26F" w:rsidR="1AC98D3C">
        <w:rPr>
          <w:lang w:eastAsia="zh-CN"/>
        </w:rPr>
        <w:t xml:space="preserve">strategies </w:t>
      </w:r>
      <w:r w:rsidRPr="5A59B26F" w:rsidR="00705224">
        <w:rPr>
          <w:lang w:eastAsia="zh-CN"/>
        </w:rPr>
        <w:t>for solving 230 – 190.</w:t>
      </w:r>
    </w:p>
    <w:p w:rsidR="00C14F83" w:rsidP="00E13D6C" w:rsidRDefault="00C14F83" w14:paraId="38A69254" w14:textId="6EB567ED">
      <w:pPr>
        <w:rPr>
          <w:lang w:eastAsia="zh-CN"/>
        </w:rPr>
      </w:pPr>
    </w:p>
    <w:p w:rsidR="00C14F83" w:rsidP="00E13D6C" w:rsidRDefault="00C14F83" w14:paraId="4060D05B" w14:textId="2D48C59B">
      <w:pPr>
        <w:rPr>
          <w:lang w:eastAsia="zh-CN"/>
        </w:rPr>
      </w:pPr>
    </w:p>
    <w:p w:rsidR="00C14F83" w:rsidP="00E13D6C" w:rsidRDefault="00C14F83" w14:paraId="5BD1A3DF" w14:textId="44B5266A">
      <w:pPr>
        <w:rPr>
          <w:lang w:eastAsia="zh-CN"/>
        </w:rPr>
      </w:pPr>
    </w:p>
    <w:p w:rsidR="00C14F83" w:rsidP="00E13D6C" w:rsidRDefault="00C14F83" w14:paraId="748F913D" w14:textId="2C15A143">
      <w:pPr>
        <w:rPr>
          <w:lang w:eastAsia="zh-CN"/>
        </w:rPr>
      </w:pPr>
    </w:p>
    <w:p w:rsidR="00C14F83" w:rsidP="00E13D6C" w:rsidRDefault="00C14F83" w14:paraId="54D84D8C" w14:textId="2A0A218B">
      <w:pPr>
        <w:rPr>
          <w:lang w:eastAsia="zh-CN"/>
        </w:rPr>
      </w:pPr>
    </w:p>
    <w:p w:rsidR="00C14F83" w:rsidP="00E13D6C" w:rsidRDefault="00C14F83" w14:paraId="61B597ED" w14:textId="15C5458F">
      <w:pPr>
        <w:rPr>
          <w:lang w:eastAsia="zh-CN"/>
        </w:rPr>
      </w:pPr>
    </w:p>
    <w:p w:rsidR="00C14F83" w:rsidP="00E13D6C" w:rsidRDefault="00C14F83" w14:paraId="4C0A3F03" w14:textId="73C90B42">
      <w:pPr>
        <w:rPr>
          <w:lang w:eastAsia="zh-CN"/>
        </w:rPr>
      </w:pPr>
    </w:p>
    <w:p w:rsidR="00C14F83" w:rsidP="00E13D6C" w:rsidRDefault="00C14F83" w14:paraId="02C1E907" w14:textId="13142173">
      <w:pPr>
        <w:rPr>
          <w:lang w:eastAsia="zh-CN"/>
        </w:rPr>
      </w:pPr>
    </w:p>
    <w:p w:rsidR="00C14F83" w:rsidP="00E13D6C" w:rsidRDefault="00C14F83" w14:paraId="065400A3" w14:textId="76417086">
      <w:pPr>
        <w:rPr>
          <w:lang w:eastAsia="zh-CN"/>
        </w:rPr>
      </w:pPr>
    </w:p>
    <w:p w:rsidRPr="00E13D6C" w:rsidR="00C14F83" w:rsidP="00E13D6C" w:rsidRDefault="00C14F83" w14:paraId="4786CE19" w14:textId="77777777">
      <w:pPr>
        <w:rPr>
          <w:lang w:eastAsia="zh-CN"/>
        </w:rPr>
      </w:pPr>
    </w:p>
    <w:p w:rsidR="007932AD" w:rsidP="007932AD" w:rsidRDefault="007932AD" w14:paraId="17710EF8" w14:textId="4A4917E8">
      <w:pPr>
        <w:pStyle w:val="Heading1"/>
      </w:pPr>
      <w:r>
        <w:t>Day 3</w:t>
      </w:r>
    </w:p>
    <w:p w:rsidRPr="002762CD" w:rsidR="00974135" w:rsidP="00974135" w:rsidRDefault="00B57CB0" w14:paraId="2A6E926D" w14:textId="218E2A24">
      <w:r>
        <w:t>Today we</w:t>
      </w:r>
      <w:r w:rsidR="007932AD">
        <w:t xml:space="preserve"> have </w:t>
      </w:r>
      <w:r w:rsidR="0075025A">
        <w:t>3</w:t>
      </w:r>
      <w:r>
        <w:t xml:space="preserve"> tasks.</w:t>
      </w:r>
      <w:r w:rsidR="3A996ACC">
        <w:t xml:space="preserve"> We are going to deeply consider one of the strategies we spoke about yesterday, explore the r</w:t>
      </w:r>
      <w:r w:rsidR="34483E5E">
        <w:t>ole of structure in helping us determine how many there are in a collection, and, keep puzzling with pentominoes!</w:t>
      </w:r>
    </w:p>
    <w:p w:rsidRPr="002762CD" w:rsidR="00974135" w:rsidP="00974135" w:rsidRDefault="00974135" w14:paraId="6EF43251" w14:textId="7DA0D532">
      <w:pPr>
        <w:pStyle w:val="FeatureBox"/>
      </w:pPr>
      <w:r w:rsidR="00974135">
        <w:drawing>
          <wp:inline wp14:editId="65AF185D" wp14:anchorId="606C0A46">
            <wp:extent cx="635027" cy="635027"/>
            <wp:effectExtent l="0" t="0" r="0" b="0"/>
            <wp:docPr id="1944419268" name="Picture 43" descr="Time to collect your resources" title="Resources"/>
            <wp:cNvGraphicFramePr>
              <a:graphicFrameLocks noChangeAspect="1"/>
            </wp:cNvGraphicFramePr>
            <a:graphic>
              <a:graphicData uri="http://schemas.openxmlformats.org/drawingml/2006/picture">
                <pic:pic>
                  <pic:nvPicPr>
                    <pic:cNvPr id="0" name="Picture 43"/>
                    <pic:cNvPicPr/>
                  </pic:nvPicPr>
                  <pic:blipFill>
                    <a:blip r:embed="R5650b883200d44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974135">
        <w:rPr/>
        <w:t xml:space="preserve"> Resourc</w:t>
      </w:r>
      <w:r w:rsidR="007B0452">
        <w:rPr/>
        <w:t xml:space="preserve">es – </w:t>
      </w:r>
      <w:r w:rsidR="00961029">
        <w:rPr/>
        <w:t xml:space="preserve">device to view videos, </w:t>
      </w:r>
      <w:r w:rsidR="00CA49F1">
        <w:rPr/>
        <w:t>scissors, colour pencils</w:t>
      </w:r>
    </w:p>
    <w:p w:rsidR="00974135" w:rsidP="00974135" w:rsidRDefault="000E7E92" w14:paraId="293B3BA6" w14:textId="364E7196">
      <w:pPr>
        <w:pStyle w:val="Heading2"/>
      </w:pPr>
      <w:r>
        <w:lastRenderedPageBreak/>
        <w:t>Dot card talk 3</w:t>
      </w:r>
    </w:p>
    <w:p w:rsidR="000E7E92" w:rsidP="00974135" w:rsidRDefault="00AD3759" w14:paraId="3D1A5549" w14:textId="6A6B43BD">
      <w:r w:rsidR="00AD3759">
        <w:drawing>
          <wp:inline wp14:editId="331931DF" wp14:anchorId="12245F6F">
            <wp:extent cx="640081" cy="640081"/>
            <wp:effectExtent l="0" t="0" r="7620" b="7620"/>
            <wp:docPr id="167827477" name="Picture 908694347" descr="Play this game or watch this video." title="Play"/>
            <wp:cNvGraphicFramePr>
              <a:graphicFrameLocks noChangeAspect="1"/>
            </wp:cNvGraphicFramePr>
            <a:graphic>
              <a:graphicData uri="http://schemas.openxmlformats.org/drawingml/2006/picture">
                <pic:pic>
                  <pic:nvPicPr>
                    <pic:cNvPr id="0" name="Picture 908694347"/>
                    <pic:cNvPicPr/>
                  </pic:nvPicPr>
                  <pic:blipFill>
                    <a:blip r:embed="R8c380f25cb4248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AD3759">
        <w:rPr>
          <w:lang w:eastAsia="zh-CN"/>
        </w:rPr>
        <w:t>View video</w:t>
      </w:r>
      <w:r w:rsidR="007B0452">
        <w:rPr/>
        <w:t xml:space="preserve"> </w:t>
      </w:r>
      <w:r w:rsidR="00FB228D">
        <w:rPr/>
        <w:t xml:space="preserve">on </w:t>
      </w:r>
      <w:hyperlink r:id="R787cacbe09ca4d0f">
        <w:r w:rsidRPr="5A59B26F" w:rsidR="00FB228D">
          <w:rPr>
            <w:rStyle w:val="Hyperlink"/>
          </w:rPr>
          <w:t>Dot card talk 3</w:t>
        </w:r>
      </w:hyperlink>
      <w:r w:rsidR="00FB228D">
        <w:rPr/>
        <w:t xml:space="preserve"> page</w:t>
      </w:r>
      <w:r w:rsidR="000E7E92">
        <w:rPr/>
        <w:t>.</w:t>
      </w:r>
    </w:p>
    <w:p w:rsidR="00705F64" w:rsidP="00705F64" w:rsidRDefault="007372FC" w14:paraId="75AE8C54" w14:textId="736C500A">
      <w:pPr>
        <w:pStyle w:val="Heading2"/>
      </w:pPr>
      <w:r>
        <w:t xml:space="preserve">Let’s </w:t>
      </w:r>
      <w:r w:rsidR="003552F7">
        <w:t>investigate 1 – S1 and S2</w:t>
      </w:r>
    </w:p>
    <w:p w:rsidR="00705F64" w:rsidP="00705F64" w:rsidRDefault="00AD3759" w14:paraId="444A79B0" w14:textId="2070A181">
      <w:pPr>
        <w:rPr>
          <w:lang w:eastAsia="zh-CN"/>
        </w:rPr>
      </w:pPr>
      <w:r w:rsidR="00AD3759">
        <w:drawing>
          <wp:inline wp14:editId="6A77D675" wp14:anchorId="432986B8">
            <wp:extent cx="640081" cy="640081"/>
            <wp:effectExtent l="0" t="0" r="7620" b="7620"/>
            <wp:docPr id="360468481" name="Picture 908694345" descr="Play this game or watch this video." title="Play"/>
            <wp:cNvGraphicFramePr>
              <a:graphicFrameLocks noChangeAspect="1"/>
            </wp:cNvGraphicFramePr>
            <a:graphic>
              <a:graphicData uri="http://schemas.openxmlformats.org/drawingml/2006/picture">
                <pic:pic>
                  <pic:nvPicPr>
                    <pic:cNvPr id="0" name="Picture 908694345"/>
                    <pic:cNvPicPr/>
                  </pic:nvPicPr>
                  <pic:blipFill>
                    <a:blip r:embed="Rf2f254ddaefb4b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120BE152">
        <w:rPr>
          <w:lang w:eastAsia="zh-CN"/>
        </w:rPr>
        <w:t xml:space="preserve">View video </w:t>
      </w:r>
      <w:r w:rsidRPr="5A59B26F" w:rsidR="17062FB2">
        <w:rPr>
          <w:lang w:eastAsia="zh-CN"/>
        </w:rPr>
        <w:t xml:space="preserve">on </w:t>
      </w:r>
      <w:hyperlink r:id="R2c9e0a35f06544d1">
        <w:r w:rsidRPr="5A59B26F" w:rsidR="17062FB2">
          <w:rPr>
            <w:rStyle w:val="Hyperlink"/>
          </w:rPr>
          <w:t>Let’s investigate 1 – S1 and S2</w:t>
        </w:r>
      </w:hyperlink>
      <w:r w:rsidRPr="5A59B26F" w:rsidR="17062FB2">
        <w:rPr>
          <w:rStyle w:val="Hyperlink"/>
        </w:rPr>
        <w:t xml:space="preserve"> page.</w:t>
      </w:r>
    </w:p>
    <w:p w:rsidR="462D88E7" w:rsidP="462D88E7" w:rsidRDefault="462D88E7" w14:paraId="11B809DD" w14:textId="19147A15">
      <w:pPr>
        <w:rPr>
          <w:rStyle w:val="Hyperlink"/>
        </w:rPr>
      </w:pPr>
    </w:p>
    <w:p w:rsidR="005C02A8" w:rsidP="462D88E7" w:rsidRDefault="27F44658" w14:paraId="02A75010" w14:textId="77777777">
      <w:r w:rsidR="27F44658">
        <w:drawing>
          <wp:inline wp14:editId="129D1EB1" wp14:anchorId="4A96301D">
            <wp:extent cx="635027" cy="635027"/>
            <wp:effectExtent l="0" t="0" r="0" b="0"/>
            <wp:docPr id="544784622"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1318684d522c43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3C4A365D">
        <w:drawing>
          <wp:inline wp14:editId="5189190A" wp14:anchorId="0353437D">
            <wp:extent cx="640081" cy="640081"/>
            <wp:effectExtent l="0" t="0" r="7620" b="7620"/>
            <wp:docPr id="1903266482" name="Picture 908694362" descr="This is a writing activity." title="Write"/>
            <wp:cNvGraphicFramePr>
              <a:graphicFrameLocks noChangeAspect="1"/>
            </wp:cNvGraphicFramePr>
            <a:graphic>
              <a:graphicData uri="http://schemas.openxmlformats.org/drawingml/2006/picture">
                <pic:pic>
                  <pic:nvPicPr>
                    <pic:cNvPr id="0" name="Picture 908694362"/>
                    <pic:cNvPicPr/>
                  </pic:nvPicPr>
                  <pic:blipFill>
                    <a:blip r:embed="Rba77a51b345847a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1A81F21">
        <w:rPr/>
        <w:t>How could you use this strategy to solve 73 - 29?</w:t>
      </w:r>
      <w:r w:rsidR="0A522DC6">
        <w:rPr/>
        <w:t xml:space="preserve"> </w:t>
      </w:r>
      <w:r w:rsidR="01A81F21">
        <w:rPr/>
        <w:t>Record your thinking in your student workbook.</w:t>
      </w:r>
    </w:p>
    <w:p w:rsidR="005C02A8" w:rsidRDefault="005C02A8" w14:paraId="7A081E6C" w14:textId="77777777">
      <w:r>
        <w:br w:type="page"/>
      </w:r>
    </w:p>
    <w:p w:rsidR="007372FC" w:rsidP="005C02A8" w:rsidRDefault="004D6CBC" w14:paraId="69F6281B" w14:textId="65E1C7B7">
      <w:pPr>
        <w:pStyle w:val="Heading2"/>
        <w:numPr>
          <w:ilvl w:val="0"/>
          <w:numId w:val="0"/>
        </w:numPr>
      </w:pPr>
      <w:r w:rsidRPr="004D6CBC">
        <w:lastRenderedPageBreak/>
        <w:t>Pentominoes 2</w:t>
      </w:r>
    </w:p>
    <w:p w:rsidRPr="000708AF" w:rsidR="000708AF" w:rsidP="000708AF" w:rsidRDefault="000708AF" w14:paraId="7FC8DC0B" w14:textId="52DD6226">
      <w:pPr>
        <w:pStyle w:val="ListBullet"/>
        <w:numPr>
          <w:numId w:val="0"/>
        </w:numPr>
      </w:pPr>
      <w:r w:rsidRPr="5A59B26F" w:rsidR="000708AF">
        <w:rPr>
          <w:lang w:eastAsia="zh-CN"/>
        </w:rPr>
        <w:t xml:space="preserve">(Adapted from </w:t>
      </w:r>
      <w:hyperlink r:id="R1ff3a49a29964123">
        <w:r w:rsidRPr="5A59B26F" w:rsidR="000708AF">
          <w:rPr>
            <w:rStyle w:val="Hyperlink"/>
            <w:lang w:eastAsia="zh-CN"/>
          </w:rPr>
          <w:t>Pentominoes zoo</w:t>
        </w:r>
      </w:hyperlink>
      <w:r w:rsidRPr="5A59B26F" w:rsidR="000708AF">
        <w:rPr>
          <w:rFonts w:cs="Arial"/>
          <w:lang w:eastAsia="zh-CN"/>
        </w:rPr>
        <w:t>)</w:t>
      </w:r>
    </w:p>
    <w:p w:rsidR="005A3C6C" w:rsidP="005A3C6C" w:rsidRDefault="005A3C6C" w14:paraId="5B387556" w14:textId="2137237F">
      <w:r w:rsidR="005A3C6C">
        <w:drawing>
          <wp:inline wp14:editId="6732E3AD" wp14:anchorId="2F7ADA33">
            <wp:extent cx="635027" cy="635027"/>
            <wp:effectExtent l="0" t="0" r="0" b="0"/>
            <wp:docPr id="1287523233"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0c12b3fe628040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A3C6C">
        <w:drawing>
          <wp:inline wp14:editId="261E760C" wp14:anchorId="1B68C62E">
            <wp:extent cx="635027" cy="635027"/>
            <wp:effectExtent l="0" t="0" r="0" b="0"/>
            <wp:docPr id="1019184530" name="Picture 32" descr="This is a hands on activity" title="Hands on activity"/>
            <wp:cNvGraphicFramePr>
              <a:graphicFrameLocks noChangeAspect="1"/>
            </wp:cNvGraphicFramePr>
            <a:graphic>
              <a:graphicData uri="http://schemas.openxmlformats.org/drawingml/2006/picture">
                <pic:pic>
                  <pic:nvPicPr>
                    <pic:cNvPr id="0" name="Picture 32"/>
                    <pic:cNvPicPr/>
                  </pic:nvPicPr>
                  <pic:blipFill>
                    <a:blip r:embed="Rc34eb87752f54f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5A3C6C">
        <w:rPr>
          <w:rFonts w:cs="Arial"/>
          <w:lang w:eastAsia="zh-CN"/>
        </w:rPr>
        <w:t>What other shapes can you make by joining your pentominoes together?</w:t>
      </w:r>
      <w:r w:rsidRPr="5A59B26F" w:rsidR="000708AF">
        <w:rPr>
          <w:rFonts w:cs="Arial"/>
          <w:lang w:eastAsia="zh-CN"/>
        </w:rPr>
        <w:t xml:space="preserve"> </w:t>
      </w:r>
      <w:r w:rsidRPr="5A59B26F" w:rsidR="5EC15F6D">
        <w:rPr>
          <w:rFonts w:cs="Arial"/>
          <w:lang w:eastAsia="zh-CN"/>
        </w:rPr>
        <w:t>S</w:t>
      </w:r>
      <w:r w:rsidRPr="5A59B26F" w:rsidR="000708AF">
        <w:rPr>
          <w:rFonts w:cs="Arial"/>
          <w:lang w:eastAsia="zh-CN"/>
        </w:rPr>
        <w:t>how your thinking on the grid paper.</w:t>
      </w:r>
    </w:p>
    <w:p w:rsidR="005A3C6C" w:rsidP="005A3C6C" w:rsidRDefault="005A3C6C" w14:paraId="1FFA450D" w14:textId="77777777">
      <w:pPr>
        <w:pStyle w:val="ListBullet"/>
        <w:numPr>
          <w:ilvl w:val="0"/>
          <w:numId w:val="1"/>
        </w:numPr>
        <w:rPr>
          <w:lang w:eastAsia="zh-CN"/>
        </w:rPr>
      </w:pPr>
      <w:r w:rsidRPr="772ADA65">
        <w:rPr>
          <w:rFonts w:cs="Arial"/>
          <w:lang w:eastAsia="zh-CN"/>
        </w:rPr>
        <w:t>Can you make a rectangle?</w:t>
      </w:r>
    </w:p>
    <w:p w:rsidRPr="000708AF" w:rsidR="005A3C6C" w:rsidP="005A3C6C" w:rsidRDefault="005A3C6C" w14:paraId="3C89B116" w14:textId="5A80624A">
      <w:pPr>
        <w:pStyle w:val="ListBullet"/>
        <w:numPr>
          <w:ilvl w:val="0"/>
          <w:numId w:val="1"/>
        </w:numPr>
        <w:rPr>
          <w:lang w:eastAsia="zh-CN"/>
        </w:rPr>
      </w:pPr>
      <w:r w:rsidRPr="772ADA65">
        <w:rPr>
          <w:rFonts w:cs="Arial"/>
          <w:lang w:eastAsia="zh-CN"/>
        </w:rPr>
        <w:t>Can you make more than one rectangle?</w:t>
      </w:r>
    </w:p>
    <w:p w:rsidR="000708AF" w:rsidP="000708AF" w:rsidRDefault="000708AF" w14:paraId="7F9E2805" w14:textId="77777777">
      <w:pPr>
        <w:pStyle w:val="ListBullet"/>
        <w:numPr>
          <w:ilvl w:val="0"/>
          <w:numId w:val="1"/>
        </w:numPr>
        <w:rPr>
          <w:lang w:eastAsia="zh-CN"/>
        </w:rPr>
      </w:pPr>
      <w:r>
        <w:t>F</w:t>
      </w:r>
      <w:r w:rsidRPr="334CD3E5">
        <w:t>orm a rectangle with the smallest possible perimeter.</w:t>
      </w:r>
    </w:p>
    <w:p w:rsidR="000708AF" w:rsidP="000708AF" w:rsidRDefault="000708AF" w14:paraId="18B1CDC3" w14:textId="1C814324">
      <w:pPr>
        <w:pStyle w:val="ListBullet"/>
        <w:numPr>
          <w:ilvl w:val="0"/>
          <w:numId w:val="1"/>
        </w:numPr>
        <w:rPr>
          <w:lang w:eastAsia="zh-CN"/>
        </w:rPr>
      </w:pPr>
      <w:r>
        <w:t>Form a rectangle with the largest possible perimeter.</w:t>
      </w:r>
    </w:p>
    <w:p w:rsidR="000708AF" w:rsidP="000708AF" w:rsidRDefault="000708AF" w14:paraId="22120CF0" w14:textId="5B4DC54E">
      <w:pPr>
        <w:pStyle w:val="ListBullet"/>
        <w:numPr>
          <w:ilvl w:val="0"/>
          <w:numId w:val="0"/>
        </w:numPr>
        <w:ind w:left="652"/>
        <w:rPr>
          <w:lang w:eastAsia="zh-CN"/>
        </w:rPr>
      </w:pPr>
      <w:r>
        <w:rPr>
          <w:lang w:eastAsia="zh-CN"/>
        </w:rPr>
        <w:br w:type="page"/>
      </w:r>
    </w:p>
    <w:p w:rsidR="000708AF" w:rsidP="000708AF" w:rsidRDefault="000708AF" w14:paraId="519732C7" w14:textId="6F814458">
      <w:pPr>
        <w:pStyle w:val="ListBullet"/>
        <w:numPr>
          <w:numId w:val="0"/>
        </w:numPr>
        <w:rPr>
          <w:lang w:eastAsia="zh-CN"/>
        </w:rPr>
      </w:pPr>
      <w:r w:rsidR="000708AF">
        <w:drawing>
          <wp:inline wp14:editId="744ACB78" wp14:anchorId="4D27E97E">
            <wp:extent cx="6116321" cy="8827769"/>
            <wp:effectExtent l="0" t="0" r="0" b="0"/>
            <wp:docPr id="16" name="Picture 16" descr="grid paper" title=""/>
            <wp:cNvGraphicFramePr>
              <a:graphicFrameLocks noChangeAspect="1"/>
            </wp:cNvGraphicFramePr>
            <a:graphic>
              <a:graphicData uri="http://schemas.openxmlformats.org/drawingml/2006/picture">
                <pic:pic>
                  <pic:nvPicPr>
                    <pic:cNvPr id="0" name="Picture 16"/>
                    <pic:cNvPicPr/>
                  </pic:nvPicPr>
                  <pic:blipFill>
                    <a:blip r:embed="R3b73db6a16914f75">
                      <a:extLst>
                        <a:ext xmlns:a="http://schemas.openxmlformats.org/drawingml/2006/main" uri="{28A0092B-C50C-407E-A947-70E740481C1C}">
                          <a14:useLocalDpi val="0"/>
                        </a:ext>
                      </a:extLst>
                    </a:blip>
                    <a:stretch>
                      <a:fillRect/>
                    </a:stretch>
                  </pic:blipFill>
                  <pic:spPr>
                    <a:xfrm rot="0" flipH="0" flipV="0">
                      <a:off x="0" y="0"/>
                      <a:ext cx="6116321" cy="8827769"/>
                    </a:xfrm>
                    <a:prstGeom prst="rect">
                      <a:avLst/>
                    </a:prstGeom>
                  </pic:spPr>
                </pic:pic>
              </a:graphicData>
            </a:graphic>
          </wp:inline>
        </w:drawing>
      </w:r>
    </w:p>
    <w:p w:rsidR="005A3C6C" w:rsidP="000708AF" w:rsidRDefault="000708AF" w14:paraId="7B644431" w14:textId="44116394">
      <w:pPr>
        <w:pStyle w:val="ListBullet"/>
        <w:numPr>
          <w:numId w:val="0"/>
        </w:numPr>
        <w:ind w:left="284"/>
        <w:rPr>
          <w:lang w:eastAsia="zh-CN"/>
        </w:rPr>
      </w:pPr>
      <w:r w:rsidR="000708AF">
        <w:drawing>
          <wp:inline wp14:editId="024EF2B4" wp14:anchorId="1B214D82">
            <wp:extent cx="635027" cy="635027"/>
            <wp:effectExtent l="0" t="0" r="0" b="0"/>
            <wp:docPr id="1386203004"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66f82960d776498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0708AF">
        <w:drawing>
          <wp:inline wp14:editId="2E88BABD" wp14:anchorId="115D6FD8">
            <wp:extent cx="635027" cy="635027"/>
            <wp:effectExtent l="0" t="0" r="0" b="0"/>
            <wp:docPr id="1398006344" name="Picture 32" descr="This is a hands on activity" title="Hands on activity"/>
            <wp:cNvGraphicFramePr>
              <a:graphicFrameLocks noChangeAspect="1"/>
            </wp:cNvGraphicFramePr>
            <a:graphic>
              <a:graphicData uri="http://schemas.openxmlformats.org/drawingml/2006/picture">
                <pic:pic>
                  <pic:nvPicPr>
                    <pic:cNvPr id="0" name="Picture 32"/>
                    <pic:cNvPicPr/>
                  </pic:nvPicPr>
                  <pic:blipFill>
                    <a:blip r:embed="Ra233dc9f4af240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1209F64B">
        <w:rPr>
          <w:lang w:eastAsia="zh-CN"/>
        </w:rPr>
        <w:t xml:space="preserve">Can you </w:t>
      </w:r>
      <w:r w:rsidRPr="5A59B26F" w:rsidR="005A3C6C">
        <w:rPr>
          <w:lang w:eastAsia="zh-CN"/>
        </w:rPr>
        <w:t>mak</w:t>
      </w:r>
      <w:r w:rsidRPr="5A59B26F" w:rsidR="08A3AC3F">
        <w:rPr>
          <w:lang w:eastAsia="zh-CN"/>
        </w:rPr>
        <w:t>e</w:t>
      </w:r>
      <w:r w:rsidRPr="5A59B26F" w:rsidR="005A3C6C">
        <w:rPr>
          <w:lang w:eastAsia="zh-CN"/>
        </w:rPr>
        <w:t xml:space="preserve"> some of these</w:t>
      </w:r>
      <w:r w:rsidRPr="5A59B26F" w:rsidR="6C1F0214">
        <w:rPr>
          <w:lang w:eastAsia="zh-CN"/>
        </w:rPr>
        <w:t xml:space="preserve"> </w:t>
      </w:r>
      <w:r w:rsidRPr="5A59B26F" w:rsidR="30A8CB01">
        <w:rPr>
          <w:lang w:eastAsia="zh-CN"/>
        </w:rPr>
        <w:t xml:space="preserve">animals </w:t>
      </w:r>
      <w:r w:rsidRPr="5A59B26F" w:rsidR="6C1F0214">
        <w:rPr>
          <w:lang w:eastAsia="zh-CN"/>
        </w:rPr>
        <w:t xml:space="preserve">from </w:t>
      </w:r>
      <w:hyperlink r:id="R55bc219a86854e61">
        <w:r w:rsidRPr="5A59B26F" w:rsidR="6C1F0214">
          <w:rPr>
            <w:rStyle w:val="Hyperlink"/>
            <w:lang w:eastAsia="zh-CN"/>
          </w:rPr>
          <w:t>Abaroth’s</w:t>
        </w:r>
        <w:r w:rsidRPr="5A59B26F" w:rsidR="6C1F0214">
          <w:rPr>
            <w:rStyle w:val="Hyperlink"/>
            <w:lang w:eastAsia="zh-CN"/>
          </w:rPr>
          <w:t xml:space="preserve"> World</w:t>
        </w:r>
      </w:hyperlink>
      <w:r w:rsidRPr="5A59B26F" w:rsidR="005A3C6C">
        <w:rPr>
          <w:lang w:eastAsia="zh-CN"/>
        </w:rPr>
        <w:t>? After making them, you may like to colour them in to match your pentominoes.</w:t>
      </w:r>
    </w:p>
    <w:p w:rsidR="005A3C6C" w:rsidP="005A3C6C" w:rsidRDefault="12302132" w14:paraId="5098FCDE" w14:textId="77777777">
      <w:pPr>
        <w:pStyle w:val="ListBullet"/>
        <w:numPr>
          <w:numId w:val="0"/>
        </w:numPr>
        <w:ind w:left="284"/>
        <w:rPr>
          <w:lang w:eastAsia="zh-CN"/>
        </w:rPr>
      </w:pPr>
      <w:r w:rsidR="12302132">
        <w:drawing>
          <wp:inline wp14:editId="6C1798A4" wp14:anchorId="72B256ED">
            <wp:extent cx="3203170" cy="2533402"/>
            <wp:effectExtent l="0" t="0" r="0" b="635"/>
            <wp:docPr id="44922360" name="Picture 18" descr="Tyrannosaurus Rex made from squares." title=""/>
            <wp:cNvGraphicFramePr>
              <a:graphicFrameLocks noChangeAspect="1"/>
            </wp:cNvGraphicFramePr>
            <a:graphic>
              <a:graphicData uri="http://schemas.openxmlformats.org/drawingml/2006/picture">
                <pic:pic>
                  <pic:nvPicPr>
                    <pic:cNvPr id="0" name="Picture 18"/>
                    <pic:cNvPicPr/>
                  </pic:nvPicPr>
                  <pic:blipFill>
                    <a:blip r:embed="Rc7d883c507804f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03170" cy="2533402"/>
                    </a:xfrm>
                    <a:prstGeom prst="rect">
                      <a:avLst/>
                    </a:prstGeom>
                  </pic:spPr>
                </pic:pic>
              </a:graphicData>
            </a:graphic>
          </wp:inline>
        </w:drawing>
      </w:r>
      <w:r w:rsidR="12302132">
        <w:drawing>
          <wp:inline wp14:editId="0C6D03E9" wp14:anchorId="0FCE416B">
            <wp:extent cx="2270482" cy="2495038"/>
            <wp:effectExtent l="0" t="0" r="0" b="0"/>
            <wp:docPr id="1578725808" name="Picture 20" descr="Kangaroo made from squares." title=""/>
            <wp:cNvGraphicFramePr>
              <a:graphicFrameLocks noChangeAspect="1"/>
            </wp:cNvGraphicFramePr>
            <a:graphic>
              <a:graphicData uri="http://schemas.openxmlformats.org/drawingml/2006/picture">
                <pic:pic>
                  <pic:nvPicPr>
                    <pic:cNvPr id="0" name="Picture 20"/>
                    <pic:cNvPicPr/>
                  </pic:nvPicPr>
                  <pic:blipFill>
                    <a:blip r:embed="R6f1001dc6a2c4e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70482" cy="2495038"/>
                    </a:xfrm>
                    <a:prstGeom prst="rect">
                      <a:avLst/>
                    </a:prstGeom>
                  </pic:spPr>
                </pic:pic>
              </a:graphicData>
            </a:graphic>
          </wp:inline>
        </w:drawing>
      </w:r>
    </w:p>
    <w:p w:rsidR="005A3C6C" w:rsidP="005A3C6C" w:rsidRDefault="12302132" w14:paraId="1829AE3D" w14:textId="47471A0A">
      <w:pPr>
        <w:pStyle w:val="ListBullet"/>
        <w:numPr>
          <w:numId w:val="0"/>
        </w:numPr>
        <w:ind w:left="284"/>
        <w:rPr>
          <w:lang w:eastAsia="zh-CN"/>
        </w:rPr>
      </w:pPr>
      <w:r w:rsidR="12302132">
        <w:drawing>
          <wp:inline wp14:editId="28258D40" wp14:anchorId="6504ACA6">
            <wp:extent cx="2742912" cy="2335121"/>
            <wp:effectExtent l="0" t="0" r="635" b="8255"/>
            <wp:docPr id="68768757" name="Picture 19" descr="Terrier made from squares." title=""/>
            <wp:cNvGraphicFramePr>
              <a:graphicFrameLocks noChangeAspect="1"/>
            </wp:cNvGraphicFramePr>
            <a:graphic>
              <a:graphicData uri="http://schemas.openxmlformats.org/drawingml/2006/picture">
                <pic:pic>
                  <pic:nvPicPr>
                    <pic:cNvPr id="0" name="Picture 19"/>
                    <pic:cNvPicPr/>
                  </pic:nvPicPr>
                  <pic:blipFill>
                    <a:blip r:embed="R3f8ac2c35ed345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42912" cy="2335121"/>
                    </a:xfrm>
                    <a:prstGeom prst="rect">
                      <a:avLst/>
                    </a:prstGeom>
                  </pic:spPr>
                </pic:pic>
              </a:graphicData>
            </a:graphic>
          </wp:inline>
        </w:drawing>
      </w:r>
      <w:r w:rsidR="4592F4DD">
        <w:rPr/>
        <w:t xml:space="preserve">     </w:t>
      </w:r>
      <w:r w:rsidR="12302132">
        <w:drawing>
          <wp:inline wp14:editId="57EB0E6F" wp14:anchorId="2EB879AD">
            <wp:extent cx="2639975" cy="2017257"/>
            <wp:effectExtent l="0" t="0" r="0" b="0"/>
            <wp:docPr id="1957981015" name="Picture 21" descr="Butterfly made from squares." title=""/>
            <wp:cNvGraphicFramePr>
              <a:graphicFrameLocks noChangeAspect="1"/>
            </wp:cNvGraphicFramePr>
            <a:graphic>
              <a:graphicData uri="http://schemas.openxmlformats.org/drawingml/2006/picture">
                <pic:pic>
                  <pic:nvPicPr>
                    <pic:cNvPr id="0" name="Picture 21"/>
                    <pic:cNvPicPr/>
                  </pic:nvPicPr>
                  <pic:blipFill>
                    <a:blip r:embed="R74cd719605b147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39975" cy="2017257"/>
                    </a:xfrm>
                    <a:prstGeom prst="rect">
                      <a:avLst/>
                    </a:prstGeom>
                  </pic:spPr>
                </pic:pic>
              </a:graphicData>
            </a:graphic>
          </wp:inline>
        </w:drawing>
      </w:r>
    </w:p>
    <w:p w:rsidR="005A3C6C" w:rsidP="005A3C6C" w:rsidRDefault="005A3C6C" w14:paraId="120E089E" w14:textId="041CECF0">
      <w:pPr>
        <w:pStyle w:val="ListBullet"/>
        <w:numPr>
          <w:ilvl w:val="0"/>
          <w:numId w:val="1"/>
        </w:numPr>
        <w:rPr>
          <w:lang w:eastAsia="zh-CN"/>
        </w:rPr>
      </w:pPr>
      <w:r>
        <w:rPr>
          <w:lang w:eastAsia="zh-CN"/>
        </w:rPr>
        <w:t>If you need some clues take a peep in the appendix.</w:t>
      </w:r>
    </w:p>
    <w:p w:rsidR="00C14F83" w:rsidP="00C14F83" w:rsidRDefault="11423F11" w14:paraId="2CC78523" w14:textId="77777777">
      <w:pPr>
        <w:pStyle w:val="ListBullet"/>
        <w:numPr>
          <w:ilvl w:val="0"/>
          <w:numId w:val="1"/>
        </w:numPr>
        <w:rPr>
          <w:rFonts w:cs="Arial"/>
          <w:lang w:eastAsia="zh-CN"/>
        </w:rPr>
      </w:pPr>
      <w:r w:rsidRPr="16D1F883">
        <w:rPr>
          <w:rFonts w:cs="Arial"/>
          <w:lang w:eastAsia="zh-CN"/>
        </w:rPr>
        <w:t xml:space="preserve">Have a go at creating your own animal. What </w:t>
      </w:r>
      <w:r w:rsidRPr="16D1F883" w:rsidR="005A3C6C">
        <w:rPr>
          <w:rFonts w:cs="Arial"/>
          <w:lang w:eastAsia="zh-CN"/>
        </w:rPr>
        <w:t>can you create?</w:t>
      </w:r>
    </w:p>
    <w:p w:rsidRPr="00C14F83" w:rsidR="00C14F83" w:rsidP="00C14F83" w:rsidRDefault="00C14F83" w14:paraId="2A90E1DB" w14:textId="579D157A">
      <w:pPr>
        <w:rPr>
          <w:rFonts w:cs="Arial"/>
          <w:lang w:eastAsia="zh-CN"/>
        </w:rPr>
      </w:pPr>
      <w:r>
        <w:rPr>
          <w:rFonts w:cs="Arial"/>
          <w:lang w:eastAsia="zh-CN"/>
        </w:rPr>
        <w:br w:type="page"/>
      </w:r>
    </w:p>
    <w:p w:rsidR="00705F64" w:rsidP="00705F64" w:rsidRDefault="00705F64" w14:paraId="7745E13C" w14:textId="17A1F358">
      <w:pPr>
        <w:pStyle w:val="Heading2"/>
      </w:pPr>
      <w:r>
        <w:lastRenderedPageBreak/>
        <w:t>Reflection</w:t>
      </w:r>
    </w:p>
    <w:p w:rsidR="005A3C6C" w:rsidP="16D1F883" w:rsidRDefault="005A3C6C" w14:paraId="3E13F386" w14:textId="1788AC1A">
      <w:pPr>
        <w:rPr>
          <w:b/>
          <w:bCs/>
        </w:rPr>
      </w:pPr>
      <w:r w:rsidR="005A3C6C">
        <w:drawing>
          <wp:inline wp14:editId="29AF0657" wp14:anchorId="2EE57479">
            <wp:extent cx="635027" cy="635027"/>
            <wp:effectExtent l="0" t="0" r="0" b="0"/>
            <wp:docPr id="1605245045" name="Picture 2" descr="Reflect on your learning" title="Reflection"/>
            <wp:cNvGraphicFramePr>
              <a:graphicFrameLocks noChangeAspect="1"/>
            </wp:cNvGraphicFramePr>
            <a:graphic>
              <a:graphicData uri="http://schemas.openxmlformats.org/drawingml/2006/picture">
                <pic:pic>
                  <pic:nvPicPr>
                    <pic:cNvPr id="0" name="Picture 2"/>
                    <pic:cNvPicPr/>
                  </pic:nvPicPr>
                  <pic:blipFill>
                    <a:blip r:embed="R6b5a11c5699e4a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A3C6C">
        <w:rPr/>
        <w:t xml:space="preserve">Draw a picture to show what your brain was thinking as we </w:t>
      </w:r>
      <w:r w:rsidR="123197C4">
        <w:rPr/>
        <w:t>explored the st</w:t>
      </w:r>
      <w:r w:rsidR="7E765DA9">
        <w:rPr/>
        <w:t xml:space="preserve">rategy </w:t>
      </w:r>
      <w:r w:rsidR="123197C4">
        <w:rPr/>
        <w:t>of ’constant difference’ today</w:t>
      </w:r>
      <w:r w:rsidR="005A3C6C">
        <w:rPr/>
        <w:t>.</w:t>
      </w:r>
      <w:r w:rsidR="68BA6B4D">
        <w:rPr/>
        <w:t xml:space="preserve"> </w:t>
      </w:r>
    </w:p>
    <w:p w:rsidR="005A3C6C" w:rsidP="00D63097" w:rsidRDefault="005A3C6C" w14:paraId="7CE58A5B" w14:textId="03FB0D3F"/>
    <w:p w:rsidR="005A3C6C" w:rsidP="00D63097" w:rsidRDefault="005A3C6C" w14:paraId="563BB0A7" w14:textId="3DE89D1B"/>
    <w:p w:rsidR="005A3C6C" w:rsidP="00D63097" w:rsidRDefault="005A3C6C" w14:paraId="67F94E47" w14:textId="2D4C6154"/>
    <w:p w:rsidR="005A3C6C" w:rsidP="00D63097" w:rsidRDefault="005A3C6C" w14:paraId="77D75CF6" w14:textId="7EB68107"/>
    <w:p w:rsidR="005A3C6C" w:rsidP="00D63097" w:rsidRDefault="005A3C6C" w14:paraId="4D84602E" w14:textId="58FC71FA"/>
    <w:p w:rsidR="005A3C6C" w:rsidP="00D63097" w:rsidRDefault="005A3C6C" w14:paraId="0DEEC87E" w14:textId="54F250FD"/>
    <w:p w:rsidR="00C14F83" w:rsidP="00D63097" w:rsidRDefault="00C14F83" w14:paraId="6F19E488" w14:textId="77777777"/>
    <w:p w:rsidR="005A3C6C" w:rsidP="16D1F883" w:rsidRDefault="597D37B6" w14:paraId="5935FC2F" w14:textId="61D1F9A6">
      <w:pPr>
        <w:rPr>
          <w:b/>
          <w:bCs/>
        </w:rPr>
      </w:pPr>
      <w:r>
        <w:t>Write another problem where you might use this strategy to help you find a solution.</w:t>
      </w:r>
    </w:p>
    <w:p w:rsidR="16D1F883" w:rsidP="16D1F883" w:rsidRDefault="16D1F883" w14:paraId="1863F1A5" w14:textId="1912B310"/>
    <w:p w:rsidR="16D1F883" w:rsidP="16D1F883" w:rsidRDefault="16D1F883" w14:paraId="242A466D" w14:textId="787201A2"/>
    <w:p w:rsidR="16D1F883" w:rsidP="16D1F883" w:rsidRDefault="16D1F883" w14:paraId="19027FF6" w14:textId="1B5890B7"/>
    <w:p w:rsidR="16D1F883" w:rsidP="16D1F883" w:rsidRDefault="16D1F883" w14:paraId="2EA514A2" w14:textId="2870E526"/>
    <w:p w:rsidRPr="00DF711D" w:rsidR="00C14F83" w:rsidP="00DF711D" w:rsidRDefault="00C14F83" w14:paraId="6106BAB5" w14:textId="253E3825"/>
    <w:p w:rsidR="00DE0378" w:rsidP="005A3C6C" w:rsidRDefault="007932AD" w14:paraId="02513840" w14:textId="7D46CAA5">
      <w:pPr>
        <w:pStyle w:val="Heading1"/>
      </w:pPr>
      <w:r>
        <w:t>Day</w:t>
      </w:r>
      <w:r w:rsidR="007F7C68">
        <w:t xml:space="preserve"> 4</w:t>
      </w:r>
    </w:p>
    <w:p w:rsidRPr="002762CD" w:rsidR="007932AD" w:rsidP="007932AD" w:rsidRDefault="00B57CB0" w14:paraId="08874DDC" w14:textId="7359DED3">
      <w:r>
        <w:t>Today we</w:t>
      </w:r>
      <w:r w:rsidR="007932AD">
        <w:t xml:space="preserve"> have 3 tasks.</w:t>
      </w:r>
      <w:r w:rsidR="0433A2CD">
        <w:t xml:space="preserve"> We are going to continue working on our mathematical reasoning as we explore similarities and differences between different mental computation strategies,</w:t>
      </w:r>
      <w:r w:rsidR="0C0A5DC4">
        <w:t xml:space="preserve"> and develop various mathematical arguments. We will also have some fun making origami cubes!</w:t>
      </w:r>
    </w:p>
    <w:p w:rsidRPr="002762CD" w:rsidR="00DE0378" w:rsidP="007932AD" w:rsidRDefault="007932AD" w14:paraId="5326768D" w14:textId="055F3202">
      <w:pPr>
        <w:pStyle w:val="FeatureBox"/>
      </w:pPr>
      <w:r w:rsidRPr="5A59B26F" w:rsidR="007932AD">
        <w:rPr>
          <w:rFonts w:eastAsia="DengXian Light" w:eastAsiaTheme="majorEastAsia"/>
          <w:sz w:val="52"/>
          <w:szCs w:val="52"/>
          <w:lang w:eastAsia="en-AU"/>
        </w:rPr>
        <w:t xml:space="preserve"> </w:t>
      </w:r>
      <w:r w:rsidR="00DE0378">
        <w:drawing>
          <wp:inline wp14:editId="06352B6E" wp14:anchorId="2C91C741">
            <wp:extent cx="635027" cy="635027"/>
            <wp:effectExtent l="0" t="0" r="0" b="0"/>
            <wp:docPr id="2105586839" name="Picture 2" descr="Time to collect your resources" title="Resources"/>
            <wp:cNvGraphicFramePr>
              <a:graphicFrameLocks noChangeAspect="1"/>
            </wp:cNvGraphicFramePr>
            <a:graphic>
              <a:graphicData uri="http://schemas.openxmlformats.org/drawingml/2006/picture">
                <pic:pic>
                  <pic:nvPicPr>
                    <pic:cNvPr id="0" name="Picture 2"/>
                    <pic:cNvPicPr/>
                  </pic:nvPicPr>
                  <pic:blipFill>
                    <a:blip r:embed="Rc4f58e03dba2456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w:t>
      </w:r>
      <w:r w:rsidR="0075025A">
        <w:rPr/>
        <w:t xml:space="preserve"> </w:t>
      </w:r>
      <w:r w:rsidR="0075025A">
        <w:rPr/>
        <w:t>d</w:t>
      </w:r>
      <w:r w:rsidR="0075025A">
        <w:rPr/>
        <w:t>evice to view video</w:t>
      </w:r>
      <w:r w:rsidR="0075025A">
        <w:rPr/>
        <w:t xml:space="preserve">s, </w:t>
      </w:r>
      <w:r w:rsidR="00DE0378">
        <w:rPr/>
        <w:t xml:space="preserve">pencils, </w:t>
      </w:r>
      <w:r w:rsidR="00FC612D">
        <w:rPr/>
        <w:t>6 paper squares</w:t>
      </w:r>
    </w:p>
    <w:p w:rsidR="00DE0378" w:rsidP="00DE0378" w:rsidRDefault="00DE0378" w14:paraId="059EE86C" w14:textId="44E0C5DF">
      <w:pPr>
        <w:pStyle w:val="Heading2"/>
      </w:pPr>
      <w:r>
        <w:lastRenderedPageBreak/>
        <w:t>Which one doesn’t belong</w:t>
      </w:r>
      <w:r w:rsidR="003552F7">
        <w:t xml:space="preserve">? </w:t>
      </w:r>
      <w:r w:rsidR="00961029">
        <w:t>1</w:t>
      </w:r>
    </w:p>
    <w:p w:rsidR="00DE0378" w:rsidP="00DE0378" w:rsidRDefault="00AD3759" w14:paraId="3C471881" w14:textId="77199133">
      <w:pPr>
        <w:rPr>
          <w:lang w:eastAsia="zh-CN"/>
        </w:rPr>
      </w:pPr>
      <w:r w:rsidR="00AD3759">
        <w:drawing>
          <wp:inline wp14:editId="7A1F891F" wp14:anchorId="478FEC5E">
            <wp:extent cx="640081" cy="640081"/>
            <wp:effectExtent l="0" t="0" r="7620" b="7620"/>
            <wp:docPr id="1182195532" name="Picture 908694349" descr="Play this game or watch this video." title="Play"/>
            <wp:cNvGraphicFramePr>
              <a:graphicFrameLocks noChangeAspect="1"/>
            </wp:cNvGraphicFramePr>
            <a:graphic>
              <a:graphicData uri="http://schemas.openxmlformats.org/drawingml/2006/picture">
                <pic:pic>
                  <pic:nvPicPr>
                    <pic:cNvPr id="0" name="Picture 908694349"/>
                    <pic:cNvPicPr/>
                  </pic:nvPicPr>
                  <pic:blipFill>
                    <a:blip r:embed="Ra5498018de5a40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AD3759">
        <w:rPr>
          <w:lang w:eastAsia="zh-CN"/>
        </w:rPr>
        <w:t>View video</w:t>
      </w:r>
      <w:r w:rsidR="00961029">
        <w:rPr/>
        <w:t xml:space="preserve"> </w:t>
      </w:r>
      <w:hyperlink r:id="R98742cee45f14d9d">
        <w:r w:rsidRPr="5A59B26F" w:rsidR="00113497">
          <w:rPr>
            <w:rFonts w:eastAsia="Times New Roman" w:cs="Arial"/>
            <w:color w:val="2F5496" w:themeColor="accent1" w:themeTint="FF" w:themeShade="BF"/>
            <w:u w:val="single"/>
            <w:lang w:eastAsia="en-AU"/>
          </w:rPr>
          <w:t>Which one doesn’t belong? 1</w:t>
        </w:r>
      </w:hyperlink>
      <w:r w:rsidRPr="5A59B26F" w:rsidR="00113497">
        <w:rPr>
          <w:lang w:eastAsia="zh-CN"/>
        </w:rPr>
        <w:t>.</w:t>
      </w:r>
    </w:p>
    <w:p w:rsidR="00302759" w:rsidP="00302759" w:rsidRDefault="003C7E3C" w14:paraId="0016511E" w14:textId="0FBFAEA0">
      <w:pPr>
        <w:rPr>
          <w:lang w:eastAsia="zh-CN"/>
        </w:rPr>
      </w:pPr>
      <w:r w:rsidR="003C7E3C">
        <w:drawing>
          <wp:inline wp14:editId="6AE13878" wp14:anchorId="5F1835F5">
            <wp:extent cx="640081" cy="640081"/>
            <wp:effectExtent l="0" t="0" r="7620" b="7620"/>
            <wp:docPr id="2138652016" name="Picture 908694362" descr="This is a writing activity." title="Write"/>
            <wp:cNvGraphicFramePr>
              <a:graphicFrameLocks noChangeAspect="1"/>
            </wp:cNvGraphicFramePr>
            <a:graphic>
              <a:graphicData uri="http://schemas.openxmlformats.org/drawingml/2006/picture">
                <pic:pic>
                  <pic:nvPicPr>
                    <pic:cNvPr id="0" name="Picture 908694362"/>
                    <pic:cNvPicPr/>
                  </pic:nvPicPr>
                  <pic:blipFill>
                    <a:blip r:embed="Rd97e9bfb15694a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302759">
        <w:rPr>
          <w:lang w:eastAsia="zh-CN"/>
        </w:rPr>
        <w:t>W</w:t>
      </w:r>
      <w:r w:rsidRPr="5A59B26F" w:rsidR="3D6D01D6">
        <w:rPr>
          <w:lang w:eastAsia="zh-CN"/>
        </w:rPr>
        <w:t xml:space="preserve">hat’s your initial thinking for which one </w:t>
      </w:r>
      <w:r w:rsidRPr="5A59B26F" w:rsidR="00302759">
        <w:rPr>
          <w:lang w:eastAsia="zh-CN"/>
        </w:rPr>
        <w:t>doesn’t belong?</w:t>
      </w:r>
      <w:r w:rsidRPr="5A59B26F" w:rsidR="05F6DCCA">
        <w:rPr>
          <w:lang w:eastAsia="zh-CN"/>
        </w:rPr>
        <w:t xml:space="preserve"> Why?</w:t>
      </w:r>
    </w:p>
    <w:p w:rsidR="00302759" w:rsidP="00302759" w:rsidRDefault="00302759" w14:paraId="7332A5D1" w14:textId="77777777">
      <w:pPr>
        <w:rPr>
          <w:lang w:eastAsia="zh-CN"/>
        </w:rPr>
      </w:pPr>
    </w:p>
    <w:p w:rsidR="00302759" w:rsidP="00302759" w:rsidRDefault="00302759" w14:paraId="79102C6C" w14:textId="77777777">
      <w:pPr>
        <w:rPr>
          <w:lang w:eastAsia="zh-CN"/>
        </w:rPr>
      </w:pPr>
    </w:p>
    <w:p w:rsidR="00302759" w:rsidP="00302759" w:rsidRDefault="00302759" w14:paraId="7C852FA1" w14:textId="795DD178">
      <w:pPr>
        <w:rPr>
          <w:lang w:eastAsia="zh-CN"/>
        </w:rPr>
      </w:pPr>
    </w:p>
    <w:p w:rsidR="00692870" w:rsidP="00302759" w:rsidRDefault="00692870" w14:paraId="1F39D4CB" w14:textId="2D16A8F1">
      <w:pPr>
        <w:rPr>
          <w:lang w:eastAsia="zh-CN"/>
        </w:rPr>
      </w:pPr>
    </w:p>
    <w:p w:rsidR="00692870" w:rsidP="00302759" w:rsidRDefault="00692870" w14:paraId="595BFF3D" w14:textId="77777777">
      <w:pPr>
        <w:rPr>
          <w:lang w:eastAsia="zh-CN"/>
        </w:rPr>
      </w:pPr>
    </w:p>
    <w:p w:rsidR="00302759" w:rsidP="00302759" w:rsidRDefault="003C7E3C" w14:paraId="1C813232" w14:textId="5E9F0E0E">
      <w:pPr>
        <w:rPr>
          <w:lang w:eastAsia="zh-CN"/>
        </w:rPr>
      </w:pPr>
      <w:r w:rsidR="003C7E3C">
        <w:drawing>
          <wp:inline wp14:editId="0705B53E" wp14:anchorId="242F80C8">
            <wp:extent cx="640081" cy="640081"/>
            <wp:effectExtent l="0" t="0" r="7620" b="7620"/>
            <wp:docPr id="337071312" name="Picture 908694367" descr="Write down your thinking." title="Write"/>
            <wp:cNvGraphicFramePr>
              <a:graphicFrameLocks noChangeAspect="1"/>
            </wp:cNvGraphicFramePr>
            <a:graphic>
              <a:graphicData uri="http://schemas.openxmlformats.org/drawingml/2006/picture">
                <pic:pic>
                  <pic:nvPicPr>
                    <pic:cNvPr id="0" name="Picture 908694367"/>
                    <pic:cNvPicPr/>
                  </pic:nvPicPr>
                  <pic:blipFill>
                    <a:blip r:embed="R2e48d0a46a4f4a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7A9D0854">
        <w:rPr>
          <w:lang w:eastAsia="zh-CN"/>
        </w:rPr>
        <w:t xml:space="preserve">Now, make </w:t>
      </w:r>
      <w:r w:rsidRPr="5A59B26F" w:rsidR="00302759">
        <w:rPr>
          <w:lang w:eastAsia="zh-CN"/>
        </w:rPr>
        <w:t>a case for why each domino doesn’t belong</w:t>
      </w:r>
      <w:r w:rsidRPr="5A59B26F" w:rsidR="3DC52C2C">
        <w:rPr>
          <w:lang w:eastAsia="zh-CN"/>
        </w:rPr>
        <w:t>.</w:t>
      </w:r>
    </w:p>
    <w:p w:rsidR="00302759" w:rsidP="00302759" w:rsidRDefault="00302759" w14:paraId="236F61A3" w14:textId="77777777">
      <w:pPr>
        <w:rPr>
          <w:lang w:eastAsia="zh-CN"/>
        </w:rPr>
      </w:pPr>
    </w:p>
    <w:p w:rsidR="00302759" w:rsidP="00302759" w:rsidRDefault="00302759" w14:paraId="030169E8" w14:textId="77777777">
      <w:pPr>
        <w:rPr>
          <w:lang w:eastAsia="zh-CN"/>
        </w:rPr>
      </w:pPr>
    </w:p>
    <w:p w:rsidR="00D54F7C" w:rsidP="00DE0378" w:rsidRDefault="00D54F7C" w14:paraId="6094C999" w14:textId="5BEF69B9">
      <w:pPr>
        <w:rPr>
          <w:lang w:eastAsia="zh-CN"/>
        </w:rPr>
      </w:pPr>
    </w:p>
    <w:p w:rsidR="00692870" w:rsidP="00DE0378" w:rsidRDefault="00692870" w14:paraId="0AB7D74B" w14:textId="13031664">
      <w:pPr>
        <w:rPr>
          <w:lang w:eastAsia="zh-CN"/>
        </w:rPr>
      </w:pPr>
    </w:p>
    <w:p w:rsidR="00692870" w:rsidP="00DE0378" w:rsidRDefault="00692870" w14:paraId="787EA64F" w14:textId="77777777">
      <w:pPr>
        <w:rPr>
          <w:lang w:eastAsia="zh-CN"/>
        </w:rPr>
      </w:pPr>
    </w:p>
    <w:p w:rsidR="00D54F7C" w:rsidP="00DE0378" w:rsidRDefault="003C7E3C" w14:paraId="63662D92" w14:textId="0BABCD1D">
      <w:pPr>
        <w:rPr>
          <w:lang w:eastAsia="zh-CN"/>
        </w:rPr>
      </w:pPr>
      <w:r w:rsidR="003C7E3C">
        <w:drawing>
          <wp:inline wp14:editId="1F04D3F9" wp14:anchorId="294351B9">
            <wp:extent cx="640081" cy="640081"/>
            <wp:effectExtent l="0" t="0" r="7620" b="7620"/>
            <wp:docPr id="544142899" name="Picture 908694366" descr="Write down your thinking." title="Write"/>
            <wp:cNvGraphicFramePr>
              <a:graphicFrameLocks noChangeAspect="1"/>
            </wp:cNvGraphicFramePr>
            <a:graphic>
              <a:graphicData uri="http://schemas.openxmlformats.org/drawingml/2006/picture">
                <pic:pic>
                  <pic:nvPicPr>
                    <pic:cNvPr id="0" name="Picture 908694366"/>
                    <pic:cNvPicPr/>
                  </pic:nvPicPr>
                  <pic:blipFill>
                    <a:blip r:embed="R15b5d726d1b343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D54F7C">
        <w:rPr>
          <w:lang w:eastAsia="zh-CN"/>
        </w:rPr>
        <w:t xml:space="preserve">Record </w:t>
      </w:r>
      <w:r w:rsidRPr="5A59B26F" w:rsidR="3B101A7A">
        <w:rPr>
          <w:lang w:eastAsia="zh-CN"/>
        </w:rPr>
        <w:t xml:space="preserve">any additional </w:t>
      </w:r>
      <w:r w:rsidRPr="5A59B26F" w:rsidR="00D54F7C">
        <w:rPr>
          <w:lang w:eastAsia="zh-CN"/>
        </w:rPr>
        <w:t>reasons why each domino doesn’t belong?</w:t>
      </w:r>
    </w:p>
    <w:p w:rsidR="00D54F7C" w:rsidP="00DE0378" w:rsidRDefault="00D54F7C" w14:paraId="2ABBA2BF" w14:textId="58737CE2">
      <w:pPr>
        <w:rPr>
          <w:lang w:eastAsia="zh-CN"/>
        </w:rPr>
      </w:pPr>
    </w:p>
    <w:p w:rsidR="00692870" w:rsidP="00DE0378" w:rsidRDefault="00692870" w14:paraId="618AC55D" w14:textId="4B253FF3">
      <w:pPr>
        <w:rPr>
          <w:lang w:eastAsia="zh-CN"/>
        </w:rPr>
      </w:pPr>
    </w:p>
    <w:p w:rsidR="00692870" w:rsidP="00DE0378" w:rsidRDefault="00692870" w14:paraId="22263679" w14:textId="3607378F">
      <w:pPr>
        <w:rPr>
          <w:lang w:eastAsia="zh-CN"/>
        </w:rPr>
      </w:pPr>
    </w:p>
    <w:p w:rsidR="00692870" w:rsidP="00DE0378" w:rsidRDefault="00692870" w14:paraId="076E9363" w14:textId="77777777">
      <w:pPr>
        <w:rPr>
          <w:lang w:eastAsia="zh-CN"/>
        </w:rPr>
      </w:pPr>
    </w:p>
    <w:p w:rsidR="00D54F7C" w:rsidP="00D54F7C" w:rsidRDefault="00D54F7C" w14:paraId="30A0DA29" w14:textId="2D3BBAF5">
      <w:pPr>
        <w:jc w:val="center"/>
        <w:rPr>
          <w:lang w:eastAsia="zh-CN"/>
        </w:rPr>
      </w:pPr>
      <w:r w:rsidR="00D54F7C">
        <w:drawing>
          <wp:inline wp14:editId="5D4D2F06" wp14:anchorId="13B18D45">
            <wp:extent cx="3789698" cy="3281362"/>
            <wp:effectExtent l="0" t="0" r="1270" b="0"/>
            <wp:docPr id="803336060" name="Picture 908694361" descr="4 different tangram images each using 4 right angled triangles." title=""/>
            <wp:cNvGraphicFramePr>
              <a:graphicFrameLocks noChangeAspect="1"/>
            </wp:cNvGraphicFramePr>
            <a:graphic>
              <a:graphicData uri="http://schemas.openxmlformats.org/drawingml/2006/picture">
                <pic:pic>
                  <pic:nvPicPr>
                    <pic:cNvPr id="0" name="Picture 908694361"/>
                    <pic:cNvPicPr/>
                  </pic:nvPicPr>
                  <pic:blipFill>
                    <a:blip r:embed="R2d6f8b05f5dc48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89698" cy="3281362"/>
                    </a:xfrm>
                    <a:prstGeom prst="rect">
                      <a:avLst/>
                    </a:prstGeom>
                  </pic:spPr>
                </pic:pic>
              </a:graphicData>
            </a:graphic>
          </wp:inline>
        </w:drawing>
      </w:r>
    </w:p>
    <w:p w:rsidR="00D54F7C" w:rsidP="00DE0378" w:rsidRDefault="003C7E3C" w14:paraId="67801AE6" w14:textId="516A8210">
      <w:pPr>
        <w:rPr>
          <w:lang w:eastAsia="zh-CN"/>
        </w:rPr>
      </w:pPr>
      <w:r w:rsidR="003C7E3C">
        <w:drawing>
          <wp:inline wp14:editId="6D8A3EFB" wp14:anchorId="563A5774">
            <wp:extent cx="635027" cy="635027"/>
            <wp:effectExtent l="0" t="0" r="0" b="0"/>
            <wp:docPr id="416178829" name="Picture 39" descr="This activity requires collaboration./" title="Collaborate"/>
            <wp:cNvGraphicFramePr>
              <a:graphicFrameLocks noChangeAspect="1"/>
            </wp:cNvGraphicFramePr>
            <a:graphic>
              <a:graphicData uri="http://schemas.openxmlformats.org/drawingml/2006/picture">
                <pic:pic>
                  <pic:nvPicPr>
                    <pic:cNvPr id="0" name="Picture 39"/>
                    <pic:cNvPicPr/>
                  </pic:nvPicPr>
                  <pic:blipFill>
                    <a:blip r:embed="R1760f74441ad4e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3C7E3C">
        <w:drawing>
          <wp:inline wp14:editId="792CB6D1" wp14:anchorId="73A6C6D7">
            <wp:extent cx="640081" cy="640081"/>
            <wp:effectExtent l="0" t="0" r="7620" b="7620"/>
            <wp:docPr id="262552287" name="Picture 908694363" descr="This is a writing activity." title="Write"/>
            <wp:cNvGraphicFramePr>
              <a:graphicFrameLocks noChangeAspect="1"/>
            </wp:cNvGraphicFramePr>
            <a:graphic>
              <a:graphicData uri="http://schemas.openxmlformats.org/drawingml/2006/picture">
                <pic:pic>
                  <pic:nvPicPr>
                    <pic:cNvPr id="0" name="Picture 908694363"/>
                    <pic:cNvPicPr/>
                  </pic:nvPicPr>
                  <pic:blipFill>
                    <a:blip r:embed="R1fb06c4de15444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3C7E3C">
        <w:rPr>
          <w:lang w:eastAsia="zh-CN"/>
        </w:rPr>
        <w:t>Collaborate with others to discuss and record, w</w:t>
      </w:r>
      <w:r w:rsidRPr="5A59B26F" w:rsidR="00D54F7C">
        <w:rPr>
          <w:lang w:eastAsia="zh-CN"/>
        </w:rPr>
        <w:t>hich one doesn’t belong</w:t>
      </w:r>
      <w:r w:rsidRPr="5A59B26F" w:rsidR="783D1D76">
        <w:rPr>
          <w:lang w:eastAsia="zh-CN"/>
        </w:rPr>
        <w:t xml:space="preserve"> using the image above. Challenge yourselves to come up with an argument for each image.</w:t>
      </w:r>
    </w:p>
    <w:p w:rsidR="00D54F7C" w:rsidP="00DE0378" w:rsidRDefault="00D54F7C" w14:paraId="0E7887CF" w14:textId="654AED39">
      <w:pPr>
        <w:rPr>
          <w:lang w:eastAsia="zh-CN"/>
        </w:rPr>
      </w:pPr>
    </w:p>
    <w:p w:rsidR="00D54F7C" w:rsidP="00DE0378" w:rsidRDefault="00D54F7C" w14:paraId="067B935B" w14:textId="228BF4F9">
      <w:pPr>
        <w:rPr>
          <w:lang w:eastAsia="zh-CN"/>
        </w:rPr>
      </w:pPr>
    </w:p>
    <w:p w:rsidR="00D54F7C" w:rsidP="00DE0378" w:rsidRDefault="00D54F7C" w14:paraId="6E41BABD" w14:textId="369E6E44">
      <w:pPr>
        <w:rPr>
          <w:lang w:eastAsia="zh-CN"/>
        </w:rPr>
      </w:pPr>
    </w:p>
    <w:p w:rsidR="00D54F7C" w:rsidP="00DE0378" w:rsidRDefault="00D54F7C" w14:paraId="63B24E7A" w14:textId="14C9A8FC">
      <w:pPr>
        <w:rPr>
          <w:lang w:eastAsia="zh-CN"/>
        </w:rPr>
      </w:pPr>
    </w:p>
    <w:p w:rsidR="00D54F7C" w:rsidP="16D1F883" w:rsidRDefault="00D54F7C" w14:paraId="7F02B5E4" w14:textId="7A3BB4C9">
      <w:pPr>
        <w:rPr>
          <w:lang w:eastAsia="zh-CN"/>
        </w:rPr>
      </w:pPr>
    </w:p>
    <w:p w:rsidR="00D54F7C" w:rsidP="00DE0378" w:rsidRDefault="00D54F7C" w14:paraId="19162311" w14:textId="1D444AAA">
      <w:pPr>
        <w:rPr>
          <w:lang w:eastAsia="zh-CN"/>
        </w:rPr>
      </w:pPr>
    </w:p>
    <w:p w:rsidR="00D54F7C" w:rsidP="00DE0378" w:rsidRDefault="00D54F7C" w14:paraId="5FF12AE1" w14:textId="7EB87A73">
      <w:pPr>
        <w:rPr>
          <w:lang w:eastAsia="zh-CN"/>
        </w:rPr>
      </w:pPr>
    </w:p>
    <w:p w:rsidR="00D54F7C" w:rsidP="00DE0378" w:rsidRDefault="00D54F7C" w14:paraId="3604859C" w14:textId="43822D2C">
      <w:pPr>
        <w:rPr>
          <w:lang w:eastAsia="zh-CN"/>
        </w:rPr>
      </w:pPr>
    </w:p>
    <w:p w:rsidR="00D63097" w:rsidP="00DE0378" w:rsidRDefault="00D63097" w14:paraId="740BD203" w14:textId="77777777">
      <w:pPr>
        <w:rPr>
          <w:lang w:eastAsia="zh-CN"/>
        </w:rPr>
      </w:pPr>
    </w:p>
    <w:p w:rsidR="00DE0378" w:rsidP="00DE0378" w:rsidRDefault="00FC612D" w14:paraId="0E83D938" w14:textId="1698B98D">
      <w:pPr>
        <w:pStyle w:val="Heading2"/>
      </w:pPr>
      <w:r>
        <w:lastRenderedPageBreak/>
        <w:t>Let’s explore 1</w:t>
      </w:r>
    </w:p>
    <w:p w:rsidR="00302759" w:rsidP="00DE0378" w:rsidRDefault="00AD3759" w14:paraId="3F934E34" w14:textId="67B140E5">
      <w:pPr>
        <w:rPr>
          <w:lang w:eastAsia="zh-CN"/>
        </w:rPr>
      </w:pPr>
      <w:r w:rsidR="00AD3759">
        <w:drawing>
          <wp:inline wp14:editId="2518224C" wp14:anchorId="3F1A94B2">
            <wp:extent cx="640081" cy="640081"/>
            <wp:effectExtent l="0" t="0" r="7620" b="7620"/>
            <wp:docPr id="1919548640" name="Picture 908694350" descr="Play this game or watch this video." title="Play"/>
            <wp:cNvGraphicFramePr>
              <a:graphicFrameLocks noChangeAspect="1"/>
            </wp:cNvGraphicFramePr>
            <a:graphic>
              <a:graphicData uri="http://schemas.openxmlformats.org/drawingml/2006/picture">
                <pic:pic>
                  <pic:nvPicPr>
                    <pic:cNvPr id="0" name="Picture 908694350"/>
                    <pic:cNvPicPr/>
                  </pic:nvPicPr>
                  <pic:blipFill>
                    <a:blip r:embed="Rab35094895ce45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AD3759">
        <w:rPr>
          <w:lang w:eastAsia="zh-CN"/>
        </w:rPr>
        <w:t xml:space="preserve">View </w:t>
      </w:r>
      <w:hyperlink r:id="Raeb1d2466e9d4dbb">
        <w:r w:rsidRPr="5A59B26F" w:rsidR="00113497">
          <w:rPr>
            <w:rStyle w:val="Hyperlink"/>
          </w:rPr>
          <w:t>Let’s explore 1 video</w:t>
        </w:r>
      </w:hyperlink>
    </w:p>
    <w:p w:rsidRPr="00D63097" w:rsidR="00D63097" w:rsidP="00D63097" w:rsidRDefault="00D63097" w14:paraId="29F052CD" w14:textId="6B993024">
      <w:pPr>
        <w:rPr>
          <w:lang w:eastAsia="zh-CN"/>
        </w:rPr>
      </w:pPr>
      <w:r w:rsidR="00D63097">
        <w:drawing>
          <wp:inline wp14:editId="6C382FFB" wp14:anchorId="385FE18B">
            <wp:extent cx="635027" cy="635027"/>
            <wp:effectExtent l="0" t="0" r="0" b="0"/>
            <wp:docPr id="1601834274"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69b133733dd345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D63097">
        <w:rPr>
          <w:lang w:eastAsia="zh-CN"/>
        </w:rPr>
        <w:t xml:space="preserve">Reflect on the strategies </w:t>
      </w:r>
      <w:r w:rsidRPr="5A59B26F" w:rsidR="1DB13473">
        <w:rPr>
          <w:lang w:eastAsia="zh-CN"/>
        </w:rPr>
        <w:t xml:space="preserve">you </w:t>
      </w:r>
      <w:r w:rsidRPr="5A59B26F" w:rsidR="00D63097">
        <w:rPr>
          <w:lang w:eastAsia="zh-CN"/>
        </w:rPr>
        <w:t>used to solve 23</w:t>
      </w:r>
      <w:r w:rsidRPr="5A59B26F" w:rsidR="22751ECB">
        <w:rPr>
          <w:lang w:eastAsia="zh-CN"/>
        </w:rPr>
        <w:t>0</w:t>
      </w:r>
      <w:r w:rsidRPr="5A59B26F" w:rsidR="00D63097">
        <w:rPr>
          <w:lang w:eastAsia="zh-CN"/>
        </w:rPr>
        <w:t xml:space="preserve"> – 19</w:t>
      </w:r>
      <w:r w:rsidRPr="5A59B26F" w:rsidR="4FC415AF">
        <w:rPr>
          <w:lang w:eastAsia="zh-CN"/>
        </w:rPr>
        <w:t>0</w:t>
      </w:r>
      <w:r w:rsidRPr="5A59B26F" w:rsidR="00D63097">
        <w:rPr>
          <w:lang w:eastAsia="zh-CN"/>
        </w:rPr>
        <w:t xml:space="preserve"> and identify the mo</w:t>
      </w:r>
      <w:r w:rsidRPr="5A59B26F" w:rsidR="00692870">
        <w:rPr>
          <w:lang w:eastAsia="zh-CN"/>
        </w:rPr>
        <w:t>st efficient strategy you used.</w:t>
      </w:r>
    </w:p>
    <w:p w:rsidRPr="00D63097" w:rsidR="00D63097" w:rsidP="00D63097" w:rsidRDefault="00D63097" w14:paraId="03A53F2B" w14:textId="77777777">
      <w:pPr>
        <w:rPr>
          <w:lang w:eastAsia="zh-CN"/>
        </w:rPr>
      </w:pPr>
    </w:p>
    <w:p w:rsidRPr="00D63097" w:rsidR="00D63097" w:rsidP="00D63097" w:rsidRDefault="00D63097" w14:paraId="75750D0A" w14:textId="77777777">
      <w:pPr>
        <w:rPr>
          <w:lang w:eastAsia="zh-CN"/>
        </w:rPr>
      </w:pPr>
    </w:p>
    <w:p w:rsidRPr="00D63097" w:rsidR="00D63097" w:rsidP="00D63097" w:rsidRDefault="00D63097" w14:paraId="26823038" w14:textId="77777777">
      <w:pPr>
        <w:rPr>
          <w:lang w:eastAsia="zh-CN"/>
        </w:rPr>
      </w:pPr>
    </w:p>
    <w:p w:rsidRPr="00D63097" w:rsidR="00D63097" w:rsidP="00D63097" w:rsidRDefault="00D63097" w14:paraId="6B80AA49" w14:textId="77777777">
      <w:pPr>
        <w:rPr>
          <w:lang w:eastAsia="zh-CN"/>
        </w:rPr>
      </w:pPr>
    </w:p>
    <w:p w:rsidRPr="00D63097" w:rsidR="00D63097" w:rsidP="00D63097" w:rsidRDefault="00D63097" w14:paraId="42119979" w14:textId="77777777">
      <w:pPr>
        <w:rPr>
          <w:lang w:eastAsia="zh-CN"/>
        </w:rPr>
      </w:pPr>
    </w:p>
    <w:p w:rsidRPr="00D63097" w:rsidR="00D63097" w:rsidP="00D63097" w:rsidRDefault="00D63097" w14:paraId="3839809D" w14:textId="77777777">
      <w:pPr>
        <w:rPr>
          <w:lang w:eastAsia="zh-CN"/>
        </w:rPr>
      </w:pPr>
    </w:p>
    <w:p w:rsidRPr="00D63097" w:rsidR="00D63097" w:rsidP="00D63097" w:rsidRDefault="00D63097" w14:paraId="1107CFB8" w14:textId="77777777">
      <w:pPr>
        <w:rPr>
          <w:lang w:eastAsia="zh-CN"/>
        </w:rPr>
      </w:pPr>
      <w:r w:rsidR="00D63097">
        <w:drawing>
          <wp:inline wp14:editId="2CFF38CE" wp14:anchorId="5F91CACE">
            <wp:extent cx="640081" cy="640081"/>
            <wp:effectExtent l="0" t="0" r="7620" b="7620"/>
            <wp:docPr id="1211691146"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53a60199b31048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D63097">
        <w:rPr>
          <w:lang w:eastAsia="zh-CN"/>
        </w:rPr>
        <w:t>How many steps did it take?</w:t>
      </w:r>
    </w:p>
    <w:p w:rsidRPr="00D63097" w:rsidR="00D63097" w:rsidP="00D63097" w:rsidRDefault="00D63097" w14:paraId="73B880A9" w14:textId="77777777">
      <w:pPr>
        <w:rPr>
          <w:lang w:eastAsia="zh-CN"/>
        </w:rPr>
      </w:pPr>
    </w:p>
    <w:p w:rsidRPr="00D63097" w:rsidR="00D63097" w:rsidP="00D63097" w:rsidRDefault="00D63097" w14:paraId="082CC3CA" w14:textId="77777777">
      <w:pPr>
        <w:rPr>
          <w:lang w:eastAsia="zh-CN"/>
        </w:rPr>
      </w:pPr>
      <w:r w:rsidR="00D63097">
        <w:drawing>
          <wp:inline wp14:editId="12439095" wp14:anchorId="58F51064">
            <wp:extent cx="635027" cy="635027"/>
            <wp:effectExtent l="0" t="0" r="0" b="0"/>
            <wp:docPr id="1000561786"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0eea04179b7641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63097">
        <w:drawing>
          <wp:inline wp14:editId="3FC867D1" wp14:anchorId="4A81190D">
            <wp:extent cx="640081" cy="640081"/>
            <wp:effectExtent l="0" t="0" r="7620" b="7620"/>
            <wp:docPr id="1240939231"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3091f723c97348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D63097">
        <w:rPr>
          <w:lang w:eastAsia="zh-CN"/>
        </w:rPr>
        <w:t>Do you think you could use the same strategy with other problems? Record your thinking.</w:t>
      </w:r>
    </w:p>
    <w:p w:rsidR="00D63097" w:rsidP="00DE0378" w:rsidRDefault="00D63097" w14:paraId="6A55C587" w14:textId="4912E716">
      <w:pPr>
        <w:rPr>
          <w:lang w:eastAsia="zh-CN"/>
        </w:rPr>
      </w:pPr>
    </w:p>
    <w:p w:rsidR="00351919" w:rsidP="00DE0378" w:rsidRDefault="00351919" w14:paraId="75381D44" w14:textId="1203B623">
      <w:pPr>
        <w:rPr>
          <w:lang w:eastAsia="zh-CN"/>
        </w:rPr>
      </w:pPr>
    </w:p>
    <w:p w:rsidR="00351919" w:rsidP="00DE0378" w:rsidRDefault="00351919" w14:paraId="336F05ED" w14:textId="6E1DDE44">
      <w:pPr>
        <w:rPr>
          <w:lang w:eastAsia="zh-CN"/>
        </w:rPr>
      </w:pPr>
    </w:p>
    <w:p w:rsidR="00351919" w:rsidP="00DE0378" w:rsidRDefault="00351919" w14:paraId="0AE4D051" w14:textId="1A6BD58B">
      <w:pPr>
        <w:rPr>
          <w:lang w:eastAsia="zh-CN"/>
        </w:rPr>
      </w:pPr>
    </w:p>
    <w:p w:rsidR="00351919" w:rsidP="00DE0378" w:rsidRDefault="00351919" w14:paraId="35EBEFCB" w14:textId="3E83AAEA">
      <w:pPr>
        <w:rPr>
          <w:lang w:eastAsia="zh-CN"/>
        </w:rPr>
      </w:pPr>
    </w:p>
    <w:p w:rsidR="00351919" w:rsidP="00DE0378" w:rsidRDefault="00351919" w14:paraId="5C40A727" w14:textId="6D6C0119">
      <w:pPr>
        <w:rPr>
          <w:lang w:eastAsia="zh-CN"/>
        </w:rPr>
      </w:pPr>
    </w:p>
    <w:p w:rsidR="00AF7C9A" w:rsidP="00DE0378" w:rsidRDefault="00AF7C9A" w14:paraId="6372FC4A" w14:textId="3EF54029">
      <w:pPr>
        <w:rPr>
          <w:lang w:eastAsia="zh-CN"/>
        </w:rPr>
      </w:pPr>
    </w:p>
    <w:p w:rsidR="00AF7C9A" w:rsidP="00DE0378" w:rsidRDefault="00AF7C9A" w14:paraId="61AB4A45" w14:textId="40D464D1">
      <w:pPr>
        <w:rPr>
          <w:lang w:eastAsia="zh-CN"/>
        </w:rPr>
      </w:pPr>
    </w:p>
    <w:p w:rsidR="00AF7C9A" w:rsidP="00DE0378" w:rsidRDefault="00AF7C9A" w14:paraId="2F2C7520" w14:textId="01D2CC13">
      <w:pPr>
        <w:rPr>
          <w:lang w:eastAsia="zh-CN"/>
        </w:rPr>
      </w:pPr>
    </w:p>
    <w:p w:rsidR="00AF7C9A" w:rsidP="00DE0378" w:rsidRDefault="00AF7C9A" w14:paraId="0EEB9D38" w14:textId="5BBBA931">
      <w:pPr>
        <w:rPr>
          <w:lang w:eastAsia="zh-CN"/>
        </w:rPr>
      </w:pPr>
    </w:p>
    <w:p w:rsidR="00AF7C9A" w:rsidP="00DE0378" w:rsidRDefault="00AF7C9A" w14:paraId="4956A420" w14:textId="6D2D8CC8">
      <w:pPr>
        <w:rPr>
          <w:lang w:eastAsia="zh-CN"/>
        </w:rPr>
      </w:pPr>
    </w:p>
    <w:p w:rsidR="00AF7C9A" w:rsidP="00DE0378" w:rsidRDefault="00AF7C9A" w14:paraId="077EB53E" w14:textId="77777777">
      <w:pPr>
        <w:rPr>
          <w:lang w:eastAsia="zh-CN"/>
        </w:rPr>
      </w:pPr>
    </w:p>
    <w:p w:rsidR="00DE0378" w:rsidP="00DE0378" w:rsidRDefault="00FC612D" w14:paraId="37811FE2" w14:textId="2C0C4BC4">
      <w:pPr>
        <w:pStyle w:val="Heading2"/>
      </w:pPr>
      <w:r>
        <w:t>Origami cube</w:t>
      </w:r>
    </w:p>
    <w:p w:rsidR="00DE0378" w:rsidP="00DE0378" w:rsidRDefault="00AD3759" w14:paraId="6FB0F8B1" w14:textId="16ABB03A">
      <w:r w:rsidR="00AD3759">
        <w:drawing>
          <wp:inline wp14:editId="7AC50002" wp14:anchorId="554086F1">
            <wp:extent cx="640081" cy="640081"/>
            <wp:effectExtent l="0" t="0" r="7620" b="7620"/>
            <wp:docPr id="845898010" name="Picture 908694351" descr="Play this game or watch this video." title="Play"/>
            <wp:cNvGraphicFramePr>
              <a:graphicFrameLocks noChangeAspect="1"/>
            </wp:cNvGraphicFramePr>
            <a:graphic>
              <a:graphicData uri="http://schemas.openxmlformats.org/drawingml/2006/picture">
                <pic:pic>
                  <pic:nvPicPr>
                    <pic:cNvPr id="0" name="Picture 908694351"/>
                    <pic:cNvPicPr/>
                  </pic:nvPicPr>
                  <pic:blipFill>
                    <a:blip r:embed="R65ddb7ead7b249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AD3759">
        <w:rPr>
          <w:lang w:eastAsia="zh-CN"/>
        </w:rPr>
        <w:t xml:space="preserve">View </w:t>
      </w:r>
      <w:hyperlink r:id="Ra3d2267e0834470d">
        <w:r w:rsidRPr="5A59B26F" w:rsidR="00113497">
          <w:rPr>
            <w:rStyle w:val="Hyperlink"/>
          </w:rPr>
          <w:t>Origami cube video</w:t>
        </w:r>
      </w:hyperlink>
    </w:p>
    <w:p w:rsidR="00A04DC8" w:rsidP="00A04DC8" w:rsidRDefault="00351919" w14:paraId="03850C83" w14:textId="1E1CF102">
      <w:pPr>
        <w:rPr>
          <w:lang w:eastAsia="zh-CN"/>
        </w:rPr>
      </w:pPr>
      <w:r w:rsidR="00351919">
        <w:drawing>
          <wp:inline wp14:editId="13F6DC13" wp14:anchorId="1DB6C62C">
            <wp:extent cx="635027" cy="635027"/>
            <wp:effectExtent l="0" t="0" r="0" b="0"/>
            <wp:docPr id="805708339" name="Picture 26" descr="During this activity you will create or make something" title="Create"/>
            <wp:cNvGraphicFramePr>
              <a:graphicFrameLocks noChangeAspect="1"/>
            </wp:cNvGraphicFramePr>
            <a:graphic>
              <a:graphicData uri="http://schemas.openxmlformats.org/drawingml/2006/picture">
                <pic:pic>
                  <pic:nvPicPr>
                    <pic:cNvPr id="0" name="Picture 26"/>
                    <pic:cNvPicPr/>
                  </pic:nvPicPr>
                  <pic:blipFill>
                    <a:blip r:embed="Ra3c3f0956ffb4c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EF24E0">
        <w:rPr>
          <w:lang w:eastAsia="zh-CN"/>
        </w:rPr>
        <w:t>Create 1 or 2</w:t>
      </w:r>
      <w:r w:rsidRPr="5A59B26F" w:rsidR="51409A17">
        <w:rPr>
          <w:lang w:eastAsia="zh-CN"/>
        </w:rPr>
        <w:t xml:space="preserve"> (or more if you like!)</w:t>
      </w:r>
      <w:r w:rsidRPr="5A59B26F" w:rsidR="00EF24E0">
        <w:rPr>
          <w:lang w:eastAsia="zh-CN"/>
        </w:rPr>
        <w:t xml:space="preserve"> origami cubes.</w:t>
      </w:r>
    </w:p>
    <w:p w:rsidR="00DE0378" w:rsidP="00A04DC8" w:rsidRDefault="00DE0378" w14:paraId="339C1861" w14:textId="6230C1BB">
      <w:pPr>
        <w:pStyle w:val="Heading2"/>
      </w:pPr>
      <w:r>
        <w:t>Reflection</w:t>
      </w:r>
    </w:p>
    <w:p w:rsidR="005A3C6C" w:rsidP="00241ECB" w:rsidRDefault="00241ECB" w14:paraId="416EECD2" w14:textId="6A98FA3A">
      <w:pPr>
        <w:pStyle w:val="ListBullet"/>
        <w:numPr>
          <w:numId w:val="0"/>
        </w:numPr>
        <w:ind w:left="284"/>
        <w:rPr>
          <w:lang w:eastAsia="zh-CN"/>
        </w:rPr>
      </w:pPr>
      <w:r w:rsidR="00241ECB">
        <w:drawing>
          <wp:inline wp14:editId="6A65BB8D" wp14:anchorId="09C476FD">
            <wp:extent cx="640081" cy="640081"/>
            <wp:effectExtent l="0" t="0" r="7620" b="7620"/>
            <wp:docPr id="2" name="Picture 908694348" descr="Find someone to discuss your learning with." title="Discuss"/>
            <wp:cNvGraphicFramePr>
              <a:graphicFrameLocks noChangeAspect="1"/>
            </wp:cNvGraphicFramePr>
            <a:graphic>
              <a:graphicData uri="http://schemas.openxmlformats.org/drawingml/2006/picture">
                <pic:pic>
                  <pic:nvPicPr>
                    <pic:cNvPr id="0" name="Picture 908694348"/>
                    <pic:cNvPicPr/>
                  </pic:nvPicPr>
                  <pic:blipFill>
                    <a:blip r:embed="R5e5a14df710a44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5A3C6C">
        <w:drawing>
          <wp:inline wp14:editId="77747217" wp14:anchorId="57800AC1">
            <wp:extent cx="635027" cy="635027"/>
            <wp:effectExtent l="0" t="0" r="0" b="0"/>
            <wp:docPr id="15" name="Picture 15" descr="Reflect on your learning" title="Reflection"/>
            <wp:cNvGraphicFramePr>
              <a:graphicFrameLocks noChangeAspect="1"/>
            </wp:cNvGraphicFramePr>
            <a:graphic>
              <a:graphicData uri="http://schemas.openxmlformats.org/drawingml/2006/picture">
                <pic:pic>
                  <pic:nvPicPr>
                    <pic:cNvPr id="0" name="Picture 15"/>
                    <pic:cNvPicPr/>
                  </pic:nvPicPr>
                  <pic:blipFill>
                    <a:blip r:embed="Rbfebab02626149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5A3C6C">
        <w:rPr>
          <w:lang w:eastAsia="zh-CN"/>
        </w:rPr>
        <w:t>Talk about what you have discovered and learnt about today with someone at home.</w:t>
      </w:r>
    </w:p>
    <w:p w:rsidR="00DE0378" w:rsidP="005A3C6C" w:rsidRDefault="007932AD" w14:paraId="0F94C1C3" w14:textId="38F765E4">
      <w:pPr>
        <w:pStyle w:val="Heading1"/>
      </w:pPr>
      <w:r>
        <w:t>Day</w:t>
      </w:r>
      <w:r w:rsidR="00DE0378">
        <w:t xml:space="preserve"> 5 </w:t>
      </w:r>
    </w:p>
    <w:p w:rsidRPr="002762CD" w:rsidR="007932AD" w:rsidP="16D1F883" w:rsidRDefault="007932AD" w14:paraId="4D7A80E4" w14:textId="499741FF">
      <w:r>
        <w:t>Today</w:t>
      </w:r>
      <w:r w:rsidR="00B57CB0">
        <w:t xml:space="preserve"> we have 3 tasks.</w:t>
      </w:r>
      <w:r w:rsidR="623018C5">
        <w:t xml:space="preserve"> We are going to continue working on our mathematical reasoning as we consider the different contexts where one strategy works...and when it doesn’t. We will also use our origami cubes to investigate some interesting things a</w:t>
      </w:r>
      <w:r w:rsidR="7BB7B41F">
        <w:t>b</w:t>
      </w:r>
      <w:r w:rsidR="623018C5">
        <w:t>out nets!</w:t>
      </w:r>
    </w:p>
    <w:p w:rsidRPr="002762CD" w:rsidR="00DE0378" w:rsidP="007932AD" w:rsidRDefault="007932AD" w14:paraId="40259447" w14:textId="1F58876E">
      <w:pPr>
        <w:pStyle w:val="FeatureBox"/>
      </w:pPr>
      <w:r w:rsidRPr="5A59B26F" w:rsidR="007932AD">
        <w:rPr>
          <w:rFonts w:eastAsia="DengXian Light" w:eastAsiaTheme="majorEastAsia"/>
          <w:sz w:val="52"/>
          <w:szCs w:val="52"/>
          <w:lang w:eastAsia="en-AU"/>
        </w:rPr>
        <w:t xml:space="preserve"> </w:t>
      </w:r>
      <w:r w:rsidR="00DE0378">
        <w:drawing>
          <wp:inline wp14:editId="16280EE5" wp14:anchorId="06E95A53">
            <wp:extent cx="635027" cy="635027"/>
            <wp:effectExtent l="0" t="0" r="0" b="0"/>
            <wp:docPr id="730150013" name="Picture 5" descr="Time to collect your resources" title="Resources"/>
            <wp:cNvGraphicFramePr>
              <a:graphicFrameLocks noChangeAspect="1"/>
            </wp:cNvGraphicFramePr>
            <a:graphic>
              <a:graphicData uri="http://schemas.openxmlformats.org/drawingml/2006/picture">
                <pic:pic>
                  <pic:nvPicPr>
                    <pic:cNvPr id="0" name="Picture 5"/>
                    <pic:cNvPicPr/>
                  </pic:nvPicPr>
                  <pic:blipFill>
                    <a:blip r:embed="R384f6db94d2443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7932AD">
        <w:rPr/>
        <w:t xml:space="preserve"> Resources – pencils, device to view videos,</w:t>
      </w:r>
      <w:r w:rsidR="00176624">
        <w:rPr/>
        <w:t xml:space="preserve"> pair of scissors, cube made on day 4, </w:t>
      </w:r>
      <w:r w:rsidR="00C47C03">
        <w:rPr/>
        <w:t>paper,</w:t>
      </w:r>
    </w:p>
    <w:p w:rsidR="00DE0378" w:rsidP="00DE0378" w:rsidRDefault="000E6C50" w14:paraId="7CB6478C" w14:textId="2BFFEE81">
      <w:pPr>
        <w:pStyle w:val="Heading2"/>
      </w:pPr>
      <w:r>
        <w:lastRenderedPageBreak/>
        <w:t>Let’s generalise 1</w:t>
      </w:r>
    </w:p>
    <w:p w:rsidR="008A1493" w:rsidP="00DE0378" w:rsidRDefault="008A1493" w14:paraId="1EBCFB61" w14:textId="76F16F75">
      <w:pPr>
        <w:rPr>
          <w:lang w:eastAsia="zh-CN"/>
        </w:rPr>
      </w:pPr>
      <w:r w:rsidR="008A1493">
        <w:drawing>
          <wp:inline wp14:editId="47A7416F" wp14:anchorId="231A30FD">
            <wp:extent cx="640081" cy="640081"/>
            <wp:effectExtent l="0" t="0" r="7620" b="7620"/>
            <wp:docPr id="967713150" name="Picture 18" descr="Play this game or watch this video." title="Play"/>
            <wp:cNvGraphicFramePr>
              <a:graphicFrameLocks noChangeAspect="1"/>
            </wp:cNvGraphicFramePr>
            <a:graphic>
              <a:graphicData uri="http://schemas.openxmlformats.org/drawingml/2006/picture">
                <pic:pic>
                  <pic:nvPicPr>
                    <pic:cNvPr id="0" name="Picture 18"/>
                    <pic:cNvPicPr/>
                  </pic:nvPicPr>
                  <pic:blipFill>
                    <a:blip r:embed="R9b2e042bffb04a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8A1493">
        <w:rPr>
          <w:lang w:eastAsia="zh-CN"/>
        </w:rPr>
        <w:t>View the video</w:t>
      </w:r>
      <w:r w:rsidR="000E6C50">
        <w:rPr/>
        <w:t xml:space="preserve"> </w:t>
      </w:r>
      <w:hyperlink r:id="R9269bfa5fe124b72">
        <w:r w:rsidRPr="5A59B26F" w:rsidR="00113497">
          <w:rPr>
            <w:rFonts w:eastAsia="Times New Roman" w:cs="Arial"/>
            <w:color w:val="2F5496" w:themeColor="accent1" w:themeTint="FF" w:themeShade="BF"/>
            <w:u w:val="single"/>
            <w:lang w:eastAsia="en-AU"/>
          </w:rPr>
          <w:t>Let’s generalise 1</w:t>
        </w:r>
      </w:hyperlink>
    </w:p>
    <w:p w:rsidRPr="00A80618" w:rsidR="00A80618" w:rsidP="00A80618" w:rsidRDefault="005F715C" w14:paraId="35D8F8EB" w14:textId="20C60023">
      <w:pPr>
        <w:rPr>
          <w:lang w:eastAsia="zh-CN"/>
        </w:rPr>
      </w:pPr>
      <w:r w:rsidR="005F715C">
        <w:drawing>
          <wp:inline wp14:editId="62E4D7D8" wp14:anchorId="050AE9CD">
            <wp:extent cx="640081" cy="640081"/>
            <wp:effectExtent l="0" t="0" r="7620" b="7620"/>
            <wp:docPr id="1031422616" name="Picture 19" descr="Write down your thinking." title="Write"/>
            <wp:cNvGraphicFramePr>
              <a:graphicFrameLocks noChangeAspect="1"/>
            </wp:cNvGraphicFramePr>
            <a:graphic>
              <a:graphicData uri="http://schemas.openxmlformats.org/drawingml/2006/picture">
                <pic:pic>
                  <pic:nvPicPr>
                    <pic:cNvPr id="0" name="Picture 19"/>
                    <pic:cNvPicPr/>
                  </pic:nvPicPr>
                  <pic:blipFill>
                    <a:blip r:embed="R4c63f0b5ce4141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A80618">
        <w:drawing>
          <wp:inline wp14:editId="222B063F" wp14:anchorId="532DBD71">
            <wp:extent cx="635027" cy="635027"/>
            <wp:effectExtent l="0" t="0" r="0" b="0"/>
            <wp:docPr id="1390896995"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95dadcea70a349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A80618">
        <w:rPr/>
        <w:t>What happens with addition?</w:t>
      </w:r>
      <w:r w:rsidR="2BDE56F2">
        <w:rPr/>
        <w:t xml:space="preserve"> Can we use the same strategy we used with subtraction is the exact same way?</w:t>
      </w:r>
    </w:p>
    <w:p w:rsidRPr="00A80618" w:rsidR="00A80618" w:rsidP="008C2E4C" w:rsidRDefault="00A80618" w14:paraId="260A5304" w14:textId="783263FC">
      <w:r w:rsidRPr="00A80618">
        <w:t>Use any numbers you feel comfortable working with to investigate t</w:t>
      </w:r>
      <w:r w:rsidR="008C2E4C">
        <w:t>his idea.</w:t>
      </w:r>
    </w:p>
    <w:p w:rsidR="00AF7C9A" w:rsidP="00DE0378" w:rsidRDefault="00A80618" w14:paraId="00998DB7" w14:textId="77777777">
      <w:r w:rsidR="00A80618">
        <w:drawing>
          <wp:inline wp14:editId="5B88B504" wp14:anchorId="78A9F7E9">
            <wp:extent cx="640081" cy="640081"/>
            <wp:effectExtent l="0" t="0" r="7620" b="7620"/>
            <wp:docPr id="1475110433" name="Picture 11" descr="This activity involves drawing." title="Draw"/>
            <wp:cNvGraphicFramePr>
              <a:graphicFrameLocks noChangeAspect="1"/>
            </wp:cNvGraphicFramePr>
            <a:graphic>
              <a:graphicData uri="http://schemas.openxmlformats.org/drawingml/2006/picture">
                <pic:pic>
                  <pic:nvPicPr>
                    <pic:cNvPr id="0" name="Picture 11"/>
                    <pic:cNvPicPr/>
                  </pic:nvPicPr>
                  <pic:blipFill>
                    <a:blip r:embed="Rc38f51f5ef034c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A80618">
        <w:drawing>
          <wp:inline wp14:editId="07A32CD6" wp14:anchorId="168D30B5">
            <wp:extent cx="640081" cy="640081"/>
            <wp:effectExtent l="0" t="0" r="7620" b="7620"/>
            <wp:docPr id="1826088041" name="Picture 22" descr="Write down your thinking." title="Write"/>
            <wp:cNvGraphicFramePr>
              <a:graphicFrameLocks noChangeAspect="1"/>
            </wp:cNvGraphicFramePr>
            <a:graphic>
              <a:graphicData uri="http://schemas.openxmlformats.org/drawingml/2006/picture">
                <pic:pic>
                  <pic:nvPicPr>
                    <pic:cNvPr id="0" name="Picture 22"/>
                    <pic:cNvPicPr/>
                  </pic:nvPicPr>
                  <pic:blipFill>
                    <a:blip r:embed="Rf65a632473d74f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A80618">
        <w:rPr/>
        <w:t>Record your thinking using pictures, as well as words and symbols.</w:t>
      </w:r>
    </w:p>
    <w:p w:rsidR="00AF7C9A" w:rsidRDefault="00AF7C9A" w14:paraId="7380BDC6" w14:textId="77777777">
      <w:r>
        <w:br w:type="page"/>
      </w:r>
    </w:p>
    <w:p w:rsidR="00DE0378" w:rsidP="00AF7C9A" w:rsidRDefault="000E6C50" w14:paraId="78FB5C81" w14:textId="47241059">
      <w:pPr>
        <w:pStyle w:val="Heading2"/>
        <w:numPr>
          <w:ilvl w:val="0"/>
          <w:numId w:val="0"/>
        </w:numPr>
      </w:pPr>
      <w:r>
        <w:lastRenderedPageBreak/>
        <w:t>Net exploration</w:t>
      </w:r>
    </w:p>
    <w:p w:rsidR="00DE0378" w:rsidP="00DE0378" w:rsidRDefault="00AD3759" w14:paraId="5E18B3BA" w14:textId="2B94E466">
      <w:r w:rsidR="00AD3759">
        <w:drawing>
          <wp:inline wp14:editId="41439024" wp14:anchorId="2C44EFFB">
            <wp:extent cx="640081" cy="640081"/>
            <wp:effectExtent l="0" t="0" r="7620" b="7620"/>
            <wp:docPr id="572858425" name="Picture 908694352" descr="Play this game or watch this video." title="Play"/>
            <wp:cNvGraphicFramePr>
              <a:graphicFrameLocks noChangeAspect="1"/>
            </wp:cNvGraphicFramePr>
            <a:graphic>
              <a:graphicData uri="http://schemas.openxmlformats.org/drawingml/2006/picture">
                <pic:pic>
                  <pic:nvPicPr>
                    <pic:cNvPr id="0" name="Picture 908694352"/>
                    <pic:cNvPicPr/>
                  </pic:nvPicPr>
                  <pic:blipFill>
                    <a:blip r:embed="R27c1038a728549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AD3759">
        <w:rPr>
          <w:lang w:eastAsia="zh-CN"/>
        </w:rPr>
        <w:t xml:space="preserve">View </w:t>
      </w:r>
      <w:hyperlink r:id="R3b51306be8524c9d">
        <w:r w:rsidRPr="5A59B26F" w:rsidR="00113497">
          <w:rPr>
            <w:rStyle w:val="Hyperlink"/>
          </w:rPr>
          <w:t>Net exploration video</w:t>
        </w:r>
      </w:hyperlink>
    </w:p>
    <w:p w:rsidR="00AF7C9A" w:rsidP="00DE0378" w:rsidRDefault="00C47C03" w14:paraId="75FE8E5E" w14:textId="4CE28793">
      <w:pPr>
        <w:rPr>
          <w:lang w:eastAsia="zh-CN"/>
        </w:rPr>
      </w:pPr>
      <w:r w:rsidR="00C47C03">
        <w:drawing>
          <wp:inline wp14:editId="0FF404DD" wp14:anchorId="3F48A1D9">
            <wp:extent cx="635027" cy="635027"/>
            <wp:effectExtent l="0" t="0" r="0" b="0"/>
            <wp:docPr id="196881889" name="Picture 40" descr="During this activity you will create or make something" title="Create"/>
            <wp:cNvGraphicFramePr>
              <a:graphicFrameLocks noChangeAspect="1"/>
            </wp:cNvGraphicFramePr>
            <a:graphic>
              <a:graphicData uri="http://schemas.openxmlformats.org/drawingml/2006/picture">
                <pic:pic>
                  <pic:nvPicPr>
                    <pic:cNvPr id="0" name="Picture 40"/>
                    <pic:cNvPicPr/>
                  </pic:nvPicPr>
                  <pic:blipFill>
                    <a:blip r:embed="R14c4e9509702423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C47C03">
        <w:rPr>
          <w:lang w:eastAsia="zh-CN"/>
        </w:rPr>
        <w:t xml:space="preserve"> Create the net in the video and </w:t>
      </w:r>
      <w:r w:rsidRPr="5A59B26F" w:rsidR="15F77B1D">
        <w:rPr>
          <w:lang w:eastAsia="zh-CN"/>
        </w:rPr>
        <w:t xml:space="preserve">then </w:t>
      </w:r>
      <w:r w:rsidRPr="5A59B26F" w:rsidR="00C47C03">
        <w:rPr>
          <w:lang w:eastAsia="zh-CN"/>
        </w:rPr>
        <w:t>use your cube to explore and make the other 10 nets.</w:t>
      </w:r>
    </w:p>
    <w:p w:rsidR="00AF7C9A" w:rsidRDefault="00AF7C9A" w14:paraId="1D3824EC" w14:textId="77777777">
      <w:pPr>
        <w:rPr>
          <w:lang w:eastAsia="zh-CN"/>
        </w:rPr>
      </w:pPr>
      <w:r>
        <w:rPr>
          <w:lang w:eastAsia="zh-CN"/>
        </w:rPr>
        <w:br w:type="page"/>
      </w:r>
    </w:p>
    <w:p w:rsidR="00DE0378" w:rsidP="00AF7C9A" w:rsidRDefault="000E6C50" w14:paraId="13B7EEBC" w14:textId="2FBB3AB0">
      <w:pPr>
        <w:pStyle w:val="Heading2"/>
        <w:numPr>
          <w:ilvl w:val="0"/>
          <w:numId w:val="0"/>
        </w:numPr>
      </w:pPr>
      <w:r w:rsidRPr="000E6C50">
        <w:lastRenderedPageBreak/>
        <w:t xml:space="preserve">Watch </w:t>
      </w:r>
      <w:r>
        <w:t xml:space="preserve">Look </w:t>
      </w:r>
      <w:r w:rsidRPr="000E6C50">
        <w:t>Kool cubes</w:t>
      </w:r>
      <w:r>
        <w:t xml:space="preserve"> </w:t>
      </w:r>
      <w:r w:rsidR="000C68DD">
        <w:t>episode</w:t>
      </w:r>
    </w:p>
    <w:p w:rsidRPr="00DE0378" w:rsidR="00DE0378" w:rsidP="00DE0378" w:rsidRDefault="00AD3759" w14:paraId="058A121B" w14:textId="5D4D9EC5">
      <w:pPr>
        <w:rPr>
          <w:lang w:eastAsia="zh-CN"/>
        </w:rPr>
      </w:pPr>
      <w:r w:rsidR="00AD3759">
        <w:drawing>
          <wp:inline wp14:editId="67F425D6" wp14:anchorId="4D2E87B5">
            <wp:extent cx="640081" cy="640081"/>
            <wp:effectExtent l="0" t="0" r="7620" b="7620"/>
            <wp:docPr id="652981283" name="Picture 908694353" descr="Play this game or watch this video." title="Play"/>
            <wp:cNvGraphicFramePr>
              <a:graphicFrameLocks noChangeAspect="1"/>
            </wp:cNvGraphicFramePr>
            <a:graphic>
              <a:graphicData uri="http://schemas.openxmlformats.org/drawingml/2006/picture">
                <pic:pic>
                  <pic:nvPicPr>
                    <pic:cNvPr id="0" name="Picture 908694353"/>
                    <pic:cNvPicPr/>
                  </pic:nvPicPr>
                  <pic:blipFill>
                    <a:blip r:embed="R81db174d971247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AD3759">
        <w:rPr>
          <w:lang w:eastAsia="zh-CN"/>
        </w:rPr>
        <w:t xml:space="preserve">View </w:t>
      </w:r>
      <w:r w:rsidRPr="5A59B26F" w:rsidR="00692870">
        <w:rPr>
          <w:lang w:eastAsia="zh-CN"/>
        </w:rPr>
        <w:t xml:space="preserve">episode </w:t>
      </w:r>
      <w:r w:rsidRPr="5A59B26F" w:rsidR="00692870">
        <w:rPr>
          <w:lang w:eastAsia="zh-CN"/>
        </w:rPr>
        <w:t xml:space="preserve">Look Kool </w:t>
      </w:r>
      <w:r w:rsidRPr="5A59B26F" w:rsidR="00241ECB">
        <w:rPr>
          <w:lang w:eastAsia="zh-CN"/>
        </w:rPr>
        <w:t xml:space="preserve">Series 1 </w:t>
      </w:r>
      <w:r w:rsidRPr="5A59B26F" w:rsidR="00692870">
        <w:rPr>
          <w:lang w:eastAsia="zh-CN"/>
        </w:rPr>
        <w:t>cubes</w:t>
      </w:r>
      <w:r w:rsidRPr="5A59B26F" w:rsidR="00C1195C">
        <w:rPr>
          <w:lang w:eastAsia="zh-CN"/>
        </w:rPr>
        <w:t xml:space="preserve"> </w:t>
      </w:r>
      <w:r w:rsidR="00C1195C">
        <w:rPr/>
        <w:t xml:space="preserve">on </w:t>
      </w:r>
      <w:hyperlink r:id="R4b408379d6b24844">
        <w:r w:rsidRPr="5A59B26F" w:rsidR="00C1195C">
          <w:rPr>
            <w:rStyle w:val="Hyperlink"/>
          </w:rPr>
          <w:t xml:space="preserve">ABC </w:t>
        </w:r>
        <w:r w:rsidRPr="5A59B26F" w:rsidR="00C1195C">
          <w:rPr>
            <w:rStyle w:val="Hyperlink"/>
          </w:rPr>
          <w:t>iview</w:t>
        </w:r>
      </w:hyperlink>
      <w:r w:rsidRPr="5A59B26F" w:rsidR="00692870">
        <w:rPr>
          <w:lang w:eastAsia="zh-CN"/>
        </w:rPr>
        <w:t>.</w:t>
      </w:r>
    </w:p>
    <w:p w:rsidR="00DE0378" w:rsidP="00DE0378" w:rsidRDefault="00DE0378" w14:paraId="124E551A" w14:textId="77777777">
      <w:pPr>
        <w:pStyle w:val="Heading2"/>
      </w:pPr>
      <w:r>
        <w:t>Reflection</w:t>
      </w:r>
    </w:p>
    <w:p w:rsidR="00F60BF5" w:rsidP="00AF7C9A" w:rsidRDefault="00241ECB" w14:paraId="74887776" w14:textId="7071585F">
      <w:pPr>
        <w:pStyle w:val="ListBullet"/>
        <w:numPr>
          <w:numId w:val="0"/>
        </w:numPr>
        <w:ind w:left="652" w:hanging="368"/>
        <w:rPr>
          <w:lang w:eastAsia="zh-CN"/>
        </w:rPr>
      </w:pPr>
      <w:r w:rsidR="00241ECB">
        <w:drawing>
          <wp:inline wp14:editId="5D7437C6" wp14:anchorId="4758353D">
            <wp:extent cx="640081" cy="640081"/>
            <wp:effectExtent l="0" t="0" r="7620" b="7620"/>
            <wp:docPr id="8" name="Picture 908694348" descr="Find someone to discuss your learning with." title="Discuss"/>
            <wp:cNvGraphicFramePr>
              <a:graphicFrameLocks noChangeAspect="1"/>
            </wp:cNvGraphicFramePr>
            <a:graphic>
              <a:graphicData uri="http://schemas.openxmlformats.org/drawingml/2006/picture">
                <pic:pic>
                  <pic:nvPicPr>
                    <pic:cNvPr id="0" name="Picture 908694348"/>
                    <pic:cNvPicPr/>
                  </pic:nvPicPr>
                  <pic:blipFill>
                    <a:blip r:embed="Rde41e561f28d40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F60BF5">
        <w:drawing>
          <wp:inline wp14:editId="1EC1F5C0" wp14:anchorId="325BCFEC">
            <wp:extent cx="635027" cy="635027"/>
            <wp:effectExtent l="0" t="0" r="0" b="0"/>
            <wp:docPr id="28" name="Picture 28" descr="Reflect on your learning" title="Reflection"/>
            <wp:cNvGraphicFramePr>
              <a:graphicFrameLocks noChangeAspect="1"/>
            </wp:cNvGraphicFramePr>
            <a:graphic>
              <a:graphicData uri="http://schemas.openxmlformats.org/drawingml/2006/picture">
                <pic:pic>
                  <pic:nvPicPr>
                    <pic:cNvPr id="0" name="Picture 28"/>
                    <pic:cNvPicPr/>
                  </pic:nvPicPr>
                  <pic:blipFill>
                    <a:blip r:embed="R812990fa96344d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F60BF5">
        <w:rPr>
          <w:lang w:eastAsia="zh-CN"/>
        </w:rPr>
        <w:t>Talk about what you have discovered and learnt about today with someone at home.</w:t>
      </w:r>
    </w:p>
    <w:p w:rsidR="00DE0378" w:rsidP="00DE0378" w:rsidRDefault="007932AD" w14:paraId="4B104F17" w14:textId="4A806376">
      <w:pPr>
        <w:pStyle w:val="Heading1"/>
      </w:pPr>
      <w:r>
        <w:t>Day</w:t>
      </w:r>
      <w:r w:rsidR="00DE0378">
        <w:t xml:space="preserve"> 6 </w:t>
      </w:r>
    </w:p>
    <w:p w:rsidRPr="002762CD" w:rsidR="007932AD" w:rsidP="007932AD" w:rsidRDefault="002A554A" w14:paraId="604DADCE" w14:textId="030874F3">
      <w:r>
        <w:t>Today we</w:t>
      </w:r>
      <w:r w:rsidR="00B83CC7">
        <w:t xml:space="preserve"> have 2</w:t>
      </w:r>
      <w:r w:rsidR="007932AD">
        <w:t xml:space="preserve"> tasks. </w:t>
      </w:r>
      <w:r w:rsidR="63F22A2D">
        <w:t>We are going to get creative thinking about numbers within numbers as well as explore a problem with cubes.</w:t>
      </w:r>
    </w:p>
    <w:p w:rsidRPr="002762CD" w:rsidR="00DE0378" w:rsidP="007932AD" w:rsidRDefault="007932AD" w14:paraId="450D227C" w14:textId="520CD5C1">
      <w:pPr>
        <w:pStyle w:val="FeatureBox"/>
      </w:pPr>
      <w:r w:rsidRPr="5A59B26F" w:rsidR="007932AD">
        <w:rPr>
          <w:rFonts w:eastAsia="DengXian Light" w:eastAsiaTheme="majorEastAsia"/>
          <w:sz w:val="52"/>
          <w:szCs w:val="52"/>
          <w:lang w:eastAsia="en-AU"/>
        </w:rPr>
        <w:t xml:space="preserve"> </w:t>
      </w:r>
      <w:r w:rsidR="00DE0378">
        <w:drawing>
          <wp:inline wp14:editId="70997ED6" wp14:anchorId="42C50732">
            <wp:extent cx="635027" cy="635027"/>
            <wp:effectExtent l="0" t="0" r="0" b="0"/>
            <wp:docPr id="1282679079" name="Picture 6" descr="Time to collect your resources" title="Resources"/>
            <wp:cNvGraphicFramePr>
              <a:graphicFrameLocks noChangeAspect="1"/>
            </wp:cNvGraphicFramePr>
            <a:graphic>
              <a:graphicData uri="http://schemas.openxmlformats.org/drawingml/2006/picture">
                <pic:pic>
                  <pic:nvPicPr>
                    <pic:cNvPr id="0" name="Picture 6"/>
                    <pic:cNvPicPr/>
                  </pic:nvPicPr>
                  <pic:blipFill>
                    <a:blip r:embed="R0457eba57b7141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 </w:t>
      </w:r>
      <w:r w:rsidR="0075025A">
        <w:rPr/>
        <w:t>d</w:t>
      </w:r>
      <w:r w:rsidR="0075025A">
        <w:rPr/>
        <w:t>evice to view video</w:t>
      </w:r>
      <w:r w:rsidR="0075025A">
        <w:rPr/>
        <w:t xml:space="preserve">s, </w:t>
      </w:r>
      <w:r w:rsidR="00F63049">
        <w:rPr/>
        <w:t>colour pencils,</w:t>
      </w:r>
      <w:r w:rsidR="0042693C">
        <w:rPr/>
        <w:t xml:space="preserve"> </w:t>
      </w:r>
      <w:r w:rsidR="00F63049">
        <w:rPr/>
        <w:t>5 cubes</w:t>
      </w:r>
    </w:p>
    <w:p w:rsidR="00DE0378" w:rsidP="000C68DD" w:rsidRDefault="75E03C6E" w14:paraId="23F0C85D" w14:textId="725C5564">
      <w:pPr>
        <w:pStyle w:val="Heading2"/>
      </w:pPr>
      <w:proofErr w:type="spellStart"/>
      <w:r>
        <w:t>y</w:t>
      </w:r>
      <w:r w:rsidR="000C68DD">
        <w:t>ou</w:t>
      </w:r>
      <w:r w:rsidR="5851BFEE">
        <w:t>c</w:t>
      </w:r>
      <w:r w:rsidR="000C68DD">
        <w:t>ubed</w:t>
      </w:r>
      <w:proofErr w:type="spellEnd"/>
      <w:r w:rsidR="000C68DD">
        <w:t xml:space="preserve"> number visuals</w:t>
      </w:r>
    </w:p>
    <w:p w:rsidRPr="002D2352" w:rsidR="001C3408" w:rsidP="001C3408" w:rsidRDefault="00AD3759" w14:paraId="4CE24E10" w14:textId="6CC44B8B">
      <w:pPr>
        <w:rPr>
          <w:color w:val="000000"/>
        </w:rPr>
      </w:pPr>
      <w:r w:rsidR="00AD3759">
        <w:drawing>
          <wp:inline wp14:editId="6B8E9057" wp14:anchorId="2A195C66">
            <wp:extent cx="640081" cy="640081"/>
            <wp:effectExtent l="0" t="0" r="7620" b="7620"/>
            <wp:docPr id="436573950" name="Picture 908694354" descr="Play this game or watch this video." title="Play"/>
            <wp:cNvGraphicFramePr>
              <a:graphicFrameLocks noChangeAspect="1"/>
            </wp:cNvGraphicFramePr>
            <a:graphic>
              <a:graphicData uri="http://schemas.openxmlformats.org/drawingml/2006/picture">
                <pic:pic>
                  <pic:nvPicPr>
                    <pic:cNvPr id="0" name="Picture 908694354"/>
                    <pic:cNvPicPr/>
                  </pic:nvPicPr>
                  <pic:blipFill>
                    <a:blip r:embed="R9bd913e6970b42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1C3408">
        <w:rPr/>
        <w:t xml:space="preserve"> </w:t>
      </w:r>
      <w:r w:rsidR="00113497">
        <w:rPr/>
        <w:t>View</w:t>
      </w:r>
      <w:r w:rsidR="001C3408">
        <w:rPr/>
        <w:t xml:space="preserve">– </w:t>
      </w:r>
      <w:hyperlink r:id="R02c548fc788e46d7">
        <w:r w:rsidRPr="5A59B26F" w:rsidR="6C4E6E9F">
          <w:rPr>
            <w:rStyle w:val="Hyperlink"/>
          </w:rPr>
          <w:t>y</w:t>
        </w:r>
        <w:r w:rsidRPr="5A59B26F" w:rsidR="00113497">
          <w:rPr>
            <w:rStyle w:val="Hyperlink"/>
          </w:rPr>
          <w:t>ou</w:t>
        </w:r>
        <w:r w:rsidRPr="5A59B26F" w:rsidR="5A42D9F7">
          <w:rPr>
            <w:rStyle w:val="Hyperlink"/>
          </w:rPr>
          <w:t>c</w:t>
        </w:r>
        <w:r w:rsidRPr="5A59B26F" w:rsidR="00113497">
          <w:rPr>
            <w:rStyle w:val="Hyperlink"/>
          </w:rPr>
          <w:t>ubed</w:t>
        </w:r>
        <w:r w:rsidRPr="5A59B26F" w:rsidR="00113497">
          <w:rPr>
            <w:rStyle w:val="Hyperlink"/>
          </w:rPr>
          <w:t xml:space="preserve"> number visuals video</w:t>
        </w:r>
      </w:hyperlink>
    </w:p>
    <w:p w:rsidRPr="009D70E3" w:rsidR="006568EB" w:rsidP="001C3408" w:rsidRDefault="009D70E3" w14:paraId="74ED6817" w14:textId="71A6055C">
      <w:pPr>
        <w:rPr>
          <w:rStyle w:val="normaltextrun"/>
          <w:rFonts w:eastAsia="SimSun"/>
          <w:color w:val="000000"/>
        </w:rPr>
      </w:pPr>
      <w:r w:rsidR="009D70E3">
        <w:drawing>
          <wp:inline wp14:editId="6F568492" wp14:anchorId="092896CE">
            <wp:extent cx="635027" cy="635027"/>
            <wp:effectExtent l="0" t="0" r="0" b="0"/>
            <wp:docPr id="324203328"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20a729abfa0b44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1C3408">
        <w:rPr>
          <w:color w:val="000000" w:themeColor="text1" w:themeTint="FF" w:themeShade="FF"/>
        </w:rPr>
        <w:t>E</w:t>
      </w:r>
      <w:r w:rsidRPr="5A59B26F" w:rsidR="001C3408">
        <w:rPr>
          <w:rStyle w:val="normaltextrun"/>
          <w:rFonts w:eastAsia="SimSun"/>
          <w:color w:val="000000" w:themeColor="text1" w:themeTint="FF" w:themeShade="FF"/>
        </w:rPr>
        <w:t>xplore the number visuals a</w:t>
      </w:r>
      <w:r w:rsidRPr="5A59B26F" w:rsidR="009D70E3">
        <w:rPr>
          <w:rStyle w:val="normaltextrun"/>
          <w:rFonts w:eastAsia="SimSun"/>
          <w:color w:val="000000" w:themeColor="text1" w:themeTint="FF" w:themeShade="FF"/>
        </w:rPr>
        <w:t xml:space="preserve">nd record the different ways </w:t>
      </w:r>
      <w:r w:rsidRPr="5A59B26F" w:rsidR="001C3408">
        <w:rPr>
          <w:rStyle w:val="normaltextrun"/>
          <w:rFonts w:eastAsia="SimSun"/>
          <w:color w:val="000000" w:themeColor="text1" w:themeTint="FF" w:themeShade="FF"/>
        </w:rPr>
        <w:t>y</w:t>
      </w:r>
      <w:r w:rsidRPr="5A59B26F" w:rsidR="009D70E3">
        <w:rPr>
          <w:rStyle w:val="normaltextrun"/>
          <w:rFonts w:eastAsia="SimSun"/>
          <w:color w:val="000000" w:themeColor="text1" w:themeTint="FF" w:themeShade="FF"/>
        </w:rPr>
        <w:t>ou</w:t>
      </w:r>
      <w:r w:rsidRPr="5A59B26F" w:rsidR="001C3408">
        <w:rPr>
          <w:rStyle w:val="normaltextrun"/>
          <w:rFonts w:eastAsia="SimSun"/>
          <w:color w:val="000000" w:themeColor="text1" w:themeTint="FF" w:themeShade="FF"/>
        </w:rPr>
        <w:t xml:space="preserve"> see each number visual made up of other numbers</w:t>
      </w:r>
      <w:r w:rsidRPr="5A59B26F" w:rsidR="009D70E3">
        <w:rPr>
          <w:rStyle w:val="normaltextrun"/>
          <w:rFonts w:eastAsia="SimSun"/>
          <w:color w:val="000000" w:themeColor="text1" w:themeTint="FF" w:themeShade="FF"/>
        </w:rPr>
        <w:t>.</w:t>
      </w:r>
    </w:p>
    <w:p w:rsidR="009D70E3" w:rsidP="001C3408" w:rsidRDefault="009D70E3" w14:paraId="3FDE1FD9" w14:textId="7F576FD7">
      <w:r w:rsidR="009D70E3">
        <w:drawing>
          <wp:inline wp14:editId="4CEB51FF" wp14:anchorId="3B8039E9">
            <wp:extent cx="6116321" cy="8393428"/>
            <wp:effectExtent l="0" t="0" r="0" b="7620"/>
            <wp:docPr id="324203329" name="Picture 324203329" descr="numbers represented by dot visuals." title=""/>
            <wp:cNvGraphicFramePr>
              <a:graphicFrameLocks noChangeAspect="1"/>
            </wp:cNvGraphicFramePr>
            <a:graphic>
              <a:graphicData uri="http://schemas.openxmlformats.org/drawingml/2006/picture">
                <pic:pic>
                  <pic:nvPicPr>
                    <pic:cNvPr id="0" name="Picture 324203329"/>
                    <pic:cNvPicPr/>
                  </pic:nvPicPr>
                  <pic:blipFill>
                    <a:blip r:embed="Rcf9b74691819473f">
                      <a:extLst>
                        <a:ext xmlns:a="http://schemas.openxmlformats.org/drawingml/2006/main" uri="{28A0092B-C50C-407E-A947-70E740481C1C}">
                          <a14:useLocalDpi val="0"/>
                        </a:ext>
                      </a:extLst>
                    </a:blip>
                    <a:stretch>
                      <a:fillRect/>
                    </a:stretch>
                  </pic:blipFill>
                  <pic:spPr>
                    <a:xfrm rot="0" flipH="0" flipV="0">
                      <a:off x="0" y="0"/>
                      <a:ext cx="6116321" cy="8393428"/>
                    </a:xfrm>
                    <a:prstGeom prst="rect">
                      <a:avLst/>
                    </a:prstGeom>
                  </pic:spPr>
                </pic:pic>
              </a:graphicData>
            </a:graphic>
          </wp:inline>
        </w:drawing>
      </w:r>
    </w:p>
    <w:p w:rsidR="001E3511" w:rsidP="001C3408" w:rsidRDefault="001E3511" w14:paraId="586A8443" w14:textId="67FA420F">
      <w:r>
        <w:t xml:space="preserve">(from </w:t>
      </w:r>
      <w:proofErr w:type="spellStart"/>
      <w:r>
        <w:t>youcubed</w:t>
      </w:r>
      <w:proofErr w:type="spellEnd"/>
      <w:r>
        <w:t>)</w:t>
      </w:r>
    </w:p>
    <w:p w:rsidR="006568EB" w:rsidP="006568EB" w:rsidRDefault="006568EB" w14:paraId="3CD50EB3" w14:textId="77777777">
      <w:pPr>
        <w:pStyle w:val="Heading2"/>
      </w:pPr>
      <w:proofErr w:type="spellStart"/>
      <w:r w:rsidRPr="006568EB">
        <w:lastRenderedPageBreak/>
        <w:t>Brushloads</w:t>
      </w:r>
      <w:proofErr w:type="spellEnd"/>
    </w:p>
    <w:p w:rsidR="00DE0378" w:rsidP="00DE0378" w:rsidRDefault="006568EB" w14:paraId="46D54E9D" w14:textId="4D793BBD">
      <w:r w:rsidRPr="006568EB">
        <w:t xml:space="preserve"> (from </w:t>
      </w:r>
      <w:hyperlink w:history="1" r:id="rId53">
        <w:r w:rsidRPr="009D70E3">
          <w:rPr>
            <w:rStyle w:val="Hyperlink"/>
          </w:rPr>
          <w:t>NRICH maths</w:t>
        </w:r>
      </w:hyperlink>
      <w:r w:rsidRPr="006568EB">
        <w:t>)</w:t>
      </w:r>
    </w:p>
    <w:p w:rsidRPr="00113497" w:rsidR="00DE0378" w:rsidP="00DE0378" w:rsidRDefault="00AD3759" w14:paraId="294ACED0" w14:textId="038FBDD8">
      <w:pPr>
        <w:rPr>
          <w:color w:val="2F5496" w:themeColor="accent1" w:themeShade="BF"/>
          <w:u w:val="single"/>
        </w:rPr>
      </w:pPr>
      <w:r w:rsidR="00AD3759">
        <w:drawing>
          <wp:inline wp14:editId="2552568F" wp14:anchorId="7D7931D0">
            <wp:extent cx="640081" cy="640081"/>
            <wp:effectExtent l="0" t="0" r="7620" b="7620"/>
            <wp:docPr id="1262562139" name="Picture 908694355" descr="Play this game or watch this video." title="Play"/>
            <wp:cNvGraphicFramePr>
              <a:graphicFrameLocks noChangeAspect="1"/>
            </wp:cNvGraphicFramePr>
            <a:graphic>
              <a:graphicData uri="http://schemas.openxmlformats.org/drawingml/2006/picture">
                <pic:pic>
                  <pic:nvPicPr>
                    <pic:cNvPr id="0" name="Picture 908694355"/>
                    <pic:cNvPicPr/>
                  </pic:nvPicPr>
                  <pic:blipFill>
                    <a:blip r:embed="Re5bb1f513e6f4dd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AD3759">
        <w:rPr>
          <w:lang w:eastAsia="zh-CN"/>
        </w:rPr>
        <w:t>View video</w:t>
      </w:r>
      <w:r w:rsidRPr="5A59B26F" w:rsidR="00F63049">
        <w:rPr>
          <w:lang w:eastAsia="zh-CN"/>
        </w:rPr>
        <w:t xml:space="preserve"> on </w:t>
      </w:r>
      <w:hyperlink r:id="R8b81a2dba3154119">
        <w:r w:rsidRPr="5A59B26F" w:rsidR="00113497">
          <w:rPr>
            <w:rStyle w:val="Hyperlink"/>
          </w:rPr>
          <w:t>Brushloads</w:t>
        </w:r>
      </w:hyperlink>
      <w:r w:rsidRPr="5A59B26F" w:rsidR="00F63049">
        <w:rPr>
          <w:lang w:eastAsia="zh-CN"/>
        </w:rPr>
        <w:t xml:space="preserve"> page.</w:t>
      </w:r>
    </w:p>
    <w:p w:rsidR="00F63049" w:rsidP="00DE0378" w:rsidRDefault="00F63049" w14:paraId="0A4CF1BD" w14:textId="1FE55EB1">
      <w:pPr>
        <w:rPr>
          <w:lang w:eastAsia="zh-CN"/>
        </w:rPr>
      </w:pPr>
      <w:r w:rsidR="00F63049">
        <w:drawing>
          <wp:inline wp14:editId="4B41EA1F" wp14:anchorId="68274CE0">
            <wp:extent cx="635027" cy="635027"/>
            <wp:effectExtent l="0" t="0" r="0" b="0"/>
            <wp:docPr id="324203330"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970c2c1a3ee348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F63049">
        <w:drawing>
          <wp:inline wp14:editId="6ED13699" wp14:anchorId="68D94422">
            <wp:extent cx="635027" cy="635027"/>
            <wp:effectExtent l="0" t="0" r="0" b="0"/>
            <wp:docPr id="324203331" name="Picture 32" descr="This is a hands on activity" title="Hands on activity"/>
            <wp:cNvGraphicFramePr>
              <a:graphicFrameLocks noChangeAspect="1"/>
            </wp:cNvGraphicFramePr>
            <a:graphic>
              <a:graphicData uri="http://schemas.openxmlformats.org/drawingml/2006/picture">
                <pic:pic>
                  <pic:nvPicPr>
                    <pic:cNvPr id="0" name="Picture 32"/>
                    <pic:cNvPicPr/>
                  </pic:nvPicPr>
                  <pic:blipFill>
                    <a:blip r:embed="R898026fb61c644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F63049">
        <w:rPr>
          <w:lang w:eastAsia="zh-CN"/>
        </w:rPr>
        <w:t xml:space="preserve">Can you find ways of arranging 5 cubes so </w:t>
      </w:r>
      <w:proofErr w:type="gramStart"/>
      <w:r w:rsidRPr="5A59B26F" w:rsidR="00F63049">
        <w:rPr>
          <w:lang w:eastAsia="zh-CN"/>
        </w:rPr>
        <w:t>that:</w:t>
      </w:r>
      <w:proofErr w:type="gramEnd"/>
    </w:p>
    <w:p w:rsidR="00F63049" w:rsidP="00F63049" w:rsidRDefault="00F63049" w14:paraId="3D6E7488" w14:textId="19DBACA6">
      <w:pPr>
        <w:pStyle w:val="ListBullet"/>
        <w:rPr>
          <w:lang w:eastAsia="zh-CN"/>
        </w:rPr>
      </w:pPr>
      <w:r>
        <w:rPr>
          <w:lang w:eastAsia="zh-CN"/>
        </w:rPr>
        <w:t>you need as few BLs (</w:t>
      </w:r>
      <w:proofErr w:type="spellStart"/>
      <w:r>
        <w:rPr>
          <w:lang w:eastAsia="zh-CN"/>
        </w:rPr>
        <w:t>brushloads</w:t>
      </w:r>
      <w:proofErr w:type="spellEnd"/>
      <w:r>
        <w:rPr>
          <w:lang w:eastAsia="zh-CN"/>
        </w:rPr>
        <w:t>) as possible?</w:t>
      </w:r>
    </w:p>
    <w:p w:rsidR="00F63049" w:rsidP="00F63049" w:rsidRDefault="00F63049" w14:paraId="1712EA60" w14:textId="048A3F1A">
      <w:pPr>
        <w:pStyle w:val="ListBullet"/>
        <w:rPr>
          <w:lang w:eastAsia="zh-CN"/>
        </w:rPr>
      </w:pPr>
      <w:r>
        <w:rPr>
          <w:lang w:eastAsia="zh-CN"/>
        </w:rPr>
        <w:t>you need as many BLs (</w:t>
      </w:r>
      <w:proofErr w:type="spellStart"/>
      <w:r>
        <w:rPr>
          <w:lang w:eastAsia="zh-CN"/>
        </w:rPr>
        <w:t>brushloads</w:t>
      </w:r>
      <w:proofErr w:type="spellEnd"/>
      <w:r>
        <w:rPr>
          <w:lang w:eastAsia="zh-CN"/>
        </w:rPr>
        <w:t>) as possible?</w:t>
      </w:r>
    </w:p>
    <w:p w:rsidRPr="007372FC" w:rsidR="00011F99" w:rsidP="00FD666D" w:rsidRDefault="00011F99" w14:paraId="46A38B95" w14:textId="4243B945">
      <w:pPr>
        <w:pStyle w:val="ListBullet"/>
        <w:numPr>
          <w:numId w:val="0"/>
        </w:numPr>
        <w:ind w:left="652" w:hanging="368"/>
        <w:rPr>
          <w:lang w:eastAsia="zh-CN"/>
        </w:rPr>
      </w:pPr>
      <w:r w:rsidR="00011F99">
        <w:drawing>
          <wp:inline wp14:editId="0E808193" wp14:anchorId="58C020A8">
            <wp:extent cx="640081" cy="640081"/>
            <wp:effectExtent l="0" t="0" r="7620" b="7620"/>
            <wp:docPr id="324203332"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9f836ee0387f49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5C39A4">
        <w:rPr>
          <w:lang w:eastAsia="zh-CN"/>
        </w:rPr>
        <w:t>Record your thinking.</w:t>
      </w:r>
      <w:r w:rsidRPr="5A59B26F">
        <w:rPr>
          <w:lang w:eastAsia="zh-CN"/>
        </w:rPr>
        <w:br w:type="page"/>
      </w:r>
    </w:p>
    <w:p w:rsidR="00DE0378" w:rsidP="00DE0378" w:rsidRDefault="00DE0378" w14:paraId="59C108F3" w14:textId="77777777">
      <w:pPr>
        <w:pStyle w:val="Heading2"/>
      </w:pPr>
      <w:r>
        <w:lastRenderedPageBreak/>
        <w:t>Reflection</w:t>
      </w:r>
    </w:p>
    <w:p w:rsidR="005A3C6C" w:rsidP="16D1F883" w:rsidRDefault="005A3C6C" w14:paraId="7C3EC68B" w14:textId="1785778C">
      <w:pPr>
        <w:rPr>
          <w:b/>
          <w:bCs/>
        </w:rPr>
      </w:pPr>
      <w:r w:rsidR="005A3C6C">
        <w:drawing>
          <wp:inline wp14:editId="3120E6A9" wp14:anchorId="2693C066">
            <wp:extent cx="635027" cy="635027"/>
            <wp:effectExtent l="0" t="0" r="0" b="0"/>
            <wp:docPr id="1979422699" name="Picture 6" descr="Reflect on your learning" title="Reflection"/>
            <wp:cNvGraphicFramePr>
              <a:graphicFrameLocks noChangeAspect="1"/>
            </wp:cNvGraphicFramePr>
            <a:graphic>
              <a:graphicData uri="http://schemas.openxmlformats.org/drawingml/2006/picture">
                <pic:pic>
                  <pic:nvPicPr>
                    <pic:cNvPr id="0" name="Picture 6"/>
                    <pic:cNvPicPr/>
                  </pic:nvPicPr>
                  <pic:blipFill>
                    <a:blip r:embed="R5c791d01640540a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A3C6C">
        <w:rPr/>
        <w:t xml:space="preserve">Draw a picture </w:t>
      </w:r>
      <w:r w:rsidR="00C569D5">
        <w:rPr/>
        <w:t xml:space="preserve">or write about </w:t>
      </w:r>
      <w:r w:rsidR="005A3C6C">
        <w:rPr/>
        <w:t>1 or 2 things that made your brain think hard today (that made your brain get sweaty).</w:t>
      </w:r>
    </w:p>
    <w:p w:rsidR="16D1F883" w:rsidP="16D1F883" w:rsidRDefault="16D1F883" w14:paraId="5473B429" w14:textId="3B97B9FB"/>
    <w:p w:rsidR="16D1F883" w:rsidP="16D1F883" w:rsidRDefault="16D1F883" w14:paraId="77C7703F" w14:textId="2ACF0D24"/>
    <w:p w:rsidR="16D1F883" w:rsidP="16D1F883" w:rsidRDefault="16D1F883" w14:paraId="4C1A1BD8" w14:textId="4562AF80"/>
    <w:p w:rsidR="16D1F883" w:rsidP="16D1F883" w:rsidRDefault="16D1F883" w14:paraId="151D7F5A" w14:textId="1CD4644D"/>
    <w:p w:rsidR="16D1F883" w:rsidP="16D1F883" w:rsidRDefault="16D1F883" w14:paraId="29FA2BEC" w14:textId="0FDE8BB1"/>
    <w:p w:rsidR="00011B6A" w:rsidP="16D1F883" w:rsidRDefault="00011B6A" w14:paraId="67A1D206" w14:textId="77777777"/>
    <w:p w:rsidR="56EE143E" w:rsidP="16D1F883" w:rsidRDefault="56EE143E" w14:paraId="6CD7553E" w14:textId="37435164">
      <w:r>
        <w:t>D</w:t>
      </w:r>
      <w:r w:rsidR="78D11F6F">
        <w:t>r</w:t>
      </w:r>
      <w:r>
        <w:t>aw a picture or write about 1 or 2 things that you realised today about numbers or maths that you may never have really thought about before.</w:t>
      </w:r>
    </w:p>
    <w:p w:rsidR="0042693C" w:rsidP="0042693C" w:rsidRDefault="0042693C" w14:paraId="3AAC361F" w14:textId="6CBF60E8"/>
    <w:p w:rsidR="0042693C" w:rsidP="0042693C" w:rsidRDefault="0042693C" w14:paraId="04F5A4B6" w14:textId="3706FE29"/>
    <w:p w:rsidR="0042693C" w:rsidP="0042693C" w:rsidRDefault="0042693C" w14:paraId="22514D81" w14:textId="182CA2EA"/>
    <w:p w:rsidR="0042693C" w:rsidP="0042693C" w:rsidRDefault="0042693C" w14:paraId="0372B38B" w14:textId="795A7BDD"/>
    <w:p w:rsidR="0042693C" w:rsidP="0042693C" w:rsidRDefault="0042693C" w14:paraId="2B15524C" w14:textId="02539D85"/>
    <w:p w:rsidRPr="0042693C" w:rsidR="0042693C" w:rsidP="0042693C" w:rsidRDefault="0042693C" w14:paraId="7D1FC70F" w14:textId="77777777"/>
    <w:p w:rsidR="00DE0378" w:rsidP="00DE0378" w:rsidRDefault="007932AD" w14:paraId="211F17D0" w14:textId="0D7AD750">
      <w:pPr>
        <w:pStyle w:val="Heading1"/>
      </w:pPr>
      <w:r>
        <w:t>Day</w:t>
      </w:r>
      <w:r w:rsidR="00011B6A">
        <w:t xml:space="preserve"> 7</w:t>
      </w:r>
    </w:p>
    <w:p w:rsidRPr="002762CD" w:rsidR="007932AD" w:rsidP="007932AD" w:rsidRDefault="00792653" w14:paraId="3D45ABF1" w14:textId="57ADB30D">
      <w:r>
        <w:t>Today we have 3 tasks.</w:t>
      </w:r>
      <w:r w:rsidR="7B359AD2">
        <w:t xml:space="preserve"> We are going to continue exploring different ways of representing (and thinking about) numbers as well as explore some big ideas around how something can look quite different and still share some important commonalities.</w:t>
      </w:r>
    </w:p>
    <w:p w:rsidRPr="002762CD" w:rsidR="00DE0378" w:rsidP="007932AD" w:rsidRDefault="007932AD" w14:paraId="1E08E5F3" w14:textId="3130AA62">
      <w:pPr>
        <w:pStyle w:val="FeatureBox"/>
      </w:pPr>
      <w:r w:rsidRPr="5A59B26F" w:rsidR="007932AD">
        <w:rPr>
          <w:rFonts w:eastAsia="DengXian Light" w:eastAsiaTheme="majorEastAsia"/>
          <w:sz w:val="52"/>
          <w:szCs w:val="52"/>
          <w:lang w:eastAsia="en-AU"/>
        </w:rPr>
        <w:t xml:space="preserve"> </w:t>
      </w:r>
      <w:r w:rsidR="00DE0378">
        <w:drawing>
          <wp:inline wp14:editId="037C02F5" wp14:anchorId="21938356">
            <wp:extent cx="635027" cy="635027"/>
            <wp:effectExtent l="0" t="0" r="0" b="0"/>
            <wp:docPr id="1290393024" name="Picture 7" descr="Time to collect your resources" title="Resources"/>
            <wp:cNvGraphicFramePr>
              <a:graphicFrameLocks noChangeAspect="1"/>
            </wp:cNvGraphicFramePr>
            <a:graphic>
              <a:graphicData uri="http://schemas.openxmlformats.org/drawingml/2006/picture">
                <pic:pic>
                  <pic:nvPicPr>
                    <pic:cNvPr id="0" name="Picture 7"/>
                    <pic:cNvPicPr/>
                  </pic:nvPicPr>
                  <pic:blipFill>
                    <a:blip r:embed="Rc98ae13643eb4a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w:t>
      </w:r>
      <w:r w:rsidR="0075025A">
        <w:rPr/>
        <w:t xml:space="preserve"> </w:t>
      </w:r>
      <w:r w:rsidR="0075025A">
        <w:rPr/>
        <w:t>d</w:t>
      </w:r>
      <w:r w:rsidR="0075025A">
        <w:rPr/>
        <w:t>evice to view video</w:t>
      </w:r>
      <w:r w:rsidR="00B02E6B">
        <w:rPr/>
        <w:t>s, pencil, coloured pencils</w:t>
      </w:r>
    </w:p>
    <w:p w:rsidR="00DE0378" w:rsidP="00B83CC7" w:rsidRDefault="00B83CC7" w14:paraId="566A65E8" w14:textId="4C0CD6EA">
      <w:pPr>
        <w:pStyle w:val="Heading2"/>
      </w:pPr>
      <w:r w:rsidRPr="00B83CC7">
        <w:lastRenderedPageBreak/>
        <w:t>Same...and different</w:t>
      </w:r>
    </w:p>
    <w:p w:rsidRPr="007B236B" w:rsidR="007B236B" w:rsidP="007B236B" w:rsidRDefault="007B236B" w14:paraId="239DBD3B" w14:textId="77CADE65">
      <w:pPr>
        <w:rPr>
          <w:lang w:eastAsia="zh-CN"/>
        </w:rPr>
      </w:pPr>
      <w:r>
        <w:rPr>
          <w:lang w:eastAsia="zh-CN"/>
        </w:rPr>
        <w:t>(</w:t>
      </w:r>
      <w:r w:rsidR="006F322A">
        <w:rPr>
          <w:lang w:eastAsia="zh-CN"/>
        </w:rPr>
        <w:t>Using</w:t>
      </w:r>
      <w:r>
        <w:rPr>
          <w:lang w:eastAsia="zh-CN"/>
        </w:rPr>
        <w:t xml:space="preserve"> </w:t>
      </w:r>
      <w:hyperlink w:history="1" r:id="rId55">
        <w:proofErr w:type="spellStart"/>
        <w:r w:rsidRPr="00BE2908">
          <w:rPr>
            <w:rStyle w:val="Hyperlink"/>
            <w:lang w:eastAsia="zh-CN"/>
          </w:rPr>
          <w:t>youcubed</w:t>
        </w:r>
        <w:proofErr w:type="spellEnd"/>
      </w:hyperlink>
      <w:r>
        <w:rPr>
          <w:lang w:eastAsia="zh-CN"/>
        </w:rPr>
        <w:t xml:space="preserve"> and </w:t>
      </w:r>
      <w:hyperlink w:history="1" r:id="rId56">
        <w:proofErr w:type="spellStart"/>
        <w:r w:rsidRPr="00BE2908">
          <w:rPr>
            <w:rStyle w:val="Hyperlink"/>
            <w:lang w:eastAsia="zh-CN"/>
          </w:rPr>
          <w:t>mathforlove</w:t>
        </w:r>
        <w:proofErr w:type="spellEnd"/>
      </w:hyperlink>
      <w:r>
        <w:rPr>
          <w:lang w:eastAsia="zh-CN"/>
        </w:rPr>
        <w:t>)</w:t>
      </w:r>
    </w:p>
    <w:p w:rsidRPr="00113497" w:rsidR="007B236B" w:rsidP="00DE0378" w:rsidRDefault="00AD3759" w14:paraId="727C5A83" w14:textId="52EE484C">
      <w:pPr>
        <w:rPr>
          <w:rFonts w:cs="Arial"/>
          <w:color w:val="2F5496" w:themeColor="accent1" w:themeShade="BF"/>
          <w:u w:val="single"/>
        </w:rPr>
      </w:pPr>
      <w:r w:rsidR="00AD3759">
        <w:drawing>
          <wp:inline wp14:editId="46BDDA86" wp14:anchorId="302CE97A">
            <wp:extent cx="640081" cy="640081"/>
            <wp:effectExtent l="0" t="0" r="7620" b="7620"/>
            <wp:docPr id="1274126702"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4aaa74086e9e49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AD3759">
        <w:rPr>
          <w:lang w:eastAsia="zh-CN"/>
        </w:rPr>
        <w:t>View video</w:t>
      </w:r>
      <w:r w:rsidRPr="5A59B26F" w:rsidR="007B236B">
        <w:rPr>
          <w:lang w:eastAsia="zh-CN"/>
        </w:rPr>
        <w:t xml:space="preserve"> on </w:t>
      </w:r>
      <w:hyperlink r:id="Ra882f0c7a26247da">
        <w:r w:rsidRPr="5A59B26F" w:rsidR="00113497">
          <w:rPr>
            <w:rStyle w:val="Hyperlink"/>
            <w:rFonts w:cs="Arial"/>
          </w:rPr>
          <w:t>Same...and different video</w:t>
        </w:r>
      </w:hyperlink>
      <w:r w:rsidRPr="5A59B26F" w:rsidR="00113497">
        <w:rPr>
          <w:rStyle w:val="Hyperlink"/>
          <w:rFonts w:cs="Arial"/>
        </w:rPr>
        <w:t xml:space="preserve"> </w:t>
      </w:r>
      <w:r w:rsidRPr="5A59B26F" w:rsidR="007B236B">
        <w:rPr>
          <w:lang w:eastAsia="zh-CN"/>
        </w:rPr>
        <w:t>page.</w:t>
      </w:r>
    </w:p>
    <w:p w:rsidR="00825F45" w:rsidP="00DE0378" w:rsidRDefault="009774C9" w14:paraId="06707ED2" w14:textId="07048A37">
      <w:pPr>
        <w:rPr>
          <w:lang w:eastAsia="zh-CN"/>
        </w:rPr>
      </w:pPr>
      <w:r w:rsidR="009774C9">
        <w:drawing>
          <wp:inline wp14:editId="4D33D513" wp14:anchorId="5437249D">
            <wp:extent cx="640081" cy="640081"/>
            <wp:effectExtent l="0" t="0" r="7620" b="7620"/>
            <wp:docPr id="730149987"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d13ab692517240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B70BD0">
        <w:drawing>
          <wp:inline wp14:editId="759DB918" wp14:anchorId="222AAC05">
            <wp:extent cx="635027" cy="635027"/>
            <wp:effectExtent l="0" t="0" r="0" b="0"/>
            <wp:docPr id="7"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c0ca3bf1135d42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825F45">
        <w:rPr>
          <w:lang w:eastAsia="zh-CN"/>
        </w:rPr>
        <w:t>What do you notice?</w:t>
      </w:r>
    </w:p>
    <w:p w:rsidR="00825F45" w:rsidP="00DE0378" w:rsidRDefault="007B236B" w14:paraId="7CCFD2AD" w14:textId="185E84EF">
      <w:pPr>
        <w:rPr>
          <w:lang w:eastAsia="zh-CN"/>
        </w:rPr>
      </w:pPr>
      <w:r w:rsidRPr="5A59B26F" w:rsidR="007B236B">
        <w:rPr>
          <w:lang w:eastAsia="zh-CN"/>
        </w:rPr>
        <w:t xml:space="preserve"> </w:t>
      </w:r>
      <w:r w:rsidR="007B236B">
        <w:drawing>
          <wp:inline wp14:editId="1A047153" wp14:anchorId="19525B41">
            <wp:extent cx="6116321" cy="3726815"/>
            <wp:effectExtent l="0" t="0" r="0" b="6985"/>
            <wp:docPr id="56963730" name="Picture 5" descr="maths visuals of numbers from youcubed and mathforlove." title=""/>
            <wp:cNvGraphicFramePr>
              <a:graphicFrameLocks noChangeAspect="1"/>
            </wp:cNvGraphicFramePr>
            <a:graphic>
              <a:graphicData uri="http://schemas.openxmlformats.org/drawingml/2006/picture">
                <pic:pic>
                  <pic:nvPicPr>
                    <pic:cNvPr id="0" name="Picture 5"/>
                    <pic:cNvPicPr/>
                  </pic:nvPicPr>
                  <pic:blipFill>
                    <a:blip r:embed="R7c650864e8774d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16321" cy="3726815"/>
                    </a:xfrm>
                    <a:prstGeom prst="rect">
                      <a:avLst/>
                    </a:prstGeom>
                  </pic:spPr>
                </pic:pic>
              </a:graphicData>
            </a:graphic>
          </wp:inline>
        </w:drawing>
      </w:r>
      <w:r w:rsidR="009774C9">
        <w:drawing>
          <wp:inline wp14:editId="7577687B" wp14:anchorId="24C3E487">
            <wp:extent cx="640081" cy="640081"/>
            <wp:effectExtent l="0" t="0" r="7620" b="7620"/>
            <wp:docPr id="1529294046"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a5aa1d926f284f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825F45">
        <w:rPr>
          <w:lang w:eastAsia="zh-CN"/>
        </w:rPr>
        <w:t xml:space="preserve">What’s the same in </w:t>
      </w:r>
      <w:r w:rsidRPr="5A59B26F" w:rsidR="7A99DBBD">
        <w:rPr>
          <w:lang w:eastAsia="zh-CN"/>
        </w:rPr>
        <w:t>these visual representations of the numbers 1- 20</w:t>
      </w:r>
      <w:r w:rsidRPr="5A59B26F" w:rsidR="00825F45">
        <w:rPr>
          <w:lang w:eastAsia="zh-CN"/>
        </w:rPr>
        <w:t>?</w:t>
      </w:r>
      <w:r>
        <w:br/>
      </w:r>
    </w:p>
    <w:p w:rsidR="00B70BD0" w:rsidP="16D1F883" w:rsidRDefault="00B70BD0" w14:paraId="59A7AEE2" w14:textId="4FC6DB25">
      <w:pPr>
        <w:rPr>
          <w:lang w:eastAsia="zh-CN"/>
        </w:rPr>
      </w:pPr>
    </w:p>
    <w:p w:rsidR="00B70BD0" w:rsidP="00DE0378" w:rsidRDefault="00B70BD0" w14:paraId="1D5B73FA" w14:textId="4D129894">
      <w:pPr>
        <w:rPr>
          <w:lang w:eastAsia="zh-CN"/>
        </w:rPr>
      </w:pPr>
    </w:p>
    <w:p w:rsidR="00FD666D" w:rsidP="00DE0378" w:rsidRDefault="00FD666D" w14:paraId="179F53B4" w14:textId="2053DE8B">
      <w:pPr>
        <w:rPr>
          <w:lang w:eastAsia="zh-CN"/>
        </w:rPr>
      </w:pPr>
    </w:p>
    <w:p w:rsidR="00825F45" w:rsidP="00DE0378" w:rsidRDefault="009774C9" w14:paraId="3E01C1FD" w14:textId="3B2FD8C0">
      <w:pPr>
        <w:rPr>
          <w:lang w:eastAsia="zh-CN"/>
        </w:rPr>
      </w:pPr>
      <w:r w:rsidR="009774C9">
        <w:drawing>
          <wp:inline wp14:editId="6B7C7F27" wp14:anchorId="359B0409">
            <wp:extent cx="640081" cy="640081"/>
            <wp:effectExtent l="0" t="0" r="7620" b="7620"/>
            <wp:docPr id="730149989"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0bb245a776f342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825F45">
        <w:rPr>
          <w:lang w:eastAsia="zh-CN"/>
        </w:rPr>
        <w:t>What’s different?</w:t>
      </w:r>
    </w:p>
    <w:p w:rsidR="00B70BD0" w:rsidP="00DE0378" w:rsidRDefault="00B70BD0" w14:paraId="0E488B01" w14:textId="77777777">
      <w:pPr>
        <w:rPr>
          <w:lang w:eastAsia="zh-CN"/>
        </w:rPr>
      </w:pPr>
    </w:p>
    <w:p w:rsidR="00FD666D" w:rsidP="16D1F883" w:rsidRDefault="00FD666D" w14:paraId="184B1B77" w14:textId="2619BA23">
      <w:pPr>
        <w:rPr>
          <w:lang w:eastAsia="zh-CN"/>
        </w:rPr>
      </w:pPr>
    </w:p>
    <w:p w:rsidR="00FD666D" w:rsidP="00DE0378" w:rsidRDefault="00FD666D" w14:paraId="647BA695" w14:textId="06A88214">
      <w:pPr>
        <w:rPr>
          <w:lang w:eastAsia="zh-CN"/>
        </w:rPr>
      </w:pPr>
    </w:p>
    <w:p w:rsidR="00FD666D" w:rsidP="16D1F883" w:rsidRDefault="00FD666D" w14:paraId="4B7CDF45" w14:textId="54BD6CF5">
      <w:pPr>
        <w:rPr>
          <w:lang w:eastAsia="zh-CN"/>
        </w:rPr>
      </w:pPr>
    </w:p>
    <w:p w:rsidR="00FD666D" w:rsidP="00DE0378" w:rsidRDefault="00FD666D" w14:paraId="7850AE2F" w14:textId="3E02C1C5">
      <w:pPr>
        <w:rPr>
          <w:lang w:eastAsia="zh-CN"/>
        </w:rPr>
      </w:pPr>
    </w:p>
    <w:p w:rsidR="005C02A8" w:rsidP="00DE0378" w:rsidRDefault="005C02A8" w14:paraId="0AD07D6C" w14:textId="1FE0C2B8">
      <w:pPr>
        <w:rPr>
          <w:lang w:eastAsia="zh-CN"/>
        </w:rPr>
      </w:pPr>
    </w:p>
    <w:p w:rsidR="005C02A8" w:rsidP="00DE0378" w:rsidRDefault="005C02A8" w14:paraId="0C9ACDA9" w14:textId="6D383AAC">
      <w:pPr>
        <w:rPr>
          <w:lang w:eastAsia="zh-CN"/>
        </w:rPr>
      </w:pPr>
    </w:p>
    <w:p w:rsidR="005C02A8" w:rsidP="00DE0378" w:rsidRDefault="005C02A8" w14:paraId="212FB88B" w14:textId="02E5D352">
      <w:pPr>
        <w:rPr>
          <w:lang w:eastAsia="zh-CN"/>
        </w:rPr>
      </w:pPr>
    </w:p>
    <w:p w:rsidR="005C02A8" w:rsidP="00DE0378" w:rsidRDefault="005C02A8" w14:paraId="45E8A8E9" w14:textId="77777777">
      <w:pPr>
        <w:rPr>
          <w:lang w:eastAsia="zh-CN"/>
        </w:rPr>
      </w:pPr>
    </w:p>
    <w:p w:rsidR="00552AA2" w:rsidP="00DE0378" w:rsidRDefault="009774C9" w14:paraId="525B6919" w14:textId="436EC43D">
      <w:pPr>
        <w:rPr>
          <w:lang w:eastAsia="zh-CN"/>
        </w:rPr>
      </w:pPr>
      <w:r w:rsidR="009774C9">
        <w:drawing>
          <wp:inline wp14:editId="6705F4BB" wp14:anchorId="398E741C">
            <wp:extent cx="640081" cy="640081"/>
            <wp:effectExtent l="0" t="0" r="7620" b="7620"/>
            <wp:docPr id="1779488739"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31d8ef126b454b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825F45">
        <w:rPr>
          <w:lang w:eastAsia="zh-CN"/>
        </w:rPr>
        <w:t>What</w:t>
      </w:r>
      <w:r w:rsidRPr="5A59B26F" w:rsidR="00B70BD0">
        <w:rPr>
          <w:lang w:eastAsia="zh-CN"/>
        </w:rPr>
        <w:t xml:space="preserve"> are some</w:t>
      </w:r>
      <w:r w:rsidRPr="5A59B26F" w:rsidR="00825F45">
        <w:rPr>
          <w:lang w:eastAsia="zh-CN"/>
        </w:rPr>
        <w:t xml:space="preserve"> </w:t>
      </w:r>
      <w:r w:rsidRPr="5A59B26F" w:rsidR="3CBCAEB8">
        <w:rPr>
          <w:lang w:eastAsia="zh-CN"/>
        </w:rPr>
        <w:t xml:space="preserve">things you find </w:t>
      </w:r>
      <w:r w:rsidRPr="5A59B26F" w:rsidR="00825F45">
        <w:rPr>
          <w:lang w:eastAsia="zh-CN"/>
        </w:rPr>
        <w:t>cool</w:t>
      </w:r>
      <w:r w:rsidRPr="5A59B26F" w:rsidR="7992413D">
        <w:rPr>
          <w:lang w:eastAsia="zh-CN"/>
        </w:rPr>
        <w:t xml:space="preserve"> and/or </w:t>
      </w:r>
      <w:r w:rsidRPr="5A59B26F" w:rsidR="00B70BD0">
        <w:rPr>
          <w:lang w:eastAsia="zh-CN"/>
        </w:rPr>
        <w:t>curious?</w:t>
      </w:r>
    </w:p>
    <w:p w:rsidR="00825F45" w:rsidP="00DE0378" w:rsidRDefault="00552AA2" w14:paraId="23B7E26A" w14:textId="34610B7B">
      <w:pPr>
        <w:rPr>
          <w:lang w:eastAsia="zh-CN"/>
        </w:rPr>
      </w:pPr>
      <w:r>
        <w:rPr>
          <w:lang w:eastAsia="zh-CN"/>
        </w:rPr>
        <w:br w:type="page"/>
      </w:r>
    </w:p>
    <w:p w:rsidRPr="00113497" w:rsidR="00113497" w:rsidP="16D1F883" w:rsidRDefault="61ADAE84" w14:paraId="132FBF64" w14:textId="604CC0EC">
      <w:pPr>
        <w:pStyle w:val="Heading2"/>
        <w:numPr>
          <w:ilvl w:val="1"/>
          <w:numId w:val="0"/>
        </w:numPr>
      </w:pPr>
      <w:r>
        <w:lastRenderedPageBreak/>
        <w:t>A</w:t>
      </w:r>
      <w:r w:rsidR="1176909C">
        <w:t>rea vs perimeter</w:t>
      </w:r>
    </w:p>
    <w:p w:rsidR="000B46DF" w:rsidP="16D1F883" w:rsidRDefault="178E1592" w14:paraId="463D307F" w14:textId="33EC3E8E">
      <w:pPr>
        <w:rPr>
          <w:lang w:eastAsia="zh-CN"/>
        </w:rPr>
      </w:pPr>
      <w:r w:rsidR="178E1592">
        <w:drawing>
          <wp:inline wp14:editId="73BC556A" wp14:anchorId="0E192CCD">
            <wp:extent cx="635027" cy="635027"/>
            <wp:effectExtent l="0" t="0" r="0" b="0"/>
            <wp:docPr id="1526865777"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0186b1eda81847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hyperlink r:id="Rff9b72c32a3e40a6">
        <w:r w:rsidRPr="5A59B26F" w:rsidR="000B46DF">
          <w:rPr>
            <w:rStyle w:val="Hyperlink"/>
            <w:lang w:eastAsia="zh-CN"/>
          </w:rPr>
          <w:t>Area vs perimeter page</w:t>
        </w:r>
      </w:hyperlink>
    </w:p>
    <w:p w:rsidR="00113497" w:rsidP="16D1F883" w:rsidRDefault="1176909C" w14:paraId="764E73BA" w14:textId="77C7C77E">
      <w:r w:rsidRPr="16D1F883">
        <w:rPr>
          <w:lang w:eastAsia="zh-CN"/>
        </w:rPr>
        <w:t>Remember our pentomino challenge</w:t>
      </w:r>
      <w:r w:rsidRPr="16D1F883" w:rsidR="41B2E561">
        <w:rPr>
          <w:lang w:eastAsia="zh-CN"/>
        </w:rPr>
        <w:t xml:space="preserve"> from Day 3</w:t>
      </w:r>
      <w:r w:rsidRPr="16D1F883">
        <w:rPr>
          <w:lang w:eastAsia="zh-CN"/>
        </w:rPr>
        <w:t xml:space="preserve">? We asked you to make some rectangles – one with the smallest possible </w:t>
      </w:r>
      <w:r w:rsidRPr="16D1F883" w:rsidR="0DDADAB4">
        <w:rPr>
          <w:lang w:eastAsia="zh-CN"/>
        </w:rPr>
        <w:t>perimeter and one with the largest possible perimeter</w:t>
      </w:r>
      <w:r w:rsidRPr="16D1F883" w:rsidR="0341F114">
        <w:rPr>
          <w:lang w:eastAsia="zh-CN"/>
        </w:rPr>
        <w:t>. Looking at numbers in different ways has reminded us of this challenge! We’re realising that numbers can have the same value but look quite different. Look at these two rectangles:</w:t>
      </w:r>
    </w:p>
    <w:p w:rsidR="005C02A8" w:rsidP="16D1F883" w:rsidRDefault="005C02A8" w14:paraId="1B44354C" w14:textId="15DF38CC">
      <w:pPr>
        <w:rPr>
          <w:lang w:eastAsia="zh-CN"/>
        </w:rPr>
      </w:pPr>
      <w:r>
        <w:rPr>
          <w:lang w:eastAsia="zh-CN"/>
        </w:rPr>
        <w:t>Here’s one rectangle I could have made</w:t>
      </w:r>
      <w:r w:rsidR="001812DB">
        <w:rPr>
          <w:lang w:eastAsia="zh-CN"/>
        </w:rPr>
        <w:t xml:space="preserve"> using all 12 pentomino pieces.</w:t>
      </w:r>
    </w:p>
    <w:p w:rsidR="005C02A8" w:rsidP="16D1F883" w:rsidRDefault="45045F7E" w14:paraId="1CCA1449" w14:textId="2D7492FA">
      <w:pPr>
        <w:rPr>
          <w:lang w:eastAsia="zh-CN"/>
        </w:rPr>
      </w:pPr>
      <w:r w:rsidR="45045F7E">
        <w:drawing>
          <wp:inline wp14:editId="0F38ED8B" wp14:anchorId="6C374920">
            <wp:extent cx="3545037" cy="2182579"/>
            <wp:effectExtent l="0" t="0" r="0" b="0"/>
            <wp:docPr id="1795791681" name="Picture 5" descr="decorative " title=""/>
            <wp:cNvGraphicFramePr>
              <a:graphicFrameLocks noChangeAspect="1"/>
            </wp:cNvGraphicFramePr>
            <a:graphic>
              <a:graphicData uri="http://schemas.openxmlformats.org/drawingml/2006/picture">
                <pic:pic>
                  <pic:nvPicPr>
                    <pic:cNvPr id="0" name="Picture 5"/>
                    <pic:cNvPicPr/>
                  </pic:nvPicPr>
                  <pic:blipFill>
                    <a:blip r:embed="Ra0763326a47247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45037" cy="2182579"/>
                    </a:xfrm>
                    <a:prstGeom prst="rect">
                      <a:avLst/>
                    </a:prstGeom>
                  </pic:spPr>
                </pic:pic>
              </a:graphicData>
            </a:graphic>
          </wp:inline>
        </w:drawing>
      </w:r>
    </w:p>
    <w:p w:rsidR="005C02A8" w:rsidP="16D1F883" w:rsidRDefault="005C02A8" w14:paraId="7715FE23" w14:textId="5A2BE8B6">
      <w:pPr>
        <w:rPr>
          <w:lang w:eastAsia="zh-CN"/>
        </w:rPr>
      </w:pPr>
      <w:r>
        <w:rPr>
          <w:lang w:eastAsia="zh-CN"/>
        </w:rPr>
        <w:t xml:space="preserve">It forms a rectangle with boundaries of 6+10+6+10 making the perimeter 32 squares long. The area inside the rectangle is 60 squares. </w:t>
      </w:r>
    </w:p>
    <w:p w:rsidR="00DF2E91" w:rsidP="16D1F883" w:rsidRDefault="005C02A8" w14:paraId="6EB877A8" w14:textId="77777777">
      <w:pPr>
        <w:rPr>
          <w:lang w:eastAsia="zh-CN"/>
        </w:rPr>
      </w:pPr>
      <w:r>
        <w:rPr>
          <w:lang w:eastAsia="zh-CN"/>
        </w:rPr>
        <w:t>Here’s a different rectangle I could have made using all 12 pentomino pieces.</w:t>
      </w:r>
    </w:p>
    <w:p w:rsidR="00113497" w:rsidP="16D1F883" w:rsidRDefault="00DF2E91" w14:paraId="2861257C" w14:textId="5D847B82">
      <w:pPr>
        <w:rPr>
          <w:lang w:eastAsia="zh-CN"/>
        </w:rPr>
      </w:pPr>
      <w:r w:rsidR="00DF2E91">
        <w:drawing>
          <wp:inline wp14:editId="1AD8C250" wp14:anchorId="3E832123">
            <wp:extent cx="6205726" cy="1334713"/>
            <wp:effectExtent l="0" t="0" r="5080" b="0"/>
            <wp:docPr id="6" name="Picture 6" descr="decorative " title=""/>
            <wp:cNvGraphicFramePr>
              <a:graphicFrameLocks noChangeAspect="1"/>
            </wp:cNvGraphicFramePr>
            <a:graphic>
              <a:graphicData uri="http://schemas.openxmlformats.org/drawingml/2006/picture">
                <pic:pic>
                  <pic:nvPicPr>
                    <pic:cNvPr id="0" name="Picture 6"/>
                    <pic:cNvPicPr/>
                  </pic:nvPicPr>
                  <pic:blipFill>
                    <a:blip r:embed="Ra08447745b024824">
                      <a:extLst>
                        <a:ext xmlns:a="http://schemas.openxmlformats.org/drawingml/2006/main" uri="{28A0092B-C50C-407E-A947-70E740481C1C}">
                          <a14:useLocalDpi val="0"/>
                        </a:ext>
                      </a:extLst>
                    </a:blip>
                    <a:stretch>
                      <a:fillRect/>
                    </a:stretch>
                  </pic:blipFill>
                  <pic:spPr>
                    <a:xfrm rot="0" flipH="0" flipV="0">
                      <a:off x="0" y="0"/>
                      <a:ext cx="6205726" cy="1334713"/>
                    </a:xfrm>
                    <a:prstGeom prst="rect">
                      <a:avLst/>
                    </a:prstGeom>
                  </pic:spPr>
                </pic:pic>
              </a:graphicData>
            </a:graphic>
          </wp:inline>
        </w:drawing>
      </w:r>
      <w:r w:rsidRPr="5A59B26F" w:rsidR="005C02A8">
        <w:rPr>
          <w:lang w:eastAsia="zh-CN"/>
        </w:rPr>
        <w:t xml:space="preserve"> </w:t>
      </w:r>
    </w:p>
    <w:p w:rsidRPr="00113497" w:rsidR="00113497" w:rsidP="16D1F883" w:rsidRDefault="005C02A8" w14:paraId="715E0202" w14:textId="15DAD0C3">
      <w:pPr>
        <w:rPr>
          <w:lang w:eastAsia="zh-CN"/>
        </w:rPr>
      </w:pPr>
      <w:r>
        <w:rPr>
          <w:lang w:eastAsia="zh-CN"/>
        </w:rPr>
        <w:t>It forms a rectangle with boundaries of 3+20+3+20</w:t>
      </w:r>
      <w:r w:rsidR="00DF2E91">
        <w:rPr>
          <w:lang w:eastAsia="zh-CN"/>
        </w:rPr>
        <w:t xml:space="preserve"> making the perimeter 46 squares long. The area inside the rectangle is 60 squares.</w:t>
      </w:r>
    </w:p>
    <w:p w:rsidRPr="00113497" w:rsidR="00113497" w:rsidP="16D1F883" w:rsidRDefault="1EB4EF1B" w14:paraId="006E937B" w14:textId="24C5E81B">
      <w:pPr>
        <w:rPr>
          <w:lang w:eastAsia="zh-CN"/>
        </w:rPr>
      </w:pPr>
      <w:r w:rsidRPr="16D1F883">
        <w:rPr>
          <w:lang w:eastAsia="zh-CN"/>
        </w:rPr>
        <w:t>They look pretty different...</w:t>
      </w:r>
      <w:r w:rsidRPr="16D1F883" w:rsidR="3858FAC6">
        <w:rPr>
          <w:lang w:eastAsia="zh-CN"/>
        </w:rPr>
        <w:t xml:space="preserve">and </w:t>
      </w:r>
      <w:r w:rsidRPr="16D1F883">
        <w:rPr>
          <w:lang w:eastAsia="zh-CN"/>
        </w:rPr>
        <w:t>they still have the same area!</w:t>
      </w:r>
    </w:p>
    <w:p w:rsidR="0042578B" w:rsidP="0042578B" w:rsidRDefault="1176909C" w14:paraId="5210B3B9" w14:textId="77777777">
      <w:pPr>
        <w:rPr>
          <w:rFonts w:eastAsia="Arial" w:cs="Arial"/>
        </w:rPr>
      </w:pPr>
      <w:r w:rsidR="1176909C">
        <w:drawing>
          <wp:inline wp14:editId="548172A1" wp14:anchorId="275883E0">
            <wp:extent cx="640081" cy="640081"/>
            <wp:effectExtent l="0" t="0" r="7620" b="7620"/>
            <wp:docPr id="1820566097"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486a88d3843f43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113497">
        <w:rPr>
          <w:lang w:eastAsia="zh-CN"/>
        </w:rPr>
        <w:t xml:space="preserve">View episode </w:t>
      </w:r>
      <w:hyperlink w:anchor="!/media/2971335/area-vs-perimeter" r:id="Rcd839ead91644c90">
        <w:r w:rsidRPr="5A59B26F" w:rsidR="0042578B">
          <w:rPr>
            <w:rStyle w:val="Hyperlink"/>
            <w:rFonts w:eastAsia="Arial" w:cs="Arial"/>
          </w:rPr>
          <w:t>MathXplosion</w:t>
        </w:r>
        <w:r w:rsidRPr="5A59B26F" w:rsidR="0042578B">
          <w:rPr>
            <w:rStyle w:val="Hyperlink"/>
            <w:rFonts w:eastAsia="Arial" w:cs="Arial"/>
          </w:rPr>
          <w:t xml:space="preserve"> –area vs perimeter</w:t>
        </w:r>
      </w:hyperlink>
      <w:r w:rsidRPr="5A59B26F" w:rsidR="0042578B">
        <w:rPr>
          <w:rFonts w:eastAsia="Arial" w:cs="Arial"/>
        </w:rPr>
        <w:t xml:space="preserve"> on ABC splash.</w:t>
      </w:r>
    </w:p>
    <w:p w:rsidRPr="00113497" w:rsidR="00113497" w:rsidP="0042578B" w:rsidRDefault="00EA715E" w14:paraId="67621157" w14:textId="65CB9C71">
      <w:pPr>
        <w:rPr>
          <w:lang w:eastAsia="zh-CN"/>
        </w:rPr>
      </w:pPr>
      <w:hyperlink w:tgtFrame="_blank" w:history="1" w:anchor="!/media/2971335/area-vs-perimeter" r:id="rId64">
        <w:r w:rsidR="0042578B">
          <w:rPr>
            <w:rStyle w:val="Hyperlink"/>
            <w:rFonts w:ascii="Calibri" w:hAnsi="Calibri" w:cs="Calibri"/>
            <w:shd w:val="clear" w:color="auto" w:fill="FFFFFF"/>
          </w:rPr>
          <w:t>https://education.abc.net.au/home#!/media/2971335/area-vs-perimeter</w:t>
        </w:r>
      </w:hyperlink>
    </w:p>
    <w:p w:rsidR="49C68551" w:rsidP="16D1F883" w:rsidRDefault="49C68551" w14:paraId="7082F7E0" w14:textId="2D6E2A04">
      <w:r w:rsidR="49C68551">
        <w:drawing>
          <wp:inline wp14:editId="797E5210" wp14:anchorId="04ECC957">
            <wp:extent cx="635027" cy="635027"/>
            <wp:effectExtent l="0" t="0" r="0" b="0"/>
            <wp:docPr id="1684542673"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8f0bf058b28045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49C68551">
        <w:drawing>
          <wp:inline wp14:editId="5E1F524D" wp14:anchorId="3F4B3C7F">
            <wp:extent cx="640081" cy="640081"/>
            <wp:effectExtent l="0" t="0" r="7620" b="7620"/>
            <wp:docPr id="69824766"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97766e77b2a342d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49C68551">
        <w:rPr/>
        <w:t xml:space="preserve"> W</w:t>
      </w:r>
      <w:r w:rsidR="67137F8E">
        <w:rPr/>
        <w:t xml:space="preserve">hat other rectangles can you make that have an area of 60 squares? You can use your pentomino pieces to help you, or some grid paper. Try to find </w:t>
      </w:r>
      <w:r w:rsidR="1DFF3078">
        <w:rPr/>
        <w:t>2 other rectangles and record their perimeter and area.</w:t>
      </w:r>
    </w:p>
    <w:p w:rsidR="00DE0378" w:rsidP="00DE0378" w:rsidRDefault="005C02A8" w14:paraId="43923649" w14:textId="389907C3">
      <w:pPr>
        <w:pStyle w:val="Heading2"/>
        <w:rPr/>
      </w:pPr>
      <w:r w:rsidR="005C02A8">
        <w:drawing>
          <wp:inline wp14:editId="18A287D0" wp14:anchorId="61CB9DAD">
            <wp:extent cx="6116321" cy="8827769"/>
            <wp:effectExtent l="0" t="0" r="0" b="0"/>
            <wp:docPr id="1" name="Picture 1" descr="grid paper" title=""/>
            <wp:cNvGraphicFramePr>
              <a:graphicFrameLocks noChangeAspect="1"/>
            </wp:cNvGraphicFramePr>
            <a:graphic>
              <a:graphicData uri="http://schemas.openxmlformats.org/drawingml/2006/picture">
                <pic:pic>
                  <pic:nvPicPr>
                    <pic:cNvPr id="0" name="Picture 1"/>
                    <pic:cNvPicPr/>
                  </pic:nvPicPr>
                  <pic:blipFill>
                    <a:blip r:embed="R6eef0b1af4b947cc">
                      <a:extLst>
                        <a:ext xmlns:a="http://schemas.openxmlformats.org/drawingml/2006/main" uri="{28A0092B-C50C-407E-A947-70E740481C1C}">
                          <a14:useLocalDpi val="0"/>
                        </a:ext>
                      </a:extLst>
                    </a:blip>
                    <a:stretch>
                      <a:fillRect/>
                    </a:stretch>
                  </pic:blipFill>
                  <pic:spPr>
                    <a:xfrm rot="0" flipH="0" flipV="0">
                      <a:off x="0" y="0"/>
                      <a:ext cx="6116321" cy="8827769"/>
                    </a:xfrm>
                    <a:prstGeom prst="rect">
                      <a:avLst/>
                    </a:prstGeom>
                  </pic:spPr>
                </pic:pic>
              </a:graphicData>
            </a:graphic>
          </wp:inline>
        </w:drawing>
      </w:r>
      <w:r w:rsidR="00AD39B9">
        <w:rPr/>
        <w:t>Let’s talk 2 – S2</w:t>
      </w:r>
    </w:p>
    <w:p w:rsidR="00DE0378" w:rsidP="00DE0378" w:rsidRDefault="00113497" w14:paraId="5B395BC5" w14:textId="4F89890F">
      <w:pPr>
        <w:rPr>
          <w:lang w:eastAsia="zh-CN"/>
        </w:rPr>
      </w:pPr>
      <w:r w:rsidR="00113497">
        <w:drawing>
          <wp:inline wp14:editId="437D48AA" wp14:anchorId="19AA2557">
            <wp:extent cx="640081" cy="640081"/>
            <wp:effectExtent l="0" t="0" r="7620" b="7620"/>
            <wp:docPr id="14"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c863d5bf3c7d48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113497">
        <w:rPr>
          <w:lang w:eastAsia="zh-CN"/>
        </w:rPr>
        <w:t xml:space="preserve"> </w:t>
      </w:r>
      <w:r w:rsidRPr="5A59B26F" w:rsidR="00113497">
        <w:rPr>
          <w:lang w:eastAsia="zh-CN"/>
        </w:rPr>
        <w:t xml:space="preserve">View video on </w:t>
      </w:r>
      <w:hyperlink r:id="R7a1d5d77b3cf409c">
        <w:r w:rsidRPr="5A59B26F" w:rsidR="00113497">
          <w:rPr>
            <w:rStyle w:val="Hyperlink"/>
            <w:rFonts w:cs="Arial"/>
          </w:rPr>
          <w:t>Lets</w:t>
        </w:r>
        <w:r w:rsidRPr="5A59B26F" w:rsidR="00113497">
          <w:rPr>
            <w:rStyle w:val="Hyperlink"/>
            <w:rFonts w:cs="Arial"/>
          </w:rPr>
          <w:t xml:space="preserve"> talk 2 – S2 </w:t>
        </w:r>
        <w:r w:rsidRPr="5A59B26F" w:rsidR="00113497">
          <w:rPr>
            <w:rStyle w:val="Hyperlink"/>
            <w:sz w:val="22"/>
            <w:szCs w:val="22"/>
          </w:rPr>
          <w:t>video</w:t>
        </w:r>
      </w:hyperlink>
      <w:r w:rsidR="00113497">
        <w:rPr/>
        <w:t xml:space="preserve"> page</w:t>
      </w:r>
      <w:r w:rsidRPr="5A59B26F" w:rsidR="00FB228D">
        <w:rPr>
          <w:lang w:eastAsia="zh-CN"/>
        </w:rPr>
        <w:t>.</w:t>
      </w:r>
    </w:p>
    <w:p w:rsidR="00F12002" w:rsidP="00DE0378" w:rsidRDefault="00FD666D" w14:paraId="6A5BF3F1" w14:textId="26999EC8">
      <w:r w:rsidR="00FD666D">
        <w:drawing>
          <wp:inline wp14:editId="12C46944" wp14:anchorId="51494184">
            <wp:extent cx="635027" cy="635027"/>
            <wp:effectExtent l="0" t="0" r="0" b="0"/>
            <wp:docPr id="730150005"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f5fe0a967ae74b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30592B">
        <w:drawing>
          <wp:inline wp14:editId="008BFA2E" wp14:anchorId="0442CCF3">
            <wp:extent cx="640081" cy="640081"/>
            <wp:effectExtent l="0" t="0" r="7620" b="7620"/>
            <wp:docPr id="31"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66b9554f78f14a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B15E31">
        <w:rPr>
          <w:lang w:eastAsia="zh-CN"/>
        </w:rPr>
        <w:t>We found 3 different strategies we could use to solve the same problem… C</w:t>
      </w:r>
      <w:r w:rsidRPr="5A59B26F" w:rsidR="0030592B">
        <w:rPr>
          <w:lang w:eastAsia="zh-CN"/>
        </w:rPr>
        <w:t>an you think of another 2 strategies to solve the problem 5 nines (5</w:t>
      </w:r>
      <w:r w:rsidRPr="5A59B26F" w:rsidR="0030592B">
        <w:rPr>
          <w:rFonts w:ascii="Cambria Math" w:hAnsi="Cambria Math"/>
          <w:lang w:eastAsia="zh-CN"/>
        </w:rPr>
        <w:t>×</w:t>
      </w:r>
      <w:r w:rsidR="0030592B">
        <w:rPr/>
        <w:t>9)</w:t>
      </w:r>
      <w:r w:rsidR="0030592B">
        <w:rPr/>
        <w:t>?</w:t>
      </w:r>
    </w:p>
    <w:p w:rsidR="0030592B" w:rsidP="00DE0378" w:rsidRDefault="00F12002" w14:paraId="46542EF1" w14:textId="4BDB5178">
      <w:r>
        <w:br w:type="page"/>
      </w:r>
    </w:p>
    <w:p w:rsidR="00FB228D" w:rsidP="00DE0378" w:rsidRDefault="00FD666D" w14:paraId="75216204" w14:textId="49E2484B">
      <w:pPr>
        <w:rPr>
          <w:lang w:eastAsia="zh-CN"/>
        </w:rPr>
      </w:pPr>
      <w:r w:rsidR="00FD666D">
        <w:drawing>
          <wp:inline wp14:editId="1D30C15C" wp14:anchorId="08FC338D">
            <wp:extent cx="635027" cy="635027"/>
            <wp:effectExtent l="0" t="0" r="0" b="0"/>
            <wp:docPr id="730150006"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ff84ed32836f46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30592B">
        <w:drawing>
          <wp:inline wp14:editId="5814B222" wp14:anchorId="63743314">
            <wp:extent cx="640081" cy="640081"/>
            <wp:effectExtent l="0" t="0" r="7620" b="7620"/>
            <wp:docPr id="324203334"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8e8be6272c2543d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30592B">
        <w:rPr>
          <w:lang w:eastAsia="zh-CN"/>
        </w:rPr>
        <w:t>How could use any of the strategies shared in the video to solve 6 nines (6</w:t>
      </w:r>
      <w:r w:rsidRPr="5A59B26F" w:rsidR="0030592B">
        <w:rPr>
          <w:rFonts w:ascii="Cambria Math" w:hAnsi="Cambria Math"/>
          <w:lang w:eastAsia="zh-CN"/>
        </w:rPr>
        <w:t>×</w:t>
      </w:r>
      <w:r w:rsidR="0030592B">
        <w:rPr/>
        <w:t>9)</w:t>
      </w:r>
      <w:r w:rsidRPr="5A59B26F" w:rsidR="0030592B">
        <w:rPr>
          <w:lang w:eastAsia="zh-CN"/>
        </w:rPr>
        <w:t>?</w:t>
      </w:r>
    </w:p>
    <w:p w:rsidR="0030592B" w:rsidP="00DE0378" w:rsidRDefault="0030592B" w14:paraId="3440308C" w14:textId="3A15A195">
      <w:pPr>
        <w:rPr>
          <w:lang w:eastAsia="zh-CN"/>
        </w:rPr>
      </w:pPr>
    </w:p>
    <w:p w:rsidR="0030592B" w:rsidP="00DE0378" w:rsidRDefault="0030592B" w14:paraId="6AE49649" w14:textId="3325A81E">
      <w:pPr>
        <w:rPr>
          <w:lang w:eastAsia="zh-CN"/>
        </w:rPr>
      </w:pPr>
    </w:p>
    <w:p w:rsidR="0030592B" w:rsidP="00DE0378" w:rsidRDefault="0030592B" w14:paraId="46AF4F34" w14:textId="53C303E7">
      <w:pPr>
        <w:rPr>
          <w:lang w:eastAsia="zh-CN"/>
        </w:rPr>
      </w:pPr>
    </w:p>
    <w:p w:rsidR="0030592B" w:rsidP="00DE0378" w:rsidRDefault="0030592B" w14:paraId="7B798BAE" w14:textId="7F5A8C88">
      <w:pPr>
        <w:rPr>
          <w:lang w:eastAsia="zh-CN"/>
        </w:rPr>
      </w:pPr>
    </w:p>
    <w:p w:rsidR="0030592B" w:rsidP="00DE0378" w:rsidRDefault="0030592B" w14:paraId="4FCE343E" w14:textId="36BE1BC1">
      <w:pPr>
        <w:rPr>
          <w:lang w:eastAsia="zh-CN"/>
        </w:rPr>
      </w:pPr>
    </w:p>
    <w:p w:rsidR="0030592B" w:rsidP="00DE0378" w:rsidRDefault="0030592B" w14:paraId="363B849E" w14:textId="6F186FC5">
      <w:pPr>
        <w:rPr>
          <w:lang w:eastAsia="zh-CN"/>
        </w:rPr>
      </w:pPr>
    </w:p>
    <w:p w:rsidR="0030592B" w:rsidP="00DE0378" w:rsidRDefault="0030592B" w14:paraId="618BCD48" w14:textId="6C2F40E8">
      <w:pPr>
        <w:rPr>
          <w:lang w:eastAsia="zh-CN"/>
        </w:rPr>
      </w:pPr>
    </w:p>
    <w:p w:rsidR="00725817" w:rsidP="00DE0378" w:rsidRDefault="00725817" w14:paraId="6BD9F2CC" w14:textId="253C68CA">
      <w:pPr>
        <w:rPr>
          <w:lang w:eastAsia="zh-CN"/>
        </w:rPr>
      </w:pPr>
    </w:p>
    <w:p w:rsidR="00725817" w:rsidP="00DE0378" w:rsidRDefault="00725817" w14:paraId="198CCB34" w14:textId="49B404BD">
      <w:pPr>
        <w:rPr>
          <w:lang w:eastAsia="zh-CN"/>
        </w:rPr>
      </w:pPr>
    </w:p>
    <w:p w:rsidR="00725817" w:rsidP="00DE0378" w:rsidRDefault="00725817" w14:paraId="1A269556" w14:textId="78E9453E">
      <w:pPr>
        <w:rPr>
          <w:lang w:eastAsia="zh-CN"/>
        </w:rPr>
      </w:pPr>
    </w:p>
    <w:p w:rsidR="00725817" w:rsidP="00DE0378" w:rsidRDefault="00725817" w14:paraId="281254AF" w14:textId="068EBA1C">
      <w:pPr>
        <w:rPr>
          <w:lang w:eastAsia="zh-CN"/>
        </w:rPr>
      </w:pPr>
    </w:p>
    <w:p w:rsidR="00725817" w:rsidP="00DE0378" w:rsidRDefault="00725817" w14:paraId="2C8682F7" w14:textId="1BBE2286">
      <w:pPr>
        <w:rPr>
          <w:lang w:eastAsia="zh-CN"/>
        </w:rPr>
      </w:pPr>
    </w:p>
    <w:p w:rsidR="00725817" w:rsidP="00DE0378" w:rsidRDefault="00725817" w14:paraId="683F2227" w14:textId="38FFB26F">
      <w:pPr>
        <w:rPr>
          <w:lang w:eastAsia="zh-CN"/>
        </w:rPr>
      </w:pPr>
    </w:p>
    <w:p w:rsidR="00725817" w:rsidP="00DE0378" w:rsidRDefault="00725817" w14:paraId="446D2736" w14:textId="77777777">
      <w:pPr>
        <w:rPr>
          <w:lang w:eastAsia="zh-CN"/>
        </w:rPr>
      </w:pPr>
    </w:p>
    <w:p w:rsidRPr="007372FC" w:rsidR="0030592B" w:rsidP="00DE0378" w:rsidRDefault="0030592B" w14:paraId="6A7351F5" w14:textId="77777777">
      <w:pPr>
        <w:rPr>
          <w:lang w:eastAsia="zh-CN"/>
        </w:rPr>
      </w:pPr>
    </w:p>
    <w:p w:rsidR="00DE0378" w:rsidP="00DE0378" w:rsidRDefault="00DE0378" w14:paraId="428278D2" w14:textId="77777777">
      <w:pPr>
        <w:pStyle w:val="Heading2"/>
      </w:pPr>
      <w:r>
        <w:t>Reflection</w:t>
      </w:r>
    </w:p>
    <w:p w:rsidR="00725817" w:rsidP="00DE0378" w:rsidRDefault="005A3C6C" w14:paraId="2261EB7B" w14:textId="0B4C36C2">
      <w:r w:rsidR="005A3C6C">
        <w:drawing>
          <wp:inline wp14:editId="3E623622" wp14:anchorId="32C91DFD">
            <wp:extent cx="635027" cy="635027"/>
            <wp:effectExtent l="0" t="0" r="0" b="0"/>
            <wp:docPr id="907680097" name="Picture 908694378" descr="Reflect on your learning." title="Reflection"/>
            <wp:cNvGraphicFramePr>
              <a:graphicFrameLocks noChangeAspect="1"/>
            </wp:cNvGraphicFramePr>
            <a:graphic>
              <a:graphicData uri="http://schemas.openxmlformats.org/drawingml/2006/picture">
                <pic:pic>
                  <pic:nvPicPr>
                    <pic:cNvPr id="0" name="Picture 908694378"/>
                    <pic:cNvPicPr/>
                  </pic:nvPicPr>
                  <pic:blipFill>
                    <a:blip r:embed="R4e0044107beb43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A3C6C">
        <w:rPr/>
        <w:t>What</w:t>
      </w:r>
      <w:r w:rsidR="69911B1B">
        <w:rPr/>
        <w:t xml:space="preserve"> </w:t>
      </w:r>
      <w:r w:rsidR="2852F09B">
        <w:rPr/>
        <w:t xml:space="preserve">2 things </w:t>
      </w:r>
      <w:r w:rsidR="69911B1B">
        <w:rPr/>
        <w:t>made you think</w:t>
      </w:r>
      <w:proofErr w:type="gramStart"/>
      <w:r w:rsidR="69911B1B">
        <w:rPr/>
        <w:t>: ”Oh</w:t>
      </w:r>
      <w:proofErr w:type="gramEnd"/>
      <w:r w:rsidR="69911B1B">
        <w:rPr/>
        <w:t>! that‘s cool/interesting!‘ today</w:t>
      </w:r>
      <w:r w:rsidR="00EF1DD7">
        <w:rPr/>
        <w:t>?</w:t>
      </w:r>
    </w:p>
    <w:p w:rsidR="16D1F883" w:rsidP="16D1F883" w:rsidRDefault="16D1F883" w14:paraId="4873BA82" w14:textId="3E7F84B5"/>
    <w:p w:rsidR="16D1F883" w:rsidP="16D1F883" w:rsidRDefault="16D1F883" w14:paraId="646C377B" w14:textId="2C29B6CA"/>
    <w:p w:rsidR="16D1F883" w:rsidP="16D1F883" w:rsidRDefault="16D1F883" w14:paraId="1B1A5DCF" w14:textId="7AB14194"/>
    <w:p w:rsidR="00725817" w:rsidRDefault="00725817" w14:paraId="1C9E3138" w14:textId="77777777">
      <w:r>
        <w:br w:type="page"/>
      </w:r>
    </w:p>
    <w:p w:rsidR="00DE0378" w:rsidP="00DE0378" w:rsidRDefault="007932AD" w14:paraId="20907C7C" w14:textId="402EDD0E">
      <w:pPr>
        <w:pStyle w:val="Heading1"/>
      </w:pPr>
      <w:r>
        <w:lastRenderedPageBreak/>
        <w:t>Day</w:t>
      </w:r>
      <w:r w:rsidR="008412A2">
        <w:t xml:space="preserve"> 8</w:t>
      </w:r>
    </w:p>
    <w:p w:rsidRPr="002762CD" w:rsidR="007932AD" w:rsidP="007932AD" w:rsidRDefault="00792653" w14:paraId="7B6371DE" w14:textId="38E8F20E">
      <w:r>
        <w:t>Today we</w:t>
      </w:r>
      <w:r w:rsidR="008412A2">
        <w:t xml:space="preserve"> have </w:t>
      </w:r>
      <w:r w:rsidR="2EC49838">
        <w:t>4</w:t>
      </w:r>
      <w:r w:rsidR="008412A2">
        <w:t xml:space="preserve"> tasks.</w:t>
      </w:r>
      <w:r w:rsidR="17A40E16">
        <w:t xml:space="preserve"> We are going to try to get inside other people’s thinking and play around with arrays and problems involv</w:t>
      </w:r>
      <w:r w:rsidR="6D991D8E">
        <w:t>ing multiplicative thinking.</w:t>
      </w:r>
    </w:p>
    <w:p w:rsidRPr="002762CD" w:rsidR="00DE0378" w:rsidP="007932AD" w:rsidRDefault="007932AD" w14:paraId="5F0B1DBC" w14:textId="40974F25">
      <w:pPr>
        <w:pStyle w:val="FeatureBox"/>
      </w:pPr>
      <w:r w:rsidRPr="5A59B26F" w:rsidR="007932AD">
        <w:rPr>
          <w:rFonts w:eastAsia="DengXian Light" w:eastAsiaTheme="majorEastAsia"/>
          <w:sz w:val="52"/>
          <w:szCs w:val="52"/>
          <w:lang w:eastAsia="en-AU"/>
        </w:rPr>
        <w:t xml:space="preserve"> </w:t>
      </w:r>
      <w:r w:rsidR="00DE0378">
        <w:drawing>
          <wp:inline wp14:editId="4308CDBA" wp14:anchorId="7A681AEA">
            <wp:extent cx="635027" cy="635027"/>
            <wp:effectExtent l="0" t="0" r="0" b="0"/>
            <wp:docPr id="2124878655" name="Picture 8" descr="Time to collect your resources" title="Resources"/>
            <wp:cNvGraphicFramePr>
              <a:graphicFrameLocks noChangeAspect="1"/>
            </wp:cNvGraphicFramePr>
            <a:graphic>
              <a:graphicData uri="http://schemas.openxmlformats.org/drawingml/2006/picture">
                <pic:pic>
                  <pic:nvPicPr>
                    <pic:cNvPr id="0" name="Picture 8"/>
                    <pic:cNvPicPr/>
                  </pic:nvPicPr>
                  <pic:blipFill>
                    <a:blip r:embed="Rbda9040f497249d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 </w:t>
      </w:r>
      <w:r w:rsidR="0075025A">
        <w:rPr/>
        <w:t>d</w:t>
      </w:r>
      <w:r w:rsidR="0075025A">
        <w:rPr/>
        <w:t>evice to view video</w:t>
      </w:r>
      <w:r w:rsidR="0075025A">
        <w:rPr/>
        <w:t>s,</w:t>
      </w:r>
      <w:r w:rsidR="00B00376">
        <w:rPr/>
        <w:t xml:space="preserve"> </w:t>
      </w:r>
      <w:r w:rsidR="00B00376">
        <w:rPr/>
        <w:t xml:space="preserve">0-9 dice or spinner (appendix) </w:t>
      </w:r>
      <w:r w:rsidR="00B00376">
        <w:rPr/>
        <w:t xml:space="preserve">and 3 counters </w:t>
      </w:r>
      <w:r w:rsidR="00B00376">
        <w:rPr/>
        <w:t xml:space="preserve">for </w:t>
      </w:r>
      <w:r w:rsidR="00B00376">
        <w:rPr/>
        <w:t>each</w:t>
      </w:r>
      <w:r w:rsidR="00B00376">
        <w:rPr/>
        <w:t xml:space="preserve"> player</w:t>
      </w:r>
      <w:r w:rsidR="00B00376">
        <w:rPr/>
        <w:t xml:space="preserve"> (of the same colour)</w:t>
      </w:r>
      <w:r w:rsidR="00B00376">
        <w:rPr/>
        <w:t>,</w:t>
      </w:r>
      <w:r w:rsidR="003E4B5E">
        <w:rPr/>
        <w:t xml:space="preserve"> cut out</w:t>
      </w:r>
      <w:r w:rsidR="00B00376">
        <w:rPr/>
        <w:t xml:space="preserve"> </w:t>
      </w:r>
      <w:hyperlink r:id="R1b542ce3f9fd4a72">
        <w:r w:rsidRPr="5A59B26F" w:rsidR="00A86583">
          <w:rPr>
            <w:rStyle w:val="Hyperlink"/>
          </w:rPr>
          <w:t>youcubed</w:t>
        </w:r>
        <w:r w:rsidRPr="5A59B26F" w:rsidR="00A86583">
          <w:rPr>
            <w:rStyle w:val="Hyperlink"/>
          </w:rPr>
          <w:t xml:space="preserve"> math cards</w:t>
        </w:r>
      </w:hyperlink>
      <w:r w:rsidR="003E4B5E">
        <w:rPr/>
        <w:t xml:space="preserve"> downloadable</w:t>
      </w:r>
      <w:r w:rsidR="00A86583">
        <w:rPr/>
        <w:t xml:space="preserve">, </w:t>
      </w:r>
      <w:r w:rsidR="00093633">
        <w:rPr/>
        <w:t>scissors</w:t>
      </w:r>
    </w:p>
    <w:p w:rsidR="00DE0378" w:rsidP="00AD39B9" w:rsidRDefault="00AD39B9" w14:paraId="36617867" w14:textId="7A2A815B">
      <w:pPr>
        <w:pStyle w:val="Heading2"/>
      </w:pPr>
      <w:r>
        <w:t>Let’s investigate 2 S2</w:t>
      </w:r>
    </w:p>
    <w:p w:rsidRPr="00EF36DD" w:rsidR="00EF36DD" w:rsidP="00EF36DD" w:rsidRDefault="00EF36DD" w14:paraId="4BB167FC" w14:textId="27CC5F06">
      <w:r w:rsidR="00EF36DD">
        <w:drawing>
          <wp:inline wp14:editId="4C21DD2A" wp14:anchorId="63EFE68B">
            <wp:extent cx="640081" cy="640081"/>
            <wp:effectExtent l="0" t="0" r="7620" b="7620"/>
            <wp:docPr id="324203336"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493dd4ab503f4f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EF36DD">
        <w:rPr>
          <w:lang w:eastAsia="zh-CN"/>
        </w:rPr>
        <w:t xml:space="preserve">View </w:t>
      </w:r>
      <w:hyperlink r:id="Rec7370b5d27b4512">
        <w:r w:rsidRPr="5A59B26F" w:rsidR="00EF36DD">
          <w:rPr>
            <w:rStyle w:val="Hyperlink"/>
          </w:rPr>
          <w:t>Let’s investigate 2 S2 video</w:t>
        </w:r>
      </w:hyperlink>
    </w:p>
    <w:p w:rsidR="00DE0378" w:rsidP="00DE0378" w:rsidRDefault="00EF36DD" w14:paraId="5454C7C8" w14:textId="1A9C00A0">
      <w:r w:rsidR="00EF36DD">
        <w:drawing>
          <wp:inline wp14:editId="28DFF8F0" wp14:anchorId="6C2FEC6B">
            <wp:extent cx="640081" cy="640081"/>
            <wp:effectExtent l="0" t="0" r="7620" b="7620"/>
            <wp:docPr id="269729747"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9668efcfe8994a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76E6B08">
        <w:rPr>
          <w:lang w:eastAsia="zh-CN"/>
        </w:rPr>
        <w:t>U</w:t>
      </w:r>
      <w:r w:rsidRPr="5A59B26F" w:rsidR="00E54BB0">
        <w:rPr>
          <w:lang w:eastAsia="zh-CN"/>
        </w:rPr>
        <w:t xml:space="preserve">se </w:t>
      </w:r>
      <w:r w:rsidRPr="5A59B26F" w:rsidR="007C33BD">
        <w:rPr>
          <w:lang w:eastAsia="zh-CN"/>
        </w:rPr>
        <w:t xml:space="preserve">diagrams, </w:t>
      </w:r>
      <w:r w:rsidRPr="5A59B26F" w:rsidR="00E54BB0">
        <w:rPr>
          <w:lang w:eastAsia="zh-CN"/>
        </w:rPr>
        <w:t>drawings</w:t>
      </w:r>
      <w:r w:rsidRPr="5A59B26F" w:rsidR="007C33BD">
        <w:rPr>
          <w:lang w:eastAsia="zh-CN"/>
        </w:rPr>
        <w:t xml:space="preserve"> and/ or materials to represent </w:t>
      </w:r>
      <w:r w:rsidRPr="5A59B26F" w:rsidR="36A1CF48">
        <w:rPr>
          <w:lang w:eastAsia="zh-CN"/>
        </w:rPr>
        <w:t>how you might</w:t>
      </w:r>
      <w:r w:rsidRPr="5A59B26F" w:rsidR="007C33BD">
        <w:rPr>
          <w:lang w:eastAsia="zh-CN"/>
        </w:rPr>
        <w:t xml:space="preserve"> </w:t>
      </w:r>
      <w:r w:rsidRPr="5A59B26F" w:rsidR="5E59F1C4">
        <w:rPr>
          <w:lang w:eastAsia="zh-CN"/>
        </w:rPr>
        <w:t xml:space="preserve">use these strategies to think about </w:t>
      </w:r>
      <w:r w:rsidRPr="5A59B26F" w:rsidR="007C33BD">
        <w:rPr>
          <w:lang w:eastAsia="zh-CN"/>
        </w:rPr>
        <w:t>for</w:t>
      </w:r>
      <w:r w:rsidRPr="5A59B26F" w:rsidR="00E54BB0">
        <w:rPr>
          <w:lang w:eastAsia="zh-CN"/>
        </w:rPr>
        <w:t xml:space="preserve"> </w:t>
      </w:r>
      <w:r w:rsidRPr="5A59B26F" w:rsidR="007C33BD">
        <w:rPr>
          <w:lang w:eastAsia="zh-CN"/>
        </w:rPr>
        <w:t>6 nines (6</w:t>
      </w:r>
      <w:r w:rsidRPr="5A59B26F" w:rsidR="007C33BD">
        <w:rPr>
          <w:rFonts w:ascii="Cambria Math" w:hAnsi="Cambria Math"/>
          <w:lang w:eastAsia="zh-CN"/>
        </w:rPr>
        <w:t>×</w:t>
      </w:r>
      <w:r w:rsidR="007C33BD">
        <w:rPr/>
        <w:t>9)</w:t>
      </w:r>
      <w:r w:rsidR="08F69839">
        <w:rPr/>
        <w:t>.</w:t>
      </w:r>
    </w:p>
    <w:p w:rsidR="007C33BD" w:rsidP="00DE0378" w:rsidRDefault="007C33BD" w14:paraId="5271479D" w14:textId="2DC96D77"/>
    <w:p w:rsidR="007C33BD" w:rsidP="00DE0378" w:rsidRDefault="007C33BD" w14:paraId="237948D2" w14:textId="3D491B34"/>
    <w:p w:rsidR="007C33BD" w:rsidP="00DE0378" w:rsidRDefault="007C33BD" w14:paraId="38A565B8" w14:textId="41CE84CF"/>
    <w:p w:rsidR="007C33BD" w:rsidP="00DE0378" w:rsidRDefault="007C33BD" w14:paraId="2AC9CB8C" w14:textId="716B1B2B"/>
    <w:p w:rsidR="007C33BD" w:rsidP="00DE0378" w:rsidRDefault="007C33BD" w14:paraId="34FE3E21" w14:textId="015355FF"/>
    <w:p w:rsidR="007C33BD" w:rsidP="00DE0378" w:rsidRDefault="007C33BD" w14:paraId="7516D3E0" w14:textId="05F9A66E"/>
    <w:p w:rsidR="007C33BD" w:rsidP="00DE0378" w:rsidRDefault="007C33BD" w14:paraId="55727737" w14:textId="3A42EA54"/>
    <w:p w:rsidR="007C33BD" w:rsidP="00DE0378" w:rsidRDefault="007C33BD" w14:paraId="30AF0CB0" w14:textId="32D2A19F">
      <w:pPr>
        <w:rPr>
          <w:lang w:eastAsia="zh-CN"/>
        </w:rPr>
      </w:pPr>
    </w:p>
    <w:p w:rsidR="00EF36DD" w:rsidP="00DE0378" w:rsidRDefault="00EF36DD" w14:paraId="558F1685" w14:textId="3E3CBDDF">
      <w:pPr>
        <w:rPr>
          <w:lang w:eastAsia="zh-CN"/>
        </w:rPr>
      </w:pPr>
    </w:p>
    <w:p w:rsidR="00EF36DD" w:rsidP="00DE0378" w:rsidRDefault="00EF36DD" w14:paraId="3B4CDA12" w14:textId="77777777">
      <w:pPr>
        <w:rPr>
          <w:lang w:eastAsia="zh-CN"/>
        </w:rPr>
      </w:pPr>
    </w:p>
    <w:p w:rsidR="00DE0378" w:rsidP="001D2055" w:rsidRDefault="00E809A4" w14:paraId="53811E9E" w14:textId="1FE3F33A">
      <w:pPr>
        <w:pStyle w:val="Heading2"/>
      </w:pPr>
      <w:proofErr w:type="spellStart"/>
      <w:r>
        <w:lastRenderedPageBreak/>
        <w:t>reSolve</w:t>
      </w:r>
      <w:proofErr w:type="spellEnd"/>
      <w:r>
        <w:t xml:space="preserve"> f</w:t>
      </w:r>
      <w:r w:rsidR="001D2055">
        <w:t>ruit shop – part 1</w:t>
      </w:r>
    </w:p>
    <w:p w:rsidR="00DE0378" w:rsidP="00DE0378" w:rsidRDefault="00EF36DD" w14:paraId="1B8080DF" w14:textId="2A14B730">
      <w:r w:rsidR="00EF36DD">
        <w:drawing>
          <wp:inline wp14:editId="00BC5FC4" wp14:anchorId="6A34121F">
            <wp:extent cx="640081" cy="640081"/>
            <wp:effectExtent l="0" t="0" r="7620" b="7620"/>
            <wp:docPr id="1321901026"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e4de87ca6b6243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EF36DD">
        <w:rPr>
          <w:lang w:eastAsia="zh-CN"/>
        </w:rPr>
        <w:t xml:space="preserve"> View </w:t>
      </w:r>
      <w:hyperlink r:id="Re70ee47a8ef54dcd">
        <w:r w:rsidRPr="5A59B26F" w:rsidR="00EF36DD">
          <w:rPr>
            <w:rStyle w:val="Hyperlink"/>
          </w:rPr>
          <w:t>reSolve</w:t>
        </w:r>
        <w:r w:rsidRPr="5A59B26F" w:rsidR="00EF36DD">
          <w:rPr>
            <w:rStyle w:val="Hyperlink"/>
          </w:rPr>
          <w:t xml:space="preserve"> fruit shop – part 1</w:t>
        </w:r>
      </w:hyperlink>
      <w:r w:rsidR="00EF36DD">
        <w:rPr/>
        <w:t xml:space="preserve"> video</w:t>
      </w:r>
      <w:r w:rsidR="004D60CE">
        <w:rPr/>
        <w:t xml:space="preserve"> and pause it as the questions are </w:t>
      </w:r>
      <w:r w:rsidR="402AB508">
        <w:rPr/>
        <w:t>asked. Use this space to</w:t>
      </w:r>
      <w:r w:rsidR="004D60CE">
        <w:rPr/>
        <w:t xml:space="preserve"> record your mathematical thinking.</w:t>
      </w:r>
    </w:p>
    <w:p w:rsidR="00EF36DD" w:rsidP="00DE0378" w:rsidRDefault="009774C9" w14:paraId="46BD1128" w14:textId="67DEEB79">
      <w:pPr>
        <w:rPr>
          <w:lang w:eastAsia="zh-CN"/>
        </w:rPr>
      </w:pPr>
      <w:r w:rsidR="009774C9">
        <w:drawing>
          <wp:inline wp14:editId="211A8D25" wp14:anchorId="6DFC7E16">
            <wp:extent cx="640081" cy="640081"/>
            <wp:effectExtent l="0" t="0" r="7620" b="7620"/>
            <wp:docPr id="324203357"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9cbcfc45179b4f7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9774C9">
        <w:drawing>
          <wp:inline wp14:editId="1B17B6DE" wp14:anchorId="2689053B">
            <wp:extent cx="635027" cy="635027"/>
            <wp:effectExtent l="0" t="0" r="0" b="0"/>
            <wp:docPr id="324203347"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3be3d273b76942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EF36DD">
        <w:drawing>
          <wp:inline wp14:editId="473026C8" wp14:anchorId="4F11BC97">
            <wp:extent cx="640081" cy="640081"/>
            <wp:effectExtent l="0" t="0" r="7620" b="7620"/>
            <wp:docPr id="324203338"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adbec4a5cadb45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EF36DD">
        <w:rPr>
          <w:lang w:eastAsia="zh-CN"/>
        </w:rPr>
        <w:t>How are the mangoes and apples similar and different?</w:t>
      </w:r>
      <w:r w:rsidRPr="5A59B26F" w:rsidR="00EE5C00">
        <w:rPr>
          <w:noProof/>
          <w:lang w:eastAsia="en-AU"/>
        </w:rPr>
        <w:t xml:space="preserve"> </w:t>
      </w:r>
      <w:r w:rsidR="00EE5C00">
        <w:drawing>
          <wp:inline wp14:editId="3711018B" wp14:anchorId="1D29ED4C">
            <wp:extent cx="3047482" cy="2373252"/>
            <wp:effectExtent l="0" t="0" r="635" b="8255"/>
            <wp:docPr id="324203341" name="Picture 324203341" descr="2 boxes of mangoes and 2 boxes of apples in arrays. " title=""/>
            <wp:cNvGraphicFramePr>
              <a:graphicFrameLocks noChangeAspect="1"/>
            </wp:cNvGraphicFramePr>
            <a:graphic>
              <a:graphicData uri="http://schemas.openxmlformats.org/drawingml/2006/picture">
                <pic:pic>
                  <pic:nvPicPr>
                    <pic:cNvPr id="0" name="Picture 324203341"/>
                    <pic:cNvPicPr/>
                  </pic:nvPicPr>
                  <pic:blipFill>
                    <a:blip r:embed="R9f93453b8c6841f0">
                      <a:extLst>
                        <a:ext xmlns:a="http://schemas.openxmlformats.org/drawingml/2006/main" uri="{28A0092B-C50C-407E-A947-70E740481C1C}">
                          <a14:useLocalDpi val="0"/>
                        </a:ext>
                      </a:extLst>
                    </a:blip>
                    <a:stretch>
                      <a:fillRect/>
                    </a:stretch>
                  </pic:blipFill>
                  <pic:spPr>
                    <a:xfrm rot="0" flipH="0" flipV="0">
                      <a:off x="0" y="0"/>
                      <a:ext cx="3047482" cy="2373252"/>
                    </a:xfrm>
                    <a:prstGeom prst="rect">
                      <a:avLst/>
                    </a:prstGeom>
                  </pic:spPr>
                </pic:pic>
              </a:graphicData>
            </a:graphic>
          </wp:inline>
        </w:drawing>
      </w:r>
    </w:p>
    <w:p w:rsidR="00EE5C00" w:rsidP="00DE0378" w:rsidRDefault="00EE5C00" w14:paraId="101D0F31" w14:textId="001A0518">
      <w:pPr>
        <w:rPr>
          <w:lang w:eastAsia="zh-CN"/>
        </w:rPr>
      </w:pPr>
    </w:p>
    <w:p w:rsidR="00EE5C00" w:rsidP="00DE0378" w:rsidRDefault="00EE5C00" w14:paraId="01422A16" w14:textId="2CDE1361">
      <w:pPr>
        <w:rPr>
          <w:lang w:eastAsia="zh-CN"/>
        </w:rPr>
      </w:pPr>
    </w:p>
    <w:p w:rsidR="00EE5C00" w:rsidP="00DE0378" w:rsidRDefault="00EE5C00" w14:paraId="5E9A4CB3" w14:textId="21854CE5">
      <w:pPr>
        <w:rPr>
          <w:lang w:eastAsia="zh-CN"/>
        </w:rPr>
      </w:pPr>
    </w:p>
    <w:p w:rsidR="00EE5C00" w:rsidP="00DE0378" w:rsidRDefault="00EE5C00" w14:paraId="11E3B786" w14:textId="1F475AAE">
      <w:pPr>
        <w:rPr>
          <w:lang w:eastAsia="zh-CN"/>
        </w:rPr>
      </w:pPr>
    </w:p>
    <w:p w:rsidR="00EE5C00" w:rsidP="00DE0378" w:rsidRDefault="00EE5C00" w14:paraId="0F6E971C" w14:textId="40F255D1">
      <w:pPr>
        <w:rPr>
          <w:lang w:eastAsia="zh-CN"/>
        </w:rPr>
      </w:pPr>
    </w:p>
    <w:p w:rsidR="00EE5C00" w:rsidP="00DE0378" w:rsidRDefault="00EE5C00" w14:paraId="30223466" w14:textId="326AF8D9">
      <w:pPr>
        <w:rPr>
          <w:lang w:eastAsia="zh-CN"/>
        </w:rPr>
      </w:pPr>
    </w:p>
    <w:p w:rsidR="00941D98" w:rsidP="00DE0378" w:rsidRDefault="00941D98" w14:paraId="086E772E" w14:textId="77777777">
      <w:pPr>
        <w:rPr>
          <w:lang w:eastAsia="zh-CN"/>
        </w:rPr>
      </w:pPr>
    </w:p>
    <w:p w:rsidR="00941D98" w:rsidP="00DE0378" w:rsidRDefault="00941D98" w14:paraId="2DFF2268" w14:textId="77777777">
      <w:pPr>
        <w:rPr>
          <w:lang w:eastAsia="zh-CN"/>
        </w:rPr>
      </w:pPr>
    </w:p>
    <w:p w:rsidR="00941D98" w:rsidP="00DE0378" w:rsidRDefault="00941D98" w14:paraId="7C03BA58" w14:textId="77777777">
      <w:pPr>
        <w:rPr>
          <w:lang w:eastAsia="zh-CN"/>
        </w:rPr>
      </w:pPr>
    </w:p>
    <w:p w:rsidR="00941D98" w:rsidP="00DE0378" w:rsidRDefault="00941D98" w14:paraId="17A44725" w14:textId="15419BA7">
      <w:pPr>
        <w:rPr>
          <w:lang w:eastAsia="zh-CN"/>
        </w:rPr>
      </w:pPr>
    </w:p>
    <w:p w:rsidR="00941D98" w:rsidP="00DE0378" w:rsidRDefault="00941D98" w14:paraId="10FD0FAA" w14:textId="77777777">
      <w:pPr>
        <w:rPr>
          <w:lang w:eastAsia="zh-CN"/>
        </w:rPr>
      </w:pPr>
    </w:p>
    <w:p w:rsidR="00EE5C00" w:rsidP="00DE0378" w:rsidRDefault="009774C9" w14:paraId="4F9135B6" w14:textId="7139C294">
      <w:pPr>
        <w:rPr>
          <w:lang w:eastAsia="zh-CN"/>
        </w:rPr>
      </w:pPr>
      <w:r w:rsidR="009774C9">
        <w:drawing>
          <wp:inline wp14:editId="79F495E3" wp14:anchorId="5E4699A9">
            <wp:extent cx="640081" cy="640081"/>
            <wp:effectExtent l="0" t="0" r="7620" b="7620"/>
            <wp:docPr id="324203358"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e85287bc18c24d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9774C9">
        <w:drawing>
          <wp:inline wp14:editId="3847D916" wp14:anchorId="2D686D96">
            <wp:extent cx="635027" cy="635027"/>
            <wp:effectExtent l="0" t="0" r="0" b="0"/>
            <wp:docPr id="324203346"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4e702bb88c804c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EE5C00">
        <w:drawing>
          <wp:inline wp14:editId="5AAEB9C8" wp14:anchorId="15F86F74">
            <wp:extent cx="640081" cy="640081"/>
            <wp:effectExtent l="0" t="0" r="7620" b="7620"/>
            <wp:docPr id="324203339"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878837a39fb449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EE5C00">
        <w:rPr>
          <w:lang w:eastAsia="zh-CN"/>
        </w:rPr>
        <w:t>What else is</w:t>
      </w:r>
      <w:r w:rsidRPr="5A59B26F" w:rsidR="00941D98">
        <w:rPr>
          <w:lang w:eastAsia="zh-CN"/>
        </w:rPr>
        <w:t xml:space="preserve"> can you add about</w:t>
      </w:r>
      <w:r w:rsidRPr="5A59B26F" w:rsidR="00EE5C00">
        <w:rPr>
          <w:lang w:eastAsia="zh-CN"/>
        </w:rPr>
        <w:t xml:space="preserve"> something similar or different?</w:t>
      </w:r>
    </w:p>
    <w:p w:rsidR="00EE5C00" w:rsidP="00DE0378" w:rsidRDefault="00EE5C00" w14:paraId="296B2173" w14:textId="1421FFA1">
      <w:pPr>
        <w:rPr>
          <w:lang w:eastAsia="zh-CN"/>
        </w:rPr>
      </w:pPr>
    </w:p>
    <w:p w:rsidR="00EE5C00" w:rsidP="00DE0378" w:rsidRDefault="00EE5C00" w14:paraId="77587D2E" w14:textId="6316B3A4">
      <w:pPr>
        <w:rPr>
          <w:lang w:eastAsia="zh-CN"/>
        </w:rPr>
      </w:pPr>
    </w:p>
    <w:p w:rsidR="00EE5C00" w:rsidP="00DE0378" w:rsidRDefault="00EE5C00" w14:paraId="78F69515" w14:textId="427E00C8">
      <w:pPr>
        <w:rPr>
          <w:lang w:eastAsia="zh-CN"/>
        </w:rPr>
      </w:pPr>
    </w:p>
    <w:p w:rsidR="00EE5C00" w:rsidP="00DE0378" w:rsidRDefault="00EE5C00" w14:paraId="76F0DB7C" w14:textId="5D35EAFF">
      <w:pPr>
        <w:rPr>
          <w:lang w:eastAsia="zh-CN"/>
        </w:rPr>
      </w:pPr>
    </w:p>
    <w:p w:rsidR="00EE5C00" w:rsidP="00DE0378" w:rsidRDefault="00EE5C00" w14:paraId="78851B9D" w14:textId="65D410A4">
      <w:pPr>
        <w:rPr>
          <w:lang w:eastAsia="zh-CN"/>
        </w:rPr>
      </w:pPr>
    </w:p>
    <w:p w:rsidR="00EE5C00" w:rsidP="00DE0378" w:rsidRDefault="00EE5C00" w14:paraId="138F638F" w14:textId="124F5DA1">
      <w:pPr>
        <w:rPr>
          <w:lang w:eastAsia="zh-CN"/>
        </w:rPr>
      </w:pPr>
    </w:p>
    <w:p w:rsidR="00EE5C00" w:rsidP="00DE0378" w:rsidRDefault="00EE5C00" w14:paraId="09C7A01D" w14:textId="5956049E">
      <w:pPr>
        <w:rPr>
          <w:lang w:eastAsia="zh-CN"/>
        </w:rPr>
      </w:pPr>
    </w:p>
    <w:p w:rsidR="00EE5C00" w:rsidP="00DE0378" w:rsidRDefault="00EE5C00" w14:paraId="53FBFE62" w14:textId="145E1AC6">
      <w:pPr>
        <w:rPr>
          <w:lang w:eastAsia="zh-CN"/>
        </w:rPr>
      </w:pPr>
    </w:p>
    <w:p w:rsidR="00EE5C00" w:rsidP="00DE0378" w:rsidRDefault="00EE5C00" w14:paraId="7935CA22" w14:textId="1F28326B">
      <w:pPr>
        <w:rPr>
          <w:lang w:eastAsia="zh-CN"/>
        </w:rPr>
      </w:pPr>
    </w:p>
    <w:p w:rsidR="00EE5C00" w:rsidP="00DE0378" w:rsidRDefault="00EE5C00" w14:paraId="6422F601" w14:textId="39758754">
      <w:pPr>
        <w:rPr>
          <w:lang w:eastAsia="zh-CN"/>
        </w:rPr>
      </w:pPr>
    </w:p>
    <w:p w:rsidR="00EE5C00" w:rsidP="00DE0378" w:rsidRDefault="00EE5C00" w14:paraId="6CD5665F" w14:textId="77777777">
      <w:pPr>
        <w:rPr>
          <w:lang w:eastAsia="zh-CN"/>
        </w:rPr>
      </w:pPr>
    </w:p>
    <w:p w:rsidR="00EE5C00" w:rsidP="00DE0378" w:rsidRDefault="009774C9" w14:paraId="014438FE" w14:textId="0A8C1E6A">
      <w:pPr>
        <w:rPr>
          <w:lang w:eastAsia="zh-CN"/>
        </w:rPr>
      </w:pPr>
      <w:r w:rsidR="009774C9">
        <w:drawing>
          <wp:inline wp14:editId="7E7BC92A" wp14:anchorId="3C778892">
            <wp:extent cx="640081" cy="640081"/>
            <wp:effectExtent l="0" t="0" r="7620" b="7620"/>
            <wp:docPr id="324203359"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b3732eef5cfd43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9774C9">
        <w:drawing>
          <wp:inline wp14:editId="13BC025C" wp14:anchorId="524E6EA1">
            <wp:extent cx="635027" cy="635027"/>
            <wp:effectExtent l="0" t="0" r="0" b="0"/>
            <wp:docPr id="324203348"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0be6bc13546842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EE5C00">
        <w:drawing>
          <wp:inline wp14:editId="72E07AC6" wp14:anchorId="71EA2A8D">
            <wp:extent cx="640081" cy="640081"/>
            <wp:effectExtent l="0" t="0" r="7620" b="7620"/>
            <wp:docPr id="324203340"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8d0cb060082a45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EE5C00">
        <w:rPr>
          <w:lang w:eastAsia="zh-CN"/>
        </w:rPr>
        <w:t>How are the two boxes of oranges similar and different?</w:t>
      </w:r>
    </w:p>
    <w:p w:rsidR="00EE5C00" w:rsidP="00DE0378" w:rsidRDefault="00CB537B" w14:paraId="5B660A31" w14:textId="17D157B9">
      <w:pPr>
        <w:rPr>
          <w:lang w:eastAsia="zh-CN"/>
        </w:rPr>
      </w:pPr>
      <w:r w:rsidR="00CB537B">
        <w:drawing>
          <wp:inline wp14:editId="1508B1A6" wp14:anchorId="36AEFAF1">
            <wp:extent cx="2515717" cy="3142034"/>
            <wp:effectExtent l="0" t="0" r="0" b="1270"/>
            <wp:docPr id="324203342" name="Picture 324203342" descr="2 boxes of oranges with 15 oranges in each organised in an array." title=""/>
            <wp:cNvGraphicFramePr>
              <a:graphicFrameLocks noChangeAspect="1"/>
            </wp:cNvGraphicFramePr>
            <a:graphic>
              <a:graphicData uri="http://schemas.openxmlformats.org/drawingml/2006/picture">
                <pic:pic>
                  <pic:nvPicPr>
                    <pic:cNvPr id="0" name="Picture 324203342"/>
                    <pic:cNvPicPr/>
                  </pic:nvPicPr>
                  <pic:blipFill>
                    <a:blip r:embed="R90e63a7b25594aa0">
                      <a:extLst>
                        <a:ext xmlns:a="http://schemas.openxmlformats.org/drawingml/2006/main" uri="{28A0092B-C50C-407E-A947-70E740481C1C}">
                          <a14:useLocalDpi val="0"/>
                        </a:ext>
                      </a:extLst>
                    </a:blip>
                    <a:stretch>
                      <a:fillRect/>
                    </a:stretch>
                  </pic:blipFill>
                  <pic:spPr>
                    <a:xfrm rot="0" flipH="0" flipV="0">
                      <a:off x="0" y="0"/>
                      <a:ext cx="2515717" cy="3142034"/>
                    </a:xfrm>
                    <a:prstGeom prst="rect">
                      <a:avLst/>
                    </a:prstGeom>
                  </pic:spPr>
                </pic:pic>
              </a:graphicData>
            </a:graphic>
          </wp:inline>
        </w:drawing>
      </w:r>
    </w:p>
    <w:p w:rsidR="009B50AB" w:rsidP="00DE0378" w:rsidRDefault="009774C9" w14:paraId="551F19AA" w14:textId="7D11BB4F">
      <w:pPr>
        <w:rPr>
          <w:lang w:eastAsia="zh-CN"/>
        </w:rPr>
      </w:pPr>
      <w:r w:rsidR="009774C9">
        <w:drawing>
          <wp:inline wp14:editId="4A4A0816" wp14:anchorId="2C4BAED3">
            <wp:extent cx="640081" cy="640081"/>
            <wp:effectExtent l="0" t="0" r="7620" b="7620"/>
            <wp:docPr id="730149984"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43cc0347d2e14e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9774C9">
        <w:drawing>
          <wp:inline wp14:editId="7082B27A" wp14:anchorId="10A2E511">
            <wp:extent cx="635027" cy="635027"/>
            <wp:effectExtent l="0" t="0" r="0" b="0"/>
            <wp:docPr id="324203349"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7e0e9757e3cc4b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9774C9">
        <w:drawing>
          <wp:inline wp14:editId="0214F977" wp14:anchorId="62F8DFFF">
            <wp:extent cx="640081" cy="640081"/>
            <wp:effectExtent l="0" t="0" r="7620" b="7620"/>
            <wp:docPr id="324203350"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ff2ccd1cdeb446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9B50AB">
        <w:rPr>
          <w:lang w:eastAsia="zh-CN"/>
        </w:rPr>
        <w:t>How else could you use what you know about the mangoes to help you work out the number of blueberry punnets?</w:t>
      </w:r>
    </w:p>
    <w:p w:rsidR="00CB537B" w:rsidP="00DE0378" w:rsidRDefault="009B50AB" w14:paraId="6F4B0D24" w14:textId="0EA6128A">
      <w:pPr>
        <w:rPr>
          <w:lang w:eastAsia="zh-CN"/>
        </w:rPr>
      </w:pPr>
      <w:r w:rsidR="009B50AB">
        <w:drawing>
          <wp:inline wp14:editId="4DCD9233" wp14:anchorId="3AF1E1AD">
            <wp:extent cx="6037834" cy="2219129"/>
            <wp:effectExtent l="0" t="0" r="1270" b="0"/>
            <wp:docPr id="324203343" name="Picture 324203343" descr="box of mangoes, box of apples and blueberry punnets organised in arrays." title=""/>
            <wp:cNvGraphicFramePr>
              <a:graphicFrameLocks noChangeAspect="1"/>
            </wp:cNvGraphicFramePr>
            <a:graphic>
              <a:graphicData uri="http://schemas.openxmlformats.org/drawingml/2006/picture">
                <pic:pic>
                  <pic:nvPicPr>
                    <pic:cNvPr id="0" name="Picture 324203343"/>
                    <pic:cNvPicPr/>
                  </pic:nvPicPr>
                  <pic:blipFill>
                    <a:blip r:embed="R3dc191af51854082">
                      <a:extLst>
                        <a:ext xmlns:a="http://schemas.openxmlformats.org/drawingml/2006/main" uri="{28A0092B-C50C-407E-A947-70E740481C1C}">
                          <a14:useLocalDpi val="0"/>
                        </a:ext>
                      </a:extLst>
                    </a:blip>
                    <a:stretch>
                      <a:fillRect/>
                    </a:stretch>
                  </pic:blipFill>
                  <pic:spPr>
                    <a:xfrm rot="0" flipH="0" flipV="0">
                      <a:off x="0" y="0"/>
                      <a:ext cx="6037834" cy="2219129"/>
                    </a:xfrm>
                    <a:prstGeom prst="rect">
                      <a:avLst/>
                    </a:prstGeom>
                  </pic:spPr>
                </pic:pic>
              </a:graphicData>
            </a:graphic>
          </wp:inline>
        </w:drawing>
      </w:r>
    </w:p>
    <w:p w:rsidR="009B50AB" w:rsidP="00DE0378" w:rsidRDefault="009B50AB" w14:paraId="575FE479" w14:textId="11660712">
      <w:pPr>
        <w:rPr>
          <w:lang w:eastAsia="zh-CN"/>
        </w:rPr>
      </w:pPr>
    </w:p>
    <w:p w:rsidR="007D6AD4" w:rsidP="00DE0378" w:rsidRDefault="007D6AD4" w14:paraId="1229EE2C" w14:textId="1D464EC0">
      <w:pPr>
        <w:rPr>
          <w:lang w:eastAsia="zh-CN"/>
        </w:rPr>
      </w:pPr>
    </w:p>
    <w:p w:rsidR="007D6AD4" w:rsidP="00DE0378" w:rsidRDefault="007D6AD4" w14:paraId="2D47E0E9" w14:textId="7D809192">
      <w:pPr>
        <w:rPr>
          <w:lang w:eastAsia="zh-CN"/>
        </w:rPr>
      </w:pPr>
    </w:p>
    <w:p w:rsidR="007D6AD4" w:rsidP="00DE0378" w:rsidRDefault="007D6AD4" w14:paraId="485D839A" w14:textId="308D11C8">
      <w:pPr>
        <w:rPr>
          <w:lang w:eastAsia="zh-CN"/>
        </w:rPr>
      </w:pPr>
    </w:p>
    <w:p w:rsidR="007D6AD4" w:rsidP="00DE0378" w:rsidRDefault="007D6AD4" w14:paraId="2EEFF2AF" w14:textId="55FCF456">
      <w:pPr>
        <w:rPr>
          <w:lang w:eastAsia="zh-CN"/>
        </w:rPr>
      </w:pPr>
    </w:p>
    <w:p w:rsidR="007D6AD4" w:rsidP="00DE0378" w:rsidRDefault="007D6AD4" w14:paraId="6436716A" w14:textId="163512F7">
      <w:pPr>
        <w:rPr>
          <w:lang w:eastAsia="zh-CN"/>
        </w:rPr>
      </w:pPr>
    </w:p>
    <w:p w:rsidR="00941D98" w:rsidP="00DE0378" w:rsidRDefault="00941D98" w14:paraId="0D253B71" w14:textId="345C9575">
      <w:pPr>
        <w:rPr>
          <w:lang w:eastAsia="zh-CN"/>
        </w:rPr>
      </w:pPr>
    </w:p>
    <w:p w:rsidR="00941D98" w:rsidP="00DE0378" w:rsidRDefault="00941D98" w14:paraId="5EDE6F1C" w14:textId="5300467A">
      <w:pPr>
        <w:rPr>
          <w:lang w:eastAsia="zh-CN"/>
        </w:rPr>
      </w:pPr>
    </w:p>
    <w:p w:rsidR="00941D98" w:rsidP="00DE0378" w:rsidRDefault="00941D98" w14:paraId="4C9C98DA" w14:textId="786A0609">
      <w:pPr>
        <w:rPr>
          <w:lang w:eastAsia="zh-CN"/>
        </w:rPr>
      </w:pPr>
    </w:p>
    <w:p w:rsidR="00941D98" w:rsidP="00DE0378" w:rsidRDefault="00941D98" w14:paraId="16767FD5" w14:textId="10C1F9E3">
      <w:pPr>
        <w:rPr>
          <w:lang w:eastAsia="zh-CN"/>
        </w:rPr>
      </w:pPr>
    </w:p>
    <w:p w:rsidR="00941D98" w:rsidP="00DE0378" w:rsidRDefault="00941D98" w14:paraId="7C9C38DA" w14:textId="6F15F481">
      <w:pPr>
        <w:rPr>
          <w:lang w:eastAsia="zh-CN"/>
        </w:rPr>
      </w:pPr>
    </w:p>
    <w:p w:rsidR="00941D98" w:rsidP="00DE0378" w:rsidRDefault="00941D98" w14:paraId="3851EE94" w14:textId="5B201B2D">
      <w:pPr>
        <w:rPr>
          <w:lang w:eastAsia="zh-CN"/>
        </w:rPr>
      </w:pPr>
    </w:p>
    <w:p w:rsidR="00941D98" w:rsidP="00DE0378" w:rsidRDefault="00941D98" w14:paraId="79BF786B" w14:textId="5C9B491A">
      <w:pPr>
        <w:rPr>
          <w:lang w:eastAsia="zh-CN"/>
        </w:rPr>
      </w:pPr>
    </w:p>
    <w:p w:rsidR="00941D98" w:rsidP="00DE0378" w:rsidRDefault="00941D98" w14:paraId="4C5056A4" w14:textId="77777777">
      <w:pPr>
        <w:rPr>
          <w:lang w:eastAsia="zh-CN"/>
        </w:rPr>
      </w:pPr>
    </w:p>
    <w:p w:rsidR="007D6AD4" w:rsidP="00DE0378" w:rsidRDefault="009774C9" w14:paraId="4FBC9E6E" w14:textId="28640894">
      <w:pPr>
        <w:rPr>
          <w:lang w:eastAsia="zh-CN"/>
        </w:rPr>
      </w:pPr>
      <w:r w:rsidR="009774C9">
        <w:drawing>
          <wp:inline wp14:editId="4A66BBCD" wp14:anchorId="20A9DD2D">
            <wp:extent cx="640081" cy="640081"/>
            <wp:effectExtent l="0" t="0" r="7620" b="7620"/>
            <wp:docPr id="730149985"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b46a275196c648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9774C9">
        <w:drawing>
          <wp:inline wp14:editId="58C4DBE0" wp14:anchorId="3382B820">
            <wp:extent cx="635027" cy="635027"/>
            <wp:effectExtent l="0" t="0" r="0" b="0"/>
            <wp:docPr id="324203352"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e5bd8cd073e54e4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9774C9">
        <w:drawing>
          <wp:inline wp14:editId="5A029527" wp14:anchorId="24776B2F">
            <wp:extent cx="640081" cy="640081"/>
            <wp:effectExtent l="0" t="0" r="7620" b="7620"/>
            <wp:docPr id="324203355" name="Picture 11" descr="This activity involves drawing." title="Draw"/>
            <wp:cNvGraphicFramePr>
              <a:graphicFrameLocks noChangeAspect="1"/>
            </wp:cNvGraphicFramePr>
            <a:graphic>
              <a:graphicData uri="http://schemas.openxmlformats.org/drawingml/2006/picture">
                <pic:pic>
                  <pic:nvPicPr>
                    <pic:cNvPr id="0" name="Picture 11"/>
                    <pic:cNvPicPr/>
                  </pic:nvPicPr>
                  <pic:blipFill>
                    <a:blip r:embed="R0ab1ed5fd2ac4d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7D6AD4">
        <w:rPr>
          <w:lang w:eastAsia="zh-CN"/>
        </w:rPr>
        <w:t>Can you use the number of apples to help you work out the number of peaches? Can you draw some diagrams for us, to share your amazing thinking?</w:t>
      </w:r>
    </w:p>
    <w:p w:rsidR="00941D98" w:rsidP="00DE0378" w:rsidRDefault="007D6AD4" w14:paraId="42CBD533" w14:textId="074E92D7">
      <w:pPr>
        <w:rPr>
          <w:lang w:eastAsia="zh-CN"/>
        </w:rPr>
      </w:pPr>
      <w:r w:rsidR="007D6AD4">
        <w:drawing>
          <wp:inline wp14:editId="228BCA8F" wp14:anchorId="0365BB9B">
            <wp:extent cx="5995950" cy="2219431"/>
            <wp:effectExtent l="0" t="0" r="5080" b="9525"/>
            <wp:docPr id="324203344" name="Picture 324203344" descr="box of mangoes, box of apples and a box of peaches organised in arrays. " title=""/>
            <wp:cNvGraphicFramePr>
              <a:graphicFrameLocks noChangeAspect="1"/>
            </wp:cNvGraphicFramePr>
            <a:graphic>
              <a:graphicData uri="http://schemas.openxmlformats.org/drawingml/2006/picture">
                <pic:pic>
                  <pic:nvPicPr>
                    <pic:cNvPr id="0" name="Picture 324203344"/>
                    <pic:cNvPicPr/>
                  </pic:nvPicPr>
                  <pic:blipFill>
                    <a:blip r:embed="Rf3ea7b989a4c4a14">
                      <a:extLst>
                        <a:ext xmlns:a="http://schemas.openxmlformats.org/drawingml/2006/main" uri="{28A0092B-C50C-407E-A947-70E740481C1C}">
                          <a14:useLocalDpi val="0"/>
                        </a:ext>
                      </a:extLst>
                    </a:blip>
                    <a:stretch>
                      <a:fillRect/>
                    </a:stretch>
                  </pic:blipFill>
                  <pic:spPr>
                    <a:xfrm rot="0" flipH="0" flipV="0">
                      <a:off x="0" y="0"/>
                      <a:ext cx="5995950" cy="2219431"/>
                    </a:xfrm>
                    <a:prstGeom prst="rect">
                      <a:avLst/>
                    </a:prstGeom>
                  </pic:spPr>
                </pic:pic>
              </a:graphicData>
            </a:graphic>
          </wp:inline>
        </w:drawing>
      </w:r>
    </w:p>
    <w:p w:rsidR="00941D98" w:rsidRDefault="00941D98" w14:paraId="56A87E04" w14:textId="77777777">
      <w:pPr>
        <w:rPr>
          <w:lang w:eastAsia="zh-CN"/>
        </w:rPr>
      </w:pPr>
      <w:r>
        <w:rPr>
          <w:lang w:eastAsia="zh-CN"/>
        </w:rPr>
        <w:br w:type="page"/>
      </w:r>
    </w:p>
    <w:p w:rsidR="007D6AD4" w:rsidP="00DE0378" w:rsidRDefault="009774C9" w14:paraId="706A360F" w14:textId="09DBDB98">
      <w:pPr>
        <w:rPr>
          <w:lang w:eastAsia="zh-CN"/>
        </w:rPr>
      </w:pPr>
      <w:r w:rsidR="009774C9">
        <w:drawing>
          <wp:inline wp14:editId="343B27E5" wp14:anchorId="3E52F814">
            <wp:extent cx="640081" cy="640081"/>
            <wp:effectExtent l="0" t="0" r="7620" b="7620"/>
            <wp:docPr id="730149986" name="Picture 33" descr="You are asked to observe or find something." title="Observe"/>
            <wp:cNvGraphicFramePr>
              <a:graphicFrameLocks noChangeAspect="1"/>
            </wp:cNvGraphicFramePr>
            <a:graphic>
              <a:graphicData uri="http://schemas.openxmlformats.org/drawingml/2006/picture">
                <pic:pic>
                  <pic:nvPicPr>
                    <pic:cNvPr id="0" name="Picture 33"/>
                    <pic:cNvPicPr/>
                  </pic:nvPicPr>
                  <pic:blipFill>
                    <a:blip r:embed="R5771c4c2e53a477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6737E0">
        <w:drawing>
          <wp:inline wp14:editId="5C1E8007" wp14:anchorId="7F99D973">
            <wp:extent cx="635027" cy="635027"/>
            <wp:effectExtent l="0" t="0" r="0" b="0"/>
            <wp:docPr id="730149991"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093c028de1ac45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9774C9">
        <w:drawing>
          <wp:inline wp14:editId="033200FE" wp14:anchorId="40BE4E31">
            <wp:extent cx="640081" cy="640081"/>
            <wp:effectExtent l="0" t="0" r="7620" b="7620"/>
            <wp:docPr id="324203356" name="Picture 11" descr="This activity involves drawing." title="Draw"/>
            <wp:cNvGraphicFramePr>
              <a:graphicFrameLocks noChangeAspect="1"/>
            </wp:cNvGraphicFramePr>
            <a:graphic>
              <a:graphicData uri="http://schemas.openxmlformats.org/drawingml/2006/picture">
                <pic:pic>
                  <pic:nvPicPr>
                    <pic:cNvPr id="0" name="Picture 11"/>
                    <pic:cNvPicPr/>
                  </pic:nvPicPr>
                  <pic:blipFill>
                    <a:blip r:embed="Re9600d1b9c6d49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7D6AD4">
        <w:rPr>
          <w:lang w:eastAsia="zh-CN"/>
        </w:rPr>
        <w:t>Can you make any other connections using any of the fruit?</w:t>
      </w:r>
    </w:p>
    <w:p w:rsidR="005C65C1" w:rsidP="00DE0378" w:rsidRDefault="007D6AD4" w14:paraId="0C2E7229" w14:textId="2760554A">
      <w:pPr>
        <w:rPr>
          <w:lang w:eastAsia="zh-CN"/>
        </w:rPr>
      </w:pPr>
      <w:r w:rsidR="007D6AD4">
        <w:drawing>
          <wp:inline wp14:editId="1CDF8BDD" wp14:anchorId="24CB9095">
            <wp:extent cx="6023870" cy="3819134"/>
            <wp:effectExtent l="0" t="0" r="0" b="0"/>
            <wp:docPr id="324203345" name="Picture 324203345" descr="reSolve fruit shop with a vairety of fruits on display organised in arrays." title=""/>
            <wp:cNvGraphicFramePr>
              <a:graphicFrameLocks noChangeAspect="1"/>
            </wp:cNvGraphicFramePr>
            <a:graphic>
              <a:graphicData uri="http://schemas.openxmlformats.org/drawingml/2006/picture">
                <pic:pic>
                  <pic:nvPicPr>
                    <pic:cNvPr id="0" name="Picture 324203345"/>
                    <pic:cNvPicPr/>
                  </pic:nvPicPr>
                  <pic:blipFill>
                    <a:blip r:embed="Re485d92c0e184ad9">
                      <a:extLst>
                        <a:ext xmlns:a="http://schemas.openxmlformats.org/drawingml/2006/main" uri="{28A0092B-C50C-407E-A947-70E740481C1C}">
                          <a14:useLocalDpi val="0"/>
                        </a:ext>
                      </a:extLst>
                    </a:blip>
                    <a:stretch>
                      <a:fillRect/>
                    </a:stretch>
                  </pic:blipFill>
                  <pic:spPr>
                    <a:xfrm rot="0" flipH="0" flipV="0">
                      <a:off x="0" y="0"/>
                      <a:ext cx="6023870" cy="3819134"/>
                    </a:xfrm>
                    <a:prstGeom prst="rect">
                      <a:avLst/>
                    </a:prstGeom>
                  </pic:spPr>
                </pic:pic>
              </a:graphicData>
            </a:graphic>
          </wp:inline>
        </w:drawing>
      </w:r>
    </w:p>
    <w:p w:rsidR="005C65C1" w:rsidRDefault="005C65C1" w14:paraId="2305D706" w14:textId="77777777">
      <w:pPr>
        <w:rPr>
          <w:lang w:eastAsia="zh-CN"/>
        </w:rPr>
      </w:pPr>
      <w:r>
        <w:rPr>
          <w:lang w:eastAsia="zh-CN"/>
        </w:rPr>
        <w:br w:type="page"/>
      </w:r>
    </w:p>
    <w:p w:rsidR="005C65C1" w:rsidP="00BA50A0" w:rsidRDefault="15AAF5F7" w14:paraId="20F3C93E" w14:textId="3D06A852">
      <w:pPr>
        <w:pStyle w:val="Heading2"/>
        <w:numPr>
          <w:ilvl w:val="1"/>
          <w:numId w:val="0"/>
        </w:numPr>
      </w:pPr>
      <w:proofErr w:type="spellStart"/>
      <w:r>
        <w:lastRenderedPageBreak/>
        <w:t>y</w:t>
      </w:r>
      <w:r w:rsidR="001D2055">
        <w:t>ou</w:t>
      </w:r>
      <w:r w:rsidR="705542D8">
        <w:t>c</w:t>
      </w:r>
      <w:r w:rsidR="001D2055">
        <w:t>ubed</w:t>
      </w:r>
      <w:proofErr w:type="spellEnd"/>
      <w:r w:rsidR="001D2055">
        <w:t xml:space="preserve"> math card</w:t>
      </w:r>
      <w:r w:rsidR="00EE5C00">
        <w:t>s</w:t>
      </w:r>
    </w:p>
    <w:p w:rsidRPr="003E4B5E" w:rsidR="003E4B5E" w:rsidP="003E4B5E" w:rsidRDefault="003E4B5E" w14:paraId="75FDE101" w14:textId="24F546EB">
      <w:pPr>
        <w:rPr>
          <w:lang w:eastAsia="zh-CN"/>
        </w:rPr>
      </w:pPr>
      <w:r w:rsidRPr="16D1F883">
        <w:rPr>
          <w:lang w:eastAsia="zh-CN"/>
        </w:rPr>
        <w:t xml:space="preserve">(from </w:t>
      </w:r>
      <w:hyperlink r:id="rId74">
        <w:proofErr w:type="spellStart"/>
        <w:r w:rsidR="0029209B">
          <w:rPr>
            <w:rStyle w:val="Hyperlink"/>
            <w:lang w:eastAsia="zh-CN"/>
          </w:rPr>
          <w:t>y</w:t>
        </w:r>
        <w:r w:rsidRPr="16D1F883">
          <w:rPr>
            <w:rStyle w:val="Hyperlink"/>
            <w:lang w:eastAsia="zh-CN"/>
          </w:rPr>
          <w:t>ou</w:t>
        </w:r>
        <w:r w:rsidR="0029209B">
          <w:rPr>
            <w:rStyle w:val="Hyperlink"/>
            <w:lang w:eastAsia="zh-CN"/>
          </w:rPr>
          <w:t>c</w:t>
        </w:r>
        <w:r w:rsidRPr="16D1F883">
          <w:rPr>
            <w:rStyle w:val="Hyperlink"/>
            <w:lang w:eastAsia="zh-CN"/>
          </w:rPr>
          <w:t>ubed</w:t>
        </w:r>
        <w:proofErr w:type="spellEnd"/>
      </w:hyperlink>
      <w:r w:rsidRPr="16D1F883">
        <w:rPr>
          <w:lang w:eastAsia="zh-CN"/>
        </w:rPr>
        <w:t>)</w:t>
      </w:r>
    </w:p>
    <w:p w:rsidR="000B46DF" w:rsidP="003E4B5E" w:rsidRDefault="7E21D834" w14:paraId="72EA5887" w14:textId="2A7D324B">
      <w:r w:rsidR="7E21D834">
        <w:drawing>
          <wp:inline wp14:editId="21568931" wp14:anchorId="063BA82D">
            <wp:extent cx="635027" cy="635027"/>
            <wp:effectExtent l="0" t="0" r="0" b="0"/>
            <wp:docPr id="577875929" name="Picture 14" descr="Follow these instructions " title="Instructions"/>
            <wp:cNvGraphicFramePr>
              <a:graphicFrameLocks noChangeAspect="1"/>
            </wp:cNvGraphicFramePr>
            <a:graphic>
              <a:graphicData uri="http://schemas.openxmlformats.org/drawingml/2006/picture">
                <pic:pic>
                  <pic:nvPicPr>
                    <pic:cNvPr id="0" name="Picture 14"/>
                    <pic:cNvPicPr/>
                  </pic:nvPicPr>
                  <pic:blipFill>
                    <a:blip r:embed="R911e042939b44d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0B46DF">
        <w:rPr/>
        <w:t xml:space="preserve">Visit </w:t>
      </w:r>
      <w:hyperlink r:id="R83a4ae5a4ed4449a">
        <w:r w:rsidRPr="5A59B26F" w:rsidR="000B46DF">
          <w:rPr>
            <w:rStyle w:val="Hyperlink"/>
          </w:rPr>
          <w:t>youcubed</w:t>
        </w:r>
        <w:r w:rsidRPr="5A59B26F" w:rsidR="000B46DF">
          <w:rPr>
            <w:rStyle w:val="Hyperlink"/>
          </w:rPr>
          <w:t xml:space="preserve"> math cards page</w:t>
        </w:r>
      </w:hyperlink>
    </w:p>
    <w:p w:rsidRPr="003E4B5E" w:rsidR="00EE5C00" w:rsidP="003E4B5E" w:rsidRDefault="20817084" w14:paraId="32CE9D03" w14:textId="5AECEBCC">
      <w:r>
        <w:t>How to play?</w:t>
      </w:r>
      <w:r>
        <w:br/>
      </w:r>
      <w:r w:rsidR="0641321F">
        <w:t xml:space="preserve">You can play this game like </w:t>
      </w:r>
      <w:r w:rsidR="76765EDC">
        <w:t xml:space="preserve">Memory or Concentration. </w:t>
      </w:r>
      <w:r w:rsidR="1AE33366">
        <w:t xml:space="preserve">Using the </w:t>
      </w:r>
      <w:proofErr w:type="spellStart"/>
      <w:r w:rsidR="79CF321F">
        <w:t>y</w:t>
      </w:r>
      <w:r w:rsidR="1AE33366">
        <w:t>ou</w:t>
      </w:r>
      <w:r w:rsidR="06EBBD2C">
        <w:t>c</w:t>
      </w:r>
      <w:r w:rsidR="1AE33366">
        <w:t>ubed</w:t>
      </w:r>
      <w:proofErr w:type="spellEnd"/>
      <w:r w:rsidR="1AE33366">
        <w:t xml:space="preserve"> math cards, you are aiming to m</w:t>
      </w:r>
      <w:r w:rsidR="26ABD76E">
        <w:t xml:space="preserve">atch cards with the same </w:t>
      </w:r>
      <w:r w:rsidR="2408EA99">
        <w:t>value</w:t>
      </w:r>
      <w:r w:rsidR="26ABD76E">
        <w:t xml:space="preserve"> shown through different representations.</w:t>
      </w:r>
      <w:r w:rsidR="21DD2171">
        <w:t xml:space="preserve"> </w:t>
      </w:r>
      <w:r w:rsidR="26ABD76E">
        <w:t>Lay all the cards down on a table and</w:t>
      </w:r>
      <w:r w:rsidR="2CB21139">
        <w:t xml:space="preserve"> then </w:t>
      </w:r>
      <w:r w:rsidR="26ABD76E">
        <w:t xml:space="preserve">take turns </w:t>
      </w:r>
      <w:r w:rsidR="48F614DB">
        <w:t xml:space="preserve">to </w:t>
      </w:r>
      <w:r w:rsidR="26ABD76E">
        <w:t>pick them</w:t>
      </w:r>
      <w:r w:rsidR="21DD2171">
        <w:t xml:space="preserve"> up</w:t>
      </w:r>
      <w:r w:rsidR="5058DC9C">
        <w:t>, looking for a match.</w:t>
      </w:r>
    </w:p>
    <w:p w:rsidR="00EE5C00" w:rsidP="003E4B5E" w:rsidRDefault="00EE5C00" w14:paraId="19AFD14C" w14:textId="7C789EB2">
      <w:r>
        <w:t xml:space="preserve">For </w:t>
      </w:r>
      <w:proofErr w:type="gramStart"/>
      <w:r>
        <w:t>example</w:t>
      </w:r>
      <w:proofErr w:type="gramEnd"/>
      <w:r>
        <w:t xml:space="preserve"> </w:t>
      </w:r>
      <w:r w:rsidR="003E4B5E">
        <w:t>9 fours</w:t>
      </w:r>
      <w:r>
        <w:t xml:space="preserve"> can be shown with an area model, </w:t>
      </w:r>
      <w:r w:rsidR="3C069B16">
        <w:t xml:space="preserve">a </w:t>
      </w:r>
      <w:r>
        <w:t>set of objects such as dominoes, and the number sentence</w:t>
      </w:r>
      <w:r w:rsidR="1C3CA4F9">
        <w:t xml:space="preserve"> (equation) as well as the product, 36. </w:t>
      </w:r>
      <w:r>
        <w:t xml:space="preserve">When </w:t>
      </w:r>
      <w:r w:rsidR="003E4B5E">
        <w:t>players</w:t>
      </w:r>
      <w:r>
        <w:t xml:space="preserve"> match the cards they should explain how they know that the d</w:t>
      </w:r>
      <w:r w:rsidR="003E4B5E">
        <w:t>ifferent cards are equivalent in value.</w:t>
      </w:r>
    </w:p>
    <w:p w:rsidR="006C0691" w:rsidP="003E4B5E" w:rsidRDefault="03493096" w14:paraId="1A25F6E3" w14:textId="71C55D64">
      <w:r w:rsidR="03493096">
        <w:drawing>
          <wp:inline wp14:editId="0C7676FF" wp14:anchorId="085D69AF">
            <wp:extent cx="2933700" cy="2016919"/>
            <wp:effectExtent l="0" t="0" r="0" b="2540"/>
            <wp:docPr id="2086309346" name="Picture 2086309346" descr="Youcubes maths cards with 7 nines represented." title=""/>
            <wp:cNvGraphicFramePr>
              <a:graphicFrameLocks noChangeAspect="1"/>
            </wp:cNvGraphicFramePr>
            <a:graphic>
              <a:graphicData uri="http://schemas.openxmlformats.org/drawingml/2006/picture">
                <pic:pic>
                  <pic:nvPicPr>
                    <pic:cNvPr id="0" name="Picture 2086309346"/>
                    <pic:cNvPicPr/>
                  </pic:nvPicPr>
                  <pic:blipFill>
                    <a:blip r:embed="R93edcb05c67a44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33700" cy="2016919"/>
                    </a:xfrm>
                    <a:prstGeom prst="rect">
                      <a:avLst/>
                    </a:prstGeom>
                  </pic:spPr>
                </pic:pic>
              </a:graphicData>
            </a:graphic>
          </wp:inline>
        </w:drawing>
      </w:r>
    </w:p>
    <w:p w:rsidR="00576840" w:rsidP="003E4B5E" w:rsidRDefault="00B2211A" w14:paraId="315EFEDC" w14:textId="6F6CFD33">
      <w:pPr>
        <w:rPr>
          <w:lang w:eastAsia="zh-CN"/>
        </w:rPr>
      </w:pPr>
      <w:r w:rsidR="00B2211A">
        <w:drawing>
          <wp:inline wp14:editId="6B15E892" wp14:anchorId="74EF47A8">
            <wp:extent cx="635027" cy="635027"/>
            <wp:effectExtent l="0" t="0" r="0" b="0"/>
            <wp:docPr id="34294841" name="Picture 28" descr="This activity requires collaboration./" title="Collaborate"/>
            <wp:cNvGraphicFramePr>
              <a:graphicFrameLocks noChangeAspect="1"/>
            </wp:cNvGraphicFramePr>
            <a:graphic>
              <a:graphicData uri="http://schemas.openxmlformats.org/drawingml/2006/picture">
                <pic:pic>
                  <pic:nvPicPr>
                    <pic:cNvPr id="0" name="Picture 28"/>
                    <pic:cNvPicPr/>
                  </pic:nvPicPr>
                  <pic:blipFill>
                    <a:blip r:embed="R25a302dd7dcc43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A60DFA">
        <w:drawing>
          <wp:inline wp14:editId="64F4FA63" wp14:anchorId="324AC83E">
            <wp:extent cx="640081" cy="640081"/>
            <wp:effectExtent l="0" t="0" r="7620" b="7620"/>
            <wp:docPr id="1159185130"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74ce7e7f7d014a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A60DFA">
        <w:rPr/>
        <w:t xml:space="preserve">Play </w:t>
      </w:r>
      <w:proofErr w:type="spellStart"/>
      <w:r w:rsidR="08F2FB52">
        <w:rPr/>
        <w:t>y</w:t>
      </w:r>
      <w:r w:rsidR="00A60DFA">
        <w:rPr/>
        <w:t>ou</w:t>
      </w:r>
      <w:r w:rsidR="7A47DE82">
        <w:rPr/>
        <w:t>c</w:t>
      </w:r>
      <w:r w:rsidR="00A60DFA">
        <w:rPr/>
        <w:t>ubed</w:t>
      </w:r>
      <w:proofErr w:type="spellEnd"/>
      <w:r w:rsidR="00A60DFA">
        <w:rPr/>
        <w:t xml:space="preserve"> math cards. </w:t>
      </w:r>
      <w:r w:rsidRPr="5A59B26F" w:rsidR="006666D5">
        <w:rPr>
          <w:lang w:eastAsia="zh-CN"/>
        </w:rPr>
        <w:t>You can play this by yourself,</w:t>
      </w:r>
      <w:r w:rsidRPr="5A59B26F" w:rsidR="00A60DFA">
        <w:rPr>
          <w:lang w:eastAsia="zh-CN"/>
        </w:rPr>
        <w:t xml:space="preserve"> with family members, friends or your classmates.</w:t>
      </w:r>
    </w:p>
    <w:p w:rsidR="006D67DF" w:rsidP="003E4B5E" w:rsidRDefault="006D67DF" w14:paraId="5A1DA35F" w14:textId="14976C5C">
      <w:pPr>
        <w:rPr>
          <w:lang w:eastAsia="zh-CN"/>
        </w:rPr>
      </w:pPr>
      <w:r w:rsidR="006D67DF">
        <w:drawing>
          <wp:inline wp14:editId="278F11F1" wp14:anchorId="3EAE81BB">
            <wp:extent cx="635027" cy="635027"/>
            <wp:effectExtent l="0" t="0" r="0" b="0"/>
            <wp:docPr id="730150007"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86c0a93db1e340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6D67DF">
        <w:rPr>
          <w:lang w:eastAsia="zh-CN"/>
        </w:rPr>
        <w:t>E</w:t>
      </w:r>
      <w:r w:rsidR="006D67DF">
        <w:rPr/>
        <w:t xml:space="preserve">xplain </w:t>
      </w:r>
      <w:r w:rsidR="006D67DF">
        <w:rPr/>
        <w:t>how you knew that one set of</w:t>
      </w:r>
      <w:r w:rsidR="006D67DF">
        <w:rPr/>
        <w:t xml:space="preserve"> d</w:t>
      </w:r>
      <w:r w:rsidR="006D67DF">
        <w:rPr/>
        <w:t>ifferent cards are equivalent in value.</w:t>
      </w:r>
    </w:p>
    <w:p w:rsidR="00576840" w:rsidRDefault="00576840" w14:paraId="5C83F1D7" w14:textId="77777777">
      <w:pPr>
        <w:rPr>
          <w:lang w:eastAsia="zh-CN"/>
        </w:rPr>
      </w:pPr>
      <w:r>
        <w:rPr>
          <w:lang w:eastAsia="zh-CN"/>
        </w:rPr>
        <w:br w:type="page"/>
      </w:r>
    </w:p>
    <w:p w:rsidRPr="00E30AFA" w:rsidR="00E30AFA" w:rsidP="00576840" w:rsidRDefault="001D2055" w14:paraId="5A5559D1" w14:textId="571A633E">
      <w:pPr>
        <w:pStyle w:val="Heading2"/>
        <w:numPr>
          <w:ilvl w:val="0"/>
          <w:numId w:val="0"/>
        </w:numPr>
      </w:pPr>
      <w:r w:rsidRPr="001D2055">
        <w:lastRenderedPageBreak/>
        <w:t>Multiples madness: fives</w:t>
      </w:r>
    </w:p>
    <w:p w:rsidR="00E93708" w:rsidP="00E93708" w:rsidRDefault="427BF238" w14:paraId="0B7ACF70" w14:textId="5F5569DE">
      <w:r w:rsidR="427BF238">
        <w:drawing>
          <wp:inline wp14:editId="21D7BF43" wp14:anchorId="108A21CE">
            <wp:extent cx="635027" cy="635027"/>
            <wp:effectExtent l="0" t="0" r="0" b="0"/>
            <wp:docPr id="1446203797" name="Picture 14" descr="Follow these instructions " title="Instructions"/>
            <wp:cNvGraphicFramePr>
              <a:graphicFrameLocks noChangeAspect="1"/>
            </wp:cNvGraphicFramePr>
            <a:graphic>
              <a:graphicData uri="http://schemas.openxmlformats.org/drawingml/2006/picture">
                <pic:pic>
                  <pic:nvPicPr>
                    <pic:cNvPr id="0" name="Picture 14"/>
                    <pic:cNvPicPr/>
                  </pic:nvPicPr>
                  <pic:blipFill>
                    <a:blip r:embed="R9f27143a623546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E93708">
        <w:rPr/>
        <w:t>How to play?</w:t>
      </w:r>
    </w:p>
    <w:p w:rsidR="006E4C9A" w:rsidP="00E93708" w:rsidRDefault="00EA715E" w14:paraId="6ACB4549" w14:textId="7B9DCC77">
      <w:hyperlink w:history="1" r:id="rId78">
        <w:r w:rsidRPr="006E4C9A" w:rsidR="006E4C9A">
          <w:rPr>
            <w:rStyle w:val="Hyperlink"/>
          </w:rPr>
          <w:t>Multiple madness: fives video</w:t>
        </w:r>
      </w:hyperlink>
    </w:p>
    <w:p w:rsidRPr="00CF6162" w:rsidR="00CA5442" w:rsidP="00CF6162" w:rsidRDefault="00B00376" w14:paraId="3F7AEF5F" w14:textId="7D2EE7AD">
      <w:r w:rsidRPr="00CF6162">
        <w:t>Players</w:t>
      </w:r>
      <w:r w:rsidRPr="00CF6162" w:rsidR="00CA5442">
        <w:t xml:space="preserve"> take turns to roll the dice</w:t>
      </w:r>
      <w:r w:rsidRPr="00CF6162">
        <w:t xml:space="preserve"> or spin the spinner</w:t>
      </w:r>
      <w:r w:rsidRPr="00CF6162" w:rsidR="00CA5442">
        <w:t xml:space="preserve"> and multiply the number selected (for example 6) by the number rolled and work out the product, explaining their thinking to their partner. The partner records their thinking and if they agree, the first </w:t>
      </w:r>
      <w:r w:rsidRPr="00CF6162">
        <w:t>player</w:t>
      </w:r>
      <w:r w:rsidRPr="00CF6162" w:rsidR="00CA5442">
        <w:t xml:space="preserve"> is able to place one of their counters on the number on the game board, claiming that place. If the number is taken, </w:t>
      </w:r>
      <w:r w:rsidRPr="00CF6162">
        <w:t>players</w:t>
      </w:r>
      <w:r w:rsidRPr="00CF6162" w:rsidR="00CA5442">
        <w:t xml:space="preserve"> miss a turn. </w:t>
      </w:r>
      <w:r w:rsidRPr="00CF6162">
        <w:t>A player</w:t>
      </w:r>
      <w:r w:rsidRPr="00CF6162" w:rsidR="00CA5442">
        <w:t xml:space="preserve"> win</w:t>
      </w:r>
      <w:r w:rsidRPr="00CF6162">
        <w:t>s</w:t>
      </w:r>
      <w:r w:rsidRPr="00CF6162" w:rsidR="00CA5442">
        <w:t xml:space="preserve"> by getting three counters in a row (in any orientation). Since </w:t>
      </w:r>
      <w:r w:rsidRPr="00CF6162">
        <w:t>players</w:t>
      </w:r>
      <w:r w:rsidRPr="00CF6162" w:rsidR="00CA5442">
        <w:t xml:space="preserve"> only have 3 counters, they will need to choose which counter to move once all 3 have</w:t>
      </w:r>
      <w:r w:rsidRPr="00CF6162">
        <w:t xml:space="preserve"> been placed on the game board.</w:t>
      </w:r>
    </w:p>
    <w:p w:rsidRPr="00CA5442" w:rsidR="00CA5442" w:rsidP="00E93708" w:rsidRDefault="006332DD" w14:paraId="6A3DE348" w14:textId="4C696A59">
      <w:r>
        <w:t>Other ways to play:</w:t>
      </w:r>
    </w:p>
    <w:p w:rsidRPr="00CA5442" w:rsidR="00CA5442" w:rsidP="006332DD" w:rsidRDefault="301EAF6D" w14:paraId="63451DD7" w14:textId="65F0ACF9">
      <w:pPr>
        <w:pStyle w:val="ListBullet"/>
      </w:pPr>
      <w:r>
        <w:t>play with 4 counters to win</w:t>
      </w:r>
    </w:p>
    <w:p w:rsidR="2FF69621" w:rsidP="3B6D801E" w:rsidRDefault="2FF69621" w14:paraId="2B70A306" w14:textId="6CE58992">
      <w:pPr>
        <w:pStyle w:val="ListBullet"/>
        <w:rPr>
          <w:rFonts w:asciiTheme="minorHAnsi" w:hAnsiTheme="minorHAnsi" w:eastAsiaTheme="minorEastAsia"/>
        </w:rPr>
      </w:pPr>
      <w:r w:rsidRPr="3B6D801E">
        <w:t>only allow 3 counters each</w:t>
      </w:r>
    </w:p>
    <w:p w:rsidR="00CA5442" w:rsidP="00E30AFA" w:rsidRDefault="006332DD" w14:paraId="3899B6DF" w14:textId="7FCF2B8B">
      <w:pPr>
        <w:pStyle w:val="ListBullet"/>
      </w:pPr>
      <w:r>
        <w:t>play</w:t>
      </w:r>
      <w:r w:rsidRPr="00CA5442" w:rsidR="00CA5442">
        <w:t xml:space="preserve"> with a multiplication grid to check </w:t>
      </w:r>
      <w:r>
        <w:t>your</w:t>
      </w:r>
      <w:r w:rsidRPr="00CA5442" w:rsidR="00CA5442">
        <w:t xml:space="preserve"> partners answer, giving </w:t>
      </w:r>
      <w:r>
        <w:t>players</w:t>
      </w:r>
      <w:r w:rsidRPr="00CA5442" w:rsidR="00CA5442">
        <w:t xml:space="preserve"> an opportunity to have a second attempt if they answer incorrectly initially.</w:t>
      </w:r>
    </w:p>
    <w:p w:rsidR="00093633" w:rsidP="00E30AFA" w:rsidRDefault="00093633" w14:paraId="49C66576" w14:textId="50D1E20D">
      <w:pPr>
        <w:pStyle w:val="ListBullet"/>
      </w:pPr>
      <w:r>
        <w:t xml:space="preserve">Play multiple madness: twos, multiple madness: tens or make your own! </w:t>
      </w:r>
    </w:p>
    <w:p w:rsidR="00E30AFA" w:rsidP="00E30AFA" w:rsidRDefault="00CF6162" w14:paraId="2AF995E1" w14:textId="53C2EE31">
      <w:pPr>
        <w:pStyle w:val="ListBullet"/>
        <w:numPr>
          <w:numId w:val="0"/>
        </w:numPr>
      </w:pPr>
      <w:r w:rsidR="00CF6162">
        <w:drawing>
          <wp:inline wp14:editId="11B94B91" wp14:anchorId="28874D02">
            <wp:extent cx="640081" cy="640081"/>
            <wp:effectExtent l="0" t="0" r="7620" b="7620"/>
            <wp:docPr id="730149995"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5ecc4078c0c84b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CF6162">
        <w:rPr/>
        <w:t xml:space="preserve">Play </w:t>
      </w:r>
      <w:r w:rsidR="00B2211A">
        <w:rPr/>
        <w:t>Multiples madness: fives</w:t>
      </w:r>
    </w:p>
    <w:p w:rsidRPr="00E30AFA" w:rsidR="00E30AFA" w:rsidP="00E30AFA" w:rsidRDefault="00E30AFA" w14:paraId="43F7A64A" w14:textId="7200F1F5">
      <w:r>
        <w:br w:type="page"/>
      </w:r>
    </w:p>
    <w:tbl>
      <w:tblPr>
        <w:tblStyle w:val="TableGrid"/>
        <w:tblW w:w="0" w:type="auto"/>
        <w:jc w:val="center"/>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ook w:val="04A0" w:firstRow="1" w:lastRow="0" w:firstColumn="1" w:lastColumn="0" w:noHBand="0" w:noVBand="1"/>
      </w:tblPr>
      <w:tblGrid>
        <w:gridCol w:w="1701"/>
        <w:gridCol w:w="1701"/>
        <w:gridCol w:w="1701"/>
        <w:gridCol w:w="1701"/>
        <w:gridCol w:w="1701"/>
      </w:tblGrid>
      <w:tr w:rsidR="00E30AFA" w:rsidTr="00655020" w14:paraId="6DB49F5E" w14:textId="77777777">
        <w:trPr>
          <w:trHeight w:val="1701"/>
          <w:jc w:val="center"/>
        </w:trPr>
        <w:tc>
          <w:tcPr>
            <w:tcW w:w="1701" w:type="dxa"/>
            <w:vAlign w:val="center"/>
          </w:tcPr>
          <w:p w:rsidRPr="00795463" w:rsidR="00E30AFA" w:rsidP="00655020" w:rsidRDefault="00E30AFA" w14:paraId="0EB33EA6"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lastRenderedPageBreak/>
              <w:t>45</w:t>
            </w:r>
          </w:p>
        </w:tc>
        <w:tc>
          <w:tcPr>
            <w:tcW w:w="1701" w:type="dxa"/>
            <w:vAlign w:val="center"/>
          </w:tcPr>
          <w:p w:rsidRPr="00795463" w:rsidR="00E30AFA" w:rsidP="00655020" w:rsidRDefault="00E30AFA" w14:paraId="0D773103"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5</w:t>
            </w:r>
          </w:p>
        </w:tc>
        <w:tc>
          <w:tcPr>
            <w:tcW w:w="1701" w:type="dxa"/>
            <w:vAlign w:val="center"/>
          </w:tcPr>
          <w:p w:rsidRPr="00795463" w:rsidR="00E30AFA" w:rsidP="00655020" w:rsidRDefault="00E30AFA" w14:paraId="309FF73D"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10</w:t>
            </w:r>
          </w:p>
        </w:tc>
        <w:tc>
          <w:tcPr>
            <w:tcW w:w="1701" w:type="dxa"/>
            <w:vAlign w:val="center"/>
          </w:tcPr>
          <w:p w:rsidRPr="00795463" w:rsidR="00E30AFA" w:rsidP="00655020" w:rsidRDefault="00E30AFA" w14:paraId="03DCAD04"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15</w:t>
            </w:r>
          </w:p>
        </w:tc>
        <w:tc>
          <w:tcPr>
            <w:tcW w:w="1701" w:type="dxa"/>
            <w:vAlign w:val="center"/>
          </w:tcPr>
          <w:p w:rsidRPr="00795463" w:rsidR="00E30AFA" w:rsidP="00655020" w:rsidRDefault="00E30AFA" w14:paraId="43E61B5D"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40</w:t>
            </w:r>
          </w:p>
        </w:tc>
      </w:tr>
      <w:tr w:rsidR="00E30AFA" w:rsidTr="00655020" w14:paraId="2EE37DC6" w14:textId="77777777">
        <w:trPr>
          <w:trHeight w:val="1701"/>
          <w:jc w:val="center"/>
        </w:trPr>
        <w:tc>
          <w:tcPr>
            <w:tcW w:w="1701" w:type="dxa"/>
            <w:vAlign w:val="center"/>
          </w:tcPr>
          <w:p w:rsidRPr="00795463" w:rsidR="00E30AFA" w:rsidP="00655020" w:rsidRDefault="00E30AFA" w14:paraId="4552B828"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25</w:t>
            </w:r>
          </w:p>
        </w:tc>
        <w:tc>
          <w:tcPr>
            <w:tcW w:w="1701" w:type="dxa"/>
            <w:vAlign w:val="center"/>
          </w:tcPr>
          <w:p w:rsidRPr="00795463" w:rsidR="00E30AFA" w:rsidP="00655020" w:rsidRDefault="00E30AFA" w14:paraId="116FBCA9"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5</w:t>
            </w:r>
          </w:p>
        </w:tc>
        <w:tc>
          <w:tcPr>
            <w:tcW w:w="1701" w:type="dxa"/>
            <w:vAlign w:val="center"/>
          </w:tcPr>
          <w:p w:rsidRPr="00795463" w:rsidR="00E30AFA" w:rsidP="00655020" w:rsidRDefault="00E30AFA" w14:paraId="06A568FA"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40</w:t>
            </w:r>
          </w:p>
        </w:tc>
        <w:tc>
          <w:tcPr>
            <w:tcW w:w="1701" w:type="dxa"/>
            <w:vAlign w:val="center"/>
          </w:tcPr>
          <w:p w:rsidRPr="00795463" w:rsidR="00E30AFA" w:rsidP="00655020" w:rsidRDefault="00E30AFA" w14:paraId="12B90089"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35</w:t>
            </w:r>
          </w:p>
        </w:tc>
        <w:tc>
          <w:tcPr>
            <w:tcW w:w="1701" w:type="dxa"/>
            <w:vAlign w:val="center"/>
          </w:tcPr>
          <w:p w:rsidRPr="00795463" w:rsidR="00E30AFA" w:rsidP="00655020" w:rsidRDefault="00E30AFA" w14:paraId="5E5646B5"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15</w:t>
            </w:r>
          </w:p>
        </w:tc>
      </w:tr>
      <w:tr w:rsidR="00E30AFA" w:rsidTr="00655020" w14:paraId="4629D3CF" w14:textId="77777777">
        <w:trPr>
          <w:trHeight w:val="1701"/>
          <w:jc w:val="center"/>
        </w:trPr>
        <w:tc>
          <w:tcPr>
            <w:tcW w:w="1701" w:type="dxa"/>
            <w:vAlign w:val="center"/>
          </w:tcPr>
          <w:p w:rsidRPr="00795463" w:rsidR="00E30AFA" w:rsidP="00655020" w:rsidRDefault="00E30AFA" w14:paraId="685CDD9C"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20</w:t>
            </w:r>
          </w:p>
        </w:tc>
        <w:tc>
          <w:tcPr>
            <w:tcW w:w="1701" w:type="dxa"/>
            <w:vAlign w:val="center"/>
          </w:tcPr>
          <w:p w:rsidRPr="00795463" w:rsidR="00E30AFA" w:rsidP="00655020" w:rsidRDefault="00E30AFA" w14:paraId="4DAE8ADA"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25</w:t>
            </w:r>
          </w:p>
        </w:tc>
        <w:tc>
          <w:tcPr>
            <w:tcW w:w="1701" w:type="dxa"/>
            <w:vAlign w:val="center"/>
          </w:tcPr>
          <w:p w:rsidRPr="00795463" w:rsidR="00E30AFA" w:rsidP="00655020" w:rsidRDefault="00E30AFA" w14:paraId="3C11BD97"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0</w:t>
            </w:r>
          </w:p>
        </w:tc>
        <w:tc>
          <w:tcPr>
            <w:tcW w:w="1701" w:type="dxa"/>
            <w:vAlign w:val="center"/>
          </w:tcPr>
          <w:p w:rsidRPr="00795463" w:rsidR="00E30AFA" w:rsidP="00655020" w:rsidRDefault="00E30AFA" w14:paraId="0FA30F04"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20</w:t>
            </w:r>
          </w:p>
        </w:tc>
        <w:tc>
          <w:tcPr>
            <w:tcW w:w="1701" w:type="dxa"/>
            <w:vAlign w:val="center"/>
          </w:tcPr>
          <w:p w:rsidRPr="00795463" w:rsidR="00E30AFA" w:rsidP="00655020" w:rsidRDefault="00E30AFA" w14:paraId="7D83D907"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25</w:t>
            </w:r>
          </w:p>
        </w:tc>
      </w:tr>
      <w:tr w:rsidR="00E30AFA" w:rsidTr="00655020" w14:paraId="64E8A9E4" w14:textId="77777777">
        <w:trPr>
          <w:trHeight w:val="1701"/>
          <w:jc w:val="center"/>
        </w:trPr>
        <w:tc>
          <w:tcPr>
            <w:tcW w:w="1701" w:type="dxa"/>
            <w:vAlign w:val="center"/>
          </w:tcPr>
          <w:p w:rsidRPr="00795463" w:rsidR="00E30AFA" w:rsidP="00655020" w:rsidRDefault="00E30AFA" w14:paraId="4DAF8630"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10</w:t>
            </w:r>
          </w:p>
        </w:tc>
        <w:tc>
          <w:tcPr>
            <w:tcW w:w="1701" w:type="dxa"/>
            <w:vAlign w:val="center"/>
          </w:tcPr>
          <w:p w:rsidRPr="00795463" w:rsidR="00E30AFA" w:rsidP="00655020" w:rsidRDefault="00E30AFA" w14:paraId="61BBBF0B"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30</w:t>
            </w:r>
          </w:p>
        </w:tc>
        <w:tc>
          <w:tcPr>
            <w:tcW w:w="1701" w:type="dxa"/>
            <w:vAlign w:val="center"/>
          </w:tcPr>
          <w:p w:rsidRPr="00795463" w:rsidR="00E30AFA" w:rsidP="00655020" w:rsidRDefault="00E30AFA" w14:paraId="7A9D0081"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35</w:t>
            </w:r>
          </w:p>
        </w:tc>
        <w:tc>
          <w:tcPr>
            <w:tcW w:w="1701" w:type="dxa"/>
            <w:vAlign w:val="center"/>
          </w:tcPr>
          <w:p w:rsidRPr="00795463" w:rsidR="00E30AFA" w:rsidP="00655020" w:rsidRDefault="00E30AFA" w14:paraId="74294A33"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45</w:t>
            </w:r>
          </w:p>
        </w:tc>
        <w:tc>
          <w:tcPr>
            <w:tcW w:w="1701" w:type="dxa"/>
            <w:vAlign w:val="center"/>
          </w:tcPr>
          <w:p w:rsidRPr="00795463" w:rsidR="00E30AFA" w:rsidP="00655020" w:rsidRDefault="00E30AFA" w14:paraId="6F1071BF"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5</w:t>
            </w:r>
          </w:p>
        </w:tc>
      </w:tr>
      <w:tr w:rsidR="00E30AFA" w:rsidTr="00655020" w14:paraId="0AB4D057" w14:textId="77777777">
        <w:trPr>
          <w:trHeight w:val="1701"/>
          <w:jc w:val="center"/>
        </w:trPr>
        <w:tc>
          <w:tcPr>
            <w:tcW w:w="1701" w:type="dxa"/>
            <w:vAlign w:val="center"/>
          </w:tcPr>
          <w:p w:rsidRPr="00795463" w:rsidR="00E30AFA" w:rsidP="00655020" w:rsidRDefault="00E30AFA" w14:paraId="4CCA7342"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0</w:t>
            </w:r>
          </w:p>
        </w:tc>
        <w:tc>
          <w:tcPr>
            <w:tcW w:w="1701" w:type="dxa"/>
            <w:vAlign w:val="center"/>
          </w:tcPr>
          <w:p w:rsidRPr="00795463" w:rsidR="00E30AFA" w:rsidP="00655020" w:rsidRDefault="00E30AFA" w14:paraId="0DB4863E"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20</w:t>
            </w:r>
          </w:p>
        </w:tc>
        <w:tc>
          <w:tcPr>
            <w:tcW w:w="1701" w:type="dxa"/>
            <w:vAlign w:val="center"/>
          </w:tcPr>
          <w:p w:rsidRPr="00795463" w:rsidR="00E30AFA" w:rsidP="00655020" w:rsidRDefault="00E30AFA" w14:paraId="618EB524"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15</w:t>
            </w:r>
          </w:p>
        </w:tc>
        <w:tc>
          <w:tcPr>
            <w:tcW w:w="1701" w:type="dxa"/>
            <w:vAlign w:val="center"/>
          </w:tcPr>
          <w:p w:rsidRPr="00795463" w:rsidR="00E30AFA" w:rsidP="00655020" w:rsidRDefault="00E30AFA" w14:paraId="3AC7FDE5"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30</w:t>
            </w:r>
          </w:p>
        </w:tc>
        <w:tc>
          <w:tcPr>
            <w:tcW w:w="1701" w:type="dxa"/>
            <w:vAlign w:val="center"/>
          </w:tcPr>
          <w:p w:rsidRPr="00795463" w:rsidR="00E30AFA" w:rsidP="00655020" w:rsidRDefault="00E30AFA" w14:paraId="25640F89" w14:textId="77777777">
            <w:pPr>
              <w:jc w:val="center"/>
              <w:rPr>
                <w:rFonts w:ascii="CenturyGothic-Bold" w:hAnsi="CenturyGothic-Bold" w:cs="CenturyGothic-Bold"/>
                <w:b/>
                <w:bCs/>
                <w:color w:val="000000" w:themeColor="text1"/>
                <w:sz w:val="52"/>
                <w:szCs w:val="36"/>
              </w:rPr>
            </w:pPr>
            <w:r>
              <w:rPr>
                <w:rFonts w:ascii="CenturyGothic-Bold" w:hAnsi="CenturyGothic-Bold" w:cs="CenturyGothic-Bold"/>
                <w:b/>
                <w:bCs/>
                <w:color w:val="000000" w:themeColor="text1"/>
                <w:sz w:val="52"/>
                <w:szCs w:val="36"/>
              </w:rPr>
              <w:t>10</w:t>
            </w:r>
          </w:p>
        </w:tc>
      </w:tr>
    </w:tbl>
    <w:p w:rsidRPr="00795463" w:rsidR="00E30AFA" w:rsidP="00E30AFA" w:rsidRDefault="00E30AFA" w14:paraId="5D7D1397" w14:textId="553D3B2F">
      <w:r w:rsidRPr="00795463">
        <w:t xml:space="preserve">Recording sheet </w:t>
      </w:r>
      <w:r>
        <w:t>fives</w:t>
      </w:r>
    </w:p>
    <w:tbl>
      <w:tblPr>
        <w:tblStyle w:val="TableGrid"/>
        <w:tblW w:w="10207" w:type="dxa"/>
        <w:tblInd w:w="-34" w:type="dxa"/>
        <w:tblLayout w:type="fixed"/>
        <w:tblLook w:val="04A0" w:firstRow="1" w:lastRow="0" w:firstColumn="1" w:lastColumn="0" w:noHBand="0" w:noVBand="1"/>
      </w:tblPr>
      <w:tblGrid>
        <w:gridCol w:w="993"/>
        <w:gridCol w:w="2362"/>
        <w:gridCol w:w="1465"/>
        <w:gridCol w:w="425"/>
        <w:gridCol w:w="1134"/>
        <w:gridCol w:w="2567"/>
        <w:gridCol w:w="1261"/>
      </w:tblGrid>
      <w:tr w:rsidRPr="00BB0B1C" w:rsidR="00E30AFA" w:rsidTr="00655020" w14:paraId="01A7C2AE" w14:textId="77777777">
        <w:tc>
          <w:tcPr>
            <w:tcW w:w="3355" w:type="dxa"/>
            <w:gridSpan w:val="2"/>
            <w:shd w:val="clear" w:color="auto" w:fill="E2EFD9" w:themeFill="accent6" w:themeFillTint="33"/>
          </w:tcPr>
          <w:p w:rsidRPr="00BB0B1C" w:rsidR="00E30AFA" w:rsidP="00655020" w:rsidRDefault="00EB5960" w14:paraId="22656717" w14:textId="1BAFDEC3">
            <w:pPr>
              <w:pStyle w:val="NoSpacing"/>
              <w:jc w:val="center"/>
              <w:rPr>
                <w:rFonts w:asciiTheme="minorHAnsi" w:hAnsiTheme="minorHAnsi"/>
                <w:sz w:val="32"/>
                <w:szCs w:val="22"/>
              </w:rPr>
            </w:pPr>
            <w:r>
              <w:rPr>
                <w:rFonts w:asciiTheme="minorHAnsi" w:hAnsiTheme="minorHAnsi"/>
                <w:sz w:val="32"/>
                <w:szCs w:val="22"/>
              </w:rPr>
              <w:t>Player</w:t>
            </w:r>
            <w:r w:rsidRPr="00BB0B1C" w:rsidR="00E30AFA">
              <w:rPr>
                <w:rFonts w:asciiTheme="minorHAnsi" w:hAnsiTheme="minorHAnsi"/>
                <w:sz w:val="32"/>
                <w:szCs w:val="22"/>
              </w:rPr>
              <w:t xml:space="preserve"> 1</w:t>
            </w:r>
          </w:p>
        </w:tc>
        <w:tc>
          <w:tcPr>
            <w:tcW w:w="3024" w:type="dxa"/>
            <w:gridSpan w:val="3"/>
            <w:shd w:val="clear" w:color="auto" w:fill="000000" w:themeFill="text1"/>
          </w:tcPr>
          <w:p w:rsidRPr="00BB0B1C" w:rsidR="00E30AFA" w:rsidP="00655020" w:rsidRDefault="00E30AFA" w14:paraId="2730B207" w14:textId="77777777">
            <w:pPr>
              <w:pStyle w:val="NoSpacing"/>
              <w:jc w:val="center"/>
              <w:rPr>
                <w:rFonts w:asciiTheme="minorHAnsi" w:hAnsiTheme="minorHAnsi"/>
                <w:sz w:val="32"/>
                <w:szCs w:val="22"/>
              </w:rPr>
            </w:pPr>
          </w:p>
        </w:tc>
        <w:tc>
          <w:tcPr>
            <w:tcW w:w="3828" w:type="dxa"/>
            <w:gridSpan w:val="2"/>
            <w:shd w:val="clear" w:color="auto" w:fill="DEEAF6" w:themeFill="accent5" w:themeFillTint="33"/>
          </w:tcPr>
          <w:p w:rsidRPr="00BB0B1C" w:rsidR="00E30AFA" w:rsidP="00655020" w:rsidRDefault="00EB5960" w14:paraId="122A73C3" w14:textId="00F809BF">
            <w:pPr>
              <w:pStyle w:val="NoSpacing"/>
              <w:jc w:val="center"/>
              <w:rPr>
                <w:rFonts w:asciiTheme="minorHAnsi" w:hAnsiTheme="minorHAnsi"/>
                <w:sz w:val="32"/>
                <w:szCs w:val="22"/>
              </w:rPr>
            </w:pPr>
            <w:r>
              <w:rPr>
                <w:rFonts w:asciiTheme="minorHAnsi" w:hAnsiTheme="minorHAnsi"/>
                <w:sz w:val="32"/>
                <w:szCs w:val="22"/>
              </w:rPr>
              <w:t>Player</w:t>
            </w:r>
            <w:r w:rsidRPr="00BB0B1C" w:rsidR="00E30AFA">
              <w:rPr>
                <w:rFonts w:asciiTheme="minorHAnsi" w:hAnsiTheme="minorHAnsi"/>
                <w:sz w:val="32"/>
                <w:szCs w:val="22"/>
              </w:rPr>
              <w:t xml:space="preserve"> 2</w:t>
            </w:r>
          </w:p>
        </w:tc>
      </w:tr>
      <w:tr w:rsidRPr="00BB0B1C" w:rsidR="00E30AFA" w:rsidTr="00655020" w14:paraId="2F16A3E6" w14:textId="77777777">
        <w:tc>
          <w:tcPr>
            <w:tcW w:w="993" w:type="dxa"/>
          </w:tcPr>
          <w:p w:rsidRPr="00BB0B1C" w:rsidR="00E30AFA" w:rsidP="00655020" w:rsidRDefault="00E30AFA" w14:paraId="1BE44197" w14:textId="77777777">
            <w:pPr>
              <w:pStyle w:val="NoSpacing"/>
              <w:jc w:val="center"/>
              <w:rPr>
                <w:rFonts w:asciiTheme="minorHAnsi" w:hAnsiTheme="minorHAnsi"/>
                <w:sz w:val="28"/>
                <w:szCs w:val="28"/>
              </w:rPr>
            </w:pPr>
            <w:r w:rsidRPr="00BB0B1C">
              <w:rPr>
                <w:rFonts w:asciiTheme="minorHAnsi" w:hAnsiTheme="minorHAnsi"/>
                <w:sz w:val="28"/>
                <w:szCs w:val="28"/>
              </w:rPr>
              <w:t>Rolled</w:t>
            </w:r>
          </w:p>
        </w:tc>
        <w:tc>
          <w:tcPr>
            <w:tcW w:w="2362" w:type="dxa"/>
          </w:tcPr>
          <w:p w:rsidRPr="00BB0B1C" w:rsidR="00E30AFA" w:rsidP="00655020" w:rsidRDefault="00E30AFA" w14:paraId="1EB4F010" w14:textId="77777777">
            <w:pPr>
              <w:pStyle w:val="NoSpacing"/>
              <w:jc w:val="center"/>
              <w:rPr>
                <w:rFonts w:asciiTheme="minorHAnsi" w:hAnsiTheme="minorHAnsi"/>
                <w:sz w:val="28"/>
                <w:szCs w:val="28"/>
              </w:rPr>
            </w:pPr>
            <w:r>
              <w:rPr>
                <w:rFonts w:asciiTheme="minorHAnsi" w:hAnsiTheme="minorHAnsi"/>
                <w:sz w:val="28"/>
                <w:szCs w:val="28"/>
              </w:rPr>
              <w:t>Number sentence</w:t>
            </w:r>
          </w:p>
        </w:tc>
        <w:tc>
          <w:tcPr>
            <w:tcW w:w="1465" w:type="dxa"/>
          </w:tcPr>
          <w:p w:rsidRPr="00BB0B1C" w:rsidR="00E30AFA" w:rsidP="00655020" w:rsidRDefault="00E30AFA" w14:paraId="1E6A4941" w14:textId="77777777">
            <w:pPr>
              <w:pStyle w:val="NoSpacing"/>
              <w:jc w:val="center"/>
              <w:rPr>
                <w:rFonts w:asciiTheme="minorHAnsi" w:hAnsiTheme="minorHAnsi"/>
                <w:sz w:val="28"/>
                <w:szCs w:val="28"/>
              </w:rPr>
            </w:pPr>
            <w:r>
              <w:rPr>
                <w:rFonts w:asciiTheme="minorHAnsi" w:hAnsiTheme="minorHAnsi"/>
                <w:sz w:val="28"/>
                <w:szCs w:val="28"/>
              </w:rPr>
              <w:t>Covered</w:t>
            </w:r>
          </w:p>
        </w:tc>
        <w:tc>
          <w:tcPr>
            <w:tcW w:w="425" w:type="dxa"/>
            <w:shd w:val="clear" w:color="auto" w:fill="000000" w:themeFill="text1"/>
          </w:tcPr>
          <w:p w:rsidRPr="00BB0B1C" w:rsidR="00E30AFA" w:rsidP="00655020" w:rsidRDefault="00E30AFA" w14:paraId="6E88FD9E" w14:textId="77777777">
            <w:pPr>
              <w:pStyle w:val="NoSpacing"/>
              <w:jc w:val="center"/>
              <w:rPr>
                <w:rFonts w:asciiTheme="minorHAnsi" w:hAnsiTheme="minorHAnsi"/>
                <w:sz w:val="28"/>
                <w:szCs w:val="28"/>
              </w:rPr>
            </w:pPr>
          </w:p>
        </w:tc>
        <w:tc>
          <w:tcPr>
            <w:tcW w:w="1134" w:type="dxa"/>
          </w:tcPr>
          <w:p w:rsidRPr="00BB0B1C" w:rsidR="00E30AFA" w:rsidP="00655020" w:rsidRDefault="00E30AFA" w14:paraId="18768508" w14:textId="77777777">
            <w:pPr>
              <w:pStyle w:val="NoSpacing"/>
              <w:jc w:val="center"/>
              <w:rPr>
                <w:rFonts w:asciiTheme="minorHAnsi" w:hAnsiTheme="minorHAnsi"/>
                <w:sz w:val="28"/>
                <w:szCs w:val="28"/>
              </w:rPr>
            </w:pPr>
            <w:r w:rsidRPr="00BB0B1C">
              <w:rPr>
                <w:rFonts w:asciiTheme="minorHAnsi" w:hAnsiTheme="minorHAnsi"/>
                <w:sz w:val="28"/>
                <w:szCs w:val="28"/>
              </w:rPr>
              <w:t>Rolled</w:t>
            </w:r>
          </w:p>
        </w:tc>
        <w:tc>
          <w:tcPr>
            <w:tcW w:w="2567" w:type="dxa"/>
          </w:tcPr>
          <w:p w:rsidRPr="00BB0B1C" w:rsidR="00E30AFA" w:rsidP="00655020" w:rsidRDefault="00E30AFA" w14:paraId="15DA520F" w14:textId="77777777">
            <w:pPr>
              <w:pStyle w:val="NoSpacing"/>
              <w:jc w:val="center"/>
              <w:rPr>
                <w:rFonts w:asciiTheme="minorHAnsi" w:hAnsiTheme="minorHAnsi"/>
                <w:sz w:val="28"/>
                <w:szCs w:val="28"/>
              </w:rPr>
            </w:pPr>
            <w:r>
              <w:rPr>
                <w:rFonts w:asciiTheme="minorHAnsi" w:hAnsiTheme="minorHAnsi"/>
                <w:sz w:val="28"/>
                <w:szCs w:val="28"/>
              </w:rPr>
              <w:t>Number sentence</w:t>
            </w:r>
          </w:p>
        </w:tc>
        <w:tc>
          <w:tcPr>
            <w:tcW w:w="1261" w:type="dxa"/>
          </w:tcPr>
          <w:p w:rsidRPr="00BB0B1C" w:rsidR="00E30AFA" w:rsidP="00655020" w:rsidRDefault="00E30AFA" w14:paraId="738ACE3B" w14:textId="77777777">
            <w:pPr>
              <w:pStyle w:val="NoSpacing"/>
              <w:jc w:val="center"/>
              <w:rPr>
                <w:rFonts w:asciiTheme="minorHAnsi" w:hAnsiTheme="minorHAnsi"/>
                <w:sz w:val="28"/>
                <w:szCs w:val="28"/>
              </w:rPr>
            </w:pPr>
            <w:r>
              <w:rPr>
                <w:rFonts w:asciiTheme="minorHAnsi" w:hAnsiTheme="minorHAnsi"/>
                <w:sz w:val="28"/>
                <w:szCs w:val="28"/>
              </w:rPr>
              <w:t>Covered</w:t>
            </w:r>
          </w:p>
        </w:tc>
      </w:tr>
      <w:tr w:rsidRPr="00BB0B1C" w:rsidR="00E30AFA" w:rsidTr="00655020" w14:paraId="3AF61B8C" w14:textId="77777777">
        <w:tc>
          <w:tcPr>
            <w:tcW w:w="993" w:type="dxa"/>
          </w:tcPr>
          <w:p w:rsidRPr="00BB0B1C" w:rsidR="00E30AFA" w:rsidP="00655020" w:rsidRDefault="00E30AFA" w14:paraId="129A68C7" w14:textId="77777777">
            <w:pPr>
              <w:pStyle w:val="NoSpacing"/>
              <w:jc w:val="center"/>
              <w:rPr>
                <w:rFonts w:asciiTheme="minorHAnsi" w:hAnsiTheme="minorHAnsi"/>
                <w:b/>
                <w:color w:val="00B0F0"/>
                <w:sz w:val="32"/>
                <w:szCs w:val="22"/>
              </w:rPr>
            </w:pPr>
          </w:p>
        </w:tc>
        <w:tc>
          <w:tcPr>
            <w:tcW w:w="2362" w:type="dxa"/>
          </w:tcPr>
          <w:p w:rsidRPr="00BB0B1C" w:rsidR="00E30AFA" w:rsidP="00655020" w:rsidRDefault="00E30AFA" w14:paraId="48B252F0" w14:textId="77777777">
            <w:pPr>
              <w:pStyle w:val="NoSpacing"/>
              <w:jc w:val="center"/>
              <w:rPr>
                <w:rFonts w:asciiTheme="minorHAnsi" w:hAnsiTheme="minorHAnsi"/>
                <w:b/>
                <w:color w:val="00B0F0"/>
                <w:sz w:val="32"/>
                <w:szCs w:val="22"/>
              </w:rPr>
            </w:pPr>
          </w:p>
        </w:tc>
        <w:tc>
          <w:tcPr>
            <w:tcW w:w="1465" w:type="dxa"/>
            <w:shd w:val="clear" w:color="auto" w:fill="FFFFFF" w:themeFill="background1"/>
          </w:tcPr>
          <w:p w:rsidRPr="00BB0B1C" w:rsidR="00E30AFA" w:rsidP="00655020" w:rsidRDefault="00E30AFA" w14:paraId="7C24A750" w14:textId="77777777">
            <w:pPr>
              <w:pStyle w:val="NoSpacing"/>
              <w:shd w:val="clear" w:color="auto" w:fill="FFFFFF" w:themeFill="background1"/>
              <w:jc w:val="center"/>
              <w:rPr>
                <w:rFonts w:asciiTheme="minorHAnsi" w:hAnsiTheme="minorHAnsi"/>
                <w:b/>
                <w:color w:val="00B0F0"/>
                <w:sz w:val="32"/>
                <w:szCs w:val="22"/>
              </w:rPr>
            </w:pPr>
          </w:p>
        </w:tc>
        <w:tc>
          <w:tcPr>
            <w:tcW w:w="425" w:type="dxa"/>
            <w:shd w:val="clear" w:color="auto" w:fill="000000" w:themeFill="text1"/>
          </w:tcPr>
          <w:p w:rsidRPr="00BB0B1C" w:rsidR="00E30AFA" w:rsidP="00655020" w:rsidRDefault="00E30AFA" w14:paraId="25339802" w14:textId="77777777">
            <w:pPr>
              <w:pStyle w:val="NoSpacing"/>
              <w:jc w:val="center"/>
              <w:rPr>
                <w:rFonts w:asciiTheme="minorHAnsi" w:hAnsiTheme="minorHAnsi"/>
                <w:sz w:val="32"/>
                <w:szCs w:val="22"/>
              </w:rPr>
            </w:pPr>
          </w:p>
        </w:tc>
        <w:tc>
          <w:tcPr>
            <w:tcW w:w="1134" w:type="dxa"/>
          </w:tcPr>
          <w:p w:rsidRPr="00BB0B1C" w:rsidR="00E30AFA" w:rsidP="00655020" w:rsidRDefault="00E30AFA" w14:paraId="475B4697" w14:textId="77777777">
            <w:pPr>
              <w:pStyle w:val="NoSpacing"/>
              <w:jc w:val="center"/>
              <w:rPr>
                <w:rFonts w:asciiTheme="minorHAnsi" w:hAnsiTheme="minorHAnsi"/>
                <w:b/>
                <w:color w:val="00B050"/>
                <w:sz w:val="32"/>
                <w:szCs w:val="22"/>
              </w:rPr>
            </w:pPr>
          </w:p>
        </w:tc>
        <w:tc>
          <w:tcPr>
            <w:tcW w:w="2567" w:type="dxa"/>
          </w:tcPr>
          <w:p w:rsidRPr="00BB0B1C" w:rsidR="00E30AFA" w:rsidP="00655020" w:rsidRDefault="00E30AFA" w14:paraId="13AFDBBC" w14:textId="77777777">
            <w:pPr>
              <w:pStyle w:val="NoSpacing"/>
              <w:jc w:val="center"/>
              <w:rPr>
                <w:rFonts w:asciiTheme="minorHAnsi" w:hAnsiTheme="minorHAnsi"/>
                <w:b/>
                <w:color w:val="00B050"/>
                <w:sz w:val="32"/>
                <w:szCs w:val="22"/>
              </w:rPr>
            </w:pPr>
          </w:p>
        </w:tc>
        <w:tc>
          <w:tcPr>
            <w:tcW w:w="1261" w:type="dxa"/>
            <w:shd w:val="clear" w:color="auto" w:fill="FFFFFF" w:themeFill="background1"/>
          </w:tcPr>
          <w:p w:rsidRPr="00BB0B1C" w:rsidR="00E30AFA" w:rsidP="00655020" w:rsidRDefault="00E30AFA" w14:paraId="5C8D7CB5" w14:textId="77777777">
            <w:pPr>
              <w:pStyle w:val="NoSpacing"/>
              <w:jc w:val="center"/>
              <w:rPr>
                <w:rFonts w:asciiTheme="minorHAnsi" w:hAnsiTheme="minorHAnsi"/>
                <w:b/>
                <w:color w:val="00B050"/>
                <w:sz w:val="32"/>
                <w:szCs w:val="22"/>
              </w:rPr>
            </w:pPr>
          </w:p>
        </w:tc>
      </w:tr>
      <w:tr w:rsidRPr="00BB0B1C" w:rsidR="00E30AFA" w:rsidTr="00655020" w14:paraId="53A78BC8" w14:textId="77777777">
        <w:tc>
          <w:tcPr>
            <w:tcW w:w="993" w:type="dxa"/>
          </w:tcPr>
          <w:p w:rsidRPr="00BB0B1C" w:rsidR="00E30AFA" w:rsidP="00655020" w:rsidRDefault="00E30AFA" w14:paraId="0E8BA400" w14:textId="77777777">
            <w:pPr>
              <w:pStyle w:val="NoSpacing"/>
              <w:jc w:val="center"/>
              <w:rPr>
                <w:rFonts w:asciiTheme="minorHAnsi" w:hAnsiTheme="minorHAnsi"/>
                <w:b/>
                <w:color w:val="00B0F0"/>
                <w:sz w:val="32"/>
                <w:szCs w:val="22"/>
              </w:rPr>
            </w:pPr>
          </w:p>
        </w:tc>
        <w:tc>
          <w:tcPr>
            <w:tcW w:w="2362" w:type="dxa"/>
          </w:tcPr>
          <w:p w:rsidRPr="00BB0B1C" w:rsidR="00E30AFA" w:rsidP="00655020" w:rsidRDefault="00E30AFA" w14:paraId="1E1F5B2F" w14:textId="77777777">
            <w:pPr>
              <w:pStyle w:val="NoSpacing"/>
              <w:jc w:val="center"/>
              <w:rPr>
                <w:rFonts w:asciiTheme="minorHAnsi" w:hAnsiTheme="minorHAnsi"/>
                <w:b/>
                <w:color w:val="00B0F0"/>
                <w:sz w:val="32"/>
                <w:szCs w:val="22"/>
              </w:rPr>
            </w:pPr>
          </w:p>
        </w:tc>
        <w:tc>
          <w:tcPr>
            <w:tcW w:w="1465" w:type="dxa"/>
          </w:tcPr>
          <w:p w:rsidRPr="00BB0B1C" w:rsidR="00E30AFA" w:rsidP="00655020" w:rsidRDefault="00E30AFA" w14:paraId="33F9E2FB" w14:textId="77777777">
            <w:pPr>
              <w:pStyle w:val="NoSpacing"/>
              <w:jc w:val="center"/>
              <w:rPr>
                <w:rFonts w:asciiTheme="minorHAnsi" w:hAnsiTheme="minorHAnsi"/>
                <w:b/>
                <w:color w:val="00B0F0"/>
                <w:sz w:val="32"/>
                <w:szCs w:val="22"/>
              </w:rPr>
            </w:pPr>
          </w:p>
        </w:tc>
        <w:tc>
          <w:tcPr>
            <w:tcW w:w="425" w:type="dxa"/>
            <w:shd w:val="clear" w:color="auto" w:fill="000000" w:themeFill="text1"/>
          </w:tcPr>
          <w:p w:rsidRPr="00BB0B1C" w:rsidR="00E30AFA" w:rsidP="00655020" w:rsidRDefault="00E30AFA" w14:paraId="148586E9" w14:textId="77777777">
            <w:pPr>
              <w:pStyle w:val="NoSpacing"/>
              <w:jc w:val="center"/>
              <w:rPr>
                <w:rFonts w:asciiTheme="minorHAnsi" w:hAnsiTheme="minorHAnsi"/>
                <w:sz w:val="32"/>
                <w:szCs w:val="22"/>
              </w:rPr>
            </w:pPr>
          </w:p>
        </w:tc>
        <w:tc>
          <w:tcPr>
            <w:tcW w:w="1134" w:type="dxa"/>
          </w:tcPr>
          <w:p w:rsidRPr="00BB0B1C" w:rsidR="00E30AFA" w:rsidP="00655020" w:rsidRDefault="00E30AFA" w14:paraId="6195564F" w14:textId="77777777">
            <w:pPr>
              <w:pStyle w:val="NoSpacing"/>
              <w:jc w:val="center"/>
              <w:rPr>
                <w:rFonts w:asciiTheme="minorHAnsi" w:hAnsiTheme="minorHAnsi"/>
                <w:b/>
                <w:color w:val="00B050"/>
                <w:sz w:val="32"/>
                <w:szCs w:val="22"/>
              </w:rPr>
            </w:pPr>
          </w:p>
        </w:tc>
        <w:tc>
          <w:tcPr>
            <w:tcW w:w="2567" w:type="dxa"/>
          </w:tcPr>
          <w:p w:rsidRPr="00BB0B1C" w:rsidR="00E30AFA" w:rsidP="00655020" w:rsidRDefault="00E30AFA" w14:paraId="391D0159" w14:textId="77777777">
            <w:pPr>
              <w:pStyle w:val="NoSpacing"/>
              <w:jc w:val="center"/>
              <w:rPr>
                <w:rFonts w:asciiTheme="minorHAnsi" w:hAnsiTheme="minorHAnsi"/>
                <w:b/>
                <w:color w:val="00B050"/>
                <w:sz w:val="32"/>
                <w:szCs w:val="22"/>
              </w:rPr>
            </w:pPr>
          </w:p>
        </w:tc>
        <w:tc>
          <w:tcPr>
            <w:tcW w:w="1261" w:type="dxa"/>
          </w:tcPr>
          <w:p w:rsidRPr="00BB0B1C" w:rsidR="00E30AFA" w:rsidP="00655020" w:rsidRDefault="00E30AFA" w14:paraId="28C97558" w14:textId="77777777">
            <w:pPr>
              <w:pStyle w:val="NoSpacing"/>
              <w:jc w:val="center"/>
              <w:rPr>
                <w:rFonts w:asciiTheme="minorHAnsi" w:hAnsiTheme="minorHAnsi"/>
                <w:b/>
                <w:color w:val="00B050"/>
                <w:sz w:val="32"/>
                <w:szCs w:val="22"/>
              </w:rPr>
            </w:pPr>
          </w:p>
        </w:tc>
      </w:tr>
      <w:tr w:rsidRPr="00BB0B1C" w:rsidR="00E30AFA" w:rsidTr="00655020" w14:paraId="7DDA1B37" w14:textId="77777777">
        <w:tc>
          <w:tcPr>
            <w:tcW w:w="993" w:type="dxa"/>
          </w:tcPr>
          <w:p w:rsidRPr="00BB0B1C" w:rsidR="00E30AFA" w:rsidP="00655020" w:rsidRDefault="00E30AFA" w14:paraId="5DAA5730" w14:textId="77777777">
            <w:pPr>
              <w:pStyle w:val="NoSpacing"/>
              <w:jc w:val="center"/>
              <w:rPr>
                <w:rFonts w:asciiTheme="minorHAnsi" w:hAnsiTheme="minorHAnsi"/>
                <w:b/>
                <w:color w:val="00B0F0"/>
                <w:sz w:val="32"/>
                <w:szCs w:val="22"/>
              </w:rPr>
            </w:pPr>
          </w:p>
        </w:tc>
        <w:tc>
          <w:tcPr>
            <w:tcW w:w="2362" w:type="dxa"/>
          </w:tcPr>
          <w:p w:rsidRPr="00BB0B1C" w:rsidR="00E30AFA" w:rsidP="00655020" w:rsidRDefault="00E30AFA" w14:paraId="6ADFBCFA" w14:textId="77777777">
            <w:pPr>
              <w:pStyle w:val="NoSpacing"/>
              <w:jc w:val="center"/>
              <w:rPr>
                <w:rFonts w:asciiTheme="minorHAnsi" w:hAnsiTheme="minorHAnsi"/>
                <w:b/>
                <w:color w:val="00B0F0"/>
                <w:sz w:val="32"/>
                <w:szCs w:val="22"/>
              </w:rPr>
            </w:pPr>
          </w:p>
        </w:tc>
        <w:tc>
          <w:tcPr>
            <w:tcW w:w="1465" w:type="dxa"/>
          </w:tcPr>
          <w:p w:rsidRPr="00BB0B1C" w:rsidR="00E30AFA" w:rsidP="00655020" w:rsidRDefault="00E30AFA" w14:paraId="2461BC48" w14:textId="77777777">
            <w:pPr>
              <w:pStyle w:val="NoSpacing"/>
              <w:jc w:val="center"/>
              <w:rPr>
                <w:rFonts w:asciiTheme="minorHAnsi" w:hAnsiTheme="minorHAnsi"/>
                <w:b/>
                <w:color w:val="00B0F0"/>
                <w:sz w:val="32"/>
                <w:szCs w:val="22"/>
              </w:rPr>
            </w:pPr>
          </w:p>
        </w:tc>
        <w:tc>
          <w:tcPr>
            <w:tcW w:w="425" w:type="dxa"/>
            <w:shd w:val="clear" w:color="auto" w:fill="000000" w:themeFill="text1"/>
          </w:tcPr>
          <w:p w:rsidRPr="00BB0B1C" w:rsidR="00E30AFA" w:rsidP="00655020" w:rsidRDefault="00E30AFA" w14:paraId="5480DA91" w14:textId="77777777">
            <w:pPr>
              <w:pStyle w:val="NoSpacing"/>
              <w:jc w:val="center"/>
              <w:rPr>
                <w:rFonts w:asciiTheme="minorHAnsi" w:hAnsiTheme="minorHAnsi"/>
                <w:sz w:val="32"/>
                <w:szCs w:val="22"/>
              </w:rPr>
            </w:pPr>
          </w:p>
        </w:tc>
        <w:tc>
          <w:tcPr>
            <w:tcW w:w="1134" w:type="dxa"/>
          </w:tcPr>
          <w:p w:rsidRPr="00BB0B1C" w:rsidR="00E30AFA" w:rsidP="00655020" w:rsidRDefault="00E30AFA" w14:paraId="6E4DC04B" w14:textId="77777777">
            <w:pPr>
              <w:pStyle w:val="NoSpacing"/>
              <w:jc w:val="center"/>
              <w:rPr>
                <w:rFonts w:asciiTheme="minorHAnsi" w:hAnsiTheme="minorHAnsi"/>
                <w:b/>
                <w:color w:val="00B050"/>
                <w:sz w:val="32"/>
                <w:szCs w:val="22"/>
              </w:rPr>
            </w:pPr>
          </w:p>
        </w:tc>
        <w:tc>
          <w:tcPr>
            <w:tcW w:w="2567" w:type="dxa"/>
          </w:tcPr>
          <w:p w:rsidRPr="00BB0B1C" w:rsidR="00E30AFA" w:rsidP="00655020" w:rsidRDefault="00E30AFA" w14:paraId="37D6F25C" w14:textId="77777777">
            <w:pPr>
              <w:pStyle w:val="NoSpacing"/>
              <w:jc w:val="center"/>
              <w:rPr>
                <w:rFonts w:asciiTheme="minorHAnsi" w:hAnsiTheme="minorHAnsi"/>
                <w:b/>
                <w:color w:val="00B050"/>
                <w:sz w:val="32"/>
                <w:szCs w:val="22"/>
              </w:rPr>
            </w:pPr>
          </w:p>
        </w:tc>
        <w:tc>
          <w:tcPr>
            <w:tcW w:w="1261" w:type="dxa"/>
          </w:tcPr>
          <w:p w:rsidRPr="00BB0B1C" w:rsidR="00E30AFA" w:rsidP="00655020" w:rsidRDefault="00E30AFA" w14:paraId="4C1C89AA" w14:textId="77777777">
            <w:pPr>
              <w:pStyle w:val="NoSpacing"/>
              <w:jc w:val="center"/>
              <w:rPr>
                <w:rFonts w:asciiTheme="minorHAnsi" w:hAnsiTheme="minorHAnsi"/>
                <w:b/>
                <w:color w:val="00B050"/>
                <w:sz w:val="32"/>
                <w:szCs w:val="22"/>
              </w:rPr>
            </w:pPr>
          </w:p>
        </w:tc>
      </w:tr>
      <w:tr w:rsidRPr="00BB0B1C" w:rsidR="00E30AFA" w:rsidTr="00655020" w14:paraId="7CEE7FB9" w14:textId="77777777">
        <w:tc>
          <w:tcPr>
            <w:tcW w:w="993" w:type="dxa"/>
          </w:tcPr>
          <w:p w:rsidRPr="00BB0B1C" w:rsidR="00E30AFA" w:rsidP="00655020" w:rsidRDefault="00E30AFA" w14:paraId="335312BB" w14:textId="77777777">
            <w:pPr>
              <w:pStyle w:val="NoSpacing"/>
              <w:jc w:val="center"/>
              <w:rPr>
                <w:rFonts w:asciiTheme="minorHAnsi" w:hAnsiTheme="minorHAnsi"/>
                <w:b/>
                <w:color w:val="00B0F0"/>
                <w:sz w:val="32"/>
                <w:szCs w:val="22"/>
              </w:rPr>
            </w:pPr>
          </w:p>
        </w:tc>
        <w:tc>
          <w:tcPr>
            <w:tcW w:w="2362" w:type="dxa"/>
          </w:tcPr>
          <w:p w:rsidRPr="00BB0B1C" w:rsidR="00E30AFA" w:rsidP="00655020" w:rsidRDefault="00E30AFA" w14:paraId="15024C41" w14:textId="77777777">
            <w:pPr>
              <w:pStyle w:val="NoSpacing"/>
              <w:jc w:val="center"/>
              <w:rPr>
                <w:rFonts w:asciiTheme="minorHAnsi" w:hAnsiTheme="minorHAnsi"/>
                <w:b/>
                <w:color w:val="00B0F0"/>
                <w:sz w:val="32"/>
                <w:szCs w:val="22"/>
              </w:rPr>
            </w:pPr>
          </w:p>
        </w:tc>
        <w:tc>
          <w:tcPr>
            <w:tcW w:w="1465" w:type="dxa"/>
          </w:tcPr>
          <w:p w:rsidRPr="00BB0B1C" w:rsidR="00E30AFA" w:rsidP="00655020" w:rsidRDefault="00E30AFA" w14:paraId="1434158F" w14:textId="77777777">
            <w:pPr>
              <w:pStyle w:val="NoSpacing"/>
              <w:jc w:val="center"/>
              <w:rPr>
                <w:rFonts w:asciiTheme="minorHAnsi" w:hAnsiTheme="minorHAnsi"/>
                <w:b/>
                <w:color w:val="00B0F0"/>
                <w:sz w:val="32"/>
                <w:szCs w:val="22"/>
              </w:rPr>
            </w:pPr>
          </w:p>
        </w:tc>
        <w:tc>
          <w:tcPr>
            <w:tcW w:w="425" w:type="dxa"/>
            <w:shd w:val="clear" w:color="auto" w:fill="000000" w:themeFill="text1"/>
          </w:tcPr>
          <w:p w:rsidRPr="00BB0B1C" w:rsidR="00E30AFA" w:rsidP="00655020" w:rsidRDefault="00E30AFA" w14:paraId="2D2BCE6A" w14:textId="77777777">
            <w:pPr>
              <w:pStyle w:val="NoSpacing"/>
              <w:jc w:val="center"/>
              <w:rPr>
                <w:rFonts w:asciiTheme="minorHAnsi" w:hAnsiTheme="minorHAnsi"/>
                <w:sz w:val="32"/>
                <w:szCs w:val="22"/>
              </w:rPr>
            </w:pPr>
          </w:p>
        </w:tc>
        <w:tc>
          <w:tcPr>
            <w:tcW w:w="1134" w:type="dxa"/>
          </w:tcPr>
          <w:p w:rsidRPr="00BB0B1C" w:rsidR="00E30AFA" w:rsidP="00655020" w:rsidRDefault="00E30AFA" w14:paraId="049A8C95" w14:textId="77777777">
            <w:pPr>
              <w:pStyle w:val="NoSpacing"/>
              <w:jc w:val="center"/>
              <w:rPr>
                <w:rFonts w:asciiTheme="minorHAnsi" w:hAnsiTheme="minorHAnsi"/>
                <w:b/>
                <w:color w:val="00B050"/>
                <w:sz w:val="32"/>
                <w:szCs w:val="22"/>
              </w:rPr>
            </w:pPr>
          </w:p>
        </w:tc>
        <w:tc>
          <w:tcPr>
            <w:tcW w:w="2567" w:type="dxa"/>
          </w:tcPr>
          <w:p w:rsidRPr="00BB0B1C" w:rsidR="00E30AFA" w:rsidP="00655020" w:rsidRDefault="00E30AFA" w14:paraId="380FDBF6" w14:textId="77777777">
            <w:pPr>
              <w:pStyle w:val="NoSpacing"/>
              <w:jc w:val="center"/>
              <w:rPr>
                <w:rFonts w:asciiTheme="minorHAnsi" w:hAnsiTheme="minorHAnsi"/>
                <w:b/>
                <w:color w:val="00B050"/>
                <w:sz w:val="32"/>
                <w:szCs w:val="22"/>
              </w:rPr>
            </w:pPr>
          </w:p>
        </w:tc>
        <w:tc>
          <w:tcPr>
            <w:tcW w:w="1261" w:type="dxa"/>
          </w:tcPr>
          <w:p w:rsidRPr="00BB0B1C" w:rsidR="00E30AFA" w:rsidP="00655020" w:rsidRDefault="00E30AFA" w14:paraId="5376502C" w14:textId="77777777">
            <w:pPr>
              <w:pStyle w:val="NoSpacing"/>
              <w:jc w:val="center"/>
              <w:rPr>
                <w:rFonts w:asciiTheme="minorHAnsi" w:hAnsiTheme="minorHAnsi"/>
                <w:b/>
                <w:color w:val="00B050"/>
                <w:sz w:val="32"/>
                <w:szCs w:val="22"/>
              </w:rPr>
            </w:pPr>
          </w:p>
        </w:tc>
      </w:tr>
      <w:tr w:rsidRPr="00BB0B1C" w:rsidR="00E30AFA" w:rsidTr="00655020" w14:paraId="46317ED5" w14:textId="77777777">
        <w:tc>
          <w:tcPr>
            <w:tcW w:w="993" w:type="dxa"/>
          </w:tcPr>
          <w:p w:rsidRPr="00BB0B1C" w:rsidR="00E30AFA" w:rsidP="00655020" w:rsidRDefault="00E30AFA" w14:paraId="64A6D0F2" w14:textId="77777777">
            <w:pPr>
              <w:pStyle w:val="NoSpacing"/>
              <w:jc w:val="center"/>
              <w:rPr>
                <w:rFonts w:asciiTheme="minorHAnsi" w:hAnsiTheme="minorHAnsi"/>
                <w:b/>
                <w:color w:val="00B0F0"/>
                <w:sz w:val="32"/>
                <w:szCs w:val="22"/>
              </w:rPr>
            </w:pPr>
          </w:p>
        </w:tc>
        <w:tc>
          <w:tcPr>
            <w:tcW w:w="2362" w:type="dxa"/>
          </w:tcPr>
          <w:p w:rsidRPr="00BB0B1C" w:rsidR="00E30AFA" w:rsidP="00655020" w:rsidRDefault="00E30AFA" w14:paraId="6EAAADC0" w14:textId="77777777">
            <w:pPr>
              <w:pStyle w:val="NoSpacing"/>
              <w:jc w:val="center"/>
              <w:rPr>
                <w:rFonts w:asciiTheme="minorHAnsi" w:hAnsiTheme="minorHAnsi"/>
                <w:b/>
                <w:color w:val="00B0F0"/>
                <w:sz w:val="32"/>
                <w:szCs w:val="22"/>
              </w:rPr>
            </w:pPr>
          </w:p>
        </w:tc>
        <w:tc>
          <w:tcPr>
            <w:tcW w:w="1465" w:type="dxa"/>
          </w:tcPr>
          <w:p w:rsidRPr="00BB0B1C" w:rsidR="00E30AFA" w:rsidP="00655020" w:rsidRDefault="00E30AFA" w14:paraId="24D896CA" w14:textId="77777777">
            <w:pPr>
              <w:pStyle w:val="NoSpacing"/>
              <w:jc w:val="center"/>
              <w:rPr>
                <w:rFonts w:asciiTheme="minorHAnsi" w:hAnsiTheme="minorHAnsi"/>
                <w:b/>
                <w:color w:val="00B0F0"/>
                <w:sz w:val="32"/>
                <w:szCs w:val="22"/>
              </w:rPr>
            </w:pPr>
          </w:p>
        </w:tc>
        <w:tc>
          <w:tcPr>
            <w:tcW w:w="425" w:type="dxa"/>
            <w:shd w:val="clear" w:color="auto" w:fill="000000" w:themeFill="text1"/>
          </w:tcPr>
          <w:p w:rsidRPr="00BB0B1C" w:rsidR="00E30AFA" w:rsidP="00655020" w:rsidRDefault="00E30AFA" w14:paraId="241D7690" w14:textId="77777777">
            <w:pPr>
              <w:pStyle w:val="NoSpacing"/>
              <w:jc w:val="center"/>
              <w:rPr>
                <w:rFonts w:asciiTheme="minorHAnsi" w:hAnsiTheme="minorHAnsi"/>
                <w:sz w:val="32"/>
                <w:szCs w:val="22"/>
              </w:rPr>
            </w:pPr>
          </w:p>
        </w:tc>
        <w:tc>
          <w:tcPr>
            <w:tcW w:w="1134" w:type="dxa"/>
          </w:tcPr>
          <w:p w:rsidRPr="00BB0B1C" w:rsidR="00E30AFA" w:rsidP="00655020" w:rsidRDefault="00E30AFA" w14:paraId="195A281D" w14:textId="77777777">
            <w:pPr>
              <w:pStyle w:val="NoSpacing"/>
              <w:jc w:val="center"/>
              <w:rPr>
                <w:rFonts w:asciiTheme="minorHAnsi" w:hAnsiTheme="minorHAnsi"/>
                <w:b/>
                <w:color w:val="00B050"/>
                <w:sz w:val="32"/>
                <w:szCs w:val="22"/>
              </w:rPr>
            </w:pPr>
          </w:p>
        </w:tc>
        <w:tc>
          <w:tcPr>
            <w:tcW w:w="2567" w:type="dxa"/>
          </w:tcPr>
          <w:p w:rsidRPr="00BB0B1C" w:rsidR="00E30AFA" w:rsidP="00655020" w:rsidRDefault="00E30AFA" w14:paraId="32C1A40C" w14:textId="77777777">
            <w:pPr>
              <w:pStyle w:val="NoSpacing"/>
              <w:jc w:val="center"/>
              <w:rPr>
                <w:rFonts w:asciiTheme="minorHAnsi" w:hAnsiTheme="minorHAnsi"/>
                <w:b/>
                <w:color w:val="00B050"/>
                <w:sz w:val="32"/>
                <w:szCs w:val="22"/>
              </w:rPr>
            </w:pPr>
          </w:p>
        </w:tc>
        <w:tc>
          <w:tcPr>
            <w:tcW w:w="1261" w:type="dxa"/>
          </w:tcPr>
          <w:p w:rsidRPr="00BB0B1C" w:rsidR="00E30AFA" w:rsidP="00655020" w:rsidRDefault="00E30AFA" w14:paraId="49BF2D16" w14:textId="77777777">
            <w:pPr>
              <w:pStyle w:val="NoSpacing"/>
              <w:jc w:val="center"/>
              <w:rPr>
                <w:rFonts w:asciiTheme="minorHAnsi" w:hAnsiTheme="minorHAnsi"/>
                <w:b/>
                <w:color w:val="00B050"/>
                <w:sz w:val="32"/>
                <w:szCs w:val="22"/>
              </w:rPr>
            </w:pPr>
          </w:p>
        </w:tc>
      </w:tr>
      <w:tr w:rsidRPr="00BB0B1C" w:rsidR="00E30AFA" w:rsidTr="00655020" w14:paraId="01A2834B" w14:textId="77777777">
        <w:tc>
          <w:tcPr>
            <w:tcW w:w="993" w:type="dxa"/>
          </w:tcPr>
          <w:p w:rsidRPr="00BB0B1C" w:rsidR="00E30AFA" w:rsidP="00655020" w:rsidRDefault="00E30AFA" w14:paraId="73DB830C" w14:textId="77777777">
            <w:pPr>
              <w:pStyle w:val="NoSpacing"/>
              <w:jc w:val="center"/>
              <w:rPr>
                <w:rFonts w:asciiTheme="minorHAnsi" w:hAnsiTheme="minorHAnsi"/>
                <w:b/>
                <w:color w:val="00B0F0"/>
                <w:sz w:val="32"/>
                <w:szCs w:val="22"/>
              </w:rPr>
            </w:pPr>
          </w:p>
        </w:tc>
        <w:tc>
          <w:tcPr>
            <w:tcW w:w="2362" w:type="dxa"/>
          </w:tcPr>
          <w:p w:rsidRPr="00BB0B1C" w:rsidR="00E30AFA" w:rsidP="00655020" w:rsidRDefault="00E30AFA" w14:paraId="473F631D" w14:textId="77777777">
            <w:pPr>
              <w:pStyle w:val="NoSpacing"/>
              <w:jc w:val="center"/>
              <w:rPr>
                <w:rFonts w:asciiTheme="minorHAnsi" w:hAnsiTheme="minorHAnsi"/>
                <w:b/>
                <w:color w:val="00B0F0"/>
                <w:sz w:val="32"/>
                <w:szCs w:val="22"/>
              </w:rPr>
            </w:pPr>
          </w:p>
        </w:tc>
        <w:tc>
          <w:tcPr>
            <w:tcW w:w="1465" w:type="dxa"/>
          </w:tcPr>
          <w:p w:rsidRPr="00BB0B1C" w:rsidR="00E30AFA" w:rsidP="00655020" w:rsidRDefault="00E30AFA" w14:paraId="65CA1DD5" w14:textId="77777777">
            <w:pPr>
              <w:pStyle w:val="NoSpacing"/>
              <w:jc w:val="center"/>
              <w:rPr>
                <w:rFonts w:asciiTheme="minorHAnsi" w:hAnsiTheme="minorHAnsi"/>
                <w:b/>
                <w:color w:val="00B0F0"/>
                <w:sz w:val="32"/>
                <w:szCs w:val="22"/>
              </w:rPr>
            </w:pPr>
          </w:p>
        </w:tc>
        <w:tc>
          <w:tcPr>
            <w:tcW w:w="425" w:type="dxa"/>
            <w:shd w:val="clear" w:color="auto" w:fill="000000" w:themeFill="text1"/>
          </w:tcPr>
          <w:p w:rsidRPr="00BB0B1C" w:rsidR="00E30AFA" w:rsidP="00655020" w:rsidRDefault="00E30AFA" w14:paraId="15E76D77" w14:textId="77777777">
            <w:pPr>
              <w:pStyle w:val="NoSpacing"/>
              <w:jc w:val="center"/>
              <w:rPr>
                <w:rFonts w:asciiTheme="minorHAnsi" w:hAnsiTheme="minorHAnsi"/>
                <w:sz w:val="32"/>
                <w:szCs w:val="22"/>
              </w:rPr>
            </w:pPr>
          </w:p>
        </w:tc>
        <w:tc>
          <w:tcPr>
            <w:tcW w:w="1134" w:type="dxa"/>
          </w:tcPr>
          <w:p w:rsidRPr="00BB0B1C" w:rsidR="00E30AFA" w:rsidP="00655020" w:rsidRDefault="00E30AFA" w14:paraId="6A5F3616" w14:textId="77777777">
            <w:pPr>
              <w:pStyle w:val="NoSpacing"/>
              <w:jc w:val="center"/>
              <w:rPr>
                <w:rFonts w:asciiTheme="minorHAnsi" w:hAnsiTheme="minorHAnsi"/>
                <w:b/>
                <w:color w:val="00B050"/>
                <w:sz w:val="32"/>
                <w:szCs w:val="22"/>
              </w:rPr>
            </w:pPr>
          </w:p>
        </w:tc>
        <w:tc>
          <w:tcPr>
            <w:tcW w:w="2567" w:type="dxa"/>
          </w:tcPr>
          <w:p w:rsidRPr="00BB0B1C" w:rsidR="00E30AFA" w:rsidP="00655020" w:rsidRDefault="00E30AFA" w14:paraId="61AACB3F" w14:textId="77777777">
            <w:pPr>
              <w:pStyle w:val="NoSpacing"/>
              <w:jc w:val="center"/>
              <w:rPr>
                <w:rFonts w:asciiTheme="minorHAnsi" w:hAnsiTheme="minorHAnsi"/>
                <w:b/>
                <w:color w:val="00B050"/>
                <w:sz w:val="32"/>
                <w:szCs w:val="22"/>
              </w:rPr>
            </w:pPr>
          </w:p>
        </w:tc>
        <w:tc>
          <w:tcPr>
            <w:tcW w:w="1261" w:type="dxa"/>
          </w:tcPr>
          <w:p w:rsidRPr="00BB0B1C" w:rsidR="00E30AFA" w:rsidP="00655020" w:rsidRDefault="00E30AFA" w14:paraId="7044273F" w14:textId="77777777">
            <w:pPr>
              <w:pStyle w:val="NoSpacing"/>
              <w:jc w:val="center"/>
              <w:rPr>
                <w:rFonts w:asciiTheme="minorHAnsi" w:hAnsiTheme="minorHAnsi"/>
                <w:b/>
                <w:color w:val="00B050"/>
                <w:sz w:val="32"/>
                <w:szCs w:val="22"/>
              </w:rPr>
            </w:pPr>
          </w:p>
        </w:tc>
      </w:tr>
      <w:tr w:rsidRPr="00BB0B1C" w:rsidR="00E30AFA" w:rsidTr="00655020" w14:paraId="0843E33C" w14:textId="77777777">
        <w:tc>
          <w:tcPr>
            <w:tcW w:w="993" w:type="dxa"/>
          </w:tcPr>
          <w:p w:rsidRPr="00BB0B1C" w:rsidR="00E30AFA" w:rsidP="00655020" w:rsidRDefault="00E30AFA" w14:paraId="52937AD5" w14:textId="77777777">
            <w:pPr>
              <w:pStyle w:val="NoSpacing"/>
              <w:jc w:val="center"/>
              <w:rPr>
                <w:rFonts w:asciiTheme="minorHAnsi" w:hAnsiTheme="minorHAnsi"/>
                <w:b/>
                <w:color w:val="00B0F0"/>
                <w:sz w:val="32"/>
                <w:szCs w:val="22"/>
              </w:rPr>
            </w:pPr>
          </w:p>
        </w:tc>
        <w:tc>
          <w:tcPr>
            <w:tcW w:w="2362" w:type="dxa"/>
          </w:tcPr>
          <w:p w:rsidRPr="00BB0B1C" w:rsidR="00E30AFA" w:rsidP="00655020" w:rsidRDefault="00E30AFA" w14:paraId="7EDC2C1F" w14:textId="77777777">
            <w:pPr>
              <w:pStyle w:val="NoSpacing"/>
              <w:jc w:val="center"/>
              <w:rPr>
                <w:rFonts w:asciiTheme="minorHAnsi" w:hAnsiTheme="minorHAnsi"/>
                <w:b/>
                <w:color w:val="00B0F0"/>
                <w:sz w:val="32"/>
                <w:szCs w:val="22"/>
              </w:rPr>
            </w:pPr>
          </w:p>
        </w:tc>
        <w:tc>
          <w:tcPr>
            <w:tcW w:w="1465" w:type="dxa"/>
          </w:tcPr>
          <w:p w:rsidRPr="00BB0B1C" w:rsidR="00E30AFA" w:rsidP="00655020" w:rsidRDefault="00E30AFA" w14:paraId="5F959865" w14:textId="77777777">
            <w:pPr>
              <w:pStyle w:val="NoSpacing"/>
              <w:jc w:val="center"/>
              <w:rPr>
                <w:rFonts w:asciiTheme="minorHAnsi" w:hAnsiTheme="minorHAnsi"/>
                <w:b/>
                <w:color w:val="00B0F0"/>
                <w:sz w:val="32"/>
                <w:szCs w:val="22"/>
              </w:rPr>
            </w:pPr>
          </w:p>
        </w:tc>
        <w:tc>
          <w:tcPr>
            <w:tcW w:w="425" w:type="dxa"/>
            <w:shd w:val="clear" w:color="auto" w:fill="000000" w:themeFill="text1"/>
          </w:tcPr>
          <w:p w:rsidRPr="00BB0B1C" w:rsidR="00E30AFA" w:rsidP="00655020" w:rsidRDefault="00E30AFA" w14:paraId="090453B4" w14:textId="77777777">
            <w:pPr>
              <w:pStyle w:val="NoSpacing"/>
              <w:jc w:val="center"/>
              <w:rPr>
                <w:rFonts w:asciiTheme="minorHAnsi" w:hAnsiTheme="minorHAnsi"/>
                <w:sz w:val="32"/>
                <w:szCs w:val="22"/>
              </w:rPr>
            </w:pPr>
          </w:p>
        </w:tc>
        <w:tc>
          <w:tcPr>
            <w:tcW w:w="1134" w:type="dxa"/>
          </w:tcPr>
          <w:p w:rsidRPr="00BB0B1C" w:rsidR="00E30AFA" w:rsidP="00655020" w:rsidRDefault="00E30AFA" w14:paraId="060BE148" w14:textId="77777777">
            <w:pPr>
              <w:pStyle w:val="NoSpacing"/>
              <w:jc w:val="center"/>
              <w:rPr>
                <w:rFonts w:asciiTheme="minorHAnsi" w:hAnsiTheme="minorHAnsi"/>
                <w:b/>
                <w:color w:val="00B050"/>
                <w:sz w:val="32"/>
                <w:szCs w:val="22"/>
              </w:rPr>
            </w:pPr>
          </w:p>
        </w:tc>
        <w:tc>
          <w:tcPr>
            <w:tcW w:w="2567" w:type="dxa"/>
          </w:tcPr>
          <w:p w:rsidRPr="00BB0B1C" w:rsidR="00E30AFA" w:rsidP="00655020" w:rsidRDefault="00E30AFA" w14:paraId="10CE462D" w14:textId="77777777">
            <w:pPr>
              <w:pStyle w:val="NoSpacing"/>
              <w:jc w:val="center"/>
              <w:rPr>
                <w:rFonts w:asciiTheme="minorHAnsi" w:hAnsiTheme="minorHAnsi"/>
                <w:b/>
                <w:color w:val="00B050"/>
                <w:sz w:val="32"/>
                <w:szCs w:val="22"/>
              </w:rPr>
            </w:pPr>
          </w:p>
        </w:tc>
        <w:tc>
          <w:tcPr>
            <w:tcW w:w="1261" w:type="dxa"/>
          </w:tcPr>
          <w:p w:rsidRPr="00BB0B1C" w:rsidR="00E30AFA" w:rsidP="00655020" w:rsidRDefault="00E30AFA" w14:paraId="5466D69B" w14:textId="77777777">
            <w:pPr>
              <w:pStyle w:val="NoSpacing"/>
              <w:jc w:val="center"/>
              <w:rPr>
                <w:rFonts w:asciiTheme="minorHAnsi" w:hAnsiTheme="minorHAnsi"/>
                <w:b/>
                <w:color w:val="00B050"/>
                <w:sz w:val="32"/>
                <w:szCs w:val="22"/>
              </w:rPr>
            </w:pPr>
          </w:p>
        </w:tc>
      </w:tr>
      <w:tr w:rsidRPr="00BB0B1C" w:rsidR="00E30AFA" w:rsidTr="00655020" w14:paraId="12817C03" w14:textId="77777777">
        <w:tc>
          <w:tcPr>
            <w:tcW w:w="993" w:type="dxa"/>
          </w:tcPr>
          <w:p w:rsidRPr="00BB0B1C" w:rsidR="00E30AFA" w:rsidP="00655020" w:rsidRDefault="00E30AFA" w14:paraId="2F712FFE" w14:textId="77777777">
            <w:pPr>
              <w:pStyle w:val="NoSpacing"/>
              <w:jc w:val="center"/>
              <w:rPr>
                <w:rFonts w:asciiTheme="minorHAnsi" w:hAnsiTheme="minorHAnsi"/>
                <w:b/>
                <w:color w:val="00B0F0"/>
                <w:sz w:val="32"/>
                <w:szCs w:val="22"/>
              </w:rPr>
            </w:pPr>
          </w:p>
        </w:tc>
        <w:tc>
          <w:tcPr>
            <w:tcW w:w="2362" w:type="dxa"/>
          </w:tcPr>
          <w:p w:rsidRPr="00BB0B1C" w:rsidR="00E30AFA" w:rsidP="00655020" w:rsidRDefault="00E30AFA" w14:paraId="244AE9C8" w14:textId="77777777">
            <w:pPr>
              <w:pStyle w:val="NoSpacing"/>
              <w:jc w:val="center"/>
              <w:rPr>
                <w:rFonts w:asciiTheme="minorHAnsi" w:hAnsiTheme="minorHAnsi"/>
                <w:b/>
                <w:color w:val="00B0F0"/>
                <w:sz w:val="32"/>
                <w:szCs w:val="22"/>
              </w:rPr>
            </w:pPr>
          </w:p>
        </w:tc>
        <w:tc>
          <w:tcPr>
            <w:tcW w:w="1465" w:type="dxa"/>
          </w:tcPr>
          <w:p w:rsidRPr="00BB0B1C" w:rsidR="00E30AFA" w:rsidP="00655020" w:rsidRDefault="00E30AFA" w14:paraId="68F77492" w14:textId="77777777">
            <w:pPr>
              <w:pStyle w:val="NoSpacing"/>
              <w:jc w:val="center"/>
              <w:rPr>
                <w:rFonts w:asciiTheme="minorHAnsi" w:hAnsiTheme="minorHAnsi"/>
                <w:b/>
                <w:color w:val="00B0F0"/>
                <w:sz w:val="32"/>
                <w:szCs w:val="22"/>
              </w:rPr>
            </w:pPr>
          </w:p>
        </w:tc>
        <w:tc>
          <w:tcPr>
            <w:tcW w:w="425" w:type="dxa"/>
            <w:shd w:val="clear" w:color="auto" w:fill="000000" w:themeFill="text1"/>
          </w:tcPr>
          <w:p w:rsidRPr="00BB0B1C" w:rsidR="00E30AFA" w:rsidP="00655020" w:rsidRDefault="00E30AFA" w14:paraId="783FF9D9" w14:textId="77777777">
            <w:pPr>
              <w:pStyle w:val="NoSpacing"/>
              <w:jc w:val="center"/>
              <w:rPr>
                <w:rFonts w:asciiTheme="minorHAnsi" w:hAnsiTheme="minorHAnsi"/>
                <w:sz w:val="32"/>
                <w:szCs w:val="22"/>
              </w:rPr>
            </w:pPr>
          </w:p>
        </w:tc>
        <w:tc>
          <w:tcPr>
            <w:tcW w:w="1134" w:type="dxa"/>
          </w:tcPr>
          <w:p w:rsidRPr="00BB0B1C" w:rsidR="00E30AFA" w:rsidP="00655020" w:rsidRDefault="00E30AFA" w14:paraId="496100DA" w14:textId="77777777">
            <w:pPr>
              <w:pStyle w:val="NoSpacing"/>
              <w:jc w:val="center"/>
              <w:rPr>
                <w:rFonts w:asciiTheme="minorHAnsi" w:hAnsiTheme="minorHAnsi"/>
                <w:b/>
                <w:color w:val="00B050"/>
                <w:sz w:val="32"/>
                <w:szCs w:val="22"/>
              </w:rPr>
            </w:pPr>
          </w:p>
        </w:tc>
        <w:tc>
          <w:tcPr>
            <w:tcW w:w="2567" w:type="dxa"/>
          </w:tcPr>
          <w:p w:rsidRPr="00BB0B1C" w:rsidR="00E30AFA" w:rsidP="00655020" w:rsidRDefault="00E30AFA" w14:paraId="296A9153" w14:textId="77777777">
            <w:pPr>
              <w:pStyle w:val="NoSpacing"/>
              <w:jc w:val="center"/>
              <w:rPr>
                <w:rFonts w:asciiTheme="minorHAnsi" w:hAnsiTheme="minorHAnsi"/>
                <w:b/>
                <w:color w:val="00B050"/>
                <w:sz w:val="32"/>
                <w:szCs w:val="22"/>
              </w:rPr>
            </w:pPr>
          </w:p>
        </w:tc>
        <w:tc>
          <w:tcPr>
            <w:tcW w:w="1261" w:type="dxa"/>
          </w:tcPr>
          <w:p w:rsidRPr="00BB0B1C" w:rsidR="00E30AFA" w:rsidP="00655020" w:rsidRDefault="00E30AFA" w14:paraId="7855E6BB" w14:textId="77777777">
            <w:pPr>
              <w:pStyle w:val="NoSpacing"/>
              <w:jc w:val="center"/>
              <w:rPr>
                <w:rFonts w:asciiTheme="minorHAnsi" w:hAnsiTheme="minorHAnsi"/>
                <w:b/>
                <w:color w:val="00B050"/>
                <w:sz w:val="32"/>
                <w:szCs w:val="22"/>
              </w:rPr>
            </w:pPr>
          </w:p>
        </w:tc>
      </w:tr>
      <w:tr w:rsidRPr="00BB0B1C" w:rsidR="00E30AFA" w:rsidTr="00655020" w14:paraId="5080B8DD" w14:textId="77777777">
        <w:tc>
          <w:tcPr>
            <w:tcW w:w="993" w:type="dxa"/>
          </w:tcPr>
          <w:p w:rsidRPr="00BB0B1C" w:rsidR="00E30AFA" w:rsidP="00655020" w:rsidRDefault="00E30AFA" w14:paraId="0C7F3E1C" w14:textId="77777777">
            <w:pPr>
              <w:pStyle w:val="NoSpacing"/>
              <w:jc w:val="center"/>
              <w:rPr>
                <w:rFonts w:asciiTheme="minorHAnsi" w:hAnsiTheme="minorHAnsi"/>
                <w:b/>
                <w:color w:val="00B0F0"/>
                <w:sz w:val="32"/>
                <w:szCs w:val="22"/>
              </w:rPr>
            </w:pPr>
          </w:p>
        </w:tc>
        <w:tc>
          <w:tcPr>
            <w:tcW w:w="2362" w:type="dxa"/>
          </w:tcPr>
          <w:p w:rsidRPr="00BB0B1C" w:rsidR="00E30AFA" w:rsidP="00655020" w:rsidRDefault="00E30AFA" w14:paraId="087E626F" w14:textId="77777777">
            <w:pPr>
              <w:pStyle w:val="NoSpacing"/>
              <w:jc w:val="center"/>
              <w:rPr>
                <w:rFonts w:asciiTheme="minorHAnsi" w:hAnsiTheme="minorHAnsi"/>
                <w:b/>
                <w:color w:val="00B0F0"/>
                <w:sz w:val="32"/>
                <w:szCs w:val="22"/>
              </w:rPr>
            </w:pPr>
          </w:p>
        </w:tc>
        <w:tc>
          <w:tcPr>
            <w:tcW w:w="1465" w:type="dxa"/>
          </w:tcPr>
          <w:p w:rsidRPr="00BB0B1C" w:rsidR="00E30AFA" w:rsidP="00655020" w:rsidRDefault="00E30AFA" w14:paraId="739300E1" w14:textId="77777777">
            <w:pPr>
              <w:pStyle w:val="NoSpacing"/>
              <w:jc w:val="center"/>
              <w:rPr>
                <w:rFonts w:asciiTheme="minorHAnsi" w:hAnsiTheme="minorHAnsi"/>
                <w:b/>
                <w:color w:val="00B0F0"/>
                <w:sz w:val="32"/>
                <w:szCs w:val="22"/>
              </w:rPr>
            </w:pPr>
          </w:p>
        </w:tc>
        <w:tc>
          <w:tcPr>
            <w:tcW w:w="425" w:type="dxa"/>
            <w:shd w:val="clear" w:color="auto" w:fill="000000" w:themeFill="text1"/>
          </w:tcPr>
          <w:p w:rsidRPr="00BB0B1C" w:rsidR="00E30AFA" w:rsidP="00655020" w:rsidRDefault="00E30AFA" w14:paraId="6995BFA8" w14:textId="77777777">
            <w:pPr>
              <w:pStyle w:val="NoSpacing"/>
              <w:jc w:val="center"/>
              <w:rPr>
                <w:rFonts w:asciiTheme="minorHAnsi" w:hAnsiTheme="minorHAnsi"/>
                <w:sz w:val="32"/>
                <w:szCs w:val="22"/>
              </w:rPr>
            </w:pPr>
          </w:p>
        </w:tc>
        <w:tc>
          <w:tcPr>
            <w:tcW w:w="1134" w:type="dxa"/>
          </w:tcPr>
          <w:p w:rsidRPr="00BB0B1C" w:rsidR="00E30AFA" w:rsidP="00655020" w:rsidRDefault="00E30AFA" w14:paraId="30E67D0E" w14:textId="77777777">
            <w:pPr>
              <w:pStyle w:val="NoSpacing"/>
              <w:jc w:val="center"/>
              <w:rPr>
                <w:rFonts w:asciiTheme="minorHAnsi" w:hAnsiTheme="minorHAnsi"/>
                <w:b/>
                <w:color w:val="00B050"/>
                <w:sz w:val="32"/>
                <w:szCs w:val="22"/>
              </w:rPr>
            </w:pPr>
          </w:p>
        </w:tc>
        <w:tc>
          <w:tcPr>
            <w:tcW w:w="2567" w:type="dxa"/>
          </w:tcPr>
          <w:p w:rsidRPr="00BB0B1C" w:rsidR="00E30AFA" w:rsidP="00655020" w:rsidRDefault="00E30AFA" w14:paraId="15584094" w14:textId="77777777">
            <w:pPr>
              <w:pStyle w:val="NoSpacing"/>
              <w:jc w:val="center"/>
              <w:rPr>
                <w:rFonts w:asciiTheme="minorHAnsi" w:hAnsiTheme="minorHAnsi"/>
                <w:b/>
                <w:color w:val="00B050"/>
                <w:sz w:val="32"/>
                <w:szCs w:val="22"/>
              </w:rPr>
            </w:pPr>
          </w:p>
        </w:tc>
        <w:tc>
          <w:tcPr>
            <w:tcW w:w="1261" w:type="dxa"/>
          </w:tcPr>
          <w:p w:rsidRPr="00BB0B1C" w:rsidR="00E30AFA" w:rsidP="00655020" w:rsidRDefault="00E30AFA" w14:paraId="75B233F8" w14:textId="77777777">
            <w:pPr>
              <w:pStyle w:val="NoSpacing"/>
              <w:jc w:val="center"/>
              <w:rPr>
                <w:rFonts w:asciiTheme="minorHAnsi" w:hAnsiTheme="minorHAnsi"/>
                <w:b/>
                <w:color w:val="00B050"/>
                <w:sz w:val="32"/>
                <w:szCs w:val="22"/>
              </w:rPr>
            </w:pPr>
          </w:p>
        </w:tc>
      </w:tr>
      <w:tr w:rsidRPr="00BB0B1C" w:rsidR="00E30AFA" w:rsidTr="00655020" w14:paraId="300A3506" w14:textId="77777777">
        <w:tc>
          <w:tcPr>
            <w:tcW w:w="993" w:type="dxa"/>
          </w:tcPr>
          <w:p w:rsidRPr="00BB0B1C" w:rsidR="00E30AFA" w:rsidP="00655020" w:rsidRDefault="00E30AFA" w14:paraId="7540D537" w14:textId="77777777">
            <w:pPr>
              <w:pStyle w:val="NoSpacing"/>
              <w:jc w:val="center"/>
              <w:rPr>
                <w:rFonts w:asciiTheme="minorHAnsi" w:hAnsiTheme="minorHAnsi"/>
                <w:b/>
                <w:color w:val="00B0F0"/>
                <w:sz w:val="32"/>
                <w:szCs w:val="22"/>
              </w:rPr>
            </w:pPr>
          </w:p>
        </w:tc>
        <w:tc>
          <w:tcPr>
            <w:tcW w:w="2362" w:type="dxa"/>
          </w:tcPr>
          <w:p w:rsidRPr="00BB0B1C" w:rsidR="00E30AFA" w:rsidP="00655020" w:rsidRDefault="00E30AFA" w14:paraId="5340A480" w14:textId="77777777">
            <w:pPr>
              <w:pStyle w:val="NoSpacing"/>
              <w:jc w:val="center"/>
              <w:rPr>
                <w:rFonts w:asciiTheme="minorHAnsi" w:hAnsiTheme="minorHAnsi"/>
                <w:b/>
                <w:color w:val="00B0F0"/>
                <w:sz w:val="32"/>
                <w:szCs w:val="22"/>
              </w:rPr>
            </w:pPr>
          </w:p>
        </w:tc>
        <w:tc>
          <w:tcPr>
            <w:tcW w:w="1465" w:type="dxa"/>
          </w:tcPr>
          <w:p w:rsidRPr="00BB0B1C" w:rsidR="00E30AFA" w:rsidP="00655020" w:rsidRDefault="00E30AFA" w14:paraId="71F3B6B6" w14:textId="77777777">
            <w:pPr>
              <w:pStyle w:val="NoSpacing"/>
              <w:jc w:val="center"/>
              <w:rPr>
                <w:rFonts w:asciiTheme="minorHAnsi" w:hAnsiTheme="minorHAnsi"/>
                <w:b/>
                <w:color w:val="00B0F0"/>
                <w:sz w:val="32"/>
                <w:szCs w:val="22"/>
              </w:rPr>
            </w:pPr>
          </w:p>
        </w:tc>
        <w:tc>
          <w:tcPr>
            <w:tcW w:w="425" w:type="dxa"/>
            <w:shd w:val="clear" w:color="auto" w:fill="000000" w:themeFill="text1"/>
          </w:tcPr>
          <w:p w:rsidRPr="00BB0B1C" w:rsidR="00E30AFA" w:rsidP="00655020" w:rsidRDefault="00E30AFA" w14:paraId="2DB559C2" w14:textId="77777777">
            <w:pPr>
              <w:pStyle w:val="NoSpacing"/>
              <w:jc w:val="center"/>
              <w:rPr>
                <w:rFonts w:asciiTheme="minorHAnsi" w:hAnsiTheme="minorHAnsi"/>
                <w:sz w:val="32"/>
                <w:szCs w:val="22"/>
              </w:rPr>
            </w:pPr>
          </w:p>
        </w:tc>
        <w:tc>
          <w:tcPr>
            <w:tcW w:w="1134" w:type="dxa"/>
          </w:tcPr>
          <w:p w:rsidRPr="00BB0B1C" w:rsidR="00E30AFA" w:rsidP="00655020" w:rsidRDefault="00E30AFA" w14:paraId="214121D9" w14:textId="77777777">
            <w:pPr>
              <w:pStyle w:val="NoSpacing"/>
              <w:jc w:val="center"/>
              <w:rPr>
                <w:rFonts w:asciiTheme="minorHAnsi" w:hAnsiTheme="minorHAnsi"/>
                <w:b/>
                <w:color w:val="00B050"/>
                <w:sz w:val="32"/>
                <w:szCs w:val="22"/>
              </w:rPr>
            </w:pPr>
          </w:p>
        </w:tc>
        <w:tc>
          <w:tcPr>
            <w:tcW w:w="2567" w:type="dxa"/>
          </w:tcPr>
          <w:p w:rsidRPr="00BB0B1C" w:rsidR="00E30AFA" w:rsidP="00655020" w:rsidRDefault="00E30AFA" w14:paraId="5ABC486A" w14:textId="77777777">
            <w:pPr>
              <w:pStyle w:val="NoSpacing"/>
              <w:jc w:val="center"/>
              <w:rPr>
                <w:rFonts w:asciiTheme="minorHAnsi" w:hAnsiTheme="minorHAnsi"/>
                <w:b/>
                <w:color w:val="00B050"/>
                <w:sz w:val="32"/>
                <w:szCs w:val="22"/>
              </w:rPr>
            </w:pPr>
          </w:p>
        </w:tc>
        <w:tc>
          <w:tcPr>
            <w:tcW w:w="1261" w:type="dxa"/>
          </w:tcPr>
          <w:p w:rsidRPr="00BB0B1C" w:rsidR="00E30AFA" w:rsidP="00655020" w:rsidRDefault="00E30AFA" w14:paraId="0432E866" w14:textId="77777777">
            <w:pPr>
              <w:pStyle w:val="NoSpacing"/>
              <w:jc w:val="center"/>
              <w:rPr>
                <w:rFonts w:asciiTheme="minorHAnsi" w:hAnsiTheme="minorHAnsi"/>
                <w:b/>
                <w:color w:val="00B050"/>
                <w:sz w:val="32"/>
                <w:szCs w:val="22"/>
              </w:rPr>
            </w:pPr>
          </w:p>
        </w:tc>
      </w:tr>
    </w:tbl>
    <w:p w:rsidR="00DE0378" w:rsidP="00C04B9C" w:rsidRDefault="00DE0378" w14:paraId="2BDCACF3" w14:textId="36D53792">
      <w:pPr>
        <w:pStyle w:val="Heading2"/>
        <w:numPr>
          <w:ilvl w:val="0"/>
          <w:numId w:val="0"/>
        </w:numPr>
      </w:pPr>
      <w:r>
        <w:lastRenderedPageBreak/>
        <w:t>Reflection</w:t>
      </w:r>
    </w:p>
    <w:p w:rsidR="005A3C6C" w:rsidP="00DA3757" w:rsidRDefault="005A3C6C" w14:paraId="6836B321" w14:textId="66377A44">
      <w:r w:rsidR="005A3C6C">
        <w:drawing>
          <wp:inline wp14:editId="3C49424C" wp14:anchorId="0ECBB7A7">
            <wp:extent cx="635027" cy="635027"/>
            <wp:effectExtent l="0" t="0" r="0" b="0"/>
            <wp:docPr id="80413088" name="Picture 908694407" descr="Reflect on your learning." title="Reflection"/>
            <wp:cNvGraphicFramePr>
              <a:graphicFrameLocks noChangeAspect="1"/>
            </wp:cNvGraphicFramePr>
            <a:graphic>
              <a:graphicData uri="http://schemas.openxmlformats.org/drawingml/2006/picture">
                <pic:pic>
                  <pic:nvPicPr>
                    <pic:cNvPr id="0" name="Picture 908694407"/>
                    <pic:cNvPicPr/>
                  </pic:nvPicPr>
                  <pic:blipFill>
                    <a:blip r:embed="R1ccd4bccc88f4f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A3C6C">
        <w:rPr/>
        <w:t xml:space="preserve">Imagine yourself feeling good about mathematics. Draw a picture to show what </w:t>
      </w:r>
      <w:proofErr w:type="gramStart"/>
      <w:r w:rsidR="005A3C6C">
        <w:rPr/>
        <w:t>you‘</w:t>
      </w:r>
      <w:proofErr w:type="gramEnd"/>
      <w:r w:rsidR="005A3C6C">
        <w:rPr/>
        <w:t>re doing when you feel good about mathematics.</w:t>
      </w:r>
    </w:p>
    <w:p w:rsidR="00093633" w:rsidP="00093633" w:rsidRDefault="00093633" w14:paraId="795A623C" w14:textId="12DC85C8"/>
    <w:p w:rsidR="00093633" w:rsidP="00093633" w:rsidRDefault="00093633" w14:paraId="3104F8CA" w14:textId="25A7615B"/>
    <w:p w:rsidR="00093633" w:rsidP="00093633" w:rsidRDefault="00093633" w14:paraId="214EA059" w14:textId="4007F715"/>
    <w:p w:rsidR="00093633" w:rsidP="00093633" w:rsidRDefault="00093633" w14:paraId="0C9EC4E3" w14:textId="4026BC29"/>
    <w:p w:rsidR="00093633" w:rsidP="00093633" w:rsidRDefault="00093633" w14:paraId="290D4D6F" w14:textId="747137E5"/>
    <w:p w:rsidR="00093633" w:rsidP="00093633" w:rsidRDefault="00093633" w14:paraId="367A32D8" w14:textId="5B67D894"/>
    <w:p w:rsidR="00093633" w:rsidP="00093633" w:rsidRDefault="00093633" w14:paraId="39EC9A34" w14:textId="651B017B"/>
    <w:p w:rsidR="00093633" w:rsidP="00093633" w:rsidRDefault="00093633" w14:paraId="5814AFDD" w14:textId="1BF7E5C2"/>
    <w:p w:rsidRPr="00093633" w:rsidR="00093633" w:rsidP="00093633" w:rsidRDefault="00093633" w14:paraId="10361441" w14:textId="77777777"/>
    <w:p w:rsidR="00DE0378" w:rsidP="00DE0378" w:rsidRDefault="007932AD" w14:paraId="28BACD3D" w14:textId="25D06249">
      <w:pPr>
        <w:pStyle w:val="Heading1"/>
      </w:pPr>
      <w:r>
        <w:t>Day</w:t>
      </w:r>
      <w:r w:rsidR="0029209B">
        <w:t xml:space="preserve"> 9</w:t>
      </w:r>
    </w:p>
    <w:p w:rsidRPr="002762CD" w:rsidR="007932AD" w:rsidP="007932AD" w:rsidRDefault="00792653" w14:paraId="1171B5D7" w14:textId="3A6525B4">
      <w:r>
        <w:t>Today we</w:t>
      </w:r>
      <w:r w:rsidR="007932AD">
        <w:t xml:space="preserve"> </w:t>
      </w:r>
      <w:r w:rsidR="00CA5442">
        <w:t xml:space="preserve">have </w:t>
      </w:r>
      <w:r w:rsidR="0571A9A1">
        <w:t>3</w:t>
      </w:r>
      <w:r w:rsidR="007932AD">
        <w:t xml:space="preserve"> tasks.</w:t>
      </w:r>
      <w:r w:rsidR="3BE4B640">
        <w:t xml:space="preserve"> We are going to warm up our brain with a task from</w:t>
      </w:r>
      <w:r w:rsidR="5EF8A317">
        <w:t xml:space="preserve"> Math for Love, continue our problem with the </w:t>
      </w:r>
      <w:proofErr w:type="spellStart"/>
      <w:r w:rsidR="5EF8A317">
        <w:t>ReSolve</w:t>
      </w:r>
      <w:proofErr w:type="spellEnd"/>
      <w:r w:rsidR="5EF8A317">
        <w:t xml:space="preserve"> fruit shop and return to a maths game and give it a new twist.</w:t>
      </w:r>
    </w:p>
    <w:p w:rsidRPr="002762CD" w:rsidR="00DE0378" w:rsidP="007932AD" w:rsidRDefault="007932AD" w14:paraId="09697337" w14:textId="178492C4">
      <w:pPr>
        <w:pStyle w:val="FeatureBox"/>
      </w:pPr>
      <w:r w:rsidRPr="5A59B26F" w:rsidR="007932AD">
        <w:rPr>
          <w:rFonts w:eastAsia="DengXian Light" w:eastAsiaTheme="majorEastAsia"/>
          <w:sz w:val="52"/>
          <w:szCs w:val="52"/>
          <w:lang w:eastAsia="en-AU"/>
        </w:rPr>
        <w:t xml:space="preserve"> </w:t>
      </w:r>
      <w:r w:rsidR="00DE0378">
        <w:drawing>
          <wp:inline wp14:editId="5F00D8F4" wp14:anchorId="24665DE1">
            <wp:extent cx="635027" cy="635027"/>
            <wp:effectExtent l="0" t="0" r="0" b="0"/>
            <wp:docPr id="413214000" name="Picture 9" descr="Time to collect your resources" title="Resources"/>
            <wp:cNvGraphicFramePr>
              <a:graphicFrameLocks noChangeAspect="1"/>
            </wp:cNvGraphicFramePr>
            <a:graphic>
              <a:graphicData uri="http://schemas.openxmlformats.org/drawingml/2006/picture">
                <pic:pic>
                  <pic:nvPicPr>
                    <pic:cNvPr id="0" name="Picture 9"/>
                    <pic:cNvPicPr/>
                  </pic:nvPicPr>
                  <pic:blipFill>
                    <a:blip r:embed="R7c90967f24dc47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w:t>
      </w:r>
      <w:r w:rsidR="0075025A">
        <w:rPr/>
        <w:t xml:space="preserve"> device to view videos</w:t>
      </w:r>
    </w:p>
    <w:p w:rsidR="00DE0378" w:rsidP="00CA5442" w:rsidRDefault="00CA5442" w14:paraId="2D75B875" w14:textId="2E84BD74">
      <w:pPr>
        <w:pStyle w:val="Heading2"/>
      </w:pPr>
      <w:r>
        <w:t>Broken calculator</w:t>
      </w:r>
    </w:p>
    <w:p w:rsidR="00AA0222" w:rsidP="00AA0222" w:rsidRDefault="00AA0222" w14:paraId="6EA491B7" w14:textId="01FFD1AA">
      <w:pPr>
        <w:rPr>
          <w:rStyle w:val="Hyperlink"/>
        </w:rPr>
      </w:pPr>
      <w:r w:rsidR="00AA0222">
        <w:drawing>
          <wp:inline wp14:editId="0F866488" wp14:anchorId="5B8227CC">
            <wp:extent cx="640081" cy="640081"/>
            <wp:effectExtent l="0" t="0" r="7620" b="7620"/>
            <wp:docPr id="730149997" name="Picture 908694337" descr="Play this game or watch this video." title="Play"/>
            <wp:cNvGraphicFramePr>
              <a:graphicFrameLocks noChangeAspect="1"/>
            </wp:cNvGraphicFramePr>
            <a:graphic>
              <a:graphicData uri="http://schemas.openxmlformats.org/drawingml/2006/picture">
                <pic:pic>
                  <pic:nvPicPr>
                    <pic:cNvPr id="0" name="Picture 908694337"/>
                    <pic:cNvPicPr/>
                  </pic:nvPicPr>
                  <pic:blipFill>
                    <a:blip r:embed="Rd844f1e19bd8483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AA0222">
        <w:rPr>
          <w:lang w:eastAsia="zh-CN"/>
        </w:rPr>
        <w:t>View</w:t>
      </w:r>
      <w:r w:rsidRPr="5A59B26F" w:rsidR="00AA0222">
        <w:rPr>
          <w:lang w:eastAsia="zh-CN"/>
        </w:rPr>
        <w:t xml:space="preserve"> </w:t>
      </w:r>
      <w:hyperlink r:id="Rc292739fd0694ad3">
        <w:r w:rsidRPr="5A59B26F" w:rsidR="00AA0222">
          <w:rPr>
            <w:rStyle w:val="Hyperlink"/>
          </w:rPr>
          <w:t>Broken calculator video</w:t>
        </w:r>
      </w:hyperlink>
      <w:r w:rsidRPr="5A59B26F" w:rsidR="00AA0222">
        <w:rPr>
          <w:rStyle w:val="Hyperlink"/>
        </w:rPr>
        <w:t>.</w:t>
      </w:r>
    </w:p>
    <w:p w:rsidRPr="00010528" w:rsidR="00685148" w:rsidP="00AA0222" w:rsidRDefault="00AA0222" w14:paraId="6141AE04" w14:textId="69CBA5B2">
      <w:pPr>
        <w:rPr>
          <w:lang w:eastAsia="zh-CN"/>
        </w:rPr>
      </w:pPr>
      <w:r>
        <w:rPr>
          <w:lang w:eastAsia="zh-CN"/>
        </w:rPr>
        <w:t xml:space="preserve">(Adapted from </w:t>
      </w:r>
      <w:hyperlink w:history="1" r:id="rId80">
        <w:proofErr w:type="spellStart"/>
        <w:r w:rsidRPr="008E46EB">
          <w:rPr>
            <w:rStyle w:val="Hyperlink"/>
            <w:lang w:eastAsia="zh-CN"/>
          </w:rPr>
          <w:t>mathforlove</w:t>
        </w:r>
        <w:proofErr w:type="spellEnd"/>
      </w:hyperlink>
      <w:r>
        <w:rPr>
          <w:lang w:eastAsia="zh-CN"/>
        </w:rPr>
        <w:t>)</w:t>
      </w:r>
    </w:p>
    <w:p w:rsidR="00685148" w:rsidP="16D1F883" w:rsidRDefault="002D7A48" w14:paraId="0ADB2138" w14:textId="179D22C9">
      <w:r w:rsidR="002D7A48">
        <w:drawing>
          <wp:inline wp14:editId="4357A193" wp14:anchorId="534E1438">
            <wp:extent cx="635027" cy="635027"/>
            <wp:effectExtent l="0" t="0" r="0" b="0"/>
            <wp:docPr id="843363971"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05c366e5dc54498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36A641D7">
        <w:rPr>
          <w:rFonts w:eastAsia="Arial" w:cs="Arial"/>
        </w:rPr>
        <w:t>What are some other ways we can get to a total of 33 on this broken calculator?</w:t>
      </w:r>
    </w:p>
    <w:p w:rsidR="002D7A48" w:rsidP="00685148" w:rsidRDefault="002D7A48" w14:paraId="56095C38" w14:textId="1DDA8A50">
      <w:r w:rsidR="002D7A48">
        <w:drawing>
          <wp:inline wp14:editId="44E4B9DE" wp14:anchorId="5735A324">
            <wp:extent cx="2278412" cy="2722259"/>
            <wp:effectExtent l="0" t="0" r="7620" b="1905"/>
            <wp:docPr id="730149998" name="Picture 730149998" descr="a broken calculator with the buttons 4,3 and 1 missing. " title=""/>
            <wp:cNvGraphicFramePr>
              <a:graphicFrameLocks noChangeAspect="1"/>
            </wp:cNvGraphicFramePr>
            <a:graphic>
              <a:graphicData uri="http://schemas.openxmlformats.org/drawingml/2006/picture">
                <pic:pic>
                  <pic:nvPicPr>
                    <pic:cNvPr id="0" name="Picture 730149998"/>
                    <pic:cNvPicPr/>
                  </pic:nvPicPr>
                  <pic:blipFill>
                    <a:blip r:embed="R137ff03498324d2e">
                      <a:extLst>
                        <a:ext xmlns:a="http://schemas.openxmlformats.org/drawingml/2006/main" uri="{28A0092B-C50C-407E-A947-70E740481C1C}">
                          <a14:useLocalDpi val="0"/>
                        </a:ext>
                      </a:extLst>
                    </a:blip>
                    <a:stretch>
                      <a:fillRect/>
                    </a:stretch>
                  </pic:blipFill>
                  <pic:spPr>
                    <a:xfrm rot="0" flipH="0" flipV="0">
                      <a:off x="0" y="0"/>
                      <a:ext cx="2278412" cy="2722259"/>
                    </a:xfrm>
                    <a:prstGeom prst="rect">
                      <a:avLst/>
                    </a:prstGeom>
                  </pic:spPr>
                </pic:pic>
              </a:graphicData>
            </a:graphic>
          </wp:inline>
        </w:drawing>
      </w:r>
    </w:p>
    <w:p w:rsidR="00010528" w:rsidP="00685148" w:rsidRDefault="00010528" w14:paraId="63F8D04A" w14:textId="405070FC"/>
    <w:p w:rsidR="00010528" w:rsidP="00685148" w:rsidRDefault="00010528" w14:paraId="690B40B9" w14:textId="59750415"/>
    <w:p w:rsidR="00010528" w:rsidP="00685148" w:rsidRDefault="00010528" w14:paraId="792A6C92" w14:textId="266A75BB"/>
    <w:p w:rsidR="00010528" w:rsidP="00685148" w:rsidRDefault="00010528" w14:paraId="5D335CA6" w14:textId="27A8D8AE"/>
    <w:p w:rsidR="00010528" w:rsidP="00685148" w:rsidRDefault="00010528" w14:paraId="138D5372" w14:textId="65FE2331"/>
    <w:p w:rsidR="00010528" w:rsidP="00685148" w:rsidRDefault="00010528" w14:paraId="619904D0" w14:textId="1C104E87"/>
    <w:p w:rsidR="00985987" w:rsidP="00685148" w:rsidRDefault="00985987" w14:paraId="38A158FA" w14:textId="06F4A0DE"/>
    <w:p w:rsidR="00985987" w:rsidP="00685148" w:rsidRDefault="00985987" w14:paraId="71CC2B87" w14:textId="77777777"/>
    <w:p w:rsidR="007D1C17" w:rsidP="00685148" w:rsidRDefault="002D7A48" w14:paraId="576AF617" w14:textId="77777777">
      <w:r w:rsidR="002D7A48">
        <w:drawing>
          <wp:inline wp14:editId="15481C7F" wp14:anchorId="64AE30E0">
            <wp:extent cx="635027" cy="635027"/>
            <wp:effectExtent l="0" t="0" r="0" b="0"/>
            <wp:docPr id="730150000"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be5f976ba67445e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2D7A48">
        <w:rPr/>
        <w:t>Write some of your own challenges for your fa</w:t>
      </w:r>
      <w:r w:rsidR="007D1C17">
        <w:rPr/>
        <w:t>mily, classmates or teachers!</w:t>
      </w:r>
    </w:p>
    <w:p w:rsidR="007D1C17" w:rsidRDefault="007D1C17" w14:paraId="013CE231" w14:textId="77777777">
      <w:r>
        <w:br w:type="page"/>
      </w:r>
    </w:p>
    <w:p w:rsidR="00DE0378" w:rsidP="007D1C17" w:rsidRDefault="00CA5442" w14:paraId="58BBC1BC" w14:textId="13B66E1F">
      <w:pPr>
        <w:pStyle w:val="Heading2"/>
        <w:numPr>
          <w:ilvl w:val="0"/>
          <w:numId w:val="0"/>
        </w:numPr>
      </w:pPr>
      <w:proofErr w:type="spellStart"/>
      <w:r w:rsidRPr="00CA5442">
        <w:lastRenderedPageBreak/>
        <w:t>r</w:t>
      </w:r>
      <w:r w:rsidR="00E809A4">
        <w:t>eSolve</w:t>
      </w:r>
      <w:proofErr w:type="spellEnd"/>
      <w:r w:rsidR="00E809A4">
        <w:t xml:space="preserve"> f</w:t>
      </w:r>
      <w:r w:rsidRPr="00CA5442">
        <w:t>ruit shop – part 2</w:t>
      </w:r>
    </w:p>
    <w:p w:rsidR="00252BDC" w:rsidP="00F80572" w:rsidRDefault="00252BDC" w14:paraId="591D2197" w14:textId="5F15AB89">
      <w:pPr>
        <w:rPr>
          <w:lang w:eastAsia="zh-CN"/>
        </w:rPr>
      </w:pPr>
      <w:r w:rsidR="00252BDC">
        <w:drawing>
          <wp:inline wp14:editId="3BD60894" wp14:anchorId="5258EB9A">
            <wp:extent cx="640081" cy="640081"/>
            <wp:effectExtent l="0" t="0" r="7620" b="7620"/>
            <wp:docPr id="730150001"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e4e86e95269043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252BDC">
        <w:rPr>
          <w:lang w:eastAsia="zh-CN"/>
        </w:rPr>
        <w:t xml:space="preserve"> View </w:t>
      </w:r>
      <w:hyperlink r:id="Rca86e4e9020c4520">
        <w:r w:rsidRPr="5A59B26F" w:rsidR="006E4C9A">
          <w:rPr>
            <w:rStyle w:val="Hyperlink"/>
          </w:rPr>
          <w:t>reSolve</w:t>
        </w:r>
        <w:r w:rsidRPr="5A59B26F" w:rsidR="006E4C9A">
          <w:rPr>
            <w:rStyle w:val="Hyperlink"/>
          </w:rPr>
          <w:t xml:space="preserve"> fruit shop – part 2</w:t>
        </w:r>
      </w:hyperlink>
      <w:r w:rsidR="00252BDC">
        <w:rPr/>
        <w:t xml:space="preserve"> video</w:t>
      </w:r>
    </w:p>
    <w:p w:rsidRPr="00F80572" w:rsidR="00F80572" w:rsidP="00F80572" w:rsidRDefault="00F80572" w14:paraId="56E6253E" w14:textId="6AC4AC5B">
      <w:pPr>
        <w:rPr>
          <w:lang w:eastAsia="zh-CN"/>
        </w:rPr>
      </w:pPr>
      <w:r w:rsidRPr="00F80572">
        <w:rPr>
          <w:lang w:eastAsia="zh-CN"/>
        </w:rPr>
        <w:t>There are four bags of lemons. The owner of the fruit shop wants to take the lemons out of the bags and arrange them in a box like the oranges, apples, peaches, apricots and mangos. She wants more than one lemon in each row and column.</w:t>
      </w:r>
    </w:p>
    <w:p w:rsidR="00DE0378" w:rsidP="00F80572" w:rsidRDefault="00252BDC" w14:paraId="36043DE3" w14:textId="4C5CDC1C">
      <w:pPr>
        <w:rPr>
          <w:lang w:eastAsia="zh-CN"/>
        </w:rPr>
      </w:pPr>
      <w:r w:rsidR="00252BDC">
        <w:drawing>
          <wp:inline wp14:editId="77B7F320" wp14:anchorId="7F6E4C92">
            <wp:extent cx="635027" cy="635027"/>
            <wp:effectExtent l="0" t="0" r="0" b="0"/>
            <wp:docPr id="622171639" name="Picture 29" descr="Think or brainstorm your ideas." title="Think"/>
            <wp:cNvGraphicFramePr>
              <a:graphicFrameLocks noChangeAspect="1"/>
            </wp:cNvGraphicFramePr>
            <a:graphic>
              <a:graphicData uri="http://schemas.openxmlformats.org/drawingml/2006/picture">
                <pic:pic>
                  <pic:nvPicPr>
                    <pic:cNvPr id="0" name="Picture 29"/>
                    <pic:cNvPicPr/>
                  </pic:nvPicPr>
                  <pic:blipFill>
                    <a:blip r:embed="R5cd9278fb6c146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252BDC">
        <w:drawing>
          <wp:inline wp14:editId="7363BD8A" wp14:anchorId="6727622C">
            <wp:extent cx="640081" cy="640081"/>
            <wp:effectExtent l="0" t="0" r="7620" b="7620"/>
            <wp:docPr id="1457041011" name="Picture 11" descr="This activity involves drawing." title="Draw"/>
            <wp:cNvGraphicFramePr>
              <a:graphicFrameLocks noChangeAspect="1"/>
            </wp:cNvGraphicFramePr>
            <a:graphic>
              <a:graphicData uri="http://schemas.openxmlformats.org/drawingml/2006/picture">
                <pic:pic>
                  <pic:nvPicPr>
                    <pic:cNvPr id="0" name="Picture 11"/>
                    <pic:cNvPicPr/>
                  </pic:nvPicPr>
                  <pic:blipFill>
                    <a:blip r:embed="R92293d8c5e9541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F80572">
        <w:rPr>
          <w:lang w:eastAsia="zh-CN"/>
        </w:rPr>
        <w:t xml:space="preserve">How could the owner arrange all the lemons in </w:t>
      </w:r>
      <w:r w:rsidRPr="5A59B26F" w:rsidR="16B5451C">
        <w:rPr>
          <w:lang w:eastAsia="zh-CN"/>
        </w:rPr>
        <w:t>an</w:t>
      </w:r>
      <w:r w:rsidRPr="5A59B26F" w:rsidR="00F80572">
        <w:rPr>
          <w:lang w:eastAsia="zh-CN"/>
        </w:rPr>
        <w:t xml:space="preserve"> array? Can you find more than one way? </w:t>
      </w:r>
    </w:p>
    <w:p w:rsidR="00252BDC" w:rsidP="00F80572" w:rsidRDefault="00F80572" w14:paraId="7AFDBA39" w14:textId="4D55C532">
      <w:pPr>
        <w:rPr>
          <w:lang w:eastAsia="zh-CN"/>
        </w:rPr>
      </w:pPr>
      <w:r w:rsidRPr="16D1F883">
        <w:rPr>
          <w:lang w:eastAsia="zh-CN"/>
        </w:rPr>
        <w:t xml:space="preserve">Draw pictures </w:t>
      </w:r>
      <w:r w:rsidRPr="16D1F883" w:rsidR="7B3D2BE8">
        <w:rPr>
          <w:lang w:eastAsia="zh-CN"/>
        </w:rPr>
        <w:t xml:space="preserve">of the arrays </w:t>
      </w:r>
      <w:r w:rsidRPr="16D1F883">
        <w:rPr>
          <w:lang w:eastAsia="zh-CN"/>
        </w:rPr>
        <w:t>so the owner can make some decisions about which one she likes.</w:t>
      </w:r>
    </w:p>
    <w:p w:rsidR="00252BDC" w:rsidRDefault="00252BDC" w14:paraId="4D726F1E" w14:textId="77777777">
      <w:pPr>
        <w:rPr>
          <w:lang w:eastAsia="zh-CN"/>
        </w:rPr>
      </w:pPr>
      <w:r>
        <w:rPr>
          <w:lang w:eastAsia="zh-CN"/>
        </w:rPr>
        <w:br w:type="page"/>
      </w:r>
    </w:p>
    <w:p w:rsidR="00DE0378" w:rsidP="007D1C17" w:rsidRDefault="00CA5442" w14:paraId="5BC6F937" w14:textId="6AA64BAB">
      <w:pPr>
        <w:pStyle w:val="Heading2"/>
        <w:numPr>
          <w:ilvl w:val="0"/>
          <w:numId w:val="0"/>
        </w:numPr>
      </w:pPr>
      <w:r>
        <w:lastRenderedPageBreak/>
        <w:t>Dicey a</w:t>
      </w:r>
      <w:r w:rsidRPr="00CA5442">
        <w:t>ddition</w:t>
      </w:r>
    </w:p>
    <w:p w:rsidRPr="00876076" w:rsidR="001C3408" w:rsidP="001C3408" w:rsidRDefault="001C3408" w14:paraId="21C14BE4" w14:textId="77777777">
      <w:pPr>
        <w:rPr>
          <w:lang w:eastAsia="zh-CN"/>
        </w:rPr>
      </w:pPr>
      <w:r>
        <w:rPr>
          <w:lang w:eastAsia="zh-CN"/>
        </w:rPr>
        <w:t xml:space="preserve">(Adapted from </w:t>
      </w:r>
      <w:hyperlink w:history="1" r:id="rId83">
        <w:r w:rsidRPr="00B57CB0">
          <w:rPr>
            <w:rStyle w:val="Hyperlink"/>
            <w:lang w:eastAsia="zh-CN"/>
          </w:rPr>
          <w:t>NRICH maths</w:t>
        </w:r>
      </w:hyperlink>
      <w:r>
        <w:rPr>
          <w:lang w:eastAsia="zh-CN"/>
        </w:rPr>
        <w:t>)</w:t>
      </w:r>
    </w:p>
    <w:p w:rsidR="001C3408" w:rsidP="001C3408" w:rsidRDefault="001C3408" w14:paraId="1C16156A" w14:textId="5035BA92">
      <w:pPr>
        <w:rPr>
          <w:lang w:eastAsia="zh-CN"/>
        </w:rPr>
      </w:pPr>
      <w:r w:rsidR="001C3408">
        <w:drawing>
          <wp:inline wp14:editId="1D31FCBA" wp14:anchorId="38D20FFD">
            <wp:extent cx="640081" cy="640081"/>
            <wp:effectExtent l="0" t="0" r="7620" b="7620"/>
            <wp:docPr id="17" name="Picture 908694337" descr="Play this game or watch this video." title="Play"/>
            <wp:cNvGraphicFramePr>
              <a:graphicFrameLocks noChangeAspect="1"/>
            </wp:cNvGraphicFramePr>
            <a:graphic>
              <a:graphicData uri="http://schemas.openxmlformats.org/drawingml/2006/picture">
                <pic:pic>
                  <pic:nvPicPr>
                    <pic:cNvPr id="0" name="Picture 908694337"/>
                    <pic:cNvPicPr/>
                  </pic:nvPicPr>
                  <pic:blipFill>
                    <a:blip r:embed="R16e7ce3baa154f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5A59B26F" w:rsidR="001C3408">
        <w:rPr>
          <w:lang w:eastAsia="zh-CN"/>
        </w:rPr>
        <w:t xml:space="preserve">View </w:t>
      </w:r>
      <w:hyperlink r:id="R0af31839f2f5409c">
        <w:r w:rsidRPr="5A59B26F" w:rsidR="001C3408">
          <w:rPr>
            <w:rStyle w:val="Hyperlink"/>
            <w:rFonts w:eastAsia="Arial" w:cs="Arial"/>
          </w:rPr>
          <w:t>Dicey addition video</w:t>
        </w:r>
      </w:hyperlink>
    </w:p>
    <w:p w:rsidR="001C3408" w:rsidRDefault="001C3408" w14:paraId="7B53A551" w14:textId="45CD2B70">
      <w:pPr>
        <w:rPr>
          <w:lang w:eastAsia="zh-CN"/>
        </w:rPr>
      </w:pPr>
      <w:r w:rsidR="001C3408">
        <w:drawing>
          <wp:inline wp14:editId="7D7CF624" wp14:anchorId="648B0397">
            <wp:extent cx="640081" cy="640081"/>
            <wp:effectExtent l="0" t="0" r="7620" b="7620"/>
            <wp:docPr id="18" name="Picture 18" descr="Play this game or watch this video." title="Play"/>
            <wp:cNvGraphicFramePr>
              <a:graphicFrameLocks noChangeAspect="1"/>
            </wp:cNvGraphicFramePr>
            <a:graphic>
              <a:graphicData uri="http://schemas.openxmlformats.org/drawingml/2006/picture">
                <pic:pic>
                  <pic:nvPicPr>
                    <pic:cNvPr id="0" name="Picture 18"/>
                    <pic:cNvPicPr/>
                  </pic:nvPicPr>
                  <pic:blipFill>
                    <a:blip r:embed="Rdf9b29642b744b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1C3408">
        <w:drawing>
          <wp:inline wp14:editId="3D18BB78" wp14:anchorId="0C7754D6">
            <wp:extent cx="635027" cy="635027"/>
            <wp:effectExtent l="0" t="0" r="0" b="0"/>
            <wp:docPr id="19" name="Picture 19" descr="This activity requires collaboration./" title="Collaborate"/>
            <wp:cNvGraphicFramePr>
              <a:graphicFrameLocks noChangeAspect="1"/>
            </wp:cNvGraphicFramePr>
            <a:graphic>
              <a:graphicData uri="http://schemas.openxmlformats.org/drawingml/2006/picture">
                <pic:pic>
                  <pic:nvPicPr>
                    <pic:cNvPr id="0" name="Picture 19"/>
                    <pic:cNvPicPr/>
                  </pic:nvPicPr>
                  <pic:blipFill>
                    <a:blip r:embed="R4ceadf4d8fe24c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1C3408">
        <w:rPr/>
        <w:t xml:space="preserve"> </w:t>
      </w:r>
      <w:r w:rsidRPr="5A59B26F" w:rsidR="001C3408">
        <w:rPr>
          <w:lang w:eastAsia="zh-CN"/>
        </w:rPr>
        <w:t>Play Dicey addition again – but this time, create a game</w:t>
      </w:r>
      <w:r w:rsidRPr="5A59B26F" w:rsidR="001C3408">
        <w:rPr>
          <w:lang w:eastAsia="zh-CN"/>
        </w:rPr>
        <w:t xml:space="preserve"> </w:t>
      </w:r>
      <w:r w:rsidRPr="5A59B26F" w:rsidR="001C3408">
        <w:rPr>
          <w:lang w:eastAsia="zh-CN"/>
        </w:rPr>
        <w:t>board using multiplication or division</w:t>
      </w:r>
      <w:r w:rsidRPr="5A59B26F" w:rsidR="001E32C0">
        <w:rPr>
          <w:lang w:eastAsia="zh-CN"/>
        </w:rPr>
        <w:t>.</w:t>
      </w:r>
      <w:r w:rsidRPr="5A59B26F">
        <w:rPr>
          <w:lang w:eastAsia="zh-CN"/>
        </w:rPr>
        <w:br w:type="page"/>
      </w:r>
    </w:p>
    <w:p w:rsidR="00DE0378" w:rsidP="000150E1" w:rsidRDefault="00DE0378" w14:paraId="52FA1BAC" w14:textId="7C1E491E">
      <w:pPr>
        <w:pStyle w:val="Heading2"/>
        <w:numPr>
          <w:ilvl w:val="0"/>
          <w:numId w:val="0"/>
        </w:numPr>
      </w:pPr>
      <w:r>
        <w:lastRenderedPageBreak/>
        <w:t>Reflection</w:t>
      </w:r>
    </w:p>
    <w:p w:rsidR="000150E1" w:rsidP="000150E1" w:rsidRDefault="000150E1" w14:paraId="17E76BDF" w14:textId="220DC9C8">
      <w:pPr>
        <w:rPr>
          <w:b/>
        </w:rPr>
      </w:pPr>
      <w:r w:rsidR="000150E1">
        <w:drawing>
          <wp:inline wp14:editId="0F967E8F" wp14:anchorId="24221744">
            <wp:extent cx="635027" cy="635027"/>
            <wp:effectExtent l="0" t="0" r="0" b="0"/>
            <wp:docPr id="730150004" name="Picture 730150004" descr="Reflect on your learning" title="Reflection"/>
            <wp:cNvGraphicFramePr>
              <a:graphicFrameLocks noChangeAspect="1"/>
            </wp:cNvGraphicFramePr>
            <a:graphic>
              <a:graphicData uri="http://schemas.openxmlformats.org/drawingml/2006/picture">
                <pic:pic>
                  <pic:nvPicPr>
                    <pic:cNvPr id="0" name="Picture 730150004"/>
                    <pic:cNvPicPr/>
                  </pic:nvPicPr>
                  <pic:blipFill>
                    <a:blip r:embed="Rf23ec9b10f2e4b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0150E1">
        <w:rPr/>
        <w:t xml:space="preserve">Draw a picture </w:t>
      </w:r>
      <w:r w:rsidR="00C569D5">
        <w:rPr/>
        <w:t>or write about</w:t>
      </w:r>
      <w:r w:rsidR="000150E1">
        <w:rPr/>
        <w:t xml:space="preserve"> 1 or 2 things that made your brain think hard today (that made your brain get sweaty).</w:t>
      </w:r>
    </w:p>
    <w:p w:rsidR="000150E1" w:rsidP="00DE0378" w:rsidRDefault="000150E1" w14:paraId="04F2D0A3" w14:textId="77777777"/>
    <w:p w:rsidR="000150E1" w:rsidP="00DE0378" w:rsidRDefault="000150E1" w14:paraId="7AD54B6D" w14:textId="77777777"/>
    <w:p w:rsidR="000150E1" w:rsidP="00DE0378" w:rsidRDefault="000150E1" w14:paraId="5CD77CCA" w14:textId="77777777"/>
    <w:p w:rsidR="000150E1" w:rsidP="00DE0378" w:rsidRDefault="000150E1" w14:paraId="468739AD" w14:textId="77777777"/>
    <w:p w:rsidR="000150E1" w:rsidP="00DE0378" w:rsidRDefault="000150E1" w14:paraId="7F656F03" w14:textId="77777777"/>
    <w:p w:rsidR="000150E1" w:rsidP="00DE0378" w:rsidRDefault="000150E1" w14:paraId="17132C1E" w14:textId="77777777"/>
    <w:p w:rsidRPr="002762CD" w:rsidR="00DE0378" w:rsidP="00DE0378" w:rsidRDefault="00DE0378" w14:paraId="60046A14" w14:textId="43BAF0E4"/>
    <w:p w:rsidR="00DE0378" w:rsidP="00DE0378" w:rsidRDefault="007932AD" w14:paraId="037278B9" w14:textId="17DD17D0">
      <w:pPr>
        <w:pStyle w:val="Heading1"/>
      </w:pPr>
      <w:r>
        <w:t>Day</w:t>
      </w:r>
      <w:r w:rsidR="00DE0378">
        <w:t xml:space="preserve"> 10</w:t>
      </w:r>
    </w:p>
    <w:p w:rsidRPr="002762CD" w:rsidR="007932AD" w:rsidP="007932AD" w:rsidRDefault="00792653" w14:paraId="4EA111CC" w14:textId="1B43BD95">
      <w:r>
        <w:t>Today we</w:t>
      </w:r>
      <w:r w:rsidR="00E809A4">
        <w:t xml:space="preserve"> have </w:t>
      </w:r>
      <w:r w:rsidR="005753C8">
        <w:t>1</w:t>
      </w:r>
      <w:r>
        <w:t xml:space="preserve"> task.</w:t>
      </w:r>
      <w:r w:rsidR="008C32DA">
        <w:t xml:space="preserve"> Y</w:t>
      </w:r>
      <w:r w:rsidRPr="008C32DA" w:rsidR="008C32DA">
        <w:t xml:space="preserve">ou will use your number </w:t>
      </w:r>
      <w:r w:rsidR="008C32DA">
        <w:t>knowledge</w:t>
      </w:r>
      <w:r w:rsidRPr="008C32DA" w:rsidR="008C32DA">
        <w:t xml:space="preserve"> and skills and knowledge in reasoning and multiplication and division! Have fun playing!</w:t>
      </w:r>
    </w:p>
    <w:p w:rsidRPr="002762CD" w:rsidR="00DE0378" w:rsidP="006A6249" w:rsidRDefault="007932AD" w14:paraId="3A75C6CE" w14:textId="0B1B2EED">
      <w:pPr>
        <w:pStyle w:val="FeatureBox"/>
      </w:pPr>
      <w:r w:rsidRPr="5A59B26F" w:rsidR="007932AD">
        <w:rPr>
          <w:rFonts w:eastAsia="DengXian Light" w:eastAsiaTheme="majorEastAsia"/>
          <w:sz w:val="52"/>
          <w:szCs w:val="52"/>
          <w:lang w:eastAsia="en-AU"/>
        </w:rPr>
        <w:t xml:space="preserve"> </w:t>
      </w:r>
      <w:r w:rsidR="00DE0378">
        <w:drawing>
          <wp:inline wp14:editId="2154E2BF" wp14:anchorId="382609C7">
            <wp:extent cx="635027" cy="635027"/>
            <wp:effectExtent l="0" t="0" r="0" b="0"/>
            <wp:docPr id="382762540" name="Picture 10" descr="Time to collect your resources" title="Resources"/>
            <wp:cNvGraphicFramePr>
              <a:graphicFrameLocks noChangeAspect="1"/>
            </wp:cNvGraphicFramePr>
            <a:graphic>
              <a:graphicData uri="http://schemas.openxmlformats.org/drawingml/2006/picture">
                <pic:pic>
                  <pic:nvPicPr>
                    <pic:cNvPr id="0" name="Picture 10"/>
                    <pic:cNvPicPr/>
                  </pic:nvPicPr>
                  <pic:blipFill>
                    <a:blip r:embed="R333ab6bb8ab743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 </w:t>
      </w:r>
      <w:r w:rsidR="0075025A">
        <w:rPr/>
        <w:t>d</w:t>
      </w:r>
      <w:r w:rsidR="0075025A">
        <w:rPr/>
        <w:t>evice to view video</w:t>
      </w:r>
      <w:r w:rsidR="0075025A">
        <w:rPr/>
        <w:t>s,</w:t>
      </w:r>
      <w:r w:rsidR="006A6249">
        <w:rPr/>
        <w:t xml:space="preserve"> 0-9 spinner (appendix), colour pencils or markers, paperclip,</w:t>
      </w:r>
      <w:r w:rsidR="00985987">
        <w:rPr/>
        <w:t xml:space="preserve"> pen</w:t>
      </w:r>
    </w:p>
    <w:p w:rsidR="00DE0378" w:rsidP="00E809A4" w:rsidRDefault="00E809A4" w14:paraId="53589A9C" w14:textId="0BD8D151">
      <w:pPr>
        <w:pStyle w:val="Heading2"/>
      </w:pPr>
      <w:r>
        <w:t>Multiplication toss</w:t>
      </w:r>
    </w:p>
    <w:p w:rsidRPr="00EF6E5C" w:rsidR="00EF6E5C" w:rsidP="00EF6E5C" w:rsidRDefault="00EF6E5C" w14:paraId="17E2C554" w14:textId="0A1DBA97">
      <w:r w:rsidRPr="00EF6E5C">
        <w:t xml:space="preserve">(From Dianne </w:t>
      </w:r>
      <w:proofErr w:type="spellStart"/>
      <w:r w:rsidRPr="00EF6E5C">
        <w:t>Siemon</w:t>
      </w:r>
      <w:proofErr w:type="spellEnd"/>
      <w:r w:rsidRPr="00EF6E5C">
        <w:t>, RMIT University)</w:t>
      </w:r>
    </w:p>
    <w:p w:rsidR="001C3408" w:rsidP="001C3408" w:rsidRDefault="001C3408" w14:paraId="7F9C13BA" w14:textId="233CC172">
      <w:pPr>
        <w:rPr>
          <w:lang w:eastAsia="zh-CN"/>
        </w:rPr>
      </w:pPr>
      <w:r w:rsidR="001C3408">
        <w:drawing>
          <wp:inline wp14:editId="347BB247" wp14:anchorId="330C07AA">
            <wp:extent cx="638175" cy="638175"/>
            <wp:effectExtent l="0" t="0" r="9525" b="9525"/>
            <wp:docPr id="1298968722" name="Picture 5" descr="Play this game or watch this video." title=""/>
            <wp:cNvGraphicFramePr>
              <a:graphicFrameLocks noChangeAspect="1"/>
            </wp:cNvGraphicFramePr>
            <a:graphic>
              <a:graphicData uri="http://schemas.openxmlformats.org/drawingml/2006/picture">
                <pic:pic>
                  <pic:nvPicPr>
                    <pic:cNvPr id="0" name="Picture 5"/>
                    <pic:cNvPicPr/>
                  </pic:nvPicPr>
                  <pic:blipFill>
                    <a:blip r:embed="Rbb38dce22b3748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5A59B26F" w:rsidR="001C3408">
        <w:rPr>
          <w:lang w:eastAsia="zh-CN"/>
        </w:rPr>
        <w:t xml:space="preserve">Video on </w:t>
      </w:r>
      <w:hyperlink r:id="R922f775784f541b8">
        <w:r w:rsidRPr="5A59B26F" w:rsidR="001C3408">
          <w:rPr>
            <w:rStyle w:val="Hyperlink"/>
            <w:lang w:eastAsia="zh-CN"/>
          </w:rPr>
          <w:t>multiplication toss</w:t>
        </w:r>
      </w:hyperlink>
      <w:r w:rsidRPr="5A59B26F" w:rsidR="001C3408">
        <w:rPr>
          <w:lang w:eastAsia="zh-CN"/>
        </w:rPr>
        <w:t xml:space="preserve"> page.</w:t>
      </w:r>
    </w:p>
    <w:p w:rsidR="00EF6E5C" w:rsidP="00EF6E5C" w:rsidRDefault="00EF6E5C" w14:paraId="2D040666" w14:textId="77777777">
      <w:pPr>
        <w:rPr>
          <w:lang w:eastAsia="zh-CN"/>
        </w:rPr>
      </w:pPr>
      <w:r w:rsidR="00EF6E5C">
        <w:drawing>
          <wp:inline wp14:editId="3583C20D" wp14:anchorId="28109992">
            <wp:extent cx="635027" cy="635027"/>
            <wp:effectExtent l="0" t="0" r="0" b="0"/>
            <wp:docPr id="23" name="Picture 24" descr="Follow these instructions " title="Instructions"/>
            <wp:cNvGraphicFramePr>
              <a:graphicFrameLocks noChangeAspect="1"/>
            </wp:cNvGraphicFramePr>
            <a:graphic>
              <a:graphicData uri="http://schemas.openxmlformats.org/drawingml/2006/picture">
                <pic:pic>
                  <pic:nvPicPr>
                    <pic:cNvPr id="0" name="Picture 24"/>
                    <pic:cNvPicPr/>
                  </pic:nvPicPr>
                  <pic:blipFill>
                    <a:blip r:embed="R253566a17d1841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EF6E5C">
        <w:rPr>
          <w:lang w:eastAsia="zh-CN"/>
        </w:rPr>
        <w:t>How to play?</w:t>
      </w:r>
    </w:p>
    <w:p w:rsidR="00EF6E5C" w:rsidP="00EF6E5C" w:rsidRDefault="008C32DA" w14:paraId="24A87ADB" w14:textId="400A7380">
      <w:pPr>
        <w:rPr>
          <w:lang w:eastAsia="zh-CN"/>
        </w:rPr>
      </w:pPr>
      <w:r w:rsidRPr="008C32DA">
        <w:rPr>
          <w:lang w:eastAsia="zh-CN"/>
        </w:rPr>
        <w:t>You can play this by yourself or players take turns to spin the spinners. If a 3 and 6 are spun, players can enclose either block out 3 rows of 6 (3 sixes) or 6 rows of 3 (6 threes).</w:t>
      </w:r>
      <w:r w:rsidR="00EF6E5C">
        <w:rPr>
          <w:lang w:eastAsia="zh-CN"/>
        </w:rPr>
        <w:t xml:space="preserve"> The game continues with no overlapping areas. The winner is the player with the largest area blocked out after 10 spins. Eventually the space on the grid paper gets really small.</w:t>
      </w:r>
    </w:p>
    <w:p w:rsidR="00EF6E5C" w:rsidP="00EF6E5C" w:rsidRDefault="00EF6E5C" w14:paraId="6E7DDA1B" w14:textId="77777777">
      <w:pPr>
        <w:rPr>
          <w:lang w:eastAsia="zh-CN"/>
        </w:rPr>
      </w:pPr>
      <w:r>
        <w:rPr>
          <w:lang w:eastAsia="zh-CN"/>
        </w:rPr>
        <w:t xml:space="preserve">Then, you have to think: </w:t>
      </w:r>
    </w:p>
    <w:p w:rsidR="00EF6E5C" w:rsidP="00EF6E5C" w:rsidRDefault="00EF6E5C" w14:paraId="6D2520A3" w14:textId="77777777">
      <w:pPr>
        <w:rPr>
          <w:lang w:eastAsia="zh-CN"/>
        </w:rPr>
      </w:pPr>
      <w:r>
        <w:rPr>
          <w:lang w:eastAsia="zh-CN"/>
        </w:rPr>
        <w:t xml:space="preserve">What if my 3 sixes won’t fit as 3 sixes or as 6 threes? </w:t>
      </w:r>
    </w:p>
    <w:p w:rsidR="00EF6E5C" w:rsidP="00EF6E5C" w:rsidRDefault="00EF6E5C" w14:paraId="36DD401F" w14:textId="4AD1738F">
      <w:pPr>
        <w:rPr>
          <w:lang w:eastAsia="zh-CN"/>
        </w:rPr>
      </w:pPr>
      <w:r>
        <w:rPr>
          <w:lang w:eastAsia="zh-CN"/>
        </w:rPr>
        <w:t>Players can partition to help them! So, for example, I can rename 3 sixes as 2 sixes and 1 six (if that helps me fit the block into my game board).</w:t>
      </w:r>
    </w:p>
    <w:p w:rsidR="008C32DA" w:rsidP="00EF6E5C" w:rsidRDefault="008C32DA" w14:paraId="604B2125" w14:textId="0404DB4E">
      <w:pPr>
        <w:rPr>
          <w:lang w:eastAsia="zh-CN"/>
        </w:rPr>
      </w:pPr>
      <w:r w:rsidR="008C32DA">
        <w:drawing>
          <wp:inline wp14:editId="7ECF1FA6" wp14:anchorId="495DEDDE">
            <wp:extent cx="638175" cy="638175"/>
            <wp:effectExtent l="0" t="0" r="9525" b="9525"/>
            <wp:docPr id="24" name="Picture 5" descr="Play this game or watch this video." title=""/>
            <wp:cNvGraphicFramePr>
              <a:graphicFrameLocks noChangeAspect="1"/>
            </wp:cNvGraphicFramePr>
            <a:graphic>
              <a:graphicData uri="http://schemas.openxmlformats.org/drawingml/2006/picture">
                <pic:pic>
                  <pic:nvPicPr>
                    <pic:cNvPr id="0" name="Picture 5"/>
                    <pic:cNvPicPr/>
                  </pic:nvPicPr>
                  <pic:blipFill>
                    <a:blip r:embed="Ra307b9fb97744d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5A59B26F" w:rsidR="008C32DA">
        <w:rPr>
          <w:lang w:eastAsia="zh-CN"/>
        </w:rPr>
        <w:t>Play multiplication toss.</w:t>
      </w:r>
    </w:p>
    <w:p w:rsidR="0054570A" w:rsidRDefault="008C32DA" w14:paraId="04535239" w14:textId="09CC488F">
      <w:pPr>
        <w:rPr>
          <w:lang w:eastAsia="zh-CN"/>
        </w:rPr>
      </w:pPr>
      <w:r w:rsidR="008C32DA">
        <w:drawing>
          <wp:inline wp14:editId="05E47C1E" wp14:anchorId="2FE8A7FC">
            <wp:extent cx="6116321" cy="6465572"/>
            <wp:effectExtent l="0" t="0" r="0" b="0"/>
            <wp:docPr id="254310360" name="Picture 21" descr="grid paper&#10;" title=""/>
            <wp:cNvGraphicFramePr>
              <a:graphicFrameLocks noChangeAspect="1"/>
            </wp:cNvGraphicFramePr>
            <a:graphic>
              <a:graphicData uri="http://schemas.openxmlformats.org/drawingml/2006/picture">
                <pic:pic>
                  <pic:nvPicPr>
                    <pic:cNvPr id="0" name="Picture 21"/>
                    <pic:cNvPicPr/>
                  </pic:nvPicPr>
                  <pic:blipFill>
                    <a:blip r:embed="R7e8a161e5bd948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16321" cy="6465572"/>
                    </a:xfrm>
                    <a:prstGeom prst="rect">
                      <a:avLst/>
                    </a:prstGeom>
                  </pic:spPr>
                </pic:pic>
              </a:graphicData>
            </a:graphic>
          </wp:inline>
        </w:drawing>
      </w:r>
    </w:p>
    <w:p w:rsidR="0054570A" w:rsidRDefault="0054570A" w14:paraId="7D0846B9" w14:textId="77777777">
      <w:pPr>
        <w:rPr>
          <w:lang w:eastAsia="zh-CN"/>
        </w:rPr>
      </w:pPr>
      <w:r>
        <w:rPr>
          <w:lang w:eastAsia="zh-CN"/>
        </w:rPr>
        <w:br w:type="page"/>
      </w:r>
    </w:p>
    <w:p w:rsidR="00DE0378" w:rsidP="00DE0378" w:rsidRDefault="00DE0378" w14:paraId="62BC0645" w14:textId="77777777">
      <w:pPr>
        <w:pStyle w:val="Heading2"/>
      </w:pPr>
      <w:bookmarkStart w:name="_GoBack" w:id="0"/>
      <w:bookmarkEnd w:id="0"/>
      <w:r>
        <w:lastRenderedPageBreak/>
        <w:t>Reflection</w:t>
      </w:r>
    </w:p>
    <w:p w:rsidR="005A3C6C" w:rsidP="005A3C6C" w:rsidRDefault="005A3C6C" w14:paraId="5F2C4D30" w14:textId="77777777">
      <w:pPr>
        <w:pStyle w:val="ListBullet"/>
        <w:numPr>
          <w:numId w:val="0"/>
        </w:numPr>
        <w:ind w:left="284"/>
        <w:rPr>
          <w:rFonts w:eastAsia="Arial" w:cs="Arial"/>
        </w:rPr>
      </w:pPr>
      <w:r w:rsidR="005A3C6C">
        <w:drawing>
          <wp:inline wp14:editId="11617D3F" wp14:anchorId="2D4615E3">
            <wp:extent cx="635027" cy="635027"/>
            <wp:effectExtent l="0" t="0" r="0" b="0"/>
            <wp:docPr id="3" name="Picture 908694407" descr="Reflect on your learning." title="Reflection"/>
            <wp:cNvGraphicFramePr>
              <a:graphicFrameLocks noChangeAspect="1"/>
            </wp:cNvGraphicFramePr>
            <a:graphic>
              <a:graphicData uri="http://schemas.openxmlformats.org/drawingml/2006/picture">
                <pic:pic>
                  <pic:nvPicPr>
                    <pic:cNvPr id="0" name="Picture 908694407"/>
                    <pic:cNvPicPr/>
                  </pic:nvPicPr>
                  <pic:blipFill>
                    <a:blip r:embed="R502960b38899415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5A59B26F" w:rsidR="005A3C6C">
        <w:rPr>
          <w:rFonts w:eastAsia="Arial" w:cs="Arial"/>
        </w:rPr>
        <w:t xml:space="preserve">Use the </w:t>
      </w:r>
      <w:proofErr w:type="spellStart"/>
      <w:r w:rsidRPr="5A59B26F" w:rsidR="005A3C6C">
        <w:rPr>
          <w:rFonts w:eastAsia="Arial" w:cs="Arial"/>
        </w:rPr>
        <w:t>ThinkBoard</w:t>
      </w:r>
      <w:proofErr w:type="spellEnd"/>
      <w:r w:rsidRPr="5A59B26F" w:rsidR="005A3C6C">
        <w:rPr>
          <w:rFonts w:eastAsia="Arial" w:cs="Arial"/>
        </w:rPr>
        <w:t xml:space="preserve"> to represent a problem that leaves you with none.</w:t>
      </w:r>
    </w:p>
    <w:tbl>
      <w:tblPr>
        <w:tblStyle w:val="TableGrid"/>
        <w:tblW w:w="0" w:type="auto"/>
        <w:tblLayout w:type="fixed"/>
        <w:tblLook w:val="06A0" w:firstRow="1" w:lastRow="0" w:firstColumn="1" w:lastColumn="0" w:noHBand="1" w:noVBand="1"/>
      </w:tblPr>
      <w:tblGrid>
        <w:gridCol w:w="9632"/>
      </w:tblGrid>
      <w:tr w:rsidR="005A3C6C" w:rsidTr="002E6A4C" w14:paraId="27803D42" w14:textId="77777777">
        <w:tc>
          <w:tcPr>
            <w:tcW w:w="9632" w:type="dxa"/>
          </w:tcPr>
          <w:p w:rsidR="005A3C6C" w:rsidP="002E6A4C" w:rsidRDefault="005A3C6C" w14:paraId="419A063A" w14:textId="77777777">
            <w:pPr>
              <w:spacing w:before="240" w:line="276" w:lineRule="auto"/>
              <w:rPr>
                <w:rFonts w:eastAsia="Arial" w:cs="Arial"/>
              </w:rPr>
            </w:pPr>
            <w:r w:rsidRPr="7F5A5FD4">
              <w:rPr>
                <w:rFonts w:eastAsia="Arial" w:cs="Arial"/>
              </w:rPr>
              <w:t>Story</w:t>
            </w:r>
          </w:p>
          <w:p w:rsidR="005A3C6C" w:rsidP="002E6A4C" w:rsidRDefault="005A3C6C" w14:paraId="4CEDA61A" w14:textId="77777777">
            <w:pPr>
              <w:spacing w:before="240" w:line="276" w:lineRule="auto"/>
              <w:rPr>
                <w:rFonts w:eastAsia="Arial" w:cs="Arial"/>
              </w:rPr>
            </w:pPr>
          </w:p>
          <w:p w:rsidR="005A3C6C" w:rsidP="002E6A4C" w:rsidRDefault="005A3C6C" w14:paraId="04988CEE" w14:textId="77777777">
            <w:pPr>
              <w:spacing w:before="240" w:line="276" w:lineRule="auto"/>
              <w:rPr>
                <w:rFonts w:eastAsia="Arial" w:cs="Arial"/>
              </w:rPr>
            </w:pPr>
          </w:p>
          <w:p w:rsidR="00621B3D" w:rsidP="002E6A4C" w:rsidRDefault="00621B3D" w14:paraId="1E97B09B" w14:textId="77777777">
            <w:pPr>
              <w:spacing w:before="240" w:line="276" w:lineRule="auto"/>
              <w:rPr>
                <w:rFonts w:eastAsia="Arial" w:cs="Arial"/>
              </w:rPr>
            </w:pPr>
          </w:p>
          <w:p w:rsidR="00621B3D" w:rsidP="002E6A4C" w:rsidRDefault="00621B3D" w14:paraId="21CBEE43" w14:textId="3807CEDC">
            <w:pPr>
              <w:spacing w:before="240" w:line="276" w:lineRule="auto"/>
              <w:rPr>
                <w:rFonts w:eastAsia="Arial" w:cs="Arial"/>
              </w:rPr>
            </w:pPr>
          </w:p>
        </w:tc>
      </w:tr>
      <w:tr w:rsidR="005A3C6C" w:rsidTr="002E6A4C" w14:paraId="0A2C104D" w14:textId="77777777">
        <w:tc>
          <w:tcPr>
            <w:tcW w:w="9632" w:type="dxa"/>
          </w:tcPr>
          <w:p w:rsidR="005A3C6C" w:rsidP="002E6A4C" w:rsidRDefault="005A3C6C" w14:paraId="7DBADA4D" w14:textId="77777777">
            <w:pPr>
              <w:spacing w:before="240" w:line="276" w:lineRule="auto"/>
              <w:rPr>
                <w:rFonts w:eastAsia="Arial" w:cs="Arial"/>
              </w:rPr>
            </w:pPr>
            <w:r w:rsidRPr="7F5A5FD4">
              <w:rPr>
                <w:rFonts w:eastAsia="Arial" w:cs="Arial"/>
              </w:rPr>
              <w:t>Drawing</w:t>
            </w:r>
          </w:p>
          <w:p w:rsidR="005A3C6C" w:rsidP="002E6A4C" w:rsidRDefault="005A3C6C" w14:paraId="0455A733" w14:textId="77777777">
            <w:pPr>
              <w:spacing w:before="240" w:line="276" w:lineRule="auto"/>
              <w:rPr>
                <w:rFonts w:eastAsia="Arial" w:cs="Arial"/>
              </w:rPr>
            </w:pPr>
          </w:p>
          <w:p w:rsidR="005A3C6C" w:rsidP="002E6A4C" w:rsidRDefault="005A3C6C" w14:paraId="64FC004E" w14:textId="77777777">
            <w:pPr>
              <w:spacing w:before="240" w:line="276" w:lineRule="auto"/>
              <w:rPr>
                <w:rFonts w:eastAsia="Arial" w:cs="Arial"/>
              </w:rPr>
            </w:pPr>
          </w:p>
          <w:p w:rsidR="005A3C6C" w:rsidP="002E6A4C" w:rsidRDefault="005A3C6C" w14:paraId="32A493B1" w14:textId="77777777">
            <w:pPr>
              <w:spacing w:before="240" w:line="276" w:lineRule="auto"/>
              <w:rPr>
                <w:rFonts w:eastAsia="Arial" w:cs="Arial"/>
              </w:rPr>
            </w:pPr>
          </w:p>
          <w:p w:rsidR="005A3C6C" w:rsidP="002E6A4C" w:rsidRDefault="005A3C6C" w14:paraId="6EC2C198" w14:textId="77777777">
            <w:pPr>
              <w:spacing w:before="240" w:line="276" w:lineRule="auto"/>
              <w:rPr>
                <w:rFonts w:eastAsia="Arial" w:cs="Arial"/>
              </w:rPr>
            </w:pPr>
          </w:p>
          <w:p w:rsidR="005A3C6C" w:rsidP="002E6A4C" w:rsidRDefault="005A3C6C" w14:paraId="4089CB52" w14:textId="77777777">
            <w:pPr>
              <w:spacing w:before="240" w:line="276" w:lineRule="auto"/>
              <w:rPr>
                <w:rFonts w:eastAsia="Arial" w:cs="Arial"/>
              </w:rPr>
            </w:pPr>
          </w:p>
          <w:p w:rsidR="005A3C6C" w:rsidP="002E6A4C" w:rsidRDefault="005A3C6C" w14:paraId="0149E03C" w14:textId="77777777">
            <w:pPr>
              <w:spacing w:before="240" w:line="276" w:lineRule="auto"/>
              <w:rPr>
                <w:rFonts w:eastAsia="Arial" w:cs="Arial"/>
              </w:rPr>
            </w:pPr>
          </w:p>
        </w:tc>
      </w:tr>
      <w:tr w:rsidR="005A3C6C" w:rsidTr="002E6A4C" w14:paraId="5E3B0A52" w14:textId="77777777">
        <w:tc>
          <w:tcPr>
            <w:tcW w:w="9632" w:type="dxa"/>
          </w:tcPr>
          <w:p w:rsidR="005A3C6C" w:rsidP="002E6A4C" w:rsidRDefault="005A3C6C" w14:paraId="577A1DC8" w14:textId="77777777">
            <w:pPr>
              <w:spacing w:before="240" w:line="276" w:lineRule="auto"/>
              <w:rPr>
                <w:rFonts w:eastAsia="Arial" w:cs="Arial"/>
              </w:rPr>
            </w:pPr>
            <w:r w:rsidRPr="7F5A5FD4">
              <w:rPr>
                <w:rFonts w:eastAsia="Arial" w:cs="Arial"/>
              </w:rPr>
              <w:t>Concrete materials</w:t>
            </w:r>
          </w:p>
          <w:p w:rsidR="005A3C6C" w:rsidP="002E6A4C" w:rsidRDefault="005A3C6C" w14:paraId="02D575C3" w14:textId="77777777">
            <w:pPr>
              <w:spacing w:before="240" w:line="276" w:lineRule="auto"/>
              <w:rPr>
                <w:rFonts w:eastAsia="Arial" w:cs="Arial"/>
              </w:rPr>
            </w:pPr>
          </w:p>
          <w:p w:rsidR="005A3C6C" w:rsidP="002E6A4C" w:rsidRDefault="005A3C6C" w14:paraId="52136B71" w14:textId="77777777">
            <w:pPr>
              <w:spacing w:before="240" w:line="276" w:lineRule="auto"/>
              <w:rPr>
                <w:rFonts w:eastAsia="Arial" w:cs="Arial"/>
              </w:rPr>
            </w:pPr>
          </w:p>
          <w:p w:rsidR="005A3C6C" w:rsidP="002E6A4C" w:rsidRDefault="005A3C6C" w14:paraId="4E0DB155" w14:textId="77777777">
            <w:pPr>
              <w:spacing w:before="240" w:line="276" w:lineRule="auto"/>
              <w:rPr>
                <w:rFonts w:eastAsia="Arial" w:cs="Arial"/>
              </w:rPr>
            </w:pPr>
          </w:p>
          <w:p w:rsidR="005A3C6C" w:rsidP="002E6A4C" w:rsidRDefault="005A3C6C" w14:paraId="7E58EE34" w14:textId="77777777">
            <w:pPr>
              <w:spacing w:before="240" w:line="276" w:lineRule="auto"/>
              <w:rPr>
                <w:rFonts w:eastAsia="Arial" w:cs="Arial"/>
              </w:rPr>
            </w:pPr>
          </w:p>
          <w:p w:rsidR="005A3C6C" w:rsidP="002E6A4C" w:rsidRDefault="005A3C6C" w14:paraId="34B74969" w14:textId="77777777">
            <w:pPr>
              <w:spacing w:before="240" w:line="276" w:lineRule="auto"/>
              <w:rPr>
                <w:rFonts w:eastAsia="Arial" w:cs="Arial"/>
              </w:rPr>
            </w:pPr>
          </w:p>
          <w:p w:rsidR="005A3C6C" w:rsidP="002E6A4C" w:rsidRDefault="005A3C6C" w14:paraId="7688192F" w14:textId="77777777">
            <w:pPr>
              <w:spacing w:before="240" w:line="276" w:lineRule="auto"/>
              <w:rPr>
                <w:rFonts w:eastAsia="Arial" w:cs="Arial"/>
              </w:rPr>
            </w:pPr>
          </w:p>
        </w:tc>
      </w:tr>
      <w:tr w:rsidR="005A3C6C" w:rsidTr="002E6A4C" w14:paraId="1D785AF4" w14:textId="77777777">
        <w:tc>
          <w:tcPr>
            <w:tcW w:w="9632" w:type="dxa"/>
          </w:tcPr>
          <w:p w:rsidR="005A3C6C" w:rsidP="002E6A4C" w:rsidRDefault="005A3C6C" w14:paraId="1A07DB83" w14:textId="77777777">
            <w:pPr>
              <w:spacing w:line="276" w:lineRule="auto"/>
              <w:rPr>
                <w:rFonts w:eastAsia="Arial" w:cs="Arial"/>
              </w:rPr>
            </w:pPr>
            <w:r w:rsidRPr="7F5A5FD4">
              <w:rPr>
                <w:rFonts w:eastAsia="Arial" w:cs="Arial"/>
              </w:rPr>
              <w:t>Symbols</w:t>
            </w:r>
          </w:p>
          <w:p w:rsidR="005A3C6C" w:rsidP="002E6A4C" w:rsidRDefault="005A3C6C" w14:paraId="3A7CDD66" w14:textId="1D0BBD8C">
            <w:pPr>
              <w:spacing w:line="276" w:lineRule="auto"/>
              <w:rPr>
                <w:rFonts w:eastAsia="Arial" w:cs="Arial"/>
              </w:rPr>
            </w:pPr>
          </w:p>
          <w:p w:rsidR="00621B3D" w:rsidP="002E6A4C" w:rsidRDefault="00621B3D" w14:paraId="6673741B" w14:textId="48B46273">
            <w:pPr>
              <w:spacing w:line="276" w:lineRule="auto"/>
              <w:rPr>
                <w:rFonts w:eastAsia="Arial" w:cs="Arial"/>
              </w:rPr>
            </w:pPr>
          </w:p>
          <w:p w:rsidR="00621B3D" w:rsidP="002E6A4C" w:rsidRDefault="00621B3D" w14:paraId="4B31A87F" w14:textId="77777777">
            <w:pPr>
              <w:spacing w:line="276" w:lineRule="auto"/>
              <w:rPr>
                <w:rFonts w:eastAsia="Arial" w:cs="Arial"/>
              </w:rPr>
            </w:pPr>
          </w:p>
          <w:p w:rsidR="005A3C6C" w:rsidP="002E6A4C" w:rsidRDefault="005A3C6C" w14:paraId="63465D5B" w14:textId="77777777">
            <w:pPr>
              <w:spacing w:line="276" w:lineRule="auto"/>
              <w:rPr>
                <w:rFonts w:eastAsia="Arial" w:cs="Arial"/>
              </w:rPr>
            </w:pPr>
          </w:p>
        </w:tc>
      </w:tr>
    </w:tbl>
    <w:p w:rsidR="005A3C6C" w:rsidP="005A3C6C" w:rsidRDefault="005A3C6C" w14:paraId="526BC552" w14:textId="1FB15008">
      <w:pPr>
        <w:pStyle w:val="Heading2"/>
        <w:numPr>
          <w:ilvl w:val="1"/>
          <w:numId w:val="2"/>
        </w:numPr>
        <w:ind w:left="0"/>
      </w:pPr>
      <w:r>
        <w:lastRenderedPageBreak/>
        <w:t xml:space="preserve">Spinners for </w:t>
      </w:r>
      <w:r w:rsidR="006A6249">
        <w:t>d</w:t>
      </w:r>
      <w:r>
        <w:t xml:space="preserve">ay 1 </w:t>
      </w:r>
      <w:r w:rsidR="006A6249">
        <w:t>r</w:t>
      </w:r>
      <w:r>
        <w:t>ace to zero</w:t>
      </w:r>
    </w:p>
    <w:p w:rsidR="005A3C6C" w:rsidP="005A3C6C" w:rsidRDefault="005A3C6C" w14:paraId="0B7DC1BE" w14:textId="77777777">
      <w:r w:rsidR="005A3C6C">
        <w:drawing>
          <wp:inline wp14:editId="6EA12D44" wp14:anchorId="75BB06A0">
            <wp:extent cx="3960421" cy="3684527"/>
            <wp:effectExtent l="0" t="0" r="2540" b="0"/>
            <wp:docPr id="2142020607" name="Picture 2142020607" descr="Spinner labelled 20, 70, 40, 30, 50, 60." title=""/>
            <wp:cNvGraphicFramePr>
              <a:graphicFrameLocks noChangeAspect="1"/>
            </wp:cNvGraphicFramePr>
            <a:graphic>
              <a:graphicData uri="http://schemas.openxmlformats.org/drawingml/2006/picture">
                <pic:pic>
                  <pic:nvPicPr>
                    <pic:cNvPr id="0" name="Picture 2142020607"/>
                    <pic:cNvPicPr/>
                  </pic:nvPicPr>
                  <pic:blipFill>
                    <a:blip r:embed="R33427b6775c244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60421" cy="3684527"/>
                    </a:xfrm>
                    <a:prstGeom prst="rect">
                      <a:avLst/>
                    </a:prstGeom>
                  </pic:spPr>
                </pic:pic>
              </a:graphicData>
            </a:graphic>
          </wp:inline>
        </w:drawing>
      </w:r>
    </w:p>
    <w:p w:rsidR="005A3C6C" w:rsidP="005A3C6C" w:rsidRDefault="005A3C6C" w14:paraId="727E5F86" w14:textId="77777777">
      <w:r w:rsidR="005A3C6C">
        <w:drawing>
          <wp:inline wp14:editId="5EEE171A" wp14:anchorId="70C79D66">
            <wp:extent cx="4186052" cy="3898264"/>
            <wp:effectExtent l="0" t="0" r="5080" b="7620"/>
            <wp:docPr id="1935773835" name="Picture 1935773835" descr="spinner labelled 0-9" title=""/>
            <wp:cNvGraphicFramePr>
              <a:graphicFrameLocks noChangeAspect="1"/>
            </wp:cNvGraphicFramePr>
            <a:graphic>
              <a:graphicData uri="http://schemas.openxmlformats.org/drawingml/2006/picture">
                <pic:pic>
                  <pic:nvPicPr>
                    <pic:cNvPr id="0" name="Picture 1935773835"/>
                    <pic:cNvPicPr/>
                  </pic:nvPicPr>
                  <pic:blipFill>
                    <a:blip r:embed="R8984301230a34e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86052" cy="3898264"/>
                    </a:xfrm>
                    <a:prstGeom prst="rect">
                      <a:avLst/>
                    </a:prstGeom>
                  </pic:spPr>
                </pic:pic>
              </a:graphicData>
            </a:graphic>
          </wp:inline>
        </w:drawing>
      </w:r>
    </w:p>
    <w:p w:rsidR="005A3C6C" w:rsidP="005A3C6C" w:rsidRDefault="006A6249" w14:paraId="75239F26" w14:textId="2F1FCB76">
      <w:pPr>
        <w:pStyle w:val="Heading2"/>
        <w:numPr>
          <w:ilvl w:val="1"/>
          <w:numId w:val="2"/>
        </w:numPr>
        <w:ind w:left="0"/>
      </w:pPr>
      <w:r>
        <w:lastRenderedPageBreak/>
        <w:t>Day 3 p</w:t>
      </w:r>
      <w:r w:rsidR="005A3C6C">
        <w:t xml:space="preserve">entominoes 2 </w:t>
      </w:r>
    </w:p>
    <w:p w:rsidR="005A3C6C" w:rsidP="005A3C6C" w:rsidRDefault="005A3C6C" w14:paraId="729D5E3A" w14:textId="75D37667">
      <w:pPr>
        <w:pStyle w:val="ListBullet"/>
        <w:numPr>
          <w:numId w:val="0"/>
        </w:numPr>
        <w:rPr>
          <w:noProof/>
          <w:lang w:eastAsia="en-AU"/>
        </w:rPr>
      </w:pPr>
      <w:r w:rsidR="005A3C6C">
        <w:drawing>
          <wp:inline wp14:editId="5F3CC4D5" wp14:anchorId="313ED4B2">
            <wp:extent cx="3270885" cy="2487464"/>
            <wp:effectExtent l="0" t="0" r="5715" b="8255"/>
            <wp:docPr id="1498935537" name="Picture 17" descr="Tyrannosaurus Rex made from pentominoes outlined." title=""/>
            <wp:cNvGraphicFramePr>
              <a:graphicFrameLocks noChangeAspect="1"/>
            </wp:cNvGraphicFramePr>
            <a:graphic>
              <a:graphicData uri="http://schemas.openxmlformats.org/drawingml/2006/picture">
                <pic:pic>
                  <pic:nvPicPr>
                    <pic:cNvPr id="0" name="Picture 17"/>
                    <pic:cNvPicPr/>
                  </pic:nvPicPr>
                  <pic:blipFill>
                    <a:blip r:embed="R8f3e8622d3a044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70885" cy="2487464"/>
                    </a:xfrm>
                    <a:prstGeom prst="rect">
                      <a:avLst/>
                    </a:prstGeom>
                  </pic:spPr>
                </pic:pic>
              </a:graphicData>
            </a:graphic>
          </wp:inline>
        </w:drawing>
      </w:r>
      <w:r w:rsidR="005A3C6C">
        <w:drawing>
          <wp:inline wp14:editId="7F05D99C" wp14:anchorId="0B1F17BE">
            <wp:extent cx="2701636" cy="3078307"/>
            <wp:effectExtent l="0" t="0" r="3810" b="8255"/>
            <wp:docPr id="436835226" name="Picture 15" descr="Kangaroo made from pentominoes outlined." title=""/>
            <wp:cNvGraphicFramePr>
              <a:graphicFrameLocks noChangeAspect="1"/>
            </wp:cNvGraphicFramePr>
            <a:graphic>
              <a:graphicData uri="http://schemas.openxmlformats.org/drawingml/2006/picture">
                <pic:pic>
                  <pic:nvPicPr>
                    <pic:cNvPr id="0" name="Picture 15"/>
                    <pic:cNvPicPr/>
                  </pic:nvPicPr>
                  <pic:blipFill>
                    <a:blip r:embed="R23bbdbdd9bb34a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01636" cy="3078307"/>
                    </a:xfrm>
                    <a:prstGeom prst="rect">
                      <a:avLst/>
                    </a:prstGeom>
                  </pic:spPr>
                </pic:pic>
              </a:graphicData>
            </a:graphic>
          </wp:inline>
        </w:drawing>
      </w:r>
      <w:r w:rsidRPr="5A59B26F" w:rsidR="005A3C6C">
        <w:rPr>
          <w:noProof/>
          <w:lang w:eastAsia="en-AU"/>
        </w:rPr>
        <w:t xml:space="preserve"> </w:t>
      </w:r>
      <w:r w:rsidR="005A3C6C">
        <w:drawing>
          <wp:inline wp14:editId="7CF8BFE1" wp14:anchorId="6F235E1B">
            <wp:extent cx="3159125" cy="2606146"/>
            <wp:effectExtent l="0" t="0" r="3175" b="3810"/>
            <wp:docPr id="1687945976" name="Picture 16" descr="Terrier made from pentominoes outlined." title=""/>
            <wp:cNvGraphicFramePr>
              <a:graphicFrameLocks noChangeAspect="1"/>
            </wp:cNvGraphicFramePr>
            <a:graphic>
              <a:graphicData uri="http://schemas.openxmlformats.org/drawingml/2006/picture">
                <pic:pic>
                  <pic:nvPicPr>
                    <pic:cNvPr id="0" name="Picture 16"/>
                    <pic:cNvPicPr/>
                  </pic:nvPicPr>
                  <pic:blipFill>
                    <a:blip r:embed="Racbc0ea0bbf94a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59125" cy="2606146"/>
                    </a:xfrm>
                    <a:prstGeom prst="rect">
                      <a:avLst/>
                    </a:prstGeom>
                  </pic:spPr>
                </pic:pic>
              </a:graphicData>
            </a:graphic>
          </wp:inline>
        </w:drawing>
      </w:r>
      <w:r w:rsidRPr="5A59B26F" w:rsidR="005A3C6C">
        <w:rPr>
          <w:noProof/>
          <w:lang w:eastAsia="en-AU"/>
        </w:rPr>
        <w:t xml:space="preserve"> </w:t>
      </w:r>
      <w:r w:rsidR="005A3C6C">
        <w:drawing>
          <wp:inline wp14:editId="352DF97A" wp14:anchorId="79FD85BA">
            <wp:extent cx="2843338" cy="2214155"/>
            <wp:effectExtent l="0" t="0" r="0" b="0"/>
            <wp:docPr id="1363339407" name="Picture 14" descr="Butterfly made from pentominoes outlined." title=""/>
            <wp:cNvGraphicFramePr>
              <a:graphicFrameLocks noChangeAspect="1"/>
            </wp:cNvGraphicFramePr>
            <a:graphic>
              <a:graphicData uri="http://schemas.openxmlformats.org/drawingml/2006/picture">
                <pic:pic>
                  <pic:nvPicPr>
                    <pic:cNvPr id="0" name="Picture 14"/>
                    <pic:cNvPicPr/>
                  </pic:nvPicPr>
                  <pic:blipFill>
                    <a:blip r:embed="R5d53f6bf3d4243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3338" cy="2214155"/>
                    </a:xfrm>
                    <a:prstGeom prst="rect">
                      <a:avLst/>
                    </a:prstGeom>
                  </pic:spPr>
                </pic:pic>
              </a:graphicData>
            </a:graphic>
          </wp:inline>
        </w:drawing>
      </w:r>
    </w:p>
    <w:p w:rsidR="006A6249" w:rsidP="006A6249" w:rsidRDefault="006A6249" w14:paraId="4C7231BF" w14:textId="50A0F3BF">
      <w:pPr>
        <w:pStyle w:val="Heading2"/>
        <w:rPr>
          <w:noProof/>
        </w:rPr>
      </w:pPr>
      <w:r w:rsidRPr="16D1F883">
        <w:rPr>
          <w:noProof/>
        </w:rPr>
        <w:lastRenderedPageBreak/>
        <w:t>Spinner for day 10 multipliation toss</w:t>
      </w:r>
    </w:p>
    <w:p w:rsidRPr="002762CD" w:rsidR="00DE0378" w:rsidP="00974135" w:rsidRDefault="006A6249" w14:paraId="48352D9A" w14:textId="7DC9A398">
      <w:pPr>
        <w:rPr>
          <w:noProof/>
          <w:lang w:eastAsia="en-AU"/>
        </w:rPr>
      </w:pPr>
      <w:r w:rsidR="006A6249">
        <w:drawing>
          <wp:inline wp14:editId="37211111" wp14:anchorId="3B95FDF9">
            <wp:extent cx="4186052" cy="3898264"/>
            <wp:effectExtent l="0" t="0" r="5080" b="7620"/>
            <wp:docPr id="25" name="Picture 25" descr="spinner labelled 0-9" title=""/>
            <wp:cNvGraphicFramePr>
              <a:graphicFrameLocks noChangeAspect="1"/>
            </wp:cNvGraphicFramePr>
            <a:graphic>
              <a:graphicData uri="http://schemas.openxmlformats.org/drawingml/2006/picture">
                <pic:pic>
                  <pic:nvPicPr>
                    <pic:cNvPr id="0" name="Picture 25"/>
                    <pic:cNvPicPr/>
                  </pic:nvPicPr>
                  <pic:blipFill>
                    <a:blip r:embed="R85ccd17369d647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86052" cy="3898264"/>
                    </a:xfrm>
                    <a:prstGeom prst="rect">
                      <a:avLst/>
                    </a:prstGeom>
                  </pic:spPr>
                </pic:pic>
              </a:graphicData>
            </a:graphic>
          </wp:inline>
        </w:drawing>
      </w:r>
    </w:p>
    <w:sectPr w:rsidRPr="002762CD" w:rsidR="00DE0378" w:rsidSect="00ED288C">
      <w:footerReference w:type="even" r:id="rId94"/>
      <w:footerReference w:type="default" r:id="rId95"/>
      <w:headerReference w:type="first" r:id="rId96"/>
      <w:footerReference w:type="first" r:id="rId97"/>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715E" w:rsidP="00191F45" w:rsidRDefault="00EA715E" w14:paraId="418FE07F" w14:textId="77777777">
      <w:r>
        <w:separator/>
      </w:r>
    </w:p>
    <w:p w:rsidR="00EA715E" w:rsidRDefault="00EA715E" w14:paraId="47A436A9" w14:textId="77777777"/>
    <w:p w:rsidR="00EA715E" w:rsidRDefault="00EA715E" w14:paraId="01D1D906" w14:textId="77777777"/>
    <w:p w:rsidR="00EA715E" w:rsidRDefault="00EA715E" w14:paraId="6A7F76AC" w14:textId="77777777"/>
  </w:endnote>
  <w:endnote w:type="continuationSeparator" w:id="0">
    <w:p w:rsidR="00EA715E" w:rsidP="00191F45" w:rsidRDefault="00EA715E" w14:paraId="775AD015" w14:textId="77777777">
      <w:r>
        <w:continuationSeparator/>
      </w:r>
    </w:p>
    <w:p w:rsidR="00EA715E" w:rsidRDefault="00EA715E" w14:paraId="71EDA2DF" w14:textId="77777777"/>
    <w:p w:rsidR="00EA715E" w:rsidRDefault="00EA715E" w14:paraId="448E3EEC" w14:textId="77777777"/>
    <w:p w:rsidR="00EA715E" w:rsidRDefault="00EA715E" w14:paraId="2010AB98" w14:textId="77777777"/>
  </w:endnote>
  <w:endnote w:type="continuationNotice" w:id="1">
    <w:p w:rsidR="00EA715E" w:rsidRDefault="00EA715E" w14:paraId="4C98A688"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enturyGothic-Bold">
    <w:altName w:val="Century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D333E" w:rsidR="000B46DF" w:rsidP="004D333E" w:rsidRDefault="000B46DF" w14:paraId="46B4F557" w14:textId="3A8186EC">
    <w:pPr>
      <w:pStyle w:val="Footer"/>
    </w:pPr>
    <w:r w:rsidRPr="002810D3">
      <w:fldChar w:fldCharType="begin"/>
    </w:r>
    <w:r w:rsidRPr="002810D3">
      <w:instrText xml:space="preserve"> PAGE </w:instrText>
    </w:r>
    <w:r w:rsidRPr="002810D3">
      <w:fldChar w:fldCharType="separate"/>
    </w:r>
    <w:r w:rsidR="0029209B">
      <w:rPr>
        <w:noProof/>
      </w:rPr>
      <w:t>48</w:t>
    </w:r>
    <w:r w:rsidRPr="002810D3">
      <w:fldChar w:fldCharType="end"/>
    </w:r>
    <w:r w:rsidRPr="002810D3">
      <w:tab/>
    </w:r>
    <w:r>
      <w:t>mathematics learning sequence b workbook S</w:t>
    </w:r>
    <w:r w:rsidR="00D10B5A">
      <w:t xml:space="preserve">tage </w:t>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D333E" w:rsidR="000B46DF" w:rsidP="004D333E" w:rsidRDefault="000B46DF" w14:paraId="3596BF48" w14:textId="21118C8A">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753C8">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29209B">
      <w:rPr>
        <w:noProof/>
      </w:rPr>
      <w:t>41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B46DF" w:rsidP="00493120" w:rsidRDefault="000B46DF" w14:paraId="06783B4E" w14:textId="77777777">
    <w:pPr>
      <w:pStyle w:val="Logo"/>
    </w:pPr>
    <w:r w:rsidRPr="5A59B26F" w:rsidR="5A59B26F">
      <w:rPr>
        <w:sz w:val="24"/>
        <w:szCs w:val="24"/>
      </w:rPr>
      <w:t>education.nsw.gov.au</w:t>
    </w:r>
    <w:r>
      <w:tab/>
    </w:r>
    <w:r w:rsidR="5A59B26F">
      <w:drawing>
        <wp:inline wp14:editId="43D4318C" wp14:anchorId="49E349CE">
          <wp:extent cx="507600" cy="540000"/>
          <wp:effectExtent l="0" t="0" r="635" b="6350"/>
          <wp:docPr id="4" name="Picture 4" descr="NSW Government logo" title=""/>
          <wp:cNvGraphicFramePr>
            <a:graphicFrameLocks noChangeAspect="1"/>
          </wp:cNvGraphicFramePr>
          <a:graphic>
            <a:graphicData uri="http://schemas.openxmlformats.org/drawingml/2006/picture">
              <pic:pic>
                <pic:nvPicPr>
                  <pic:cNvPr id="0" name="Picture 4"/>
                  <pic:cNvPicPr/>
                </pic:nvPicPr>
                <pic:blipFill>
                  <a:blip r:embed="R19d5dbfa46a9418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715E" w:rsidP="00191F45" w:rsidRDefault="00EA715E" w14:paraId="779BFAB5" w14:textId="77777777">
      <w:r>
        <w:separator/>
      </w:r>
    </w:p>
    <w:p w:rsidR="00EA715E" w:rsidRDefault="00EA715E" w14:paraId="35EDF21B" w14:textId="77777777"/>
    <w:p w:rsidR="00EA715E" w:rsidRDefault="00EA715E" w14:paraId="046DD57F" w14:textId="77777777"/>
    <w:p w:rsidR="00EA715E" w:rsidRDefault="00EA715E" w14:paraId="04A41AE5" w14:textId="77777777"/>
  </w:footnote>
  <w:footnote w:type="continuationSeparator" w:id="0">
    <w:p w:rsidR="00EA715E" w:rsidP="00191F45" w:rsidRDefault="00EA715E" w14:paraId="259E69A9" w14:textId="77777777">
      <w:r>
        <w:continuationSeparator/>
      </w:r>
    </w:p>
    <w:p w:rsidR="00EA715E" w:rsidRDefault="00EA715E" w14:paraId="49483E01" w14:textId="77777777"/>
    <w:p w:rsidR="00EA715E" w:rsidRDefault="00EA715E" w14:paraId="737F7C62" w14:textId="77777777"/>
    <w:p w:rsidR="00EA715E" w:rsidRDefault="00EA715E" w14:paraId="7CD3BB80" w14:textId="77777777"/>
  </w:footnote>
  <w:footnote w:type="continuationNotice" w:id="1">
    <w:p w:rsidR="00EA715E" w:rsidRDefault="00EA715E" w14:paraId="15555000"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46DF" w:rsidRDefault="000B46DF" w14:paraId="53BC1D6C"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917A97DE"/>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6BD012C"/>
    <w:multiLevelType w:val="hybridMultilevel"/>
    <w:tmpl w:val="4234591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9C40CB8"/>
    <w:multiLevelType w:val="multilevel"/>
    <w:tmpl w:val="2594E6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4D51499"/>
    <w:multiLevelType w:val="hybridMultilevel"/>
    <w:tmpl w:val="DAC8D1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7"/>
  </w:num>
  <w:num w:numId="2">
    <w:abstractNumId w:val="15"/>
  </w:num>
  <w:num w:numId="3">
    <w:abstractNumId w:val="19"/>
  </w:num>
  <w:num w:numId="4">
    <w:abstractNumId w:val="2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2"/>
  </w:num>
  <w:num w:numId="8">
    <w:abstractNumId w:val="12"/>
  </w:num>
  <w:num w:numId="9">
    <w:abstractNumId w:val="18"/>
  </w:num>
  <w:num w:numId="10">
    <w:abstractNumId w:val="11"/>
  </w:num>
  <w:num w:numId="11">
    <w:abstractNumId w:val="16"/>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4"/>
  </w:num>
  <w:num w:numId="22">
    <w:abstractNumId w:val="20"/>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7"/>
  </w:num>
  <w:num w:numId="32">
    <w:abstractNumId w:val="24"/>
  </w:num>
  <w:num w:numId="33">
    <w:abstractNumId w:val="19"/>
  </w:num>
  <w:num w:numId="34">
    <w:abstractNumId w:val="21"/>
  </w:num>
  <w:num w:numId="35">
    <w:abstractNumId w:val="23"/>
  </w:num>
  <w:num w:numId="36">
    <w:abstractNumId w:val="7"/>
  </w:num>
  <w:num w:numId="37">
    <w:abstractNumId w:val="13"/>
  </w:num>
  <w:num w:numId="3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gutterAtTop/>
  <w:activeWritingStyle w:lang="en-US" w:vendorID="64" w:dllVersion="6" w:nlCheck="1" w:checkStyle="1" w:appName="MSWord"/>
  <w:proofState w:spelling="clean" w:grammar="dirty"/>
  <w:attachedTemplate r:id="rId1"/>
  <w:trackRevisions w:val="false"/>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424"/>
    <w:rsid w:val="00002B5D"/>
    <w:rsid w:val="00002BF1"/>
    <w:rsid w:val="00006220"/>
    <w:rsid w:val="00006CD7"/>
    <w:rsid w:val="000103FC"/>
    <w:rsid w:val="00010528"/>
    <w:rsid w:val="00010746"/>
    <w:rsid w:val="00011B6A"/>
    <w:rsid w:val="00011BA2"/>
    <w:rsid w:val="00011F99"/>
    <w:rsid w:val="000143DF"/>
    <w:rsid w:val="000150E1"/>
    <w:rsid w:val="000151F8"/>
    <w:rsid w:val="00015D43"/>
    <w:rsid w:val="00016801"/>
    <w:rsid w:val="00021171"/>
    <w:rsid w:val="0002280F"/>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08AF"/>
    <w:rsid w:val="00071D06"/>
    <w:rsid w:val="0007214A"/>
    <w:rsid w:val="00072B6E"/>
    <w:rsid w:val="00072DFB"/>
    <w:rsid w:val="00072F1D"/>
    <w:rsid w:val="00075B4E"/>
    <w:rsid w:val="00077A7C"/>
    <w:rsid w:val="00081943"/>
    <w:rsid w:val="00082E53"/>
    <w:rsid w:val="000844F9"/>
    <w:rsid w:val="00084830"/>
    <w:rsid w:val="0008606A"/>
    <w:rsid w:val="00086656"/>
    <w:rsid w:val="00086D87"/>
    <w:rsid w:val="000872D6"/>
    <w:rsid w:val="00090628"/>
    <w:rsid w:val="00093633"/>
    <w:rsid w:val="0009452F"/>
    <w:rsid w:val="00094904"/>
    <w:rsid w:val="00096701"/>
    <w:rsid w:val="000A0C05"/>
    <w:rsid w:val="000A33D4"/>
    <w:rsid w:val="000A41E7"/>
    <w:rsid w:val="000A451E"/>
    <w:rsid w:val="000A56D4"/>
    <w:rsid w:val="000A796C"/>
    <w:rsid w:val="000A7A61"/>
    <w:rsid w:val="000B09C8"/>
    <w:rsid w:val="000B1FC2"/>
    <w:rsid w:val="000B2886"/>
    <w:rsid w:val="000B30E1"/>
    <w:rsid w:val="000B46DF"/>
    <w:rsid w:val="000B4F65"/>
    <w:rsid w:val="000B71C9"/>
    <w:rsid w:val="000B75CB"/>
    <w:rsid w:val="000B7D49"/>
    <w:rsid w:val="000C0FB5"/>
    <w:rsid w:val="000C1078"/>
    <w:rsid w:val="000C16A7"/>
    <w:rsid w:val="000C1BCD"/>
    <w:rsid w:val="000C250C"/>
    <w:rsid w:val="000C43DF"/>
    <w:rsid w:val="000C4868"/>
    <w:rsid w:val="000C575E"/>
    <w:rsid w:val="000C61FB"/>
    <w:rsid w:val="000C68DD"/>
    <w:rsid w:val="000C6F89"/>
    <w:rsid w:val="000C7D4F"/>
    <w:rsid w:val="000D2063"/>
    <w:rsid w:val="000D24EC"/>
    <w:rsid w:val="000D2C3A"/>
    <w:rsid w:val="000D48A8"/>
    <w:rsid w:val="000D4B5A"/>
    <w:rsid w:val="000D55B1"/>
    <w:rsid w:val="000D64D8"/>
    <w:rsid w:val="000E3C1C"/>
    <w:rsid w:val="000E41B7"/>
    <w:rsid w:val="000E6BA0"/>
    <w:rsid w:val="000E6C50"/>
    <w:rsid w:val="000E7E92"/>
    <w:rsid w:val="000F174A"/>
    <w:rsid w:val="000F281E"/>
    <w:rsid w:val="000F2A86"/>
    <w:rsid w:val="000F76FC"/>
    <w:rsid w:val="000F7960"/>
    <w:rsid w:val="00100B59"/>
    <w:rsid w:val="00100DC5"/>
    <w:rsid w:val="00100E27"/>
    <w:rsid w:val="00100E5A"/>
    <w:rsid w:val="00101135"/>
    <w:rsid w:val="0010259B"/>
    <w:rsid w:val="00103D80"/>
    <w:rsid w:val="00104A05"/>
    <w:rsid w:val="00104C75"/>
    <w:rsid w:val="00106009"/>
    <w:rsid w:val="001061F9"/>
    <w:rsid w:val="001068B3"/>
    <w:rsid w:val="00106A3B"/>
    <w:rsid w:val="001113CC"/>
    <w:rsid w:val="00113497"/>
    <w:rsid w:val="00113763"/>
    <w:rsid w:val="00114B7D"/>
    <w:rsid w:val="001177C4"/>
    <w:rsid w:val="00117B7D"/>
    <w:rsid w:val="00117FF3"/>
    <w:rsid w:val="0012093E"/>
    <w:rsid w:val="00125C6C"/>
    <w:rsid w:val="00127648"/>
    <w:rsid w:val="0013032B"/>
    <w:rsid w:val="001305EA"/>
    <w:rsid w:val="00131E73"/>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4D99"/>
    <w:rsid w:val="00165FF0"/>
    <w:rsid w:val="0017075C"/>
    <w:rsid w:val="00170CB5"/>
    <w:rsid w:val="00171601"/>
    <w:rsid w:val="00174183"/>
    <w:rsid w:val="00176624"/>
    <w:rsid w:val="00176C65"/>
    <w:rsid w:val="00180A15"/>
    <w:rsid w:val="001810F4"/>
    <w:rsid w:val="00181128"/>
    <w:rsid w:val="001812DB"/>
    <w:rsid w:val="0018179E"/>
    <w:rsid w:val="00182B46"/>
    <w:rsid w:val="001839C3"/>
    <w:rsid w:val="00183B80"/>
    <w:rsid w:val="00183DB2"/>
    <w:rsid w:val="00183E9C"/>
    <w:rsid w:val="001841F1"/>
    <w:rsid w:val="001844A5"/>
    <w:rsid w:val="0018571A"/>
    <w:rsid w:val="001859B6"/>
    <w:rsid w:val="00187FFC"/>
    <w:rsid w:val="00191D2F"/>
    <w:rsid w:val="00191F45"/>
    <w:rsid w:val="00193503"/>
    <w:rsid w:val="001939CA"/>
    <w:rsid w:val="00193B82"/>
    <w:rsid w:val="001952C0"/>
    <w:rsid w:val="0019600C"/>
    <w:rsid w:val="00196CF1"/>
    <w:rsid w:val="00197B41"/>
    <w:rsid w:val="001A03EA"/>
    <w:rsid w:val="001A12D9"/>
    <w:rsid w:val="001A3627"/>
    <w:rsid w:val="001A5D1D"/>
    <w:rsid w:val="001A6B43"/>
    <w:rsid w:val="001B3065"/>
    <w:rsid w:val="001B33C0"/>
    <w:rsid w:val="001B4A46"/>
    <w:rsid w:val="001B5E34"/>
    <w:rsid w:val="001C2543"/>
    <w:rsid w:val="001C2997"/>
    <w:rsid w:val="001C3408"/>
    <w:rsid w:val="001C4DB7"/>
    <w:rsid w:val="001C6C9B"/>
    <w:rsid w:val="001D04C3"/>
    <w:rsid w:val="001D10B2"/>
    <w:rsid w:val="001D2055"/>
    <w:rsid w:val="001D3092"/>
    <w:rsid w:val="001D4CD1"/>
    <w:rsid w:val="001D66C2"/>
    <w:rsid w:val="001E0FFC"/>
    <w:rsid w:val="001E1F93"/>
    <w:rsid w:val="001E24CF"/>
    <w:rsid w:val="001E3097"/>
    <w:rsid w:val="001E32C0"/>
    <w:rsid w:val="001E3511"/>
    <w:rsid w:val="001E4B06"/>
    <w:rsid w:val="001E5F98"/>
    <w:rsid w:val="001F01F4"/>
    <w:rsid w:val="001F0F26"/>
    <w:rsid w:val="001F2232"/>
    <w:rsid w:val="001F5F72"/>
    <w:rsid w:val="001F64BE"/>
    <w:rsid w:val="001F6D7B"/>
    <w:rsid w:val="001F7070"/>
    <w:rsid w:val="001F7807"/>
    <w:rsid w:val="002007C8"/>
    <w:rsid w:val="00200AD3"/>
    <w:rsid w:val="00200EF2"/>
    <w:rsid w:val="002016B9"/>
    <w:rsid w:val="00201825"/>
    <w:rsid w:val="00201CB2"/>
    <w:rsid w:val="00202266"/>
    <w:rsid w:val="002046F7"/>
    <w:rsid w:val="0020478D"/>
    <w:rsid w:val="002052BC"/>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1ECB"/>
    <w:rsid w:val="00241EE8"/>
    <w:rsid w:val="0024214A"/>
    <w:rsid w:val="002441F2"/>
    <w:rsid w:val="0024438F"/>
    <w:rsid w:val="002447C2"/>
    <w:rsid w:val="002458D0"/>
    <w:rsid w:val="00245EC0"/>
    <w:rsid w:val="002462B7"/>
    <w:rsid w:val="00247FF0"/>
    <w:rsid w:val="00250C2E"/>
    <w:rsid w:val="00250F4A"/>
    <w:rsid w:val="00251349"/>
    <w:rsid w:val="00252BDC"/>
    <w:rsid w:val="00253532"/>
    <w:rsid w:val="002540D3"/>
    <w:rsid w:val="00254B2A"/>
    <w:rsid w:val="002556DB"/>
    <w:rsid w:val="002557E9"/>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209B"/>
    <w:rsid w:val="00294F88"/>
    <w:rsid w:val="00294FCC"/>
    <w:rsid w:val="00295516"/>
    <w:rsid w:val="002A10A1"/>
    <w:rsid w:val="002A3161"/>
    <w:rsid w:val="002A3410"/>
    <w:rsid w:val="002A44D1"/>
    <w:rsid w:val="002A4631"/>
    <w:rsid w:val="002A554A"/>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574A"/>
    <w:rsid w:val="002C7496"/>
    <w:rsid w:val="002D12FF"/>
    <w:rsid w:val="002D1DF5"/>
    <w:rsid w:val="002D21A5"/>
    <w:rsid w:val="002D4413"/>
    <w:rsid w:val="002D7247"/>
    <w:rsid w:val="002D7A48"/>
    <w:rsid w:val="002E23E3"/>
    <w:rsid w:val="002E26F3"/>
    <w:rsid w:val="002E34CB"/>
    <w:rsid w:val="002E4059"/>
    <w:rsid w:val="002E4D5B"/>
    <w:rsid w:val="002E5474"/>
    <w:rsid w:val="002E5699"/>
    <w:rsid w:val="002E5832"/>
    <w:rsid w:val="002E633F"/>
    <w:rsid w:val="002E6A4C"/>
    <w:rsid w:val="002F0BF7"/>
    <w:rsid w:val="002F0D60"/>
    <w:rsid w:val="002F104E"/>
    <w:rsid w:val="002F175A"/>
    <w:rsid w:val="002F1BD9"/>
    <w:rsid w:val="002F3A6D"/>
    <w:rsid w:val="002F5B14"/>
    <w:rsid w:val="002F749C"/>
    <w:rsid w:val="00301E7E"/>
    <w:rsid w:val="00302759"/>
    <w:rsid w:val="00303813"/>
    <w:rsid w:val="0030592B"/>
    <w:rsid w:val="00310348"/>
    <w:rsid w:val="00310EE6"/>
    <w:rsid w:val="00311628"/>
    <w:rsid w:val="00311E73"/>
    <w:rsid w:val="0031221D"/>
    <w:rsid w:val="003123F7"/>
    <w:rsid w:val="00312A42"/>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6539"/>
    <w:rsid w:val="0034764B"/>
    <w:rsid w:val="0034780A"/>
    <w:rsid w:val="00347CBE"/>
    <w:rsid w:val="003503AC"/>
    <w:rsid w:val="00351919"/>
    <w:rsid w:val="00352686"/>
    <w:rsid w:val="003534AD"/>
    <w:rsid w:val="003552F7"/>
    <w:rsid w:val="00357136"/>
    <w:rsid w:val="003576EB"/>
    <w:rsid w:val="00357E4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3CA6"/>
    <w:rsid w:val="003743CE"/>
    <w:rsid w:val="00377A36"/>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252"/>
    <w:rsid w:val="003A43B0"/>
    <w:rsid w:val="003A4F65"/>
    <w:rsid w:val="003A5753"/>
    <w:rsid w:val="003A5964"/>
    <w:rsid w:val="003A5E30"/>
    <w:rsid w:val="003A5E95"/>
    <w:rsid w:val="003A6344"/>
    <w:rsid w:val="003A6624"/>
    <w:rsid w:val="003A695D"/>
    <w:rsid w:val="003A6A25"/>
    <w:rsid w:val="003A6E7C"/>
    <w:rsid w:val="003A6F6B"/>
    <w:rsid w:val="003B225F"/>
    <w:rsid w:val="003B3CB0"/>
    <w:rsid w:val="003B7BBB"/>
    <w:rsid w:val="003C0FB3"/>
    <w:rsid w:val="003C3990"/>
    <w:rsid w:val="003C434B"/>
    <w:rsid w:val="003C489D"/>
    <w:rsid w:val="003C54B8"/>
    <w:rsid w:val="003C687F"/>
    <w:rsid w:val="003C723C"/>
    <w:rsid w:val="003C7E3C"/>
    <w:rsid w:val="003D0F7F"/>
    <w:rsid w:val="003D22E3"/>
    <w:rsid w:val="003D3CF0"/>
    <w:rsid w:val="003D53BF"/>
    <w:rsid w:val="003D6797"/>
    <w:rsid w:val="003D779D"/>
    <w:rsid w:val="003D7846"/>
    <w:rsid w:val="003D78A2"/>
    <w:rsid w:val="003E03FD"/>
    <w:rsid w:val="003E15EE"/>
    <w:rsid w:val="003E219B"/>
    <w:rsid w:val="003E4B5E"/>
    <w:rsid w:val="003E6AE0"/>
    <w:rsid w:val="003E7242"/>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78B"/>
    <w:rsid w:val="004259A6"/>
    <w:rsid w:val="00425CCF"/>
    <w:rsid w:val="0042693C"/>
    <w:rsid w:val="00430D80"/>
    <w:rsid w:val="004317B5"/>
    <w:rsid w:val="00431E3D"/>
    <w:rsid w:val="00435259"/>
    <w:rsid w:val="00435535"/>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27D"/>
    <w:rsid w:val="00485CCD"/>
    <w:rsid w:val="00485DB5"/>
    <w:rsid w:val="0048609B"/>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6F10"/>
    <w:rsid w:val="004C7023"/>
    <w:rsid w:val="004C7513"/>
    <w:rsid w:val="004D02AC"/>
    <w:rsid w:val="004D0383"/>
    <w:rsid w:val="004D1F3F"/>
    <w:rsid w:val="004D333E"/>
    <w:rsid w:val="004D3A72"/>
    <w:rsid w:val="004D3EE2"/>
    <w:rsid w:val="004D5537"/>
    <w:rsid w:val="004D5BBA"/>
    <w:rsid w:val="004D60CE"/>
    <w:rsid w:val="004D6540"/>
    <w:rsid w:val="004D6CBC"/>
    <w:rsid w:val="004D7A0C"/>
    <w:rsid w:val="004E1C2A"/>
    <w:rsid w:val="004E2ACB"/>
    <w:rsid w:val="004E38B0"/>
    <w:rsid w:val="004E3C28"/>
    <w:rsid w:val="004E4332"/>
    <w:rsid w:val="004E4E0B"/>
    <w:rsid w:val="004E6856"/>
    <w:rsid w:val="004E6FB4"/>
    <w:rsid w:val="004F0977"/>
    <w:rsid w:val="004F1408"/>
    <w:rsid w:val="004F4B84"/>
    <w:rsid w:val="004F4E1D"/>
    <w:rsid w:val="004F5C7F"/>
    <w:rsid w:val="004F6257"/>
    <w:rsid w:val="004F6A25"/>
    <w:rsid w:val="004F6AB0"/>
    <w:rsid w:val="004F6B4D"/>
    <w:rsid w:val="004F6F40"/>
    <w:rsid w:val="005000BD"/>
    <w:rsid w:val="005000DD"/>
    <w:rsid w:val="005035A0"/>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570A"/>
    <w:rsid w:val="00546A8B"/>
    <w:rsid w:val="00546D5E"/>
    <w:rsid w:val="00546F02"/>
    <w:rsid w:val="0054770B"/>
    <w:rsid w:val="00551073"/>
    <w:rsid w:val="00551CD3"/>
    <w:rsid w:val="00551DA4"/>
    <w:rsid w:val="0055213A"/>
    <w:rsid w:val="00552AA2"/>
    <w:rsid w:val="00554956"/>
    <w:rsid w:val="00556CA8"/>
    <w:rsid w:val="00557BE6"/>
    <w:rsid w:val="005600BC"/>
    <w:rsid w:val="00563104"/>
    <w:rsid w:val="005646C1"/>
    <w:rsid w:val="005646CC"/>
    <w:rsid w:val="005652E4"/>
    <w:rsid w:val="00565730"/>
    <w:rsid w:val="00566671"/>
    <w:rsid w:val="00567B22"/>
    <w:rsid w:val="0057134C"/>
    <w:rsid w:val="005718C0"/>
    <w:rsid w:val="00572585"/>
    <w:rsid w:val="0057331C"/>
    <w:rsid w:val="00573328"/>
    <w:rsid w:val="00573F07"/>
    <w:rsid w:val="005747FF"/>
    <w:rsid w:val="005753C8"/>
    <w:rsid w:val="00576415"/>
    <w:rsid w:val="00576840"/>
    <w:rsid w:val="00580D0F"/>
    <w:rsid w:val="005824C0"/>
    <w:rsid w:val="00582560"/>
    <w:rsid w:val="00582FD7"/>
    <w:rsid w:val="005832ED"/>
    <w:rsid w:val="00583524"/>
    <w:rsid w:val="005835A2"/>
    <w:rsid w:val="00583853"/>
    <w:rsid w:val="005857A8"/>
    <w:rsid w:val="0058713B"/>
    <w:rsid w:val="005876D2"/>
    <w:rsid w:val="0059056C"/>
    <w:rsid w:val="0059130B"/>
    <w:rsid w:val="00592C7C"/>
    <w:rsid w:val="00596689"/>
    <w:rsid w:val="005A00EB"/>
    <w:rsid w:val="005A16FB"/>
    <w:rsid w:val="005A1A68"/>
    <w:rsid w:val="005A2A5A"/>
    <w:rsid w:val="005A3076"/>
    <w:rsid w:val="005A39FC"/>
    <w:rsid w:val="005A3B66"/>
    <w:rsid w:val="005A3C6C"/>
    <w:rsid w:val="005A42E3"/>
    <w:rsid w:val="005A5F04"/>
    <w:rsid w:val="005A6DC2"/>
    <w:rsid w:val="005A6FD8"/>
    <w:rsid w:val="005B0870"/>
    <w:rsid w:val="005B1762"/>
    <w:rsid w:val="005B4B88"/>
    <w:rsid w:val="005B5605"/>
    <w:rsid w:val="005B5D60"/>
    <w:rsid w:val="005B5E31"/>
    <w:rsid w:val="005B64AE"/>
    <w:rsid w:val="005B6E3D"/>
    <w:rsid w:val="005B7298"/>
    <w:rsid w:val="005C0231"/>
    <w:rsid w:val="005C02A8"/>
    <w:rsid w:val="005C1BFC"/>
    <w:rsid w:val="005C1F70"/>
    <w:rsid w:val="005C39A4"/>
    <w:rsid w:val="005C65C1"/>
    <w:rsid w:val="005C7B55"/>
    <w:rsid w:val="005D0175"/>
    <w:rsid w:val="005D1CC4"/>
    <w:rsid w:val="005D2D62"/>
    <w:rsid w:val="005D5A1D"/>
    <w:rsid w:val="005D5A78"/>
    <w:rsid w:val="005D5DB0"/>
    <w:rsid w:val="005D6629"/>
    <w:rsid w:val="005D68F6"/>
    <w:rsid w:val="005E0B43"/>
    <w:rsid w:val="005E4742"/>
    <w:rsid w:val="005E6829"/>
    <w:rsid w:val="005F10D4"/>
    <w:rsid w:val="005F26E8"/>
    <w:rsid w:val="005F275A"/>
    <w:rsid w:val="005F2E08"/>
    <w:rsid w:val="005F6755"/>
    <w:rsid w:val="005F715C"/>
    <w:rsid w:val="005F78DD"/>
    <w:rsid w:val="005F7A4D"/>
    <w:rsid w:val="005F7DF4"/>
    <w:rsid w:val="00601B68"/>
    <w:rsid w:val="0060359B"/>
    <w:rsid w:val="00603F69"/>
    <w:rsid w:val="006040DA"/>
    <w:rsid w:val="006047BD"/>
    <w:rsid w:val="00607675"/>
    <w:rsid w:val="00610F53"/>
    <w:rsid w:val="00612E3F"/>
    <w:rsid w:val="00613208"/>
    <w:rsid w:val="006156DF"/>
    <w:rsid w:val="00616767"/>
    <w:rsid w:val="0061698B"/>
    <w:rsid w:val="00616F61"/>
    <w:rsid w:val="00620917"/>
    <w:rsid w:val="0062163D"/>
    <w:rsid w:val="00621B3D"/>
    <w:rsid w:val="00623A9E"/>
    <w:rsid w:val="00624A20"/>
    <w:rsid w:val="00624C9B"/>
    <w:rsid w:val="00630BB3"/>
    <w:rsid w:val="00632182"/>
    <w:rsid w:val="006332DD"/>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020"/>
    <w:rsid w:val="006552BE"/>
    <w:rsid w:val="006568EB"/>
    <w:rsid w:val="006618E3"/>
    <w:rsid w:val="00661D06"/>
    <w:rsid w:val="006638B4"/>
    <w:rsid w:val="0066400D"/>
    <w:rsid w:val="006644C4"/>
    <w:rsid w:val="006649BA"/>
    <w:rsid w:val="0066665B"/>
    <w:rsid w:val="006666D5"/>
    <w:rsid w:val="00666A67"/>
    <w:rsid w:val="00670EE3"/>
    <w:rsid w:val="0067331F"/>
    <w:rsid w:val="006737E0"/>
    <w:rsid w:val="006742E8"/>
    <w:rsid w:val="0067482E"/>
    <w:rsid w:val="00675260"/>
    <w:rsid w:val="00677DDB"/>
    <w:rsid w:val="00677EF0"/>
    <w:rsid w:val="006814BF"/>
    <w:rsid w:val="00681F32"/>
    <w:rsid w:val="00683AEC"/>
    <w:rsid w:val="00684672"/>
    <w:rsid w:val="0068481E"/>
    <w:rsid w:val="00685148"/>
    <w:rsid w:val="00686203"/>
    <w:rsid w:val="0068666F"/>
    <w:rsid w:val="0068780A"/>
    <w:rsid w:val="00690267"/>
    <w:rsid w:val="006906E7"/>
    <w:rsid w:val="00692870"/>
    <w:rsid w:val="006954D4"/>
    <w:rsid w:val="0069598B"/>
    <w:rsid w:val="00695AF0"/>
    <w:rsid w:val="006A1A8E"/>
    <w:rsid w:val="006A1CF6"/>
    <w:rsid w:val="006A1FE0"/>
    <w:rsid w:val="006A2D9E"/>
    <w:rsid w:val="006A36DB"/>
    <w:rsid w:val="006A3EF2"/>
    <w:rsid w:val="006A44D0"/>
    <w:rsid w:val="006A48C1"/>
    <w:rsid w:val="006A510D"/>
    <w:rsid w:val="006A51A4"/>
    <w:rsid w:val="006A6249"/>
    <w:rsid w:val="006B06B2"/>
    <w:rsid w:val="006B1FFA"/>
    <w:rsid w:val="006B3564"/>
    <w:rsid w:val="006B37E6"/>
    <w:rsid w:val="006B3D8F"/>
    <w:rsid w:val="006B42E3"/>
    <w:rsid w:val="006B44E9"/>
    <w:rsid w:val="006B73E5"/>
    <w:rsid w:val="006B7684"/>
    <w:rsid w:val="006C00A3"/>
    <w:rsid w:val="006C0691"/>
    <w:rsid w:val="006C7AB5"/>
    <w:rsid w:val="006D062E"/>
    <w:rsid w:val="006D0817"/>
    <w:rsid w:val="006D0996"/>
    <w:rsid w:val="006D2405"/>
    <w:rsid w:val="006D3A0E"/>
    <w:rsid w:val="006D4A39"/>
    <w:rsid w:val="006D53A4"/>
    <w:rsid w:val="006D6748"/>
    <w:rsid w:val="006D67DF"/>
    <w:rsid w:val="006E08A7"/>
    <w:rsid w:val="006E08C4"/>
    <w:rsid w:val="006E091B"/>
    <w:rsid w:val="006E2552"/>
    <w:rsid w:val="006E42C8"/>
    <w:rsid w:val="006E4800"/>
    <w:rsid w:val="006E4C9A"/>
    <w:rsid w:val="006E560F"/>
    <w:rsid w:val="006E5B90"/>
    <w:rsid w:val="006E60D3"/>
    <w:rsid w:val="006E79B6"/>
    <w:rsid w:val="006F054E"/>
    <w:rsid w:val="006F15D8"/>
    <w:rsid w:val="006F1B19"/>
    <w:rsid w:val="006F322A"/>
    <w:rsid w:val="006F3613"/>
    <w:rsid w:val="006F3839"/>
    <w:rsid w:val="006F4503"/>
    <w:rsid w:val="00701DAC"/>
    <w:rsid w:val="00704694"/>
    <w:rsid w:val="00705224"/>
    <w:rsid w:val="007058CD"/>
    <w:rsid w:val="00705D75"/>
    <w:rsid w:val="00705F64"/>
    <w:rsid w:val="0070629F"/>
    <w:rsid w:val="0070723B"/>
    <w:rsid w:val="00712DA7"/>
    <w:rsid w:val="00714956"/>
    <w:rsid w:val="00715F89"/>
    <w:rsid w:val="00716FB7"/>
    <w:rsid w:val="00717C66"/>
    <w:rsid w:val="0072144B"/>
    <w:rsid w:val="0072167F"/>
    <w:rsid w:val="00722D6B"/>
    <w:rsid w:val="00723956"/>
    <w:rsid w:val="00724203"/>
    <w:rsid w:val="00725817"/>
    <w:rsid w:val="00725C3B"/>
    <w:rsid w:val="00725D14"/>
    <w:rsid w:val="007266FB"/>
    <w:rsid w:val="0073212B"/>
    <w:rsid w:val="00733D6A"/>
    <w:rsid w:val="00734065"/>
    <w:rsid w:val="00734894"/>
    <w:rsid w:val="00735327"/>
    <w:rsid w:val="00735451"/>
    <w:rsid w:val="007372FC"/>
    <w:rsid w:val="00737DA8"/>
    <w:rsid w:val="00740573"/>
    <w:rsid w:val="00741479"/>
    <w:rsid w:val="007414DA"/>
    <w:rsid w:val="007448D2"/>
    <w:rsid w:val="00744A73"/>
    <w:rsid w:val="00744DB8"/>
    <w:rsid w:val="00745C28"/>
    <w:rsid w:val="007460FF"/>
    <w:rsid w:val="007474D4"/>
    <w:rsid w:val="0075025A"/>
    <w:rsid w:val="0075322D"/>
    <w:rsid w:val="00753D56"/>
    <w:rsid w:val="007564AE"/>
    <w:rsid w:val="00757591"/>
    <w:rsid w:val="00757633"/>
    <w:rsid w:val="00757A59"/>
    <w:rsid w:val="00757DD5"/>
    <w:rsid w:val="007617A7"/>
    <w:rsid w:val="00762125"/>
    <w:rsid w:val="007635C3"/>
    <w:rsid w:val="00764140"/>
    <w:rsid w:val="00765E06"/>
    <w:rsid w:val="00765F79"/>
    <w:rsid w:val="007706FF"/>
    <w:rsid w:val="00770891"/>
    <w:rsid w:val="00770C61"/>
    <w:rsid w:val="00772BA3"/>
    <w:rsid w:val="00773CE9"/>
    <w:rsid w:val="007762A6"/>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2653"/>
    <w:rsid w:val="007932AD"/>
    <w:rsid w:val="00796888"/>
    <w:rsid w:val="007A1326"/>
    <w:rsid w:val="007A2B7B"/>
    <w:rsid w:val="007A3356"/>
    <w:rsid w:val="007A36F3"/>
    <w:rsid w:val="007A4CEF"/>
    <w:rsid w:val="007A55A8"/>
    <w:rsid w:val="007B0452"/>
    <w:rsid w:val="007B236B"/>
    <w:rsid w:val="007B24C4"/>
    <w:rsid w:val="007B3D76"/>
    <w:rsid w:val="007B50E4"/>
    <w:rsid w:val="007B5236"/>
    <w:rsid w:val="007B5717"/>
    <w:rsid w:val="007B6B2F"/>
    <w:rsid w:val="007C057B"/>
    <w:rsid w:val="007C1661"/>
    <w:rsid w:val="007C1A9E"/>
    <w:rsid w:val="007C33BD"/>
    <w:rsid w:val="007C6E38"/>
    <w:rsid w:val="007D1C17"/>
    <w:rsid w:val="007D212E"/>
    <w:rsid w:val="007D458F"/>
    <w:rsid w:val="007D5655"/>
    <w:rsid w:val="007D5A52"/>
    <w:rsid w:val="007D6AD4"/>
    <w:rsid w:val="007D7C0B"/>
    <w:rsid w:val="007D7CF5"/>
    <w:rsid w:val="007D7E58"/>
    <w:rsid w:val="007E306E"/>
    <w:rsid w:val="007E41AD"/>
    <w:rsid w:val="007E5E9E"/>
    <w:rsid w:val="007F1493"/>
    <w:rsid w:val="007F15BC"/>
    <w:rsid w:val="007F1824"/>
    <w:rsid w:val="007F2D8D"/>
    <w:rsid w:val="007F3524"/>
    <w:rsid w:val="007F576D"/>
    <w:rsid w:val="007F637A"/>
    <w:rsid w:val="007F66A6"/>
    <w:rsid w:val="007F76BF"/>
    <w:rsid w:val="007F7C68"/>
    <w:rsid w:val="008003CD"/>
    <w:rsid w:val="00800512"/>
    <w:rsid w:val="00801687"/>
    <w:rsid w:val="008019EE"/>
    <w:rsid w:val="00802022"/>
    <w:rsid w:val="0080207C"/>
    <w:rsid w:val="008028A3"/>
    <w:rsid w:val="0080376A"/>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7F0"/>
    <w:rsid w:val="008248E7"/>
    <w:rsid w:val="00824F02"/>
    <w:rsid w:val="00825595"/>
    <w:rsid w:val="00825F45"/>
    <w:rsid w:val="00826BD1"/>
    <w:rsid w:val="00826C4F"/>
    <w:rsid w:val="00830A48"/>
    <w:rsid w:val="00831C89"/>
    <w:rsid w:val="00832DA5"/>
    <w:rsid w:val="00832F4B"/>
    <w:rsid w:val="00833A2E"/>
    <w:rsid w:val="00833EDF"/>
    <w:rsid w:val="00834038"/>
    <w:rsid w:val="008377AF"/>
    <w:rsid w:val="008404C4"/>
    <w:rsid w:val="0084056D"/>
    <w:rsid w:val="00841080"/>
    <w:rsid w:val="008412A2"/>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076"/>
    <w:rsid w:val="008762DB"/>
    <w:rsid w:val="00880A08"/>
    <w:rsid w:val="008813A0"/>
    <w:rsid w:val="00882E98"/>
    <w:rsid w:val="00883242"/>
    <w:rsid w:val="00883A53"/>
    <w:rsid w:val="00885B78"/>
    <w:rsid w:val="00885C59"/>
    <w:rsid w:val="00890C47"/>
    <w:rsid w:val="0089256F"/>
    <w:rsid w:val="00893CDB"/>
    <w:rsid w:val="00893D12"/>
    <w:rsid w:val="0089468F"/>
    <w:rsid w:val="00895105"/>
    <w:rsid w:val="00895316"/>
    <w:rsid w:val="00895861"/>
    <w:rsid w:val="00897B91"/>
    <w:rsid w:val="008A00A0"/>
    <w:rsid w:val="008A0836"/>
    <w:rsid w:val="008A1493"/>
    <w:rsid w:val="008A21F0"/>
    <w:rsid w:val="008A4F0E"/>
    <w:rsid w:val="008A5DE5"/>
    <w:rsid w:val="008B1FDB"/>
    <w:rsid w:val="008B2A5B"/>
    <w:rsid w:val="008B367A"/>
    <w:rsid w:val="008B430F"/>
    <w:rsid w:val="008B44C9"/>
    <w:rsid w:val="008B4DA3"/>
    <w:rsid w:val="008B4FF4"/>
    <w:rsid w:val="008B6729"/>
    <w:rsid w:val="008B7F83"/>
    <w:rsid w:val="008C085A"/>
    <w:rsid w:val="008C1A20"/>
    <w:rsid w:val="008C2E4C"/>
    <w:rsid w:val="008C2FB5"/>
    <w:rsid w:val="008C302C"/>
    <w:rsid w:val="008C32DA"/>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6EB"/>
    <w:rsid w:val="008E4A0E"/>
    <w:rsid w:val="008E4E59"/>
    <w:rsid w:val="008F0115"/>
    <w:rsid w:val="008F0383"/>
    <w:rsid w:val="008F1F6A"/>
    <w:rsid w:val="008F28E7"/>
    <w:rsid w:val="008F3EDF"/>
    <w:rsid w:val="008F4728"/>
    <w:rsid w:val="008F56DB"/>
    <w:rsid w:val="008F5B0E"/>
    <w:rsid w:val="0090053B"/>
    <w:rsid w:val="00900E59"/>
    <w:rsid w:val="00900FCF"/>
    <w:rsid w:val="00901298"/>
    <w:rsid w:val="009019BB"/>
    <w:rsid w:val="00902919"/>
    <w:rsid w:val="0090315B"/>
    <w:rsid w:val="009033B0"/>
    <w:rsid w:val="00904350"/>
    <w:rsid w:val="00905926"/>
    <w:rsid w:val="0090604A"/>
    <w:rsid w:val="009078AB"/>
    <w:rsid w:val="0091055E"/>
    <w:rsid w:val="009110D8"/>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1D98"/>
    <w:rsid w:val="00942056"/>
    <w:rsid w:val="009429D1"/>
    <w:rsid w:val="00942E67"/>
    <w:rsid w:val="00943299"/>
    <w:rsid w:val="009438A7"/>
    <w:rsid w:val="009458AF"/>
    <w:rsid w:val="00946555"/>
    <w:rsid w:val="00947D75"/>
    <w:rsid w:val="009520A1"/>
    <w:rsid w:val="009522E2"/>
    <w:rsid w:val="0095259D"/>
    <w:rsid w:val="009528C1"/>
    <w:rsid w:val="009532C7"/>
    <w:rsid w:val="00953891"/>
    <w:rsid w:val="00953E82"/>
    <w:rsid w:val="00953ECC"/>
    <w:rsid w:val="00955D6C"/>
    <w:rsid w:val="00957380"/>
    <w:rsid w:val="00960547"/>
    <w:rsid w:val="00960CCA"/>
    <w:rsid w:val="00960E03"/>
    <w:rsid w:val="00961029"/>
    <w:rsid w:val="009624AB"/>
    <w:rsid w:val="009634F6"/>
    <w:rsid w:val="00963579"/>
    <w:rsid w:val="0096422F"/>
    <w:rsid w:val="00964AE3"/>
    <w:rsid w:val="00965F05"/>
    <w:rsid w:val="0096720F"/>
    <w:rsid w:val="0097036E"/>
    <w:rsid w:val="009718BF"/>
    <w:rsid w:val="00973DB2"/>
    <w:rsid w:val="00974135"/>
    <w:rsid w:val="009774C9"/>
    <w:rsid w:val="00981475"/>
    <w:rsid w:val="00981668"/>
    <w:rsid w:val="00984331"/>
    <w:rsid w:val="00984C07"/>
    <w:rsid w:val="0098598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0AB"/>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AD7"/>
    <w:rsid w:val="009D4F4A"/>
    <w:rsid w:val="009D572A"/>
    <w:rsid w:val="009D67D9"/>
    <w:rsid w:val="009D70E3"/>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4DC8"/>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6FB7"/>
    <w:rsid w:val="00A57040"/>
    <w:rsid w:val="00A60064"/>
    <w:rsid w:val="00A60DFA"/>
    <w:rsid w:val="00A63DCB"/>
    <w:rsid w:val="00A64F90"/>
    <w:rsid w:val="00A65497"/>
    <w:rsid w:val="00A65A2B"/>
    <w:rsid w:val="00A70170"/>
    <w:rsid w:val="00A726C7"/>
    <w:rsid w:val="00A7409C"/>
    <w:rsid w:val="00A752B5"/>
    <w:rsid w:val="00A774B4"/>
    <w:rsid w:val="00A77927"/>
    <w:rsid w:val="00A80144"/>
    <w:rsid w:val="00A80618"/>
    <w:rsid w:val="00A81734"/>
    <w:rsid w:val="00A81791"/>
    <w:rsid w:val="00A8195D"/>
    <w:rsid w:val="00A81DC9"/>
    <w:rsid w:val="00A82923"/>
    <w:rsid w:val="00A82BD4"/>
    <w:rsid w:val="00A8372C"/>
    <w:rsid w:val="00A855FA"/>
    <w:rsid w:val="00A86583"/>
    <w:rsid w:val="00A905C6"/>
    <w:rsid w:val="00A90A0B"/>
    <w:rsid w:val="00A91418"/>
    <w:rsid w:val="00A91A18"/>
    <w:rsid w:val="00A9244B"/>
    <w:rsid w:val="00A932DF"/>
    <w:rsid w:val="00A947CF"/>
    <w:rsid w:val="00A95F5B"/>
    <w:rsid w:val="00A9632B"/>
    <w:rsid w:val="00A96D9C"/>
    <w:rsid w:val="00A97222"/>
    <w:rsid w:val="00A9772A"/>
    <w:rsid w:val="00AA0222"/>
    <w:rsid w:val="00AA18E2"/>
    <w:rsid w:val="00AA22B0"/>
    <w:rsid w:val="00AA2B19"/>
    <w:rsid w:val="00AA3B89"/>
    <w:rsid w:val="00AA5E50"/>
    <w:rsid w:val="00AA642B"/>
    <w:rsid w:val="00AB0677"/>
    <w:rsid w:val="00AB0FCF"/>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2100"/>
    <w:rsid w:val="00AD3675"/>
    <w:rsid w:val="00AD3759"/>
    <w:rsid w:val="00AD39B9"/>
    <w:rsid w:val="00AD56A9"/>
    <w:rsid w:val="00AD69C4"/>
    <w:rsid w:val="00AD6F0C"/>
    <w:rsid w:val="00AE1175"/>
    <w:rsid w:val="00AE1C5F"/>
    <w:rsid w:val="00AE23DD"/>
    <w:rsid w:val="00AE3899"/>
    <w:rsid w:val="00AE6CD2"/>
    <w:rsid w:val="00AE776A"/>
    <w:rsid w:val="00AF17A1"/>
    <w:rsid w:val="00AF1F68"/>
    <w:rsid w:val="00AF27B7"/>
    <w:rsid w:val="00AF2BB2"/>
    <w:rsid w:val="00AF3C5D"/>
    <w:rsid w:val="00AF726A"/>
    <w:rsid w:val="00AF7AB4"/>
    <w:rsid w:val="00AF7B91"/>
    <w:rsid w:val="00AF7C9A"/>
    <w:rsid w:val="00B00015"/>
    <w:rsid w:val="00B00376"/>
    <w:rsid w:val="00B02E6B"/>
    <w:rsid w:val="00B043A6"/>
    <w:rsid w:val="00B06DE8"/>
    <w:rsid w:val="00B07AE1"/>
    <w:rsid w:val="00B07D23"/>
    <w:rsid w:val="00B12968"/>
    <w:rsid w:val="00B131FF"/>
    <w:rsid w:val="00B13498"/>
    <w:rsid w:val="00B13DA2"/>
    <w:rsid w:val="00B15E31"/>
    <w:rsid w:val="00B1672A"/>
    <w:rsid w:val="00B16E71"/>
    <w:rsid w:val="00B174BD"/>
    <w:rsid w:val="00B17DCA"/>
    <w:rsid w:val="00B20690"/>
    <w:rsid w:val="00B20B2A"/>
    <w:rsid w:val="00B2129B"/>
    <w:rsid w:val="00B2211A"/>
    <w:rsid w:val="00B22FA7"/>
    <w:rsid w:val="00B23D31"/>
    <w:rsid w:val="00B24845"/>
    <w:rsid w:val="00B26370"/>
    <w:rsid w:val="00B27039"/>
    <w:rsid w:val="00B27D18"/>
    <w:rsid w:val="00B300DB"/>
    <w:rsid w:val="00B32BEC"/>
    <w:rsid w:val="00B336E5"/>
    <w:rsid w:val="00B33D8A"/>
    <w:rsid w:val="00B35B87"/>
    <w:rsid w:val="00B40556"/>
    <w:rsid w:val="00B43107"/>
    <w:rsid w:val="00B45922"/>
    <w:rsid w:val="00B45AC4"/>
    <w:rsid w:val="00B45E0A"/>
    <w:rsid w:val="00B47A18"/>
    <w:rsid w:val="00B5138B"/>
    <w:rsid w:val="00B51CD5"/>
    <w:rsid w:val="00B53824"/>
    <w:rsid w:val="00B53857"/>
    <w:rsid w:val="00B54009"/>
    <w:rsid w:val="00B54B6C"/>
    <w:rsid w:val="00B56FB1"/>
    <w:rsid w:val="00B57CB0"/>
    <w:rsid w:val="00B6083F"/>
    <w:rsid w:val="00B61504"/>
    <w:rsid w:val="00B62E95"/>
    <w:rsid w:val="00B63ABC"/>
    <w:rsid w:val="00B64D3D"/>
    <w:rsid w:val="00B64F0A"/>
    <w:rsid w:val="00B6562C"/>
    <w:rsid w:val="00B6729E"/>
    <w:rsid w:val="00B70BD0"/>
    <w:rsid w:val="00B720C9"/>
    <w:rsid w:val="00B7391B"/>
    <w:rsid w:val="00B73ACC"/>
    <w:rsid w:val="00B743E7"/>
    <w:rsid w:val="00B74B80"/>
    <w:rsid w:val="00B768A9"/>
    <w:rsid w:val="00B76E90"/>
    <w:rsid w:val="00B8005C"/>
    <w:rsid w:val="00B82E5F"/>
    <w:rsid w:val="00B83CC7"/>
    <w:rsid w:val="00B857D0"/>
    <w:rsid w:val="00B8666B"/>
    <w:rsid w:val="00B904F4"/>
    <w:rsid w:val="00B90BD1"/>
    <w:rsid w:val="00B914D8"/>
    <w:rsid w:val="00B92536"/>
    <w:rsid w:val="00B9274D"/>
    <w:rsid w:val="00B9275B"/>
    <w:rsid w:val="00B94207"/>
    <w:rsid w:val="00B945D4"/>
    <w:rsid w:val="00B9506C"/>
    <w:rsid w:val="00B97B50"/>
    <w:rsid w:val="00BA3262"/>
    <w:rsid w:val="00BA3959"/>
    <w:rsid w:val="00BA50A0"/>
    <w:rsid w:val="00BA563D"/>
    <w:rsid w:val="00BB08E6"/>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2908"/>
    <w:rsid w:val="00BE46B5"/>
    <w:rsid w:val="00BE4F3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B9C"/>
    <w:rsid w:val="00C04F4A"/>
    <w:rsid w:val="00C06484"/>
    <w:rsid w:val="00C07776"/>
    <w:rsid w:val="00C07C0D"/>
    <w:rsid w:val="00C10210"/>
    <w:rsid w:val="00C1035C"/>
    <w:rsid w:val="00C1140E"/>
    <w:rsid w:val="00C1195C"/>
    <w:rsid w:val="00C1358F"/>
    <w:rsid w:val="00C13C2A"/>
    <w:rsid w:val="00C13CE8"/>
    <w:rsid w:val="00C14187"/>
    <w:rsid w:val="00C14F83"/>
    <w:rsid w:val="00C15151"/>
    <w:rsid w:val="00C179BC"/>
    <w:rsid w:val="00C17F8C"/>
    <w:rsid w:val="00C20061"/>
    <w:rsid w:val="00C211E6"/>
    <w:rsid w:val="00C22446"/>
    <w:rsid w:val="00C22681"/>
    <w:rsid w:val="00C22FB5"/>
    <w:rsid w:val="00C24236"/>
    <w:rsid w:val="00C24CBF"/>
    <w:rsid w:val="00C258B7"/>
    <w:rsid w:val="00C25C66"/>
    <w:rsid w:val="00C2710B"/>
    <w:rsid w:val="00C279C2"/>
    <w:rsid w:val="00C3183E"/>
    <w:rsid w:val="00C31E8A"/>
    <w:rsid w:val="00C33531"/>
    <w:rsid w:val="00C33B9E"/>
    <w:rsid w:val="00C34194"/>
    <w:rsid w:val="00C35EF7"/>
    <w:rsid w:val="00C37BAE"/>
    <w:rsid w:val="00C4043D"/>
    <w:rsid w:val="00C40DAA"/>
    <w:rsid w:val="00C41993"/>
    <w:rsid w:val="00C41F7E"/>
    <w:rsid w:val="00C42A1B"/>
    <w:rsid w:val="00C42B41"/>
    <w:rsid w:val="00C42C1F"/>
    <w:rsid w:val="00C44A8D"/>
    <w:rsid w:val="00C44CF8"/>
    <w:rsid w:val="00C45B91"/>
    <w:rsid w:val="00C460A1"/>
    <w:rsid w:val="00C4789C"/>
    <w:rsid w:val="00C47C03"/>
    <w:rsid w:val="00C52C02"/>
    <w:rsid w:val="00C52DCB"/>
    <w:rsid w:val="00C569D5"/>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4400"/>
    <w:rsid w:val="00CA49F1"/>
    <w:rsid w:val="00CA5442"/>
    <w:rsid w:val="00CA6C45"/>
    <w:rsid w:val="00CA74F6"/>
    <w:rsid w:val="00CA7603"/>
    <w:rsid w:val="00CB364E"/>
    <w:rsid w:val="00CB37B8"/>
    <w:rsid w:val="00CB4F1A"/>
    <w:rsid w:val="00CB537B"/>
    <w:rsid w:val="00CB58B4"/>
    <w:rsid w:val="00CB6577"/>
    <w:rsid w:val="00CB6768"/>
    <w:rsid w:val="00CB74C7"/>
    <w:rsid w:val="00CC1FE9"/>
    <w:rsid w:val="00CC3B49"/>
    <w:rsid w:val="00CC3D04"/>
    <w:rsid w:val="00CC4AF7"/>
    <w:rsid w:val="00CC54E5"/>
    <w:rsid w:val="00CC6B96"/>
    <w:rsid w:val="00CC6F04"/>
    <w:rsid w:val="00CC7B94"/>
    <w:rsid w:val="00CD6772"/>
    <w:rsid w:val="00CD6E8E"/>
    <w:rsid w:val="00CE161F"/>
    <w:rsid w:val="00CE2CC6"/>
    <w:rsid w:val="00CE3529"/>
    <w:rsid w:val="00CE4320"/>
    <w:rsid w:val="00CE5D9A"/>
    <w:rsid w:val="00CE76CD"/>
    <w:rsid w:val="00CF0B65"/>
    <w:rsid w:val="00CF1C1F"/>
    <w:rsid w:val="00CF3B5E"/>
    <w:rsid w:val="00CF3BA6"/>
    <w:rsid w:val="00CF4E8C"/>
    <w:rsid w:val="00CF6162"/>
    <w:rsid w:val="00CF6913"/>
    <w:rsid w:val="00CF787B"/>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B5A"/>
    <w:rsid w:val="00D114B2"/>
    <w:rsid w:val="00D121C4"/>
    <w:rsid w:val="00D14274"/>
    <w:rsid w:val="00D15725"/>
    <w:rsid w:val="00D15E5B"/>
    <w:rsid w:val="00D16B02"/>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D9A"/>
    <w:rsid w:val="00D44E4E"/>
    <w:rsid w:val="00D46D26"/>
    <w:rsid w:val="00D51254"/>
    <w:rsid w:val="00D51627"/>
    <w:rsid w:val="00D51E1A"/>
    <w:rsid w:val="00D52344"/>
    <w:rsid w:val="00D54AAC"/>
    <w:rsid w:val="00D54B32"/>
    <w:rsid w:val="00D54F7C"/>
    <w:rsid w:val="00D55DF0"/>
    <w:rsid w:val="00D563E1"/>
    <w:rsid w:val="00D56BB6"/>
    <w:rsid w:val="00D6022B"/>
    <w:rsid w:val="00D60C40"/>
    <w:rsid w:val="00D61367"/>
    <w:rsid w:val="00D6138D"/>
    <w:rsid w:val="00D6166E"/>
    <w:rsid w:val="00D63097"/>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136"/>
    <w:rsid w:val="00D94314"/>
    <w:rsid w:val="00D95BC7"/>
    <w:rsid w:val="00D95C17"/>
    <w:rsid w:val="00D96043"/>
    <w:rsid w:val="00D97779"/>
    <w:rsid w:val="00DA3757"/>
    <w:rsid w:val="00DA52F5"/>
    <w:rsid w:val="00DA5394"/>
    <w:rsid w:val="00DA73A3"/>
    <w:rsid w:val="00DB3080"/>
    <w:rsid w:val="00DB4E12"/>
    <w:rsid w:val="00DB5771"/>
    <w:rsid w:val="00DC0AB6"/>
    <w:rsid w:val="00DC21CF"/>
    <w:rsid w:val="00DC3395"/>
    <w:rsid w:val="00DC3664"/>
    <w:rsid w:val="00DC4B9B"/>
    <w:rsid w:val="00DC6EFC"/>
    <w:rsid w:val="00DC7CDE"/>
    <w:rsid w:val="00DD0A1F"/>
    <w:rsid w:val="00DD195B"/>
    <w:rsid w:val="00DD243F"/>
    <w:rsid w:val="00DD46E9"/>
    <w:rsid w:val="00DD4711"/>
    <w:rsid w:val="00DD4812"/>
    <w:rsid w:val="00DD4CA7"/>
    <w:rsid w:val="00DE0097"/>
    <w:rsid w:val="00DE0378"/>
    <w:rsid w:val="00DE05AE"/>
    <w:rsid w:val="00DE0979"/>
    <w:rsid w:val="00DE12E9"/>
    <w:rsid w:val="00DE12FC"/>
    <w:rsid w:val="00DE2162"/>
    <w:rsid w:val="00DE301D"/>
    <w:rsid w:val="00DE33EC"/>
    <w:rsid w:val="00DE43F4"/>
    <w:rsid w:val="00DE53F8"/>
    <w:rsid w:val="00DE60E6"/>
    <w:rsid w:val="00DE6C9B"/>
    <w:rsid w:val="00DE74DC"/>
    <w:rsid w:val="00DE7D5A"/>
    <w:rsid w:val="00DF0A94"/>
    <w:rsid w:val="00DF1EC4"/>
    <w:rsid w:val="00DF247C"/>
    <w:rsid w:val="00DF2E91"/>
    <w:rsid w:val="00DF3F4F"/>
    <w:rsid w:val="00DF707E"/>
    <w:rsid w:val="00DF70A1"/>
    <w:rsid w:val="00DF711D"/>
    <w:rsid w:val="00DF759D"/>
    <w:rsid w:val="00E003AF"/>
    <w:rsid w:val="00E00482"/>
    <w:rsid w:val="00E018C3"/>
    <w:rsid w:val="00E01C15"/>
    <w:rsid w:val="00E052B1"/>
    <w:rsid w:val="00E05886"/>
    <w:rsid w:val="00E104C6"/>
    <w:rsid w:val="00E10C02"/>
    <w:rsid w:val="00E1181B"/>
    <w:rsid w:val="00E137F4"/>
    <w:rsid w:val="00E13D6C"/>
    <w:rsid w:val="00E164F2"/>
    <w:rsid w:val="00E16F61"/>
    <w:rsid w:val="00E178A7"/>
    <w:rsid w:val="00E20F6A"/>
    <w:rsid w:val="00E21A25"/>
    <w:rsid w:val="00E23303"/>
    <w:rsid w:val="00E253CA"/>
    <w:rsid w:val="00E25ABF"/>
    <w:rsid w:val="00E2771C"/>
    <w:rsid w:val="00E30AFA"/>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174D"/>
    <w:rsid w:val="00E52A67"/>
    <w:rsid w:val="00E54BB0"/>
    <w:rsid w:val="00E54DF9"/>
    <w:rsid w:val="00E5586A"/>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09A4"/>
    <w:rsid w:val="00E81633"/>
    <w:rsid w:val="00E82AED"/>
    <w:rsid w:val="00E82FCC"/>
    <w:rsid w:val="00E831A3"/>
    <w:rsid w:val="00E862B5"/>
    <w:rsid w:val="00E86733"/>
    <w:rsid w:val="00E86927"/>
    <w:rsid w:val="00E8700D"/>
    <w:rsid w:val="00E87094"/>
    <w:rsid w:val="00E9108A"/>
    <w:rsid w:val="00E93708"/>
    <w:rsid w:val="00E94803"/>
    <w:rsid w:val="00E94B69"/>
    <w:rsid w:val="00E9588E"/>
    <w:rsid w:val="00E96813"/>
    <w:rsid w:val="00EA1091"/>
    <w:rsid w:val="00EA17B9"/>
    <w:rsid w:val="00EA279E"/>
    <w:rsid w:val="00EA2BA6"/>
    <w:rsid w:val="00EA33B1"/>
    <w:rsid w:val="00EA45FD"/>
    <w:rsid w:val="00EA715E"/>
    <w:rsid w:val="00EA74F2"/>
    <w:rsid w:val="00EA7552"/>
    <w:rsid w:val="00EA7F5C"/>
    <w:rsid w:val="00EB193D"/>
    <w:rsid w:val="00EB2A71"/>
    <w:rsid w:val="00EB32CF"/>
    <w:rsid w:val="00EB3CB9"/>
    <w:rsid w:val="00EB4DDA"/>
    <w:rsid w:val="00EB5960"/>
    <w:rsid w:val="00EB6818"/>
    <w:rsid w:val="00EB7306"/>
    <w:rsid w:val="00EB7598"/>
    <w:rsid w:val="00EB7885"/>
    <w:rsid w:val="00EC0998"/>
    <w:rsid w:val="00EC1F7D"/>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44F"/>
    <w:rsid w:val="00ED6D87"/>
    <w:rsid w:val="00EE1058"/>
    <w:rsid w:val="00EE1089"/>
    <w:rsid w:val="00EE3260"/>
    <w:rsid w:val="00EE3CF3"/>
    <w:rsid w:val="00EE50F0"/>
    <w:rsid w:val="00EE586E"/>
    <w:rsid w:val="00EE5BEB"/>
    <w:rsid w:val="00EE5C00"/>
    <w:rsid w:val="00EE6524"/>
    <w:rsid w:val="00EE788B"/>
    <w:rsid w:val="00EF00ED"/>
    <w:rsid w:val="00EF0192"/>
    <w:rsid w:val="00EF0196"/>
    <w:rsid w:val="00EF06A8"/>
    <w:rsid w:val="00EF0943"/>
    <w:rsid w:val="00EF0EAD"/>
    <w:rsid w:val="00EF1DD7"/>
    <w:rsid w:val="00EF24E0"/>
    <w:rsid w:val="00EF36DD"/>
    <w:rsid w:val="00EF4CB1"/>
    <w:rsid w:val="00EF5798"/>
    <w:rsid w:val="00EF60A5"/>
    <w:rsid w:val="00EF60E5"/>
    <w:rsid w:val="00EF6A0C"/>
    <w:rsid w:val="00EF6E5C"/>
    <w:rsid w:val="00EF6E7F"/>
    <w:rsid w:val="00EF7656"/>
    <w:rsid w:val="00F01D8F"/>
    <w:rsid w:val="00F01D93"/>
    <w:rsid w:val="00F0316E"/>
    <w:rsid w:val="00F05A4D"/>
    <w:rsid w:val="00F06BB9"/>
    <w:rsid w:val="00F12002"/>
    <w:rsid w:val="00F121C4"/>
    <w:rsid w:val="00F13777"/>
    <w:rsid w:val="00F17235"/>
    <w:rsid w:val="00F17B9D"/>
    <w:rsid w:val="00F20B40"/>
    <w:rsid w:val="00F2269A"/>
    <w:rsid w:val="00F22775"/>
    <w:rsid w:val="00F228A5"/>
    <w:rsid w:val="00F246D4"/>
    <w:rsid w:val="00F24CAE"/>
    <w:rsid w:val="00F2593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3E1F"/>
    <w:rsid w:val="00F543B3"/>
    <w:rsid w:val="00F5467A"/>
    <w:rsid w:val="00F5643A"/>
    <w:rsid w:val="00F56596"/>
    <w:rsid w:val="00F60BF5"/>
    <w:rsid w:val="00F62236"/>
    <w:rsid w:val="00F63049"/>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572"/>
    <w:rsid w:val="00F80F5D"/>
    <w:rsid w:val="00F83143"/>
    <w:rsid w:val="00F84564"/>
    <w:rsid w:val="00F853F3"/>
    <w:rsid w:val="00F8591B"/>
    <w:rsid w:val="00F8655C"/>
    <w:rsid w:val="00F86F74"/>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28D"/>
    <w:rsid w:val="00FB2812"/>
    <w:rsid w:val="00FB3570"/>
    <w:rsid w:val="00FB7100"/>
    <w:rsid w:val="00FC0636"/>
    <w:rsid w:val="00FC0C6F"/>
    <w:rsid w:val="00FC14C7"/>
    <w:rsid w:val="00FC2758"/>
    <w:rsid w:val="00FC3523"/>
    <w:rsid w:val="00FC3C3B"/>
    <w:rsid w:val="00FC44C4"/>
    <w:rsid w:val="00FC4F7B"/>
    <w:rsid w:val="00FC612D"/>
    <w:rsid w:val="00FC755A"/>
    <w:rsid w:val="00FD05FD"/>
    <w:rsid w:val="00FD1F94"/>
    <w:rsid w:val="00FD21A7"/>
    <w:rsid w:val="00FD3347"/>
    <w:rsid w:val="00FD40E9"/>
    <w:rsid w:val="00FD495B"/>
    <w:rsid w:val="00FD666D"/>
    <w:rsid w:val="00FD7EC3"/>
    <w:rsid w:val="00FE0C73"/>
    <w:rsid w:val="00FE0F38"/>
    <w:rsid w:val="00FE108E"/>
    <w:rsid w:val="00FE10F9"/>
    <w:rsid w:val="00FE126B"/>
    <w:rsid w:val="00FE2356"/>
    <w:rsid w:val="00FE254E"/>
    <w:rsid w:val="00FE2629"/>
    <w:rsid w:val="00FE40B5"/>
    <w:rsid w:val="00FE660C"/>
    <w:rsid w:val="00FF0F2A"/>
    <w:rsid w:val="00FF492B"/>
    <w:rsid w:val="00FF5EC7"/>
    <w:rsid w:val="00FF7815"/>
    <w:rsid w:val="00FF7892"/>
    <w:rsid w:val="012DC8FD"/>
    <w:rsid w:val="014EEFDA"/>
    <w:rsid w:val="01A81F21"/>
    <w:rsid w:val="0341F114"/>
    <w:rsid w:val="03493096"/>
    <w:rsid w:val="0354B411"/>
    <w:rsid w:val="040136A1"/>
    <w:rsid w:val="04056B87"/>
    <w:rsid w:val="0433A2CD"/>
    <w:rsid w:val="04C22E08"/>
    <w:rsid w:val="04DA4D56"/>
    <w:rsid w:val="04F2FC25"/>
    <w:rsid w:val="053202FD"/>
    <w:rsid w:val="0571A9A1"/>
    <w:rsid w:val="05F6DCCA"/>
    <w:rsid w:val="0641321F"/>
    <w:rsid w:val="0646A7AB"/>
    <w:rsid w:val="06702274"/>
    <w:rsid w:val="06EBBD2C"/>
    <w:rsid w:val="076E6B08"/>
    <w:rsid w:val="07DE6647"/>
    <w:rsid w:val="08A3AC3F"/>
    <w:rsid w:val="08F2FB52"/>
    <w:rsid w:val="08F69839"/>
    <w:rsid w:val="09975B3E"/>
    <w:rsid w:val="09CAFCF5"/>
    <w:rsid w:val="0A522DC6"/>
    <w:rsid w:val="0A8704DD"/>
    <w:rsid w:val="0C0A5DC4"/>
    <w:rsid w:val="0C0CC5FA"/>
    <w:rsid w:val="0D74D615"/>
    <w:rsid w:val="0DDADAB4"/>
    <w:rsid w:val="1064EB6A"/>
    <w:rsid w:val="109D7BEC"/>
    <w:rsid w:val="11423F11"/>
    <w:rsid w:val="1176909C"/>
    <w:rsid w:val="11F14917"/>
    <w:rsid w:val="1209F64B"/>
    <w:rsid w:val="120BE152"/>
    <w:rsid w:val="121A16E0"/>
    <w:rsid w:val="121F6AB5"/>
    <w:rsid w:val="12302132"/>
    <w:rsid w:val="123197C4"/>
    <w:rsid w:val="127BDB97"/>
    <w:rsid w:val="1338C5B2"/>
    <w:rsid w:val="1359D91E"/>
    <w:rsid w:val="15AAF5F7"/>
    <w:rsid w:val="15CE6755"/>
    <w:rsid w:val="15F77B1D"/>
    <w:rsid w:val="1619E51F"/>
    <w:rsid w:val="16441D69"/>
    <w:rsid w:val="16B5451C"/>
    <w:rsid w:val="16C944EF"/>
    <w:rsid w:val="16D1F883"/>
    <w:rsid w:val="17062FB2"/>
    <w:rsid w:val="178634E4"/>
    <w:rsid w:val="178E1592"/>
    <w:rsid w:val="17A40E16"/>
    <w:rsid w:val="17F7E8B3"/>
    <w:rsid w:val="1853A563"/>
    <w:rsid w:val="1855AC95"/>
    <w:rsid w:val="18A4A552"/>
    <w:rsid w:val="18C23580"/>
    <w:rsid w:val="18E0F0A5"/>
    <w:rsid w:val="1A5658C1"/>
    <w:rsid w:val="1A89B618"/>
    <w:rsid w:val="1AC98D3C"/>
    <w:rsid w:val="1AE33366"/>
    <w:rsid w:val="1B8F191E"/>
    <w:rsid w:val="1C3CA4F9"/>
    <w:rsid w:val="1D35611D"/>
    <w:rsid w:val="1DAF45E5"/>
    <w:rsid w:val="1DB13473"/>
    <w:rsid w:val="1DFF3078"/>
    <w:rsid w:val="1E0C3275"/>
    <w:rsid w:val="1E514F49"/>
    <w:rsid w:val="1EB4EF1B"/>
    <w:rsid w:val="2061782A"/>
    <w:rsid w:val="20817084"/>
    <w:rsid w:val="20F38EE7"/>
    <w:rsid w:val="21D4EB5A"/>
    <w:rsid w:val="21DD2171"/>
    <w:rsid w:val="2224E02C"/>
    <w:rsid w:val="22751ECB"/>
    <w:rsid w:val="228ED04C"/>
    <w:rsid w:val="22AD7FD3"/>
    <w:rsid w:val="2314B972"/>
    <w:rsid w:val="23423F45"/>
    <w:rsid w:val="23870402"/>
    <w:rsid w:val="23D070E9"/>
    <w:rsid w:val="2408EA99"/>
    <w:rsid w:val="252EEFCE"/>
    <w:rsid w:val="25818EA5"/>
    <w:rsid w:val="25DB2BF2"/>
    <w:rsid w:val="2631E5DF"/>
    <w:rsid w:val="269BDF9F"/>
    <w:rsid w:val="26A721B0"/>
    <w:rsid w:val="26ABD76E"/>
    <w:rsid w:val="26F149D7"/>
    <w:rsid w:val="2797E135"/>
    <w:rsid w:val="27F44658"/>
    <w:rsid w:val="283E9808"/>
    <w:rsid w:val="2852F09B"/>
    <w:rsid w:val="28827B18"/>
    <w:rsid w:val="28F3C603"/>
    <w:rsid w:val="29895126"/>
    <w:rsid w:val="29A6A643"/>
    <w:rsid w:val="2ADDD2A2"/>
    <w:rsid w:val="2BC6084E"/>
    <w:rsid w:val="2BDE56F2"/>
    <w:rsid w:val="2CB21139"/>
    <w:rsid w:val="2CC56F3B"/>
    <w:rsid w:val="2CDCE705"/>
    <w:rsid w:val="2EC49838"/>
    <w:rsid w:val="2EE41CAB"/>
    <w:rsid w:val="2EEC25DC"/>
    <w:rsid w:val="2FEA4862"/>
    <w:rsid w:val="2FF69621"/>
    <w:rsid w:val="301EAF6D"/>
    <w:rsid w:val="30592A06"/>
    <w:rsid w:val="30A8CB01"/>
    <w:rsid w:val="30D55237"/>
    <w:rsid w:val="319B7A8B"/>
    <w:rsid w:val="319EEB67"/>
    <w:rsid w:val="32233FE9"/>
    <w:rsid w:val="325C183F"/>
    <w:rsid w:val="3367F265"/>
    <w:rsid w:val="34483E5E"/>
    <w:rsid w:val="34615611"/>
    <w:rsid w:val="35636758"/>
    <w:rsid w:val="369B6542"/>
    <w:rsid w:val="36A1CF48"/>
    <w:rsid w:val="36A641D7"/>
    <w:rsid w:val="371D9CBE"/>
    <w:rsid w:val="373F03CA"/>
    <w:rsid w:val="3858FAC6"/>
    <w:rsid w:val="39520EC1"/>
    <w:rsid w:val="396C5C21"/>
    <w:rsid w:val="3A04E2F4"/>
    <w:rsid w:val="3A996ACC"/>
    <w:rsid w:val="3B101A7A"/>
    <w:rsid w:val="3B185826"/>
    <w:rsid w:val="3B6D801E"/>
    <w:rsid w:val="3BC18A97"/>
    <w:rsid w:val="3BE4B640"/>
    <w:rsid w:val="3BE6B698"/>
    <w:rsid w:val="3C069B16"/>
    <w:rsid w:val="3C4A365D"/>
    <w:rsid w:val="3C74BEDC"/>
    <w:rsid w:val="3CBCAEB8"/>
    <w:rsid w:val="3D2722FB"/>
    <w:rsid w:val="3D6D01D6"/>
    <w:rsid w:val="3DC52C2C"/>
    <w:rsid w:val="3E101F62"/>
    <w:rsid w:val="402AB508"/>
    <w:rsid w:val="40B8B4DC"/>
    <w:rsid w:val="41B2E561"/>
    <w:rsid w:val="41FF48FC"/>
    <w:rsid w:val="427BF238"/>
    <w:rsid w:val="42CE3F1F"/>
    <w:rsid w:val="4376393A"/>
    <w:rsid w:val="43C383D3"/>
    <w:rsid w:val="442FBCE7"/>
    <w:rsid w:val="44D89ABD"/>
    <w:rsid w:val="44FD1816"/>
    <w:rsid w:val="45045F7E"/>
    <w:rsid w:val="4592F4DD"/>
    <w:rsid w:val="462D88E7"/>
    <w:rsid w:val="467B0C78"/>
    <w:rsid w:val="4696714A"/>
    <w:rsid w:val="476044C1"/>
    <w:rsid w:val="48F614DB"/>
    <w:rsid w:val="49A77EED"/>
    <w:rsid w:val="49C68551"/>
    <w:rsid w:val="4A2F0DF8"/>
    <w:rsid w:val="4A9E7E9B"/>
    <w:rsid w:val="4AF58326"/>
    <w:rsid w:val="4B4238E7"/>
    <w:rsid w:val="4BA3A1ED"/>
    <w:rsid w:val="4BCCC284"/>
    <w:rsid w:val="4C95FF3E"/>
    <w:rsid w:val="4D510B47"/>
    <w:rsid w:val="4E0BB665"/>
    <w:rsid w:val="4FC415AF"/>
    <w:rsid w:val="4FFADDE5"/>
    <w:rsid w:val="5058DC9C"/>
    <w:rsid w:val="51409A17"/>
    <w:rsid w:val="516166EA"/>
    <w:rsid w:val="5190683D"/>
    <w:rsid w:val="544D1504"/>
    <w:rsid w:val="548219B5"/>
    <w:rsid w:val="54966C6F"/>
    <w:rsid w:val="55E18935"/>
    <w:rsid w:val="560FC716"/>
    <w:rsid w:val="56EA7F34"/>
    <w:rsid w:val="56EBCEC2"/>
    <w:rsid w:val="56EE143E"/>
    <w:rsid w:val="56FDB6C2"/>
    <w:rsid w:val="571E89C8"/>
    <w:rsid w:val="5724CAEB"/>
    <w:rsid w:val="5759F7ED"/>
    <w:rsid w:val="57CD2B4E"/>
    <w:rsid w:val="5851BFEE"/>
    <w:rsid w:val="589D62C4"/>
    <w:rsid w:val="58C4CFEF"/>
    <w:rsid w:val="59501ACE"/>
    <w:rsid w:val="5951E931"/>
    <w:rsid w:val="597D37B6"/>
    <w:rsid w:val="5A2D35E9"/>
    <w:rsid w:val="5A42D9F7"/>
    <w:rsid w:val="5A59B26F"/>
    <w:rsid w:val="5A7AF900"/>
    <w:rsid w:val="5C1807E6"/>
    <w:rsid w:val="5C92430C"/>
    <w:rsid w:val="5CF1E342"/>
    <w:rsid w:val="5E59F1C4"/>
    <w:rsid w:val="5EC15F6D"/>
    <w:rsid w:val="5EF8A317"/>
    <w:rsid w:val="5F137776"/>
    <w:rsid w:val="60EABA6E"/>
    <w:rsid w:val="61021BDD"/>
    <w:rsid w:val="61ADAE84"/>
    <w:rsid w:val="623018C5"/>
    <w:rsid w:val="6309FDA4"/>
    <w:rsid w:val="63F22A2D"/>
    <w:rsid w:val="647D28B7"/>
    <w:rsid w:val="64B842FE"/>
    <w:rsid w:val="650C843A"/>
    <w:rsid w:val="67137F8E"/>
    <w:rsid w:val="68A3894D"/>
    <w:rsid w:val="68BA6B4D"/>
    <w:rsid w:val="68CCA93F"/>
    <w:rsid w:val="6919651F"/>
    <w:rsid w:val="69911B1B"/>
    <w:rsid w:val="69AABBF2"/>
    <w:rsid w:val="6A1BE49E"/>
    <w:rsid w:val="6A3CE642"/>
    <w:rsid w:val="6A9D89B5"/>
    <w:rsid w:val="6B145504"/>
    <w:rsid w:val="6B787C28"/>
    <w:rsid w:val="6BB2E670"/>
    <w:rsid w:val="6C1F0214"/>
    <w:rsid w:val="6C4E6E9F"/>
    <w:rsid w:val="6CE49741"/>
    <w:rsid w:val="6D7C454D"/>
    <w:rsid w:val="6D991D8E"/>
    <w:rsid w:val="6DC812FF"/>
    <w:rsid w:val="6E00B4DB"/>
    <w:rsid w:val="6EAA5C74"/>
    <w:rsid w:val="6ECDB805"/>
    <w:rsid w:val="6EDF22B0"/>
    <w:rsid w:val="6F9F390E"/>
    <w:rsid w:val="702B721F"/>
    <w:rsid w:val="705542D8"/>
    <w:rsid w:val="71226D29"/>
    <w:rsid w:val="72B237D5"/>
    <w:rsid w:val="738658BC"/>
    <w:rsid w:val="739765BC"/>
    <w:rsid w:val="74A0BDD7"/>
    <w:rsid w:val="75172BFB"/>
    <w:rsid w:val="75BEE12E"/>
    <w:rsid w:val="75E03C6E"/>
    <w:rsid w:val="76138132"/>
    <w:rsid w:val="76765EDC"/>
    <w:rsid w:val="7699EDD3"/>
    <w:rsid w:val="76F93F31"/>
    <w:rsid w:val="773E1941"/>
    <w:rsid w:val="77955DA3"/>
    <w:rsid w:val="77A037BC"/>
    <w:rsid w:val="783D1D76"/>
    <w:rsid w:val="78D11F6F"/>
    <w:rsid w:val="7992413D"/>
    <w:rsid w:val="79CF321F"/>
    <w:rsid w:val="7A47DE82"/>
    <w:rsid w:val="7A99DBBD"/>
    <w:rsid w:val="7A9C4F56"/>
    <w:rsid w:val="7A9D0854"/>
    <w:rsid w:val="7AA280AF"/>
    <w:rsid w:val="7AA34917"/>
    <w:rsid w:val="7AC8D269"/>
    <w:rsid w:val="7B359AD2"/>
    <w:rsid w:val="7B3D2BE8"/>
    <w:rsid w:val="7B4174DD"/>
    <w:rsid w:val="7B7D3F85"/>
    <w:rsid w:val="7B8022CC"/>
    <w:rsid w:val="7BA3DA21"/>
    <w:rsid w:val="7BB7B41F"/>
    <w:rsid w:val="7BE03D2E"/>
    <w:rsid w:val="7C4B40F1"/>
    <w:rsid w:val="7CEE9D40"/>
    <w:rsid w:val="7D39C2D1"/>
    <w:rsid w:val="7D769FD8"/>
    <w:rsid w:val="7E21D834"/>
    <w:rsid w:val="7E3E3659"/>
    <w:rsid w:val="7E765DA9"/>
    <w:rsid w:val="7ECC6B9F"/>
    <w:rsid w:val="7FBA19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8D5AA"/>
  <w14:defaultImageDpi w14:val="330"/>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aliases w:val="ŠNormal"/>
    <w:qFormat/>
    <w:rsid w:val="001C3408"/>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styleId="CommentTextChar" w:customStyle="1">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styleId="CommentSubjectChar" w:customStyle="1">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71C9"/>
    <w:rPr>
      <w:rFonts w:ascii="Segoe UI" w:hAnsi="Segoe UI" w:cs="Segoe UI"/>
      <w:sz w:val="18"/>
      <w:szCs w:val="18"/>
      <w:lang w:val="en-AU"/>
    </w:rPr>
  </w:style>
  <w:style w:type="character" w:styleId="normaltextrun" w:customStyle="1">
    <w:name w:val="normaltextrun"/>
    <w:basedOn w:val="DefaultParagraphFont"/>
    <w:rsid w:val="00301E7E"/>
  </w:style>
  <w:style w:type="paragraph" w:styleId="paragraph" w:customStyle="1">
    <w:name w:val="paragraph"/>
    <w:basedOn w:val="Normal"/>
    <w:rsid w:val="00301E7E"/>
    <w:pPr>
      <w:spacing w:before="100" w:beforeAutospacing="1" w:after="100" w:afterAutospacing="1" w:line="240" w:lineRule="auto"/>
    </w:pPr>
    <w:rPr>
      <w:rFonts w:ascii="Times New Roman" w:hAnsi="Times New Roman" w:eastAsia="Times New Roman" w:cs="Times New Roman"/>
      <w:lang w:eastAsia="en-AU"/>
    </w:rPr>
  </w:style>
  <w:style w:type="character" w:styleId="eop" w:customStyle="1">
    <w:name w:val="eop"/>
    <w:basedOn w:val="DefaultParagraphFont"/>
    <w:rsid w:val="00301E7E"/>
  </w:style>
  <w:style w:type="character" w:styleId="contextualspellingandgrammarerror" w:customStyle="1">
    <w:name w:val="contextualspellingandgrammarerror"/>
    <w:basedOn w:val="DefaultParagraphFont"/>
    <w:rsid w:val="00301E7E"/>
  </w:style>
  <w:style w:type="character" w:styleId="FollowedHyperlink">
    <w:name w:val="FollowedHyperlink"/>
    <w:basedOn w:val="DefaultParagraphFont"/>
    <w:uiPriority w:val="99"/>
    <w:semiHidden/>
    <w:unhideWhenUsed/>
    <w:rsid w:val="00070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education.nsw.gov.au/teaching-and-learning/learning-from-home/teaching-at-home/teaching-and-learning-resources/k-6-resources" TargetMode="External" Id="rId11" /><Relationship Type="http://schemas.openxmlformats.org/officeDocument/2006/relationships/hyperlink" Target="https://nrich.maths.org/4911" TargetMode="External" Id="rId53" /><Relationship Type="http://schemas.openxmlformats.org/officeDocument/2006/relationships/hyperlink" Target="https://www.youcubed.org/tasks/math-cards/" TargetMode="External" Id="rId74" /><Relationship Type="http://schemas.openxmlformats.org/officeDocument/2006/relationships/numbering" Target="numbering.xml" Id="rId5" /><Relationship Type="http://schemas.openxmlformats.org/officeDocument/2006/relationships/footer" Target="footer2.xml" Id="rId95" /><Relationship Type="http://schemas.openxmlformats.org/officeDocument/2006/relationships/hyperlink" Target="https://education.abc.net.au/home" TargetMode="External" Id="rId64" /><Relationship Type="http://schemas.openxmlformats.org/officeDocument/2006/relationships/hyperlink" Target="https://mathforlove.com/lesson/broken-calculator-warmup/" TargetMode="External" Id="rId80" /><Relationship Type="http://schemas.openxmlformats.org/officeDocument/2006/relationships/customXml" Target="../customXml/item3.xml" Id="rId3" /><Relationship Type="http://schemas.openxmlformats.org/officeDocument/2006/relationships/hyperlink" Target="https://nrich.maths.org/11863" TargetMode="External" Id="rId83" /><Relationship Type="http://schemas.openxmlformats.org/officeDocument/2006/relationships/header" Target="header1.xm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endnotes" Target="endnotes.xml" Id="rId10" /><Relationship Type="http://schemas.openxmlformats.org/officeDocument/2006/relationships/hyperlink" Target="https://sites.google.com/education.nsw.gov.au/get-mathematical-stage-2/contexts-for-practise/multiples-madness-fives" TargetMode="External" Id="rId78" /><Relationship Type="http://schemas.openxmlformats.org/officeDocument/2006/relationships/footer" Target="footer1.xml" Id="rId94" /><Relationship Type="http://schemas.openxmlformats.org/officeDocument/2006/relationships/theme" Target="theme/theme1.xml" Id="rId9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nrich.maths.org/11863" TargetMode="External" Id="rId18" /><Relationship Type="http://schemas.openxmlformats.org/officeDocument/2006/relationships/hyperlink" Target="https://www.youcubed.org/wim/number-visuals-3-5/" TargetMode="External" Id="rId55" /><Relationship Type="http://schemas.openxmlformats.org/officeDocument/2006/relationships/footer" Target="footer3.xml" Id="rId9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mathforlove.com/lesson/prime-climb-color-chart/" TargetMode="External" Id="rId56" /><Relationship Type="http://schemas.openxmlformats.org/officeDocument/2006/relationships/webSettings" Target="webSettings.xml" Id="rId8" /><Relationship Type="http://schemas.openxmlformats.org/officeDocument/2006/relationships/fontTable" Target="fontTable.xml" Id="rId98" /><Relationship Type="http://schemas.openxmlformats.org/officeDocument/2006/relationships/image" Target="/media/image2b.png" Id="Rb1f85ded99204f1a" /><Relationship Type="http://schemas.openxmlformats.org/officeDocument/2006/relationships/image" Target="/media/image2c.png" Id="Rb085fb4eda764909" /><Relationship Type="http://schemas.openxmlformats.org/officeDocument/2006/relationships/hyperlink" Target="https://sites.google.com/education.nsw.gov.au/get-mathematical-stage-2/targeted-teaching/dot-card-talk-2" TargetMode="External" Id="R5362fde2d5fc4e39" /><Relationship Type="http://schemas.openxmlformats.org/officeDocument/2006/relationships/image" Target="/media/image2d.png" Id="Rfb1b2639ebe84fed" /><Relationship Type="http://schemas.openxmlformats.org/officeDocument/2006/relationships/image" Target="/media/image2e.png" Id="R8861424a520643a5" /><Relationship Type="http://schemas.openxmlformats.org/officeDocument/2006/relationships/image" Target="/media/image2f.png" Id="Rdc27fe5aeefd43c5" /><Relationship Type="http://schemas.openxmlformats.org/officeDocument/2006/relationships/image" Target="/media/image30.png" Id="R8f6af0fb6b9741f7" /><Relationship Type="http://schemas.openxmlformats.org/officeDocument/2006/relationships/hyperlink" Target="https://sites.google.com/education.nsw.gov.au/get-mathematical-stage-2/contexts-for-practise/dicey-addition" TargetMode="External" Id="R3c3fcb11db05478c" /><Relationship Type="http://schemas.openxmlformats.org/officeDocument/2006/relationships/image" Target="/media/image31.png" Id="R820be85c645c4743" /><Relationship Type="http://schemas.openxmlformats.org/officeDocument/2006/relationships/image" Target="/media/image32.png" Id="R0bb52aee6ba44a7d" /><Relationship Type="http://schemas.openxmlformats.org/officeDocument/2006/relationships/hyperlink" Target="https://sites.google.com/education.nsw.gov.au/get-mathematical-stage-2/targeted-teaching/how-to-make-a-square" TargetMode="External" Id="Rf84a38490cb34182" /><Relationship Type="http://schemas.openxmlformats.org/officeDocument/2006/relationships/image" Target="/media/image33.png" Id="Rb5969d065bce4a83" /><Relationship Type="http://schemas.openxmlformats.org/officeDocument/2006/relationships/image" Target="/media/image34.png" Id="Rf82486866bba49c9" /><Relationship Type="http://schemas.openxmlformats.org/officeDocument/2006/relationships/hyperlink" Target="https://sites.google.com/education.nsw.gov.au/get-mathematical-stage-2/contexts-for-practise/101-and-yourre-out" TargetMode="External" Id="Ra292ad7a7f874126" /><Relationship Type="http://schemas.openxmlformats.org/officeDocument/2006/relationships/image" Target="/media/image35.png" Id="R18ca6a6a687543b3" /><Relationship Type="http://schemas.openxmlformats.org/officeDocument/2006/relationships/image" Target="/media/image36.png" Id="Rfd2e411a719f4468" /><Relationship Type="http://schemas.openxmlformats.org/officeDocument/2006/relationships/image" Target="/media/image37.png" Id="Rd3c54d4065b0438b" /><Relationship Type="http://schemas.openxmlformats.org/officeDocument/2006/relationships/image" Target="/media/image38.png" Id="R7ff1ce28d3d54e81" /><Relationship Type="http://schemas.openxmlformats.org/officeDocument/2006/relationships/image" Target="/media/image39.png" Id="R404ad9f38b5d4e40" /><Relationship Type="http://schemas.openxmlformats.org/officeDocument/2006/relationships/image" Target="/media/image3a.png" Id="R25ebcc7c274a4383" /><Relationship Type="http://schemas.openxmlformats.org/officeDocument/2006/relationships/image" Target="/media/image3b.png" Id="R4e72926f716e47a2" /><Relationship Type="http://schemas.openxmlformats.org/officeDocument/2006/relationships/hyperlink" Target="https://sites.google.com/education.nsw.gov.au/get-mathematical-stage-2/targeted-teaching/lets-talk-1-stage-2" TargetMode="External" Id="R7a2da9dce1f34083" /><Relationship Type="http://schemas.openxmlformats.org/officeDocument/2006/relationships/image" Target="/media/image3c.png" Id="Ra16e63ff9e664fdc" /><Relationship Type="http://schemas.openxmlformats.org/officeDocument/2006/relationships/image" Target="/media/image3d.png" Id="Re05f4cc60322419a" /><Relationship Type="http://schemas.openxmlformats.org/officeDocument/2006/relationships/image" Target="/media/image3e.png" Id="R6ff59495d4be422b" /><Relationship Type="http://schemas.openxmlformats.org/officeDocument/2006/relationships/image" Target="/media/image3f.png" Id="Rbe04cf3b0bc44a04" /><Relationship Type="http://schemas.openxmlformats.org/officeDocument/2006/relationships/image" Target="/media/image40.png" Id="R4225b68ebfaf4b78" /><Relationship Type="http://schemas.openxmlformats.org/officeDocument/2006/relationships/image" Target="/media/image41.png" Id="Ra52063f43bbc4073" /><Relationship Type="http://schemas.openxmlformats.org/officeDocument/2006/relationships/image" Target="/media/image42.png" Id="R8579540a02844ff9" /><Relationship Type="http://schemas.openxmlformats.org/officeDocument/2006/relationships/image" Target="/media/image43.png" Id="Rfefeb12d24644592" /><Relationship Type="http://schemas.openxmlformats.org/officeDocument/2006/relationships/hyperlink" Target="https://sites.google.com/education.nsw.gov.au/get-mathematical-stage-2/contexts-for-practise/race-to-zero" TargetMode="External" Id="R4ce7e72347954938" /><Relationship Type="http://schemas.openxmlformats.org/officeDocument/2006/relationships/image" Target="/media/image44.png" Id="Rae6e379e2e194bfa" /><Relationship Type="http://schemas.openxmlformats.org/officeDocument/2006/relationships/image" Target="/media/image45.png" Id="R331eb4ece7cc4280" /><Relationship Type="http://schemas.openxmlformats.org/officeDocument/2006/relationships/image" Target="/media/image46.png" Id="R1d42c17bd2764154" /><Relationship Type="http://schemas.openxmlformats.org/officeDocument/2006/relationships/image" Target="/media/image47.png" Id="R14a4bd97492f4427" /><Relationship Type="http://schemas.openxmlformats.org/officeDocument/2006/relationships/image" Target="/media/image48.png" Id="R5650b883200d441b" /><Relationship Type="http://schemas.openxmlformats.org/officeDocument/2006/relationships/image" Target="/media/image49.png" Id="R8c380f25cb42487e" /><Relationship Type="http://schemas.openxmlformats.org/officeDocument/2006/relationships/hyperlink" Target="https://sites.google.com/education.nsw.gov.au/get-mathematical-stage-2/targeted-teaching/dot-card-talk-3" TargetMode="External" Id="R787cacbe09ca4d0f" /><Relationship Type="http://schemas.openxmlformats.org/officeDocument/2006/relationships/image" Target="/media/image4a.png" Id="Rf2f254ddaefb4be6" /><Relationship Type="http://schemas.openxmlformats.org/officeDocument/2006/relationships/hyperlink" Target="https://sites.google.com/education.nsw.gov.au/get-mathematical-stage-2/targeted-teaching/lets-investigate-1-stage-2" TargetMode="External" Id="R2c9e0a35f06544d1" /><Relationship Type="http://schemas.openxmlformats.org/officeDocument/2006/relationships/image" Target="/media/image4b.png" Id="R1318684d522c4374" /><Relationship Type="http://schemas.openxmlformats.org/officeDocument/2006/relationships/image" Target="/media/image4c.png" Id="Rba77a51b345847ae" /><Relationship Type="http://schemas.openxmlformats.org/officeDocument/2006/relationships/hyperlink" Target="https://abarothsworld.com/Puzzles/Polyominoes/Pentomino%20Zoo.htm" TargetMode="External" Id="R1ff3a49a29964123" /><Relationship Type="http://schemas.openxmlformats.org/officeDocument/2006/relationships/image" Target="/media/image4d.png" Id="R0c12b3fe628040a6" /><Relationship Type="http://schemas.openxmlformats.org/officeDocument/2006/relationships/image" Target="/media/image4e.png" Id="Rc34eb87752f54f21" /><Relationship Type="http://schemas.openxmlformats.org/officeDocument/2006/relationships/image" Target="/media/image4f.png" Id="R3b73db6a16914f75" /><Relationship Type="http://schemas.openxmlformats.org/officeDocument/2006/relationships/image" Target="/media/image50.png" Id="R66f82960d776498a" /><Relationship Type="http://schemas.openxmlformats.org/officeDocument/2006/relationships/image" Target="/media/image51.png" Id="Ra233dc9f4af24003" /><Relationship Type="http://schemas.openxmlformats.org/officeDocument/2006/relationships/hyperlink" Target="https://abarothsworld.com/Puzzles/Polyominoes/Pentomino%20Zoo.htm" TargetMode="External" Id="R55bc219a86854e61" /><Relationship Type="http://schemas.openxmlformats.org/officeDocument/2006/relationships/image" Target="/media/image52.png" Id="Rc7d883c507804faa" /><Relationship Type="http://schemas.openxmlformats.org/officeDocument/2006/relationships/image" Target="/media/image53.png" Id="R6f1001dc6a2c4e46" /><Relationship Type="http://schemas.openxmlformats.org/officeDocument/2006/relationships/image" Target="/media/image54.png" Id="R3f8ac2c35ed34541" /><Relationship Type="http://schemas.openxmlformats.org/officeDocument/2006/relationships/image" Target="/media/image55.png" Id="R74cd719605b14793" /><Relationship Type="http://schemas.openxmlformats.org/officeDocument/2006/relationships/image" Target="/media/image56.png" Id="R6b5a11c5699e4a16" /><Relationship Type="http://schemas.openxmlformats.org/officeDocument/2006/relationships/image" Target="/media/image57.png" Id="Rc4f58e03dba24566" /><Relationship Type="http://schemas.openxmlformats.org/officeDocument/2006/relationships/image" Target="/media/image58.png" Id="Ra5498018de5a40c2" /><Relationship Type="http://schemas.openxmlformats.org/officeDocument/2006/relationships/hyperlink" Target="https://sites.google.com/education.nsw.gov.au/get-mathematical-stage-2/targeted-teaching/which-one-doesnt-belong" TargetMode="External" Id="R98742cee45f14d9d" /><Relationship Type="http://schemas.openxmlformats.org/officeDocument/2006/relationships/image" Target="/media/image59.png" Id="Rd97e9bfb15694a1c" /><Relationship Type="http://schemas.openxmlformats.org/officeDocument/2006/relationships/image" Target="/media/image5a.png" Id="R2e48d0a46a4f4a19" /><Relationship Type="http://schemas.openxmlformats.org/officeDocument/2006/relationships/image" Target="/media/image5b.png" Id="R15b5d726d1b34320" /><Relationship Type="http://schemas.openxmlformats.org/officeDocument/2006/relationships/image" Target="/media/image5c.png" Id="R2d6f8b05f5dc48f5" /><Relationship Type="http://schemas.openxmlformats.org/officeDocument/2006/relationships/image" Target="/media/image5d.png" Id="R1760f74441ad4efc" /><Relationship Type="http://schemas.openxmlformats.org/officeDocument/2006/relationships/image" Target="/media/image5e.png" Id="R1fb06c4de15444df" /><Relationship Type="http://schemas.openxmlformats.org/officeDocument/2006/relationships/image" Target="/media/image5f.png" Id="Rab35094895ce459e" /><Relationship Type="http://schemas.openxmlformats.org/officeDocument/2006/relationships/hyperlink" Target="https://sites.google.com/education.nsw.gov.au/get-mathematical-stage-2/targeted-teaching/lets-explore-1-stage-2" TargetMode="External" Id="Raeb1d2466e9d4dbb" /><Relationship Type="http://schemas.openxmlformats.org/officeDocument/2006/relationships/image" Target="/media/image60.png" Id="R69b133733dd345cb" /><Relationship Type="http://schemas.openxmlformats.org/officeDocument/2006/relationships/image" Target="/media/image61.png" Id="R53a60199b310485a" /><Relationship Type="http://schemas.openxmlformats.org/officeDocument/2006/relationships/image" Target="/media/image62.png" Id="R0eea04179b7641f1" /><Relationship Type="http://schemas.openxmlformats.org/officeDocument/2006/relationships/image" Target="/media/image63.png" Id="R3091f723c97348ad" /><Relationship Type="http://schemas.openxmlformats.org/officeDocument/2006/relationships/image" Target="/media/image64.png" Id="R65ddb7ead7b2497b" /><Relationship Type="http://schemas.openxmlformats.org/officeDocument/2006/relationships/hyperlink" Target="https://sites.google.com/education.nsw.gov.au/get-mathematical-stage-2/targeted-teaching/origami-cube" TargetMode="External" Id="Ra3d2267e0834470d" /><Relationship Type="http://schemas.openxmlformats.org/officeDocument/2006/relationships/image" Target="/media/image65.png" Id="Ra3c3f0956ffb4c2c" /><Relationship Type="http://schemas.openxmlformats.org/officeDocument/2006/relationships/image" Target="/media/image66.png" Id="R5e5a14df710a4404" /><Relationship Type="http://schemas.openxmlformats.org/officeDocument/2006/relationships/image" Target="/media/image67.png" Id="Rbfebab0262614930" /><Relationship Type="http://schemas.openxmlformats.org/officeDocument/2006/relationships/image" Target="/media/image68.png" Id="R384f6db94d244397" /><Relationship Type="http://schemas.openxmlformats.org/officeDocument/2006/relationships/image" Target="/media/image69.png" Id="R9b2e042bffb04a27" /><Relationship Type="http://schemas.openxmlformats.org/officeDocument/2006/relationships/hyperlink" Target="https://sites.google.com/education.nsw.gov.au/get-mathematical-stage-2/targeted-teaching/lets-generalise-1-stage-2" TargetMode="External" Id="R9269bfa5fe124b72" /><Relationship Type="http://schemas.openxmlformats.org/officeDocument/2006/relationships/image" Target="/media/image6a.png" Id="R4c63f0b5ce4141b2" /><Relationship Type="http://schemas.openxmlformats.org/officeDocument/2006/relationships/image" Target="/media/image6b.png" Id="R95dadcea70a34946" /><Relationship Type="http://schemas.openxmlformats.org/officeDocument/2006/relationships/image" Target="/media/image6c.png" Id="Rc38f51f5ef034c0b" /><Relationship Type="http://schemas.openxmlformats.org/officeDocument/2006/relationships/image" Target="/media/image6d.png" Id="Rf65a632473d74fb3" /><Relationship Type="http://schemas.openxmlformats.org/officeDocument/2006/relationships/image" Target="/media/image6e.png" Id="R27c1038a7285491d" /><Relationship Type="http://schemas.openxmlformats.org/officeDocument/2006/relationships/hyperlink" Target="https://sites.google.com/education.nsw.gov.au/get-mathematical-stage-2/targeted-teaching/net-exploration-cubes" TargetMode="External" Id="R3b51306be8524c9d" /><Relationship Type="http://schemas.openxmlformats.org/officeDocument/2006/relationships/image" Target="/media/image6f.png" Id="R14c4e95097024239" /><Relationship Type="http://schemas.openxmlformats.org/officeDocument/2006/relationships/image" Target="/media/image70.png" Id="R81db174d97124743" /><Relationship Type="http://schemas.openxmlformats.org/officeDocument/2006/relationships/hyperlink" Target="https://iview.abc.net.au/show/look-kool" TargetMode="External" Id="R4b408379d6b24844" /><Relationship Type="http://schemas.openxmlformats.org/officeDocument/2006/relationships/image" Target="/media/image71.png" Id="Rde41e561f28d4022" /><Relationship Type="http://schemas.openxmlformats.org/officeDocument/2006/relationships/image" Target="/media/image72.png" Id="R812990fa96344dc5" /><Relationship Type="http://schemas.openxmlformats.org/officeDocument/2006/relationships/image" Target="/media/image73.png" Id="R0457eba57b714163" /><Relationship Type="http://schemas.openxmlformats.org/officeDocument/2006/relationships/image" Target="/media/image74.png" Id="R9bd913e6970b424a" /><Relationship Type="http://schemas.openxmlformats.org/officeDocument/2006/relationships/hyperlink" Target="https://sites.google.com/education.nsw.gov.au/get-mathematical-stage-2/targeted-teaching/youcubed-number-visuals" TargetMode="External" Id="R02c548fc788e46d7" /><Relationship Type="http://schemas.openxmlformats.org/officeDocument/2006/relationships/image" Target="/media/image75.png" Id="R20a729abfa0b44a0" /><Relationship Type="http://schemas.openxmlformats.org/officeDocument/2006/relationships/image" Target="/media/image76.png" Id="Rcf9b74691819473f" /><Relationship Type="http://schemas.openxmlformats.org/officeDocument/2006/relationships/image" Target="/media/image77.png" Id="Re5bb1f513e6f4dd5" /><Relationship Type="http://schemas.openxmlformats.org/officeDocument/2006/relationships/hyperlink" Target="https://sites.google.com/education.nsw.gov.au/get-mathematical-stage-2/targeted-teaching/brushloads" TargetMode="External" Id="R8b81a2dba3154119" /><Relationship Type="http://schemas.openxmlformats.org/officeDocument/2006/relationships/image" Target="/media/image78.png" Id="R970c2c1a3ee34801" /><Relationship Type="http://schemas.openxmlformats.org/officeDocument/2006/relationships/image" Target="/media/image79.png" Id="R898026fb61c644df" /><Relationship Type="http://schemas.openxmlformats.org/officeDocument/2006/relationships/image" Target="/media/image7a.png" Id="R9f836ee0387f4968" /><Relationship Type="http://schemas.openxmlformats.org/officeDocument/2006/relationships/image" Target="/media/image7b.png" Id="R5c791d01640540a9" /><Relationship Type="http://schemas.openxmlformats.org/officeDocument/2006/relationships/image" Target="/media/image7c.png" Id="Rc98ae13643eb4aa7" /><Relationship Type="http://schemas.openxmlformats.org/officeDocument/2006/relationships/image" Target="/media/image7d.png" Id="R4aaa74086e9e4952" /><Relationship Type="http://schemas.openxmlformats.org/officeDocument/2006/relationships/hyperlink" Target="https://sites.google.com/education.nsw.gov.au/get-mathematical-stage-2/targeted-teaching/same-and-different" TargetMode="External" Id="Ra882f0c7a26247da" /><Relationship Type="http://schemas.openxmlformats.org/officeDocument/2006/relationships/image" Target="/media/image7e.png" Id="Rd13ab69251724054" /><Relationship Type="http://schemas.openxmlformats.org/officeDocument/2006/relationships/image" Target="/media/image7f.png" Id="Rc0ca3bf1135d4230" /><Relationship Type="http://schemas.openxmlformats.org/officeDocument/2006/relationships/image" Target="/media/image80.png" Id="R7c650864e8774d29" /><Relationship Type="http://schemas.openxmlformats.org/officeDocument/2006/relationships/image" Target="/media/image81.png" Id="Ra5aa1d926f284fb3" /><Relationship Type="http://schemas.openxmlformats.org/officeDocument/2006/relationships/image" Target="/media/image82.png" Id="R0bb245a776f342ce" /><Relationship Type="http://schemas.openxmlformats.org/officeDocument/2006/relationships/image" Target="/media/image83.png" Id="R31d8ef126b454b5c" /><Relationship Type="http://schemas.openxmlformats.org/officeDocument/2006/relationships/image" Target="/media/image84.png" Id="R0186b1eda8184767" /><Relationship Type="http://schemas.openxmlformats.org/officeDocument/2006/relationships/hyperlink" Target="https://sites.google.com/education.nsw.gov.au/get-mathematical-stage-2/targeted-teaching/area-vs-perimeter" TargetMode="External" Id="Rff9b72c32a3e40a6" /><Relationship Type="http://schemas.openxmlformats.org/officeDocument/2006/relationships/image" Target="/media/image85.png" Id="Ra0763326a4724733" /><Relationship Type="http://schemas.openxmlformats.org/officeDocument/2006/relationships/image" Target="/media/image86.png" Id="Ra08447745b024824" /><Relationship Type="http://schemas.openxmlformats.org/officeDocument/2006/relationships/image" Target="/media/image87.png" Id="R486a88d3843f4348" /><Relationship Type="http://schemas.openxmlformats.org/officeDocument/2006/relationships/hyperlink" Target="https://education.abc.net.au/home" TargetMode="External" Id="Rcd839ead91644c90" /><Relationship Type="http://schemas.openxmlformats.org/officeDocument/2006/relationships/image" Target="/media/image88.png" Id="R8f0bf058b28045c3" /><Relationship Type="http://schemas.openxmlformats.org/officeDocument/2006/relationships/image" Target="/media/image89.png" Id="R97766e77b2a342d1" /><Relationship Type="http://schemas.openxmlformats.org/officeDocument/2006/relationships/image" Target="/media/image8a.png" Id="R6eef0b1af4b947cc" /><Relationship Type="http://schemas.openxmlformats.org/officeDocument/2006/relationships/image" Target="/media/image8b.png" Id="Rc863d5bf3c7d4874" /><Relationship Type="http://schemas.openxmlformats.org/officeDocument/2006/relationships/hyperlink" Target="https://sites.google.com/education.nsw.gov.au/get-mathematical-stage-2/targeted-teaching/lets-talk-2-s2" TargetMode="External" Id="R7a1d5d77b3cf409c" /><Relationship Type="http://schemas.openxmlformats.org/officeDocument/2006/relationships/image" Target="/media/image8c.png" Id="Rf5fe0a967ae74b1f" /><Relationship Type="http://schemas.openxmlformats.org/officeDocument/2006/relationships/image" Target="/media/image8d.png" Id="R66b9554f78f14abf" /><Relationship Type="http://schemas.openxmlformats.org/officeDocument/2006/relationships/image" Target="/media/image8e.png" Id="Rff84ed32836f4632" /><Relationship Type="http://schemas.openxmlformats.org/officeDocument/2006/relationships/image" Target="/media/image8f.png" Id="R8e8be6272c2543d3" /><Relationship Type="http://schemas.openxmlformats.org/officeDocument/2006/relationships/image" Target="/media/image90.png" Id="R4e0044107beb4343" /><Relationship Type="http://schemas.openxmlformats.org/officeDocument/2006/relationships/image" Target="/media/image91.png" Id="Rbda9040f497249d4" /><Relationship Type="http://schemas.openxmlformats.org/officeDocument/2006/relationships/hyperlink" Target="https://bhi61nm2cr3mkdgk1dtaov18-wpengine.netdna-ssl.com/wp-content/uploads/2017/03/Math-Card-Handout.pdf" TargetMode="External" Id="R1b542ce3f9fd4a72" /><Relationship Type="http://schemas.openxmlformats.org/officeDocument/2006/relationships/image" Target="/media/image92.png" Id="R493dd4ab503f4fc3" /><Relationship Type="http://schemas.openxmlformats.org/officeDocument/2006/relationships/hyperlink" Target="https://sites.google.com/education.nsw.gov.au/get-mathematical-stage-2/targeted-teaching/lets-investigate-2-s2" TargetMode="External" Id="Rec7370b5d27b4512" /><Relationship Type="http://schemas.openxmlformats.org/officeDocument/2006/relationships/image" Target="/media/image93.png" Id="R9668efcfe8994a04" /><Relationship Type="http://schemas.openxmlformats.org/officeDocument/2006/relationships/image" Target="/media/image94.png" Id="Re4de87ca6b624373" /><Relationship Type="http://schemas.openxmlformats.org/officeDocument/2006/relationships/hyperlink" Target="https://sites.google.com/education.nsw.gov.au/get-mathematical-stage-2/targeted-teaching/resolve-fruit-shop-part-1" TargetMode="External" Id="Re70ee47a8ef54dcd" /><Relationship Type="http://schemas.openxmlformats.org/officeDocument/2006/relationships/image" Target="/media/image95.png" Id="R9cbcfc45179b4f7c" /><Relationship Type="http://schemas.openxmlformats.org/officeDocument/2006/relationships/image" Target="/media/image96.png" Id="R3be3d273b76942fa" /><Relationship Type="http://schemas.openxmlformats.org/officeDocument/2006/relationships/image" Target="/media/image97.png" Id="Radbec4a5cadb455e" /><Relationship Type="http://schemas.openxmlformats.org/officeDocument/2006/relationships/image" Target="/media/image98.png" Id="R9f93453b8c6841f0" /><Relationship Type="http://schemas.openxmlformats.org/officeDocument/2006/relationships/image" Target="/media/image99.png" Id="Re85287bc18c24d81" /><Relationship Type="http://schemas.openxmlformats.org/officeDocument/2006/relationships/image" Target="/media/image9a.png" Id="R4e702bb88c804cc4" /><Relationship Type="http://schemas.openxmlformats.org/officeDocument/2006/relationships/image" Target="/media/image9b.png" Id="R878837a39fb4493c" /><Relationship Type="http://schemas.openxmlformats.org/officeDocument/2006/relationships/image" Target="/media/image9c.png" Id="Rb3732eef5cfd4322" /><Relationship Type="http://schemas.openxmlformats.org/officeDocument/2006/relationships/image" Target="/media/image9d.png" Id="R0be6bc135468424b" /><Relationship Type="http://schemas.openxmlformats.org/officeDocument/2006/relationships/image" Target="/media/image9e.png" Id="R8d0cb060082a454f" /><Relationship Type="http://schemas.openxmlformats.org/officeDocument/2006/relationships/image" Target="/media/image9f.png" Id="R90e63a7b25594aa0" /><Relationship Type="http://schemas.openxmlformats.org/officeDocument/2006/relationships/image" Target="/media/imagea0.png" Id="R43cc0347d2e14ef0" /><Relationship Type="http://schemas.openxmlformats.org/officeDocument/2006/relationships/image" Target="/media/imagea1.png" Id="R7e0e9757e3cc4bce" /><Relationship Type="http://schemas.openxmlformats.org/officeDocument/2006/relationships/image" Target="/media/imagea2.png" Id="Rff2ccd1cdeb44654" /><Relationship Type="http://schemas.openxmlformats.org/officeDocument/2006/relationships/image" Target="/media/imagea3.png" Id="R3dc191af51854082" /><Relationship Type="http://schemas.openxmlformats.org/officeDocument/2006/relationships/image" Target="/media/imagea4.png" Id="Rb46a275196c6481c" /><Relationship Type="http://schemas.openxmlformats.org/officeDocument/2006/relationships/image" Target="/media/imagea5.png" Id="Re5bd8cd073e54e4c" /><Relationship Type="http://schemas.openxmlformats.org/officeDocument/2006/relationships/image" Target="/media/imagea6.png" Id="R0ab1ed5fd2ac4d1e" /><Relationship Type="http://schemas.openxmlformats.org/officeDocument/2006/relationships/image" Target="/media/imagea7.png" Id="Rf3ea7b989a4c4a14" /><Relationship Type="http://schemas.openxmlformats.org/officeDocument/2006/relationships/image" Target="/media/imagea8.png" Id="R5771c4c2e53a4771" /><Relationship Type="http://schemas.openxmlformats.org/officeDocument/2006/relationships/image" Target="/media/imagea9.png" Id="R093c028de1ac45d0" /><Relationship Type="http://schemas.openxmlformats.org/officeDocument/2006/relationships/image" Target="/media/imageaa.png" Id="Re9600d1b9c6d4948" /><Relationship Type="http://schemas.openxmlformats.org/officeDocument/2006/relationships/image" Target="/media/imageab.png" Id="Re485d92c0e184ad9" /><Relationship Type="http://schemas.openxmlformats.org/officeDocument/2006/relationships/image" Target="/media/imageac.png" Id="R911e042939b44d7b" /><Relationship Type="http://schemas.openxmlformats.org/officeDocument/2006/relationships/hyperlink" Target="https://sites.google.com/education.nsw.gov.au/get-mathematical-stage-2/contexts-for-practise/youcubed-math-cards" TargetMode="External" Id="R83a4ae5a4ed4449a" /><Relationship Type="http://schemas.openxmlformats.org/officeDocument/2006/relationships/image" Target="/media/imagead.png" Id="R93edcb05c67a44c8" /><Relationship Type="http://schemas.openxmlformats.org/officeDocument/2006/relationships/image" Target="/media/imageae.png" Id="R25a302dd7dcc43e1" /><Relationship Type="http://schemas.openxmlformats.org/officeDocument/2006/relationships/image" Target="/media/imageaf.png" Id="R74ce7e7f7d014aab" /><Relationship Type="http://schemas.openxmlformats.org/officeDocument/2006/relationships/image" Target="/media/imageb0.png" Id="R86c0a93db1e340b1" /><Relationship Type="http://schemas.openxmlformats.org/officeDocument/2006/relationships/image" Target="/media/imageb1.png" Id="R9f27143a623546c2" /><Relationship Type="http://schemas.openxmlformats.org/officeDocument/2006/relationships/image" Target="/media/imageb2.png" Id="R5ecc4078c0c84bce" /><Relationship Type="http://schemas.openxmlformats.org/officeDocument/2006/relationships/image" Target="/media/imageb3.png" Id="R1ccd4bccc88f4f0b" /><Relationship Type="http://schemas.openxmlformats.org/officeDocument/2006/relationships/image" Target="/media/imageb4.png" Id="R7c90967f24dc47c9" /><Relationship Type="http://schemas.openxmlformats.org/officeDocument/2006/relationships/image" Target="/media/imageb5.png" Id="Rd844f1e19bd8483e" /><Relationship Type="http://schemas.openxmlformats.org/officeDocument/2006/relationships/hyperlink" Target="https://sites.google.com/education.nsw.gov.au/get-mathematical-stage-2/contexts-for-practise/broken-calculator" TargetMode="External" Id="Rc292739fd0694ad3" /><Relationship Type="http://schemas.openxmlformats.org/officeDocument/2006/relationships/image" Target="/media/imageb6.png" Id="R05c366e5dc54498a" /><Relationship Type="http://schemas.openxmlformats.org/officeDocument/2006/relationships/image" Target="/media/imageb7.png" Id="R137ff03498324d2e" /><Relationship Type="http://schemas.openxmlformats.org/officeDocument/2006/relationships/image" Target="/media/imageb8.png" Id="Rbe5f976ba67445ec" /><Relationship Type="http://schemas.openxmlformats.org/officeDocument/2006/relationships/image" Target="/media/imageb9.png" Id="Re4e86e9526904356" /><Relationship Type="http://schemas.openxmlformats.org/officeDocument/2006/relationships/hyperlink" Target="https://sites.google.com/education.nsw.gov.au/get-mathematical-stage-2/targeted-teaching/resolve-fruit-shop-part-2" TargetMode="External" Id="Rca86e4e9020c4520" /><Relationship Type="http://schemas.openxmlformats.org/officeDocument/2006/relationships/image" Target="/media/imageba.png" Id="R5cd9278fb6c146fa" /><Relationship Type="http://schemas.openxmlformats.org/officeDocument/2006/relationships/image" Target="/media/imagebb.png" Id="R92293d8c5e95415a" /><Relationship Type="http://schemas.openxmlformats.org/officeDocument/2006/relationships/image" Target="/media/imagebc.png" Id="R16e7ce3baa154f3c" /><Relationship Type="http://schemas.openxmlformats.org/officeDocument/2006/relationships/hyperlink" Target="https://sites.google.com/education.nsw.gov.au/get-mathematical-stage-2/contexts-for-practise/dicey-addition" TargetMode="External" Id="R0af31839f2f5409c" /><Relationship Type="http://schemas.openxmlformats.org/officeDocument/2006/relationships/image" Target="/media/imagebd.png" Id="Rdf9b29642b744b48" /><Relationship Type="http://schemas.openxmlformats.org/officeDocument/2006/relationships/image" Target="/media/imagebe.png" Id="R4ceadf4d8fe24cf2" /><Relationship Type="http://schemas.openxmlformats.org/officeDocument/2006/relationships/image" Target="/media/imagebf.png" Id="Rf23ec9b10f2e4b6c" /><Relationship Type="http://schemas.openxmlformats.org/officeDocument/2006/relationships/image" Target="/media/imagec0.png" Id="R333ab6bb8ab743e4" /><Relationship Type="http://schemas.openxmlformats.org/officeDocument/2006/relationships/image" Target="/media/imagec1.png" Id="Rbb38dce22b37488f" /><Relationship Type="http://schemas.openxmlformats.org/officeDocument/2006/relationships/hyperlink" Target="https://sites.google.com/education.nsw.gov.au/s2-maths-digital-resource-1/multiplication-toss" TargetMode="External" Id="R922f775784f541b8" /><Relationship Type="http://schemas.openxmlformats.org/officeDocument/2006/relationships/image" Target="/media/imagec2.png" Id="R253566a17d18419b" /><Relationship Type="http://schemas.openxmlformats.org/officeDocument/2006/relationships/image" Target="/media/imagec3.png" Id="Ra307b9fb97744dab" /><Relationship Type="http://schemas.openxmlformats.org/officeDocument/2006/relationships/image" Target="/media/imagec4.png" Id="R7e8a161e5bd94868" /><Relationship Type="http://schemas.openxmlformats.org/officeDocument/2006/relationships/image" Target="/media/imagec5.png" Id="R502960b388994157" /><Relationship Type="http://schemas.openxmlformats.org/officeDocument/2006/relationships/image" Target="/media/imagec6.png" Id="R33427b6775c24440" /><Relationship Type="http://schemas.openxmlformats.org/officeDocument/2006/relationships/image" Target="/media/imagec7.png" Id="R8984301230a34ea0" /><Relationship Type="http://schemas.openxmlformats.org/officeDocument/2006/relationships/image" Target="/media/imagec8.png" Id="R8f3e8622d3a044dc" /><Relationship Type="http://schemas.openxmlformats.org/officeDocument/2006/relationships/image" Target="/media/imagec9.png" Id="R23bbdbdd9bb34af2" /><Relationship Type="http://schemas.openxmlformats.org/officeDocument/2006/relationships/image" Target="/media/imageca.png" Id="Racbc0ea0bbf94ac4" /><Relationship Type="http://schemas.openxmlformats.org/officeDocument/2006/relationships/image" Target="/media/imagecb.png" Id="R5d53f6bf3d424373" /><Relationship Type="http://schemas.openxmlformats.org/officeDocument/2006/relationships/image" Target="/media/imagecc.png" Id="R85ccd17369d6478b" /></Relationships>
</file>

<file path=word/_rels/footer3.xml.rels>&#65279;<?xml version="1.0" encoding="utf-8"?><Relationships xmlns="http://schemas.openxmlformats.org/package/2006/relationships"><Relationship Type="http://schemas.openxmlformats.org/officeDocument/2006/relationships/image" Target="/media/imagecd.png" Id="R19d5dbfa46a9418a"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4DE082-CCDC-4E8C-85E7-41F514D91852}"/>
</file>

<file path=customXml/itemProps4.xml><?xml version="1.0" encoding="utf-8"?>
<ds:datastoreItem xmlns:ds="http://schemas.openxmlformats.org/officeDocument/2006/customXml" ds:itemID="{99247AFC-1CDA-4642-8913-0D006EAD00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20200115-DOE-annotated-template.dotx</ap:Template>
  <ap:Application>Microsoft Word for the web</ap:Application>
  <ap:DocSecurity>0</ap:DocSecurity>
  <ap:ScaleCrop>false</ap:ScaleCrop>
  <ap:Manager/>
  <ap:Company>NSW Department of Education</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Van Ravenstein</dc:creator>
  <cp:keywords/>
  <dc:description/>
  <cp:lastModifiedBy>Easter Carmeli</cp:lastModifiedBy>
  <cp:revision>3</cp:revision>
  <cp:lastPrinted>2019-09-30T07:42:00Z</cp:lastPrinted>
  <dcterms:created xsi:type="dcterms:W3CDTF">2021-07-02T00:52:00Z</dcterms:created>
  <dcterms:modified xsi:type="dcterms:W3CDTF">2021-07-02T06:34:36Z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