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36B7134A" w:rsidR="00086656" w:rsidRDefault="006324AB" w:rsidP="00086656">
      <w:pPr>
        <w:pStyle w:val="Title"/>
      </w:pPr>
      <w:r>
        <w:t>Student workbook t</w:t>
      </w:r>
      <w:r w:rsidR="00D708D4">
        <w:t>hinking mathematically 3 Stage 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4E892D65" w14:textId="61E23BD9" w:rsidR="008F5DEB" w:rsidRPr="001D5705" w:rsidRDefault="008F5DEB" w:rsidP="008F5DEB">
      <w:pPr>
        <w:rPr>
          <w:sz w:val="32"/>
          <w:szCs w:val="32"/>
          <w:lang w:eastAsia="zh-CN"/>
        </w:rPr>
      </w:pPr>
      <w:r w:rsidRPr="001D5705">
        <w:rPr>
          <w:sz w:val="32"/>
          <w:szCs w:val="32"/>
          <w:lang w:eastAsia="zh-CN"/>
        </w:rPr>
        <w:t xml:space="preserve">For the next 2 weeks, </w:t>
      </w:r>
      <w:r w:rsidR="07C1C423" w:rsidRPr="001D5705">
        <w:rPr>
          <w:sz w:val="32"/>
          <w:szCs w:val="32"/>
          <w:lang w:eastAsia="zh-CN"/>
        </w:rPr>
        <w:t xml:space="preserve">we </w:t>
      </w:r>
      <w:r w:rsidR="767E0E9B" w:rsidRPr="001D5705">
        <w:rPr>
          <w:sz w:val="32"/>
          <w:szCs w:val="32"/>
          <w:lang w:eastAsia="zh-CN"/>
        </w:rPr>
        <w:t>hope</w:t>
      </w:r>
      <w:r w:rsidRPr="001D5705">
        <w:rPr>
          <w:sz w:val="32"/>
          <w:szCs w:val="32"/>
          <w:lang w:eastAsia="zh-CN"/>
        </w:rPr>
        <w:t xml:space="preserve"> </w:t>
      </w:r>
      <w:r w:rsidR="767E0E9B" w:rsidRPr="001D5705">
        <w:rPr>
          <w:sz w:val="32"/>
          <w:szCs w:val="32"/>
          <w:lang w:eastAsia="zh-CN"/>
        </w:rPr>
        <w:t xml:space="preserve">you will be having some </w:t>
      </w:r>
      <w:r w:rsidRPr="001D5705">
        <w:rPr>
          <w:sz w:val="32"/>
          <w:szCs w:val="32"/>
          <w:lang w:eastAsia="zh-CN"/>
        </w:rPr>
        <w:t xml:space="preserve">fun with </w:t>
      </w:r>
      <w:r w:rsidR="4BC27518" w:rsidRPr="001D5705">
        <w:rPr>
          <w:sz w:val="32"/>
          <w:szCs w:val="32"/>
          <w:lang w:eastAsia="zh-CN"/>
        </w:rPr>
        <w:t>mathematics</w:t>
      </w:r>
      <w:r w:rsidR="4F489210" w:rsidRPr="001D5705">
        <w:rPr>
          <w:sz w:val="32"/>
          <w:szCs w:val="32"/>
          <w:lang w:eastAsia="zh-CN"/>
        </w:rPr>
        <w:t xml:space="preserve"> – getting sweaty brains, thinking hard and feeling successful when you solve a problem, develop more confidence or understa</w:t>
      </w:r>
      <w:r w:rsidR="0090685C" w:rsidRPr="001D5705">
        <w:rPr>
          <w:sz w:val="32"/>
          <w:szCs w:val="32"/>
          <w:lang w:eastAsia="zh-CN"/>
        </w:rPr>
        <w:t>nd something better</w:t>
      </w:r>
      <w:r w:rsidRPr="001D5705">
        <w:rPr>
          <w:sz w:val="32"/>
          <w:szCs w:val="32"/>
          <w:lang w:eastAsia="zh-CN"/>
        </w:rPr>
        <w:t>. M</w:t>
      </w:r>
      <w:r w:rsidR="5BEAED1B" w:rsidRPr="001D5705">
        <w:rPr>
          <w:sz w:val="32"/>
          <w:szCs w:val="32"/>
          <w:lang w:eastAsia="zh-CN"/>
        </w:rPr>
        <w:t xml:space="preserve">any of these </w:t>
      </w:r>
      <w:r w:rsidRPr="001D5705">
        <w:rPr>
          <w:sz w:val="32"/>
          <w:szCs w:val="32"/>
          <w:lang w:eastAsia="zh-CN"/>
        </w:rPr>
        <w:t>activities are games and investigations that you can play with your family</w:t>
      </w:r>
      <w:r w:rsidR="080506B9" w:rsidRPr="001D5705">
        <w:rPr>
          <w:sz w:val="32"/>
          <w:szCs w:val="32"/>
          <w:lang w:eastAsia="zh-CN"/>
        </w:rPr>
        <w:t xml:space="preserve">, </w:t>
      </w:r>
      <w:r w:rsidRPr="001D5705">
        <w:rPr>
          <w:sz w:val="32"/>
          <w:szCs w:val="32"/>
          <w:lang w:eastAsia="zh-CN"/>
        </w:rPr>
        <w:t>friends</w:t>
      </w:r>
      <w:r w:rsidR="46039BFE" w:rsidRPr="001D5705">
        <w:rPr>
          <w:sz w:val="32"/>
          <w:szCs w:val="32"/>
          <w:lang w:eastAsia="zh-CN"/>
        </w:rPr>
        <w:t xml:space="preserve"> and classmates</w:t>
      </w:r>
      <w:r w:rsidRPr="001D5705">
        <w:rPr>
          <w:sz w:val="32"/>
          <w:szCs w:val="32"/>
          <w:lang w:eastAsia="zh-CN"/>
        </w:rPr>
        <w:t xml:space="preserve">. Have fun and think deeply! </w:t>
      </w:r>
    </w:p>
    <w:p w14:paraId="538D0544" w14:textId="20531EB3" w:rsidR="00E13D6C" w:rsidRPr="00B8500E" w:rsidRDefault="00C61790" w:rsidP="00B8500E">
      <w:pPr>
        <w:rPr>
          <w:sz w:val="32"/>
          <w:szCs w:val="32"/>
          <w:lang w:eastAsia="zh-CN"/>
        </w:rPr>
      </w:pPr>
      <w:r w:rsidRPr="001D5705">
        <w:rPr>
          <w:sz w:val="32"/>
          <w:szCs w:val="32"/>
          <w:lang w:eastAsia="zh-CN"/>
        </w:rPr>
        <w:t xml:space="preserve">Most of these tasks have a video and some have downloadable resources to support your learning. You can find these using the digital student resource </w:t>
      </w:r>
      <w:r w:rsidR="001D5705">
        <w:rPr>
          <w:sz w:val="32"/>
          <w:szCs w:val="32"/>
          <w:lang w:eastAsia="zh-CN"/>
        </w:rPr>
        <w:t>link on the Learning from home, K-6 support –</w:t>
      </w:r>
      <w:r w:rsidRPr="001D5705">
        <w:rPr>
          <w:sz w:val="32"/>
          <w:szCs w:val="32"/>
          <w:lang w:eastAsia="zh-CN"/>
        </w:rPr>
        <w:t xml:space="preserve"> </w:t>
      </w:r>
      <w:hyperlink r:id="rId11" w:anchor="tabs3" w:history="1">
        <w:r w:rsidR="001D5705" w:rsidRPr="001D5705">
          <w:rPr>
            <w:rStyle w:val="Hyperlink"/>
            <w:sz w:val="32"/>
            <w:szCs w:val="32"/>
            <w:lang w:eastAsia="zh-CN"/>
          </w:rPr>
          <w:t>mathematics page</w:t>
        </w:r>
      </w:hyperlink>
      <w:r w:rsidR="001D5705">
        <w:rPr>
          <w:sz w:val="32"/>
          <w:szCs w:val="32"/>
          <w:lang w:eastAsia="zh-CN"/>
        </w:rPr>
        <w:t>.</w:t>
      </w:r>
      <w:r w:rsidR="00E13D6C">
        <w:br w:type="page"/>
      </w:r>
    </w:p>
    <w:p w14:paraId="4E9FDE17" w14:textId="28A1F295" w:rsidR="002762CD" w:rsidRDefault="006649BA" w:rsidP="00EF7656">
      <w:pPr>
        <w:pStyle w:val="Heading1"/>
      </w:pPr>
      <w:r>
        <w:lastRenderedPageBreak/>
        <w:t>Day</w:t>
      </w:r>
      <w:r w:rsidR="00EF7656">
        <w:t xml:space="preserve"> 1</w:t>
      </w:r>
    </w:p>
    <w:p w14:paraId="0B0E7B19" w14:textId="0DB594BC" w:rsidR="006156DF" w:rsidRPr="00E1181B" w:rsidRDefault="00E1181B" w:rsidP="00E1181B">
      <w:r>
        <w:t xml:space="preserve">Today </w:t>
      </w:r>
      <w:r w:rsidR="7A3D6427">
        <w:t xml:space="preserve">we </w:t>
      </w:r>
      <w:r w:rsidR="006F0E60">
        <w:t>have 1 task</w:t>
      </w:r>
      <w:r>
        <w:t>.</w:t>
      </w:r>
      <w:r w:rsidR="2C601CE0">
        <w:t xml:space="preserve"> </w:t>
      </w:r>
      <w:r w:rsidR="5DA39A17">
        <w:t xml:space="preserve">We </w:t>
      </w:r>
      <w:r w:rsidR="2C601CE0">
        <w:t xml:space="preserve">will have </w:t>
      </w:r>
      <w:r w:rsidR="42494BBF">
        <w:t xml:space="preserve">an </w:t>
      </w:r>
      <w:r w:rsidR="2C601CE0">
        <w:t>opportunit</w:t>
      </w:r>
      <w:r w:rsidR="11C363FA">
        <w:t>y</w:t>
      </w:r>
      <w:r w:rsidR="2C601CE0">
        <w:t xml:space="preserve"> to de</w:t>
      </w:r>
      <w:r w:rsidR="00D44DC8">
        <w:t xml:space="preserve">epen </w:t>
      </w:r>
      <w:r w:rsidR="00CE3FB3">
        <w:t xml:space="preserve">our understanding of </w:t>
      </w:r>
      <w:r w:rsidR="00D44DC8">
        <w:t>patterns</w:t>
      </w:r>
      <w:r w:rsidR="0061451A">
        <w:t>, by doing some investigating!</w:t>
      </w:r>
    </w:p>
    <w:p w14:paraId="28216BB8" w14:textId="50CBB9EB" w:rsidR="00D61367" w:rsidRPr="002762CD" w:rsidRDefault="005C1F70" w:rsidP="005C1F70">
      <w:pPr>
        <w:pStyle w:val="FeatureBox"/>
      </w:pPr>
      <w:r>
        <w:rPr>
          <w:noProof/>
          <w:lang w:eastAsia="en-AU"/>
        </w:rPr>
        <w:drawing>
          <wp:inline distT="0" distB="0" distL="0" distR="0" wp14:anchorId="34CBD98F" wp14:editId="232CC601">
            <wp:extent cx="635027" cy="635027"/>
            <wp:effectExtent l="0" t="0" r="0" b="0"/>
            <wp:docPr id="527205771"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CC6FF8">
        <w:t xml:space="preserve">device to view videos, </w:t>
      </w:r>
      <w:r>
        <w:t>colour</w:t>
      </w:r>
      <w:r w:rsidR="00936294">
        <w:t>ed</w:t>
      </w:r>
      <w:r>
        <w:t xml:space="preserve"> pencils</w:t>
      </w:r>
      <w:r w:rsidR="006156DF">
        <w:t>/ markers</w:t>
      </w:r>
      <w:r w:rsidR="007C0936">
        <w:t xml:space="preserve">, </w:t>
      </w:r>
      <w:r w:rsidR="007C0936" w:rsidRPr="007C0936">
        <w:t>collection of objects like blocks or unfix cubes</w:t>
      </w:r>
    </w:p>
    <w:p w14:paraId="4143791D" w14:textId="2A2097A8" w:rsidR="00D61367" w:rsidRDefault="003F2768" w:rsidP="00D61367">
      <w:pPr>
        <w:pStyle w:val="Heading2"/>
      </w:pPr>
      <w:r>
        <w:t>Staircase pattern</w:t>
      </w:r>
      <w:r w:rsidR="592E9BA2">
        <w:t xml:space="preserve"> 3</w:t>
      </w:r>
    </w:p>
    <w:p w14:paraId="49342E2E" w14:textId="31014E2E" w:rsidR="00CD6772" w:rsidRDefault="00CD6772" w:rsidP="004D5537">
      <w:pPr>
        <w:rPr>
          <w:lang w:eastAsia="zh-CN"/>
        </w:rPr>
      </w:pPr>
      <w:r>
        <w:rPr>
          <w:noProof/>
          <w:lang w:eastAsia="en-AU"/>
        </w:rPr>
        <w:drawing>
          <wp:inline distT="0" distB="0" distL="0" distR="0" wp14:anchorId="3563AC4B" wp14:editId="3E248EB4">
            <wp:extent cx="640081" cy="640081"/>
            <wp:effectExtent l="0" t="0" r="7620" b="7620"/>
            <wp:docPr id="516577338"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B156ED" w:rsidRPr="34391E75">
        <w:rPr>
          <w:lang w:eastAsia="zh-CN"/>
        </w:rPr>
        <w:t>Vi</w:t>
      </w:r>
      <w:r w:rsidR="00AF2B0D">
        <w:rPr>
          <w:lang w:eastAsia="zh-CN"/>
        </w:rPr>
        <w:t xml:space="preserve">ew video </w:t>
      </w:r>
      <w:hyperlink r:id="rId14" w:history="1">
        <w:r w:rsidR="00AF2B0D" w:rsidRPr="00D41209">
          <w:rPr>
            <w:rStyle w:val="Hyperlink"/>
            <w:lang w:eastAsia="zh-CN"/>
          </w:rPr>
          <w:t>Staircase pattern 3</w:t>
        </w:r>
      </w:hyperlink>
    </w:p>
    <w:p w14:paraId="39EAA9DB" w14:textId="164FEDAB" w:rsidR="00D23EE0" w:rsidRDefault="007C0936" w:rsidP="004D5537">
      <w:pPr>
        <w:rPr>
          <w:lang w:eastAsia="zh-CN"/>
        </w:rPr>
      </w:pPr>
      <w:r>
        <w:rPr>
          <w:noProof/>
          <w:lang w:eastAsia="en-AU"/>
        </w:rPr>
        <w:drawing>
          <wp:inline distT="0" distB="0" distL="0" distR="0" wp14:anchorId="147CBDB0" wp14:editId="1085BBE4">
            <wp:extent cx="635027" cy="635027"/>
            <wp:effectExtent l="0" t="0" r="0" b="0"/>
            <wp:docPr id="5"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CC6FF8">
        <w:rPr>
          <w:noProof/>
          <w:lang w:eastAsia="en-AU"/>
        </w:rPr>
        <w:drawing>
          <wp:inline distT="0" distB="0" distL="0" distR="0" wp14:anchorId="323E9ABB" wp14:editId="4B8690F8">
            <wp:extent cx="638175" cy="638175"/>
            <wp:effectExtent l="0" t="0" r="9525" b="9525"/>
            <wp:docPr id="630308407"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61451A">
        <w:rPr>
          <w:lang w:eastAsia="zh-CN"/>
        </w:rPr>
        <w:t xml:space="preserve"> If we take any two consecutive triangular numbers, will it always make a square number? Over to you mathematicians to investigate!</w:t>
      </w:r>
    </w:p>
    <w:p w14:paraId="135D773D" w14:textId="354F380A" w:rsidR="000363C9" w:rsidRDefault="000363C9" w:rsidP="004D5537">
      <w:pPr>
        <w:rPr>
          <w:lang w:eastAsia="zh-CN"/>
        </w:rPr>
      </w:pPr>
    </w:p>
    <w:p w14:paraId="3B259FF0" w14:textId="507BD4AC" w:rsidR="000363C9" w:rsidRDefault="000363C9" w:rsidP="004D5537">
      <w:pPr>
        <w:rPr>
          <w:lang w:eastAsia="zh-CN"/>
        </w:rPr>
      </w:pPr>
    </w:p>
    <w:p w14:paraId="399AA1C7" w14:textId="03870D25" w:rsidR="000363C9" w:rsidRDefault="000363C9" w:rsidP="004D5537">
      <w:pPr>
        <w:rPr>
          <w:lang w:eastAsia="zh-CN"/>
        </w:rPr>
      </w:pPr>
    </w:p>
    <w:p w14:paraId="6F0FEA81" w14:textId="3A2C64F6" w:rsidR="000363C9" w:rsidRDefault="000363C9" w:rsidP="004D5537">
      <w:pPr>
        <w:rPr>
          <w:lang w:eastAsia="zh-CN"/>
        </w:rPr>
      </w:pPr>
    </w:p>
    <w:p w14:paraId="5429FD0B" w14:textId="2459483E" w:rsidR="000363C9" w:rsidRDefault="000363C9" w:rsidP="004D5537">
      <w:pPr>
        <w:rPr>
          <w:lang w:eastAsia="zh-CN"/>
        </w:rPr>
      </w:pPr>
    </w:p>
    <w:p w14:paraId="103532BD" w14:textId="79625898" w:rsidR="000363C9" w:rsidRDefault="000363C9" w:rsidP="004D5537">
      <w:pPr>
        <w:rPr>
          <w:lang w:eastAsia="zh-CN"/>
        </w:rPr>
      </w:pPr>
    </w:p>
    <w:p w14:paraId="30263EFF" w14:textId="2A9B9A6D" w:rsidR="000363C9" w:rsidRDefault="000363C9" w:rsidP="004D5537">
      <w:pPr>
        <w:rPr>
          <w:lang w:eastAsia="zh-CN"/>
        </w:rPr>
      </w:pPr>
    </w:p>
    <w:p w14:paraId="67DFC3A4" w14:textId="4EBCFA3A" w:rsidR="005B2358" w:rsidRPr="005B2358" w:rsidRDefault="005C1F70" w:rsidP="005B2358">
      <w:pPr>
        <w:pStyle w:val="Heading2"/>
      </w:pPr>
      <w:r>
        <w:t>Reflection</w:t>
      </w:r>
    </w:p>
    <w:p w14:paraId="1FEACAD5" w14:textId="706F1993" w:rsidR="008B45C5" w:rsidRPr="002762CD" w:rsidRDefault="008B45C5" w:rsidP="00532264">
      <w:pPr>
        <w:pStyle w:val="ListBullet2"/>
        <w:numPr>
          <w:ilvl w:val="1"/>
          <w:numId w:val="0"/>
        </w:numPr>
        <w:rPr>
          <w:lang w:eastAsia="zh-CN"/>
        </w:rPr>
      </w:pPr>
      <w:r>
        <w:rPr>
          <w:noProof/>
          <w:lang w:eastAsia="en-AU"/>
        </w:rPr>
        <w:drawing>
          <wp:inline distT="0" distB="0" distL="0" distR="0" wp14:anchorId="20D0BF1F" wp14:editId="76B178DF">
            <wp:extent cx="635027" cy="635027"/>
            <wp:effectExtent l="0" t="0" r="0" b="0"/>
            <wp:docPr id="2004692514"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23EE0" w:rsidRPr="00D23EE0">
        <w:t xml:space="preserve"> </w:t>
      </w:r>
      <w:r w:rsidR="00D23EE0" w:rsidRPr="2DCAC7CD">
        <w:rPr>
          <w:lang w:eastAsia="zh-CN"/>
        </w:rPr>
        <w:t xml:space="preserve">Talk about what you have discovered and learnt </w:t>
      </w:r>
      <w:r w:rsidR="000363C9">
        <w:rPr>
          <w:lang w:eastAsia="zh-CN"/>
        </w:rPr>
        <w:t>about today with someone</w:t>
      </w:r>
      <w:r w:rsidR="00D23EE0" w:rsidRPr="2DCAC7CD">
        <w:rPr>
          <w:lang w:eastAsia="zh-CN"/>
        </w:rPr>
        <w:t>.</w:t>
      </w:r>
    </w:p>
    <w:p w14:paraId="52F6B007" w14:textId="4DB91216" w:rsidR="007932AD" w:rsidRDefault="006649BA" w:rsidP="007932AD">
      <w:pPr>
        <w:pStyle w:val="Heading1"/>
      </w:pPr>
      <w:r>
        <w:t>Day</w:t>
      </w:r>
      <w:r w:rsidR="007932AD">
        <w:t xml:space="preserve"> 2</w:t>
      </w:r>
    </w:p>
    <w:p w14:paraId="59797D90" w14:textId="17947BD4" w:rsidR="00EB6274" w:rsidRDefault="00EB6274" w:rsidP="7F5A5FD4">
      <w:r>
        <w:t xml:space="preserve">Today </w:t>
      </w:r>
      <w:r w:rsidR="4C0B7E1C">
        <w:t>w</w:t>
      </w:r>
      <w:r w:rsidR="007C0936">
        <w:t>e are</w:t>
      </w:r>
      <w:r w:rsidR="007C0936" w:rsidRPr="007C0936">
        <w:t xml:space="preserve"> going to explore a really famous triangle that is full of patterns</w:t>
      </w:r>
      <w:r w:rsidR="007C0936">
        <w:t>!</w:t>
      </w:r>
      <w:r w:rsidR="007C0936" w:rsidRPr="007C0936">
        <w:t xml:space="preserve"> </w:t>
      </w:r>
      <w:r w:rsidR="007C0936">
        <w:t>T</w:t>
      </w:r>
      <w:r w:rsidR="007C0936" w:rsidRPr="007C0936">
        <w:t>he triangle is often named Pascal’s Triangle, after Blaise Pascal, a French mathematician from the 1600</w:t>
      </w:r>
      <w:r w:rsidR="007C0936">
        <w:t>’s. Interestingly,</w:t>
      </w:r>
      <w:r w:rsidR="007C0936" w:rsidRPr="007C0936">
        <w:t xml:space="preserve"> the triangle was discovered and used</w:t>
      </w:r>
      <w:r w:rsidR="007C0936">
        <w:t xml:space="preserve"> much</w:t>
      </w:r>
      <w:r w:rsidR="007C0936" w:rsidRPr="007C0936">
        <w:t xml:space="preserve"> earlier in India, Iran, C</w:t>
      </w:r>
      <w:r w:rsidR="007C0936">
        <w:t>hina, Germany, Greece and Italy!</w:t>
      </w:r>
    </w:p>
    <w:p w14:paraId="2211D9E7" w14:textId="7979275F" w:rsidR="0041148B" w:rsidRPr="002762CD" w:rsidRDefault="004D5537" w:rsidP="004D5537">
      <w:pPr>
        <w:pStyle w:val="FeatureBox"/>
      </w:pPr>
      <w:r>
        <w:rPr>
          <w:noProof/>
          <w:lang w:eastAsia="en-AU"/>
        </w:rPr>
        <w:drawing>
          <wp:inline distT="0" distB="0" distL="0" distR="0" wp14:anchorId="1C1A32F2" wp14:editId="2E739AD6">
            <wp:extent cx="635027" cy="635027"/>
            <wp:effectExtent l="0" t="0" r="0" b="0"/>
            <wp:docPr id="142466521"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961029">
        <w:t>device to view videos,</w:t>
      </w:r>
      <w:r w:rsidR="00AD65FC">
        <w:t xml:space="preserve"> colour</w:t>
      </w:r>
      <w:r w:rsidR="00936294">
        <w:t>ed</w:t>
      </w:r>
      <w:r w:rsidR="00AD65FC">
        <w:t xml:space="preserve"> pencils/ markers</w:t>
      </w:r>
    </w:p>
    <w:p w14:paraId="085FCFBD" w14:textId="1398FE96" w:rsidR="00705F64" w:rsidRDefault="00AF2B0D" w:rsidP="00846CE1">
      <w:pPr>
        <w:pStyle w:val="Heading2"/>
      </w:pPr>
      <w:r>
        <w:t xml:space="preserve">Pascal’s </w:t>
      </w:r>
      <w:r w:rsidR="00996205">
        <w:t>triangle</w:t>
      </w:r>
    </w:p>
    <w:p w14:paraId="6F6B8712" w14:textId="2480E1AF" w:rsidR="007C0936" w:rsidRPr="007C0936" w:rsidRDefault="007C0936" w:rsidP="007C0936">
      <w:pPr>
        <w:rPr>
          <w:lang w:eastAsia="zh-CN"/>
        </w:rPr>
      </w:pPr>
      <w:r>
        <w:rPr>
          <w:lang w:eastAsia="zh-CN"/>
        </w:rPr>
        <w:t>(From youcubed)</w:t>
      </w:r>
    </w:p>
    <w:p w14:paraId="12A7728E" w14:textId="24356735" w:rsidR="007C0936" w:rsidRDefault="007C0936" w:rsidP="00D44DC8">
      <w:pPr>
        <w:rPr>
          <w:lang w:eastAsia="zh-CN"/>
        </w:rPr>
      </w:pPr>
      <w:r>
        <w:rPr>
          <w:noProof/>
          <w:lang w:eastAsia="en-AU"/>
        </w:rPr>
        <w:drawing>
          <wp:inline distT="0" distB="0" distL="0" distR="0" wp14:anchorId="717A85BE" wp14:editId="0469BBFE">
            <wp:extent cx="635027" cy="635027"/>
            <wp:effectExtent l="0" t="0" r="0" b="0"/>
            <wp:docPr id="7"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7C0936">
        <w:t xml:space="preserve"> </w:t>
      </w:r>
      <w:r w:rsidRPr="007C0936">
        <w:rPr>
          <w:lang w:eastAsia="zh-CN"/>
        </w:rPr>
        <w:t>Find the missing numbers on the Pascal’s Triangle</w:t>
      </w:r>
      <w:r>
        <w:rPr>
          <w:lang w:eastAsia="zh-CN"/>
        </w:rPr>
        <w:t>.</w:t>
      </w:r>
    </w:p>
    <w:p w14:paraId="634C5B66" w14:textId="0E765461" w:rsidR="007C0936" w:rsidRDefault="007C0936" w:rsidP="00D44DC8">
      <w:pPr>
        <w:rPr>
          <w:lang w:eastAsia="zh-CN"/>
        </w:rPr>
      </w:pPr>
      <w:r>
        <w:rPr>
          <w:noProof/>
          <w:lang w:eastAsia="en-AU"/>
        </w:rPr>
        <w:drawing>
          <wp:inline distT="0" distB="0" distL="0" distR="0" wp14:anchorId="53F635D7" wp14:editId="0120E8C6">
            <wp:extent cx="4456432" cy="4387033"/>
            <wp:effectExtent l="0" t="3175" r="0" b="0"/>
            <wp:docPr id="9" name="Picture 9" descr="Pascal's triangle with number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4456432" cy="4387033"/>
                    </a:xfrm>
                    <a:prstGeom prst="rect">
                      <a:avLst/>
                    </a:prstGeom>
                  </pic:spPr>
                </pic:pic>
              </a:graphicData>
            </a:graphic>
          </wp:inline>
        </w:drawing>
      </w:r>
    </w:p>
    <w:p w14:paraId="18CBC436" w14:textId="4EB1A9DC" w:rsidR="006A6016" w:rsidRDefault="006A6016" w:rsidP="006A6016">
      <w:pPr>
        <w:rPr>
          <w:lang w:eastAsia="zh-CN"/>
        </w:rPr>
      </w:pPr>
      <w:r>
        <w:rPr>
          <w:noProof/>
          <w:lang w:eastAsia="en-AU"/>
        </w:rPr>
        <w:drawing>
          <wp:inline distT="0" distB="0" distL="0" distR="0" wp14:anchorId="2975AB81" wp14:editId="22413607">
            <wp:extent cx="635027" cy="635027"/>
            <wp:effectExtent l="0" t="0" r="0" b="0"/>
            <wp:docPr id="12"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Find the sum of each row in Pascal’s</w:t>
      </w:r>
      <w:r w:rsidR="000363C9">
        <w:rPr>
          <w:lang w:eastAsia="zh-CN"/>
        </w:rPr>
        <w:t xml:space="preserve"> Triangle. Is there a pattern?</w:t>
      </w:r>
    </w:p>
    <w:p w14:paraId="10CE374A" w14:textId="58BCE5F7" w:rsidR="000363C9" w:rsidRDefault="000363C9" w:rsidP="006A6016">
      <w:pPr>
        <w:rPr>
          <w:lang w:eastAsia="zh-CN"/>
        </w:rPr>
      </w:pPr>
    </w:p>
    <w:p w14:paraId="61CF0F2B" w14:textId="578C20A9" w:rsidR="000363C9" w:rsidRDefault="000363C9" w:rsidP="006A6016">
      <w:pPr>
        <w:rPr>
          <w:lang w:eastAsia="zh-CN"/>
        </w:rPr>
      </w:pPr>
    </w:p>
    <w:p w14:paraId="35CDC55E" w14:textId="5E8E632E" w:rsidR="000363C9" w:rsidRDefault="000363C9" w:rsidP="006A6016">
      <w:pPr>
        <w:rPr>
          <w:lang w:eastAsia="zh-CN"/>
        </w:rPr>
      </w:pPr>
    </w:p>
    <w:p w14:paraId="2A6CDFC9" w14:textId="5B66D044" w:rsidR="000363C9" w:rsidRDefault="000363C9" w:rsidP="006A6016">
      <w:pPr>
        <w:rPr>
          <w:lang w:eastAsia="zh-CN"/>
        </w:rPr>
      </w:pPr>
    </w:p>
    <w:p w14:paraId="734E9E78" w14:textId="6FB0F688" w:rsidR="006A6016" w:rsidRDefault="006A6016" w:rsidP="006A6016">
      <w:pPr>
        <w:rPr>
          <w:lang w:eastAsia="zh-CN"/>
        </w:rPr>
      </w:pPr>
      <w:r>
        <w:rPr>
          <w:noProof/>
          <w:lang w:eastAsia="en-AU"/>
        </w:rPr>
        <w:drawing>
          <wp:inline distT="0" distB="0" distL="0" distR="0" wp14:anchorId="7C38A6CC" wp14:editId="2463D5D3">
            <wp:extent cx="635027" cy="635027"/>
            <wp:effectExtent l="0" t="0" r="0" b="0"/>
            <wp:docPr id="15"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Shade all of the odd numbers in Pascal’s Triangle. Is there a </w:t>
      </w:r>
      <w:r w:rsidR="000363C9">
        <w:rPr>
          <w:lang w:eastAsia="zh-CN"/>
        </w:rPr>
        <w:t>pattern?</w:t>
      </w:r>
    </w:p>
    <w:p w14:paraId="72EEAAA0" w14:textId="0AAB7039" w:rsidR="000363C9" w:rsidRDefault="000363C9" w:rsidP="006A6016">
      <w:pPr>
        <w:rPr>
          <w:lang w:eastAsia="zh-CN"/>
        </w:rPr>
      </w:pPr>
    </w:p>
    <w:p w14:paraId="6DFD033C" w14:textId="691B3C9A" w:rsidR="000363C9" w:rsidRDefault="000363C9" w:rsidP="006A6016">
      <w:pPr>
        <w:rPr>
          <w:lang w:eastAsia="zh-CN"/>
        </w:rPr>
      </w:pPr>
    </w:p>
    <w:p w14:paraId="54F0D4C2" w14:textId="192A63E8" w:rsidR="000363C9" w:rsidRDefault="000363C9" w:rsidP="006A6016">
      <w:pPr>
        <w:rPr>
          <w:lang w:eastAsia="zh-CN"/>
        </w:rPr>
      </w:pPr>
    </w:p>
    <w:p w14:paraId="73993305" w14:textId="0E59400C" w:rsidR="000363C9" w:rsidRDefault="000363C9" w:rsidP="006A6016">
      <w:pPr>
        <w:rPr>
          <w:lang w:eastAsia="zh-CN"/>
        </w:rPr>
      </w:pPr>
    </w:p>
    <w:p w14:paraId="37179AEE" w14:textId="51BC9062" w:rsidR="006A6016" w:rsidRDefault="006A6016" w:rsidP="006A6016">
      <w:pPr>
        <w:rPr>
          <w:lang w:eastAsia="zh-CN"/>
        </w:rPr>
      </w:pPr>
      <w:r>
        <w:rPr>
          <w:noProof/>
          <w:lang w:eastAsia="en-AU"/>
        </w:rPr>
        <w:drawing>
          <wp:inline distT="0" distB="0" distL="0" distR="0" wp14:anchorId="1C56549A" wp14:editId="36F85370">
            <wp:extent cx="635027" cy="635027"/>
            <wp:effectExtent l="0" t="0" r="0" b="0"/>
            <wp:docPr id="19"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Can you find triangular numbers in Pascal’s Triangle?</w:t>
      </w:r>
    </w:p>
    <w:p w14:paraId="49FBCF66" w14:textId="06FCE24E" w:rsidR="000363C9" w:rsidRDefault="000363C9" w:rsidP="006A6016">
      <w:pPr>
        <w:rPr>
          <w:lang w:eastAsia="zh-CN"/>
        </w:rPr>
      </w:pPr>
    </w:p>
    <w:p w14:paraId="2E828B60" w14:textId="73A99713" w:rsidR="000363C9" w:rsidRDefault="000363C9" w:rsidP="006A6016">
      <w:pPr>
        <w:rPr>
          <w:lang w:eastAsia="zh-CN"/>
        </w:rPr>
      </w:pPr>
    </w:p>
    <w:p w14:paraId="2EC7B0B3" w14:textId="6A9E9C84" w:rsidR="000363C9" w:rsidRDefault="000363C9" w:rsidP="006A6016">
      <w:pPr>
        <w:rPr>
          <w:lang w:eastAsia="zh-CN"/>
        </w:rPr>
      </w:pPr>
    </w:p>
    <w:p w14:paraId="0F997C34" w14:textId="432A9BFA" w:rsidR="00D44DC8" w:rsidRDefault="006A6016" w:rsidP="006A6016">
      <w:pPr>
        <w:rPr>
          <w:lang w:eastAsia="zh-CN"/>
        </w:rPr>
      </w:pPr>
      <w:r>
        <w:rPr>
          <w:noProof/>
          <w:lang w:eastAsia="en-AU"/>
        </w:rPr>
        <w:drawing>
          <wp:inline distT="0" distB="0" distL="0" distR="0" wp14:anchorId="5D846C9E" wp14:editId="3C47D273">
            <wp:extent cx="635027" cy="635027"/>
            <wp:effectExtent l="0" t="0" r="0" b="0"/>
            <wp:docPr id="20"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Find</w:t>
      </w:r>
      <w:r w:rsidR="00C265D0">
        <w:rPr>
          <w:lang w:eastAsia="zh-CN"/>
        </w:rPr>
        <w:t xml:space="preserve"> at least</w:t>
      </w:r>
      <w:r>
        <w:rPr>
          <w:lang w:eastAsia="zh-CN"/>
        </w:rPr>
        <w:t xml:space="preserve"> one more pattern in Pascal’s Triangle</w:t>
      </w:r>
      <w:r w:rsidR="00A561A9">
        <w:rPr>
          <w:lang w:eastAsia="zh-CN"/>
        </w:rPr>
        <w:t>.</w:t>
      </w:r>
    </w:p>
    <w:p w14:paraId="043A519C" w14:textId="3B2AF797" w:rsidR="00705F64" w:rsidRDefault="00705F64" w:rsidP="000363C9">
      <w:pPr>
        <w:pStyle w:val="Heading2"/>
        <w:numPr>
          <w:ilvl w:val="0"/>
          <w:numId w:val="0"/>
        </w:numPr>
      </w:pPr>
      <w:r>
        <w:t>Reflection</w:t>
      </w:r>
    </w:p>
    <w:p w14:paraId="1F451561" w14:textId="3D6E50B6" w:rsidR="00E13D6C" w:rsidRPr="00E13D6C" w:rsidRDefault="008E3604" w:rsidP="008E3604">
      <w:pPr>
        <w:pStyle w:val="ListBullet"/>
        <w:numPr>
          <w:ilvl w:val="0"/>
          <w:numId w:val="0"/>
        </w:numPr>
        <w:rPr>
          <w:lang w:eastAsia="zh-CN"/>
        </w:rPr>
      </w:pPr>
      <w:r>
        <w:rPr>
          <w:noProof/>
          <w:lang w:eastAsia="en-AU"/>
        </w:rPr>
        <w:drawing>
          <wp:inline distT="0" distB="0" distL="0" distR="0" wp14:anchorId="167A01F4" wp14:editId="541E1130">
            <wp:extent cx="635027" cy="635027"/>
            <wp:effectExtent l="0" t="0" r="0" b="0"/>
            <wp:docPr id="1223702846"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B472AFB">
        <w:rPr>
          <w:lang w:eastAsia="zh-CN"/>
        </w:rPr>
        <w:t xml:space="preserve">Share </w:t>
      </w:r>
      <w:r w:rsidR="44F6084B" w:rsidRPr="7B472AFB">
        <w:rPr>
          <w:lang w:eastAsia="zh-CN"/>
        </w:rPr>
        <w:t xml:space="preserve">the </w:t>
      </w:r>
      <w:r w:rsidR="006A6016">
        <w:rPr>
          <w:lang w:eastAsia="zh-CN"/>
        </w:rPr>
        <w:t>different patterns</w:t>
      </w:r>
      <w:r w:rsidRPr="7B472AFB">
        <w:rPr>
          <w:lang w:eastAsia="zh-CN"/>
        </w:rPr>
        <w:t xml:space="preserve"> you </w:t>
      </w:r>
      <w:r w:rsidR="00567C24" w:rsidRPr="7B472AFB">
        <w:rPr>
          <w:lang w:eastAsia="zh-CN"/>
        </w:rPr>
        <w:t>created</w:t>
      </w:r>
      <w:r w:rsidRPr="7B472AFB">
        <w:rPr>
          <w:lang w:eastAsia="zh-CN"/>
        </w:rPr>
        <w:t xml:space="preserve"> as a mathematici</w:t>
      </w:r>
      <w:r w:rsidR="7D6907CE" w:rsidRPr="7B472AFB">
        <w:rPr>
          <w:lang w:eastAsia="zh-CN"/>
        </w:rPr>
        <w:t xml:space="preserve">an </w:t>
      </w:r>
      <w:r w:rsidRPr="7B472AFB">
        <w:rPr>
          <w:lang w:eastAsia="zh-CN"/>
        </w:rPr>
        <w:t xml:space="preserve">and talk </w:t>
      </w:r>
      <w:r w:rsidR="006A6016">
        <w:rPr>
          <w:lang w:eastAsia="zh-CN"/>
        </w:rPr>
        <w:t xml:space="preserve">about what they </w:t>
      </w:r>
      <w:r w:rsidR="7F2547A8" w:rsidRPr="7B472AFB">
        <w:rPr>
          <w:lang w:eastAsia="zh-CN"/>
        </w:rPr>
        <w:t>represent</w:t>
      </w:r>
      <w:r w:rsidRPr="7B472AFB">
        <w:rPr>
          <w:lang w:eastAsia="zh-CN"/>
        </w:rPr>
        <w:t>.</w:t>
      </w:r>
    </w:p>
    <w:p w14:paraId="17710EF8" w14:textId="4A4917E8" w:rsidR="007932AD" w:rsidRDefault="007932AD" w:rsidP="007932AD">
      <w:pPr>
        <w:pStyle w:val="Heading1"/>
      </w:pPr>
      <w:r>
        <w:t>Day 3</w:t>
      </w:r>
    </w:p>
    <w:p w14:paraId="441ED7E8" w14:textId="3ED3F34B" w:rsidR="007932AD" w:rsidRDefault="007932AD" w:rsidP="7F5A5FD4">
      <w:r>
        <w:t xml:space="preserve">Today </w:t>
      </w:r>
      <w:r w:rsidR="11EF1F56">
        <w:t>we</w:t>
      </w:r>
      <w:r>
        <w:t xml:space="preserve"> </w:t>
      </w:r>
      <w:r w:rsidR="53042FF5">
        <w:t xml:space="preserve">are going </w:t>
      </w:r>
      <w:r w:rsidR="00350305">
        <w:t>to</w:t>
      </w:r>
      <w:r w:rsidR="53042FF5">
        <w:t xml:space="preserve"> explore a multiplicative problem brought to us by LEGO.</w:t>
      </w:r>
    </w:p>
    <w:p w14:paraId="4662CB2D" w14:textId="051EC865" w:rsidR="00F14723" w:rsidRDefault="00974135" w:rsidP="00AF2B0D">
      <w:pPr>
        <w:pStyle w:val="FeatureBox"/>
      </w:pPr>
      <w:r>
        <w:rPr>
          <w:noProof/>
          <w:lang w:eastAsia="en-AU"/>
        </w:rPr>
        <w:drawing>
          <wp:inline distT="0" distB="0" distL="0" distR="0" wp14:anchorId="606C0A46" wp14:editId="123CACB6">
            <wp:extent cx="635027" cy="635027"/>
            <wp:effectExtent l="0" t="0" r="0" b="0"/>
            <wp:docPr id="2008255148" name="Picture 43"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w:t>
      </w:r>
      <w:r w:rsidR="007B0452">
        <w:t xml:space="preserve">es – </w:t>
      </w:r>
      <w:r w:rsidR="00961029">
        <w:t>device to view videos,</w:t>
      </w:r>
      <w:r w:rsidR="00885D01">
        <w:t xml:space="preserve"> </w:t>
      </w:r>
      <w:r w:rsidR="00AF2B0D">
        <w:t>colour</w:t>
      </w:r>
      <w:r w:rsidR="00936294">
        <w:t>ed</w:t>
      </w:r>
      <w:r w:rsidR="00AF2B0D">
        <w:t xml:space="preserve"> pencils/markers</w:t>
      </w:r>
    </w:p>
    <w:p w14:paraId="6D03C97D" w14:textId="5120A3A1" w:rsidR="002542D8" w:rsidRDefault="00266FB3" w:rsidP="002542D8">
      <w:pPr>
        <w:pStyle w:val="Heading2"/>
        <w:numPr>
          <w:ilvl w:val="0"/>
          <w:numId w:val="0"/>
        </w:numPr>
      </w:pPr>
      <w:r>
        <w:t>How many characters challenge</w:t>
      </w:r>
    </w:p>
    <w:p w14:paraId="344CA00F" w14:textId="10EF73B6" w:rsidR="00F14723" w:rsidRDefault="002542D8" w:rsidP="002542D8">
      <w:pPr>
        <w:rPr>
          <w:lang w:eastAsia="zh-CN"/>
        </w:rPr>
      </w:pPr>
      <w:r>
        <w:rPr>
          <w:noProof/>
          <w:lang w:eastAsia="en-AU"/>
        </w:rPr>
        <w:drawing>
          <wp:inline distT="0" distB="0" distL="0" distR="0" wp14:anchorId="02C8BB72" wp14:editId="69CBB650">
            <wp:extent cx="640081" cy="640081"/>
            <wp:effectExtent l="0" t="0" r="7620" b="7620"/>
            <wp:docPr id="1719086093"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4391E75">
        <w:rPr>
          <w:lang w:eastAsia="zh-CN"/>
        </w:rPr>
        <w:t>View video</w:t>
      </w:r>
      <w:r w:rsidR="00266FB3">
        <w:rPr>
          <w:lang w:eastAsia="zh-CN"/>
        </w:rPr>
        <w:t xml:space="preserve"> </w:t>
      </w:r>
      <w:hyperlink r:id="rId19" w:history="1">
        <w:r w:rsidR="00266FB3" w:rsidRPr="004C2AA4">
          <w:rPr>
            <w:rStyle w:val="Hyperlink"/>
            <w:lang w:eastAsia="zh-CN"/>
          </w:rPr>
          <w:t>How many</w:t>
        </w:r>
        <w:r w:rsidR="00F14723" w:rsidRPr="004C2AA4">
          <w:rPr>
            <w:rStyle w:val="Hyperlink"/>
            <w:lang w:eastAsia="zh-CN"/>
          </w:rPr>
          <w:t xml:space="preserve"> </w:t>
        </w:r>
        <w:r w:rsidR="00F14723" w:rsidRPr="004C2AA4">
          <w:rPr>
            <w:rStyle w:val="Hyperlink"/>
          </w:rPr>
          <w:t>unique</w:t>
        </w:r>
        <w:r w:rsidR="00266FB3" w:rsidRPr="004C2AA4">
          <w:rPr>
            <w:rStyle w:val="Hyperlink"/>
            <w:lang w:eastAsia="zh-CN"/>
          </w:rPr>
          <w:t xml:space="preserve"> characters</w:t>
        </w:r>
        <w:r w:rsidR="00597069" w:rsidRPr="004C2AA4">
          <w:rPr>
            <w:rStyle w:val="Hyperlink"/>
            <w:lang w:eastAsia="zh-CN"/>
          </w:rPr>
          <w:t xml:space="preserve"> – part 1</w:t>
        </w:r>
      </w:hyperlink>
    </w:p>
    <w:p w14:paraId="08EF87CC" w14:textId="2E41E8D2" w:rsidR="000363C9" w:rsidRDefault="00266FB3" w:rsidP="002542D8">
      <w:pPr>
        <w:rPr>
          <w:lang w:eastAsia="zh-CN"/>
        </w:rPr>
      </w:pPr>
      <w:r w:rsidRPr="7B472AFB">
        <w:rPr>
          <w:lang w:eastAsia="zh-CN"/>
        </w:rPr>
        <w:t xml:space="preserve"> </w:t>
      </w:r>
      <w:r w:rsidR="00F14723">
        <w:rPr>
          <w:noProof/>
          <w:lang w:eastAsia="en-AU"/>
        </w:rPr>
        <w:drawing>
          <wp:inline distT="0" distB="0" distL="0" distR="0" wp14:anchorId="10E2F17E" wp14:editId="4E5B1591">
            <wp:extent cx="640081" cy="640081"/>
            <wp:effectExtent l="0" t="0" r="7620" b="7620"/>
            <wp:docPr id="86661381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14723" w:rsidRPr="7B472AFB">
        <w:rPr>
          <w:lang w:eastAsia="zh-CN"/>
        </w:rPr>
        <w:t xml:space="preserve">How many unique mini figs can we make for </w:t>
      </w:r>
      <w:r w:rsidR="05C81BFC" w:rsidRPr="7B472AFB">
        <w:rPr>
          <w:lang w:eastAsia="zh-CN"/>
        </w:rPr>
        <w:t xml:space="preserve">our </w:t>
      </w:r>
      <w:r w:rsidR="00F14723" w:rsidRPr="7B472AFB">
        <w:rPr>
          <w:lang w:eastAsia="zh-CN"/>
        </w:rPr>
        <w:t>$25?</w:t>
      </w:r>
    </w:p>
    <w:p w14:paraId="20BDD931" w14:textId="0ED44091" w:rsidR="00F14723" w:rsidRDefault="000363C9" w:rsidP="002542D8">
      <w:pPr>
        <w:rPr>
          <w:lang w:eastAsia="zh-CN"/>
        </w:rPr>
      </w:pPr>
      <w:r>
        <w:rPr>
          <w:lang w:eastAsia="zh-CN"/>
        </w:rPr>
        <w:br w:type="page"/>
      </w:r>
    </w:p>
    <w:p w14:paraId="2F4148BD" w14:textId="629EA658" w:rsidR="00597069" w:rsidRDefault="00597069" w:rsidP="002542D8">
      <w:pPr>
        <w:rPr>
          <w:lang w:eastAsia="zh-CN"/>
        </w:rPr>
      </w:pPr>
      <w:r>
        <w:rPr>
          <w:noProof/>
          <w:lang w:eastAsia="en-AU"/>
        </w:rPr>
        <w:drawing>
          <wp:inline distT="0" distB="0" distL="0" distR="0" wp14:anchorId="3271DFA1" wp14:editId="559D03B2">
            <wp:extent cx="640081" cy="640081"/>
            <wp:effectExtent l="0" t="0" r="7620" b="7620"/>
            <wp:docPr id="16"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4391E75">
        <w:rPr>
          <w:lang w:eastAsia="zh-CN"/>
        </w:rPr>
        <w:t>View video</w:t>
      </w:r>
      <w:r>
        <w:rPr>
          <w:lang w:eastAsia="zh-CN"/>
        </w:rPr>
        <w:t xml:space="preserve"> </w:t>
      </w:r>
      <w:hyperlink r:id="rId21" w:history="1">
        <w:r w:rsidRPr="004C2AA4">
          <w:rPr>
            <w:rStyle w:val="Hyperlink"/>
            <w:lang w:eastAsia="zh-CN"/>
          </w:rPr>
          <w:t xml:space="preserve">How many </w:t>
        </w:r>
        <w:r w:rsidRPr="004C2AA4">
          <w:rPr>
            <w:rStyle w:val="Hyperlink"/>
          </w:rPr>
          <w:t>unique</w:t>
        </w:r>
        <w:r w:rsidRPr="004C2AA4">
          <w:rPr>
            <w:rStyle w:val="Hyperlink"/>
            <w:lang w:eastAsia="zh-CN"/>
          </w:rPr>
          <w:t xml:space="preserve"> characters – part </w:t>
        </w:r>
        <w:r w:rsidR="0084165A" w:rsidRPr="004C2AA4">
          <w:rPr>
            <w:rStyle w:val="Hyperlink"/>
            <w:lang w:eastAsia="zh-CN"/>
          </w:rPr>
          <w:t>2</w:t>
        </w:r>
      </w:hyperlink>
    </w:p>
    <w:p w14:paraId="5428F9FE" w14:textId="1B66DC1E" w:rsidR="0084165A" w:rsidRDefault="0084165A" w:rsidP="002542D8">
      <w:pPr>
        <w:rPr>
          <w:lang w:eastAsia="zh-CN"/>
        </w:rPr>
      </w:pPr>
      <w:r>
        <w:rPr>
          <w:noProof/>
          <w:lang w:eastAsia="en-AU"/>
        </w:rPr>
        <w:drawing>
          <wp:inline distT="0" distB="0" distL="0" distR="0" wp14:anchorId="08F59E80" wp14:editId="51CE5011">
            <wp:extent cx="640081" cy="640081"/>
            <wp:effectExtent l="0" t="0" r="7620" b="7620"/>
            <wp:docPr id="25"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See if the strategy shared in the video helps you think of all the different mini figs.</w:t>
      </w:r>
    </w:p>
    <w:p w14:paraId="2F0218AF" w14:textId="77777777" w:rsidR="000363C9" w:rsidRDefault="000363C9" w:rsidP="002542D8">
      <w:pPr>
        <w:rPr>
          <w:lang w:eastAsia="zh-CN"/>
        </w:rPr>
      </w:pPr>
      <w:r>
        <w:rPr>
          <w:noProof/>
          <w:lang w:eastAsia="en-AU"/>
        </w:rPr>
        <w:drawing>
          <wp:inline distT="0" distB="0" distL="0" distR="0" wp14:anchorId="17E8BCD5" wp14:editId="5C6C4DC8">
            <wp:extent cx="3649648" cy="4270235"/>
            <wp:effectExtent l="0" t="0" r="8255" b="0"/>
            <wp:docPr id="1" name="Picture 1" descr="15 LEGO mini figs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933" r="9114" b="13188"/>
                    <a:stretch/>
                  </pic:blipFill>
                  <pic:spPr bwMode="auto">
                    <a:xfrm>
                      <a:off x="0" y="0"/>
                      <a:ext cx="3671298" cy="4295566"/>
                    </a:xfrm>
                    <a:prstGeom prst="rect">
                      <a:avLst/>
                    </a:prstGeom>
                    <a:ln>
                      <a:noFill/>
                    </a:ln>
                    <a:extLst>
                      <a:ext uri="{53640926-AAD7-44D8-BBD7-CCE9431645EC}">
                        <a14:shadowObscured xmlns:a14="http://schemas.microsoft.com/office/drawing/2010/main"/>
                      </a:ext>
                    </a:extLst>
                  </pic:spPr>
                </pic:pic>
              </a:graphicData>
            </a:graphic>
          </wp:inline>
        </w:drawing>
      </w:r>
    </w:p>
    <w:p w14:paraId="54173C32" w14:textId="649FA4CD" w:rsidR="000363C9" w:rsidRDefault="000363C9" w:rsidP="002542D8">
      <w:pPr>
        <w:rPr>
          <w:lang w:eastAsia="zh-CN"/>
        </w:rPr>
      </w:pPr>
      <w:r>
        <w:rPr>
          <w:lang w:eastAsia="zh-CN"/>
        </w:rPr>
        <w:br w:type="page"/>
      </w:r>
    </w:p>
    <w:p w14:paraId="7AE5FB76" w14:textId="6E568E68" w:rsidR="00D23EE0" w:rsidRDefault="00D23EE0" w:rsidP="00D23EE0">
      <w:pPr>
        <w:pStyle w:val="Heading2"/>
        <w:numPr>
          <w:ilvl w:val="1"/>
          <w:numId w:val="9"/>
        </w:numPr>
        <w:ind w:left="0"/>
      </w:pPr>
      <w:r>
        <w:t>Reflection</w:t>
      </w:r>
    </w:p>
    <w:p w14:paraId="7037DF67" w14:textId="02DAEEF2" w:rsidR="002542D8" w:rsidRDefault="00D23EE0" w:rsidP="00BE33B1">
      <w:r>
        <w:rPr>
          <w:noProof/>
          <w:lang w:eastAsia="en-AU"/>
        </w:rPr>
        <w:drawing>
          <wp:inline distT="0" distB="0" distL="0" distR="0" wp14:anchorId="0D7293EF" wp14:editId="4631F47A">
            <wp:extent cx="635027" cy="635027"/>
            <wp:effectExtent l="0" t="0" r="0" b="0"/>
            <wp:docPr id="702760273" name="Picture 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What’s something you feel more confident with today?</w:t>
      </w:r>
      <w:r w:rsidR="090AB741">
        <w:t xml:space="preserve"> What’s something you found challenging today?</w:t>
      </w:r>
    </w:p>
    <w:p w14:paraId="240D7DCD" w14:textId="777C9453" w:rsidR="000363C9" w:rsidRDefault="000363C9" w:rsidP="00BE33B1"/>
    <w:p w14:paraId="01531D48" w14:textId="3A88ACB4" w:rsidR="000363C9" w:rsidRDefault="000363C9" w:rsidP="00BE33B1"/>
    <w:p w14:paraId="28565035" w14:textId="630A3244" w:rsidR="000363C9" w:rsidRDefault="000363C9" w:rsidP="00BE33B1"/>
    <w:p w14:paraId="19373E10" w14:textId="5E5FCABF" w:rsidR="000363C9" w:rsidRDefault="000363C9" w:rsidP="00BE33B1"/>
    <w:p w14:paraId="1BF1F993" w14:textId="618CB6CE" w:rsidR="000363C9" w:rsidRDefault="000363C9" w:rsidP="00BE33B1"/>
    <w:p w14:paraId="6E4DF34C" w14:textId="107B634A" w:rsidR="000363C9" w:rsidRDefault="000363C9" w:rsidP="00BE33B1"/>
    <w:p w14:paraId="689CD55D" w14:textId="77777777" w:rsidR="000363C9" w:rsidRPr="00BE33B1" w:rsidRDefault="000363C9" w:rsidP="00BE33B1"/>
    <w:p w14:paraId="02513840" w14:textId="4CAFF393" w:rsidR="00DE0378" w:rsidRDefault="007932AD" w:rsidP="00DE0378">
      <w:pPr>
        <w:pStyle w:val="Heading1"/>
      </w:pPr>
      <w:r>
        <w:t>Day</w:t>
      </w:r>
      <w:r w:rsidR="004A6684">
        <w:t xml:space="preserve"> 4</w:t>
      </w:r>
    </w:p>
    <w:p w14:paraId="231F7515" w14:textId="0D170A88" w:rsidR="00EE5FB0" w:rsidRDefault="00EE5FB0" w:rsidP="7F5A5FD4">
      <w:r>
        <w:t xml:space="preserve">Today </w:t>
      </w:r>
      <w:r w:rsidR="1DFD5AF1">
        <w:t>we are going to make our own tangrams!</w:t>
      </w:r>
    </w:p>
    <w:p w14:paraId="77D0992A" w14:textId="454672D5" w:rsidR="00EE5FB0" w:rsidRDefault="00EE5FB0" w:rsidP="00EE5FB0">
      <w:pPr>
        <w:pStyle w:val="FeatureBox"/>
      </w:pPr>
      <w:r w:rsidRPr="7B472AFB">
        <w:rPr>
          <w:rFonts w:eastAsiaTheme="majorEastAsia"/>
          <w:noProof/>
          <w:sz w:val="52"/>
          <w:szCs w:val="52"/>
          <w:lang w:eastAsia="en-AU"/>
        </w:rPr>
        <w:t xml:space="preserve"> </w:t>
      </w:r>
      <w:r>
        <w:rPr>
          <w:noProof/>
          <w:lang w:eastAsia="en-AU"/>
        </w:rPr>
        <w:drawing>
          <wp:inline distT="0" distB="0" distL="0" distR="0" wp14:anchorId="3CB45D9C" wp14:editId="68E477BB">
            <wp:extent cx="635027" cy="635027"/>
            <wp:effectExtent l="0" t="0" r="0" b="0"/>
            <wp:docPr id="1938218591"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–device to view videos,</w:t>
      </w:r>
      <w:r w:rsidR="003D496A">
        <w:t xml:space="preserve"> pair of scissors</w:t>
      </w:r>
      <w:r w:rsidR="00C265D0">
        <w:t>, 1 square sheet of paper</w:t>
      </w:r>
    </w:p>
    <w:p w14:paraId="37811FE2" w14:textId="7EF665D3" w:rsidR="00DE0378" w:rsidRDefault="004C2AA4" w:rsidP="00012203">
      <w:pPr>
        <w:pStyle w:val="Heading2"/>
        <w:numPr>
          <w:ilvl w:val="0"/>
          <w:numId w:val="0"/>
        </w:numPr>
      </w:pPr>
      <w:r>
        <w:t>How to m</w:t>
      </w:r>
      <w:r w:rsidR="00012203">
        <w:t>ake a t</w:t>
      </w:r>
      <w:r w:rsidR="004D1029">
        <w:t>angram</w:t>
      </w:r>
    </w:p>
    <w:p w14:paraId="35A08C72" w14:textId="77777777" w:rsidR="00012203" w:rsidRDefault="00012203" w:rsidP="00012203">
      <w:pPr>
        <w:rPr>
          <w:lang w:eastAsia="zh-CN"/>
        </w:rPr>
      </w:pPr>
      <w:r>
        <w:rPr>
          <w:noProof/>
          <w:lang w:eastAsia="en-AU"/>
        </w:rPr>
        <w:drawing>
          <wp:inline distT="0" distB="0" distL="0" distR="0" wp14:anchorId="52AA0D5F" wp14:editId="60CFD438">
            <wp:extent cx="633730" cy="633730"/>
            <wp:effectExtent l="0" t="0" r="0" b="0"/>
            <wp:docPr id="1952873447" name="Picture 1952873447" descr="C:\Users\aalikhan\AppData\Local\Microsoft\Windows\INetCache\Content.MSO\2D021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2D0214C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inline>
        </w:drawing>
      </w:r>
      <w:r>
        <w:rPr>
          <w:noProof/>
          <w:lang w:eastAsia="en-AU"/>
        </w:rPr>
        <w:drawing>
          <wp:inline distT="0" distB="0" distL="0" distR="0" wp14:anchorId="4697B883" wp14:editId="458E468B">
            <wp:extent cx="638175" cy="638175"/>
            <wp:effectExtent l="0" t="0" r="9525" b="9525"/>
            <wp:docPr id="1952873449" name="Picture 1097522761"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22761"/>
                    <pic:cNvPicPr/>
                  </pic:nvPicPr>
                  <pic:blipFill>
                    <a:blip r:embed="rId2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lang w:eastAsia="zh-CN"/>
        </w:rPr>
        <w:t>With an adult collect:</w:t>
      </w:r>
    </w:p>
    <w:p w14:paraId="02B3D1D3" w14:textId="37D3A04E" w:rsidR="00012203" w:rsidRDefault="00012203" w:rsidP="00012203">
      <w:pPr>
        <w:pStyle w:val="ListBullet"/>
        <w:rPr>
          <w:lang w:eastAsia="zh-CN"/>
        </w:rPr>
      </w:pPr>
      <w:r>
        <w:rPr>
          <w:lang w:eastAsia="zh-CN"/>
        </w:rPr>
        <w:t>pair of scissors</w:t>
      </w:r>
    </w:p>
    <w:p w14:paraId="4AA2564A" w14:textId="56A41FB1" w:rsidR="00012203" w:rsidRDefault="00012203" w:rsidP="00012203">
      <w:pPr>
        <w:pStyle w:val="ListBullet"/>
        <w:rPr>
          <w:lang w:eastAsia="zh-CN"/>
        </w:rPr>
      </w:pPr>
      <w:r>
        <w:rPr>
          <w:lang w:eastAsia="zh-CN"/>
        </w:rPr>
        <w:t xml:space="preserve">1 square sheet of paper (View video on </w:t>
      </w:r>
      <w:hyperlink r:id="rId25" w:history="1">
        <w:r w:rsidRPr="00D52039">
          <w:rPr>
            <w:rStyle w:val="Hyperlink"/>
            <w:lang w:eastAsia="zh-CN"/>
          </w:rPr>
          <w:t>how to make a square</w:t>
        </w:r>
      </w:hyperlink>
      <w:r w:rsidR="00D027C6">
        <w:rPr>
          <w:lang w:eastAsia="zh-CN"/>
        </w:rPr>
        <w:t>)</w:t>
      </w:r>
    </w:p>
    <w:p w14:paraId="13D7EAEB" w14:textId="7B7850E4" w:rsidR="00D027C6" w:rsidRPr="004D1029" w:rsidRDefault="00D027C6" w:rsidP="00D027C6">
      <w:pPr>
        <w:pStyle w:val="ListBullet"/>
        <w:numPr>
          <w:ilvl w:val="0"/>
          <w:numId w:val="0"/>
        </w:numPr>
        <w:ind w:left="284"/>
        <w:rPr>
          <w:lang w:eastAsia="zh-CN"/>
        </w:rPr>
      </w:pPr>
      <w:r>
        <w:rPr>
          <w:noProof/>
          <w:lang w:eastAsia="en-AU"/>
        </w:rPr>
        <w:drawing>
          <wp:inline distT="0" distB="0" distL="0" distR="0" wp14:anchorId="38C284AA" wp14:editId="19682FD9">
            <wp:extent cx="638175" cy="638175"/>
            <wp:effectExtent l="0" t="0" r="9525" b="9525"/>
            <wp:docPr id="1952873452"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1734B484" wp14:editId="5BFDF4B5">
            <wp:extent cx="640081" cy="640081"/>
            <wp:effectExtent l="0" t="0" r="7620" b="7620"/>
            <wp:docPr id="1952873450"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4391E75">
        <w:rPr>
          <w:lang w:eastAsia="zh-CN"/>
        </w:rPr>
        <w:t>View video</w:t>
      </w:r>
      <w:r>
        <w:rPr>
          <w:lang w:eastAsia="zh-CN"/>
        </w:rPr>
        <w:t xml:space="preserve"> </w:t>
      </w:r>
      <w:hyperlink r:id="rId27" w:history="1">
        <w:r w:rsidR="002E4D10" w:rsidRPr="004C2AA4">
          <w:rPr>
            <w:rStyle w:val="Hyperlink"/>
            <w:lang w:eastAsia="zh-CN"/>
          </w:rPr>
          <w:t>How to make a tangram</w:t>
        </w:r>
      </w:hyperlink>
      <w:r w:rsidR="002E4D10">
        <w:rPr>
          <w:lang w:eastAsia="zh-CN"/>
        </w:rPr>
        <w:t xml:space="preserve"> </w:t>
      </w:r>
      <w:r>
        <w:rPr>
          <w:lang w:eastAsia="zh-CN"/>
        </w:rPr>
        <w:t>with an adult and together make your own tangram.</w:t>
      </w:r>
    </w:p>
    <w:p w14:paraId="339C1861" w14:textId="4F305AD8" w:rsidR="00DE0378" w:rsidRDefault="00DE0378" w:rsidP="00DE0378">
      <w:pPr>
        <w:pStyle w:val="Heading2"/>
      </w:pPr>
      <w:r>
        <w:t>Reflection</w:t>
      </w:r>
    </w:p>
    <w:p w14:paraId="4795A13B" w14:textId="5DA6CEB6" w:rsidR="6D8F1D2C" w:rsidRDefault="0096615A" w:rsidP="00C97381">
      <w:pPr>
        <w:pStyle w:val="ListBullet"/>
        <w:numPr>
          <w:ilvl w:val="0"/>
          <w:numId w:val="0"/>
        </w:numPr>
        <w:ind w:left="284"/>
      </w:pPr>
      <w:r>
        <w:rPr>
          <w:noProof/>
          <w:lang w:eastAsia="en-AU"/>
        </w:rPr>
        <w:drawing>
          <wp:inline distT="0" distB="0" distL="0" distR="0" wp14:anchorId="30317DBF" wp14:editId="3454CCCC">
            <wp:extent cx="635027" cy="635027"/>
            <wp:effectExtent l="0" t="0" r="0" b="0"/>
            <wp:docPr id="105964118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027C6" w:rsidRPr="00D027C6">
        <w:t xml:space="preserve"> </w:t>
      </w:r>
      <w:r w:rsidR="00D23EE0">
        <w:t>List 2 things about your learning</w:t>
      </w:r>
      <w:r w:rsidR="00A01AB9">
        <w:t xml:space="preserve"> that</w:t>
      </w:r>
      <w:r w:rsidR="00D23EE0">
        <w:t xml:space="preserve"> made you feel good today?</w:t>
      </w:r>
    </w:p>
    <w:p w14:paraId="6354FA13" w14:textId="6F9B5727" w:rsidR="000363C9" w:rsidRDefault="000363C9" w:rsidP="00C97381">
      <w:pPr>
        <w:pStyle w:val="ListBullet"/>
        <w:numPr>
          <w:ilvl w:val="0"/>
          <w:numId w:val="0"/>
        </w:numPr>
        <w:ind w:left="284"/>
      </w:pPr>
    </w:p>
    <w:p w14:paraId="356B72D9" w14:textId="1E0CBD15" w:rsidR="000363C9" w:rsidRDefault="000363C9" w:rsidP="00C97381">
      <w:pPr>
        <w:pStyle w:val="ListBullet"/>
        <w:numPr>
          <w:ilvl w:val="0"/>
          <w:numId w:val="0"/>
        </w:numPr>
        <w:ind w:left="284"/>
      </w:pPr>
    </w:p>
    <w:p w14:paraId="69BE991B" w14:textId="3E77BB3D" w:rsidR="000363C9" w:rsidRDefault="000363C9" w:rsidP="00C97381">
      <w:pPr>
        <w:pStyle w:val="ListBullet"/>
        <w:numPr>
          <w:ilvl w:val="0"/>
          <w:numId w:val="0"/>
        </w:numPr>
        <w:ind w:left="284"/>
      </w:pPr>
    </w:p>
    <w:p w14:paraId="1256F565" w14:textId="2FE8CA01" w:rsidR="000363C9" w:rsidRDefault="000363C9" w:rsidP="00C97381">
      <w:pPr>
        <w:pStyle w:val="ListBullet"/>
        <w:numPr>
          <w:ilvl w:val="0"/>
          <w:numId w:val="0"/>
        </w:numPr>
        <w:ind w:left="284"/>
      </w:pPr>
    </w:p>
    <w:p w14:paraId="109A5BD6" w14:textId="43EC9A8D" w:rsidR="000363C9" w:rsidRDefault="000363C9" w:rsidP="00C97381">
      <w:pPr>
        <w:pStyle w:val="ListBullet"/>
        <w:numPr>
          <w:ilvl w:val="0"/>
          <w:numId w:val="0"/>
        </w:numPr>
        <w:ind w:left="284"/>
      </w:pPr>
    </w:p>
    <w:p w14:paraId="66F1F30E" w14:textId="3336341F" w:rsidR="000363C9" w:rsidRDefault="000363C9" w:rsidP="00C97381">
      <w:pPr>
        <w:pStyle w:val="ListBullet"/>
        <w:numPr>
          <w:ilvl w:val="0"/>
          <w:numId w:val="0"/>
        </w:numPr>
        <w:ind w:left="284"/>
      </w:pPr>
    </w:p>
    <w:p w14:paraId="417A491A" w14:textId="0F5648F3" w:rsidR="000363C9" w:rsidRDefault="000363C9" w:rsidP="00C97381">
      <w:pPr>
        <w:pStyle w:val="ListBullet"/>
        <w:numPr>
          <w:ilvl w:val="0"/>
          <w:numId w:val="0"/>
        </w:numPr>
        <w:ind w:left="284"/>
      </w:pPr>
    </w:p>
    <w:p w14:paraId="7C395795" w14:textId="16BBA762" w:rsidR="000363C9" w:rsidRDefault="000363C9" w:rsidP="00C97381">
      <w:pPr>
        <w:pStyle w:val="ListBullet"/>
        <w:numPr>
          <w:ilvl w:val="0"/>
          <w:numId w:val="0"/>
        </w:numPr>
        <w:ind w:left="284"/>
      </w:pPr>
    </w:p>
    <w:p w14:paraId="381125E8" w14:textId="77777777" w:rsidR="000363C9" w:rsidRDefault="000363C9" w:rsidP="00C97381">
      <w:pPr>
        <w:pStyle w:val="ListBullet"/>
        <w:numPr>
          <w:ilvl w:val="0"/>
          <w:numId w:val="0"/>
        </w:numPr>
        <w:ind w:left="284"/>
      </w:pPr>
    </w:p>
    <w:p w14:paraId="0F94C1C3" w14:textId="6C9C6D94" w:rsidR="00DE0378" w:rsidRDefault="007932AD" w:rsidP="00DE0378">
      <w:pPr>
        <w:pStyle w:val="Heading1"/>
      </w:pPr>
      <w:r>
        <w:t>Day</w:t>
      </w:r>
      <w:r w:rsidR="00A01AB9">
        <w:t xml:space="preserve"> 5</w:t>
      </w:r>
    </w:p>
    <w:p w14:paraId="3CF09183" w14:textId="63796204" w:rsidR="00EE5FB0" w:rsidRDefault="00EE5FB0" w:rsidP="7F5A5FD4">
      <w:r>
        <w:t xml:space="preserve">Today </w:t>
      </w:r>
      <w:r w:rsidR="75879AB3">
        <w:t>we</w:t>
      </w:r>
      <w:r w:rsidR="5545E8D3">
        <w:t xml:space="preserve"> </w:t>
      </w:r>
      <w:r w:rsidR="00ED6E7C">
        <w:t>are going to use our tangram to find out more about shapes</w:t>
      </w:r>
      <w:r w:rsidR="76B6114B">
        <w:t>...</w:t>
      </w:r>
      <w:r w:rsidR="001A3DCF">
        <w:t xml:space="preserve"> </w:t>
      </w:r>
      <w:r w:rsidR="76B6114B">
        <w:t>and hopefully get sweaty brains as we wonder about trapeziums</w:t>
      </w:r>
      <w:r w:rsidR="00ED6E7C">
        <w:t>!</w:t>
      </w:r>
    </w:p>
    <w:p w14:paraId="40259447" w14:textId="5D360E41" w:rsidR="00DE0378" w:rsidRPr="002762CD" w:rsidRDefault="007932AD" w:rsidP="007932AD">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06E95A53" wp14:editId="4FA6E6BF">
            <wp:extent cx="635027" cy="635027"/>
            <wp:effectExtent l="0" t="0" r="0" b="0"/>
            <wp:docPr id="834399237"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t>
      </w:r>
      <w:r w:rsidR="007644FC">
        <w:t xml:space="preserve"> </w:t>
      </w:r>
      <w:r>
        <w:t>device to view videos,</w:t>
      </w:r>
      <w:r w:rsidR="007644FC">
        <w:t xml:space="preserve"> pencil</w:t>
      </w:r>
    </w:p>
    <w:p w14:paraId="13B7EEBC" w14:textId="6E112473" w:rsidR="00DE0378" w:rsidRDefault="004D1029" w:rsidP="00385083">
      <w:pPr>
        <w:pStyle w:val="Heading2"/>
        <w:numPr>
          <w:ilvl w:val="0"/>
          <w:numId w:val="0"/>
        </w:numPr>
      </w:pPr>
      <w:r>
        <w:t>Tangram</w:t>
      </w:r>
      <w:r w:rsidR="00CC19C1">
        <w:t>s</w:t>
      </w:r>
      <w:r w:rsidR="00ED09EF">
        <w:t>: 3</w:t>
      </w:r>
      <w:r w:rsidR="00ED09EF">
        <w:t>.1: exploring trapeziums</w:t>
      </w:r>
    </w:p>
    <w:p w14:paraId="2B670702" w14:textId="0671F8C6" w:rsidR="00764E50" w:rsidRPr="00764E50" w:rsidRDefault="00764E50" w:rsidP="00764E50">
      <w:pPr>
        <w:rPr>
          <w:rFonts w:eastAsia="Arial" w:cs="Arial"/>
          <w:color w:val="000000" w:themeColor="text1"/>
        </w:rPr>
      </w:pPr>
      <w:r w:rsidRPr="00764E50">
        <w:rPr>
          <w:noProof/>
          <w:lang w:eastAsia="en-AU"/>
        </w:rPr>
        <w:drawing>
          <wp:inline distT="0" distB="0" distL="0" distR="0" wp14:anchorId="0147306D" wp14:editId="33ABEF7F">
            <wp:extent cx="640081" cy="640081"/>
            <wp:effectExtent l="0" t="0" r="7620" b="7620"/>
            <wp:docPr id="1755336569"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764E50">
        <w:rPr>
          <w:rFonts w:eastAsia="Arial" w:cs="Arial"/>
          <w:color w:val="000000" w:themeColor="text1"/>
        </w:rPr>
        <w:t xml:space="preserve">View video on </w:t>
      </w:r>
      <w:hyperlink r:id="rId28" w:history="1">
        <w:r w:rsidR="003B667A" w:rsidRPr="00D52039">
          <w:rPr>
            <w:rStyle w:val="Hyperlink"/>
            <w:rFonts w:eastAsia="Arial" w:cs="Arial"/>
          </w:rPr>
          <w:t>Tangrams</w:t>
        </w:r>
        <w:r w:rsidRPr="00D52039">
          <w:rPr>
            <w:rStyle w:val="Hyperlink"/>
            <w:rFonts w:eastAsia="Arial" w:cs="Arial"/>
          </w:rPr>
          <w:t xml:space="preserve"> </w:t>
        </w:r>
        <w:r w:rsidR="001A3DCF" w:rsidRPr="00D52039">
          <w:rPr>
            <w:rStyle w:val="Hyperlink"/>
            <w:rFonts w:eastAsia="Arial" w:cs="Arial"/>
          </w:rPr>
          <w:t xml:space="preserve">1 </w:t>
        </w:r>
        <w:r w:rsidRPr="00D52039">
          <w:rPr>
            <w:rStyle w:val="Hyperlink"/>
            <w:rFonts w:eastAsia="Arial" w:cs="Arial"/>
          </w:rPr>
          <w:t>–part 1</w:t>
        </w:r>
      </w:hyperlink>
    </w:p>
    <w:p w14:paraId="2A8495D8" w14:textId="39CC5598" w:rsidR="00764E50" w:rsidRPr="00764E50" w:rsidRDefault="00764E50" w:rsidP="00764E50">
      <w:pPr>
        <w:rPr>
          <w:rFonts w:eastAsia="Arial" w:cs="Arial"/>
          <w:color w:val="000000" w:themeColor="text1"/>
        </w:rPr>
      </w:pPr>
      <w:r w:rsidRPr="00764E50">
        <w:rPr>
          <w:noProof/>
          <w:lang w:eastAsia="en-AU"/>
        </w:rPr>
        <w:drawing>
          <wp:inline distT="0" distB="0" distL="0" distR="0" wp14:anchorId="20E25B20" wp14:editId="26CE9495">
            <wp:extent cx="640081" cy="640081"/>
            <wp:effectExtent l="0" t="0" r="7620" b="7620"/>
            <wp:docPr id="13"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764E50">
        <w:rPr>
          <w:rFonts w:eastAsia="Arial" w:cs="Arial"/>
          <w:color w:val="000000" w:themeColor="text1"/>
        </w:rPr>
        <w:t>Use this adapted Frayer chart</w:t>
      </w:r>
      <w:r>
        <w:rPr>
          <w:rFonts w:eastAsia="Arial" w:cs="Arial"/>
          <w:color w:val="000000" w:themeColor="text1"/>
        </w:rPr>
        <w:t xml:space="preserve"> to define a trapezium</w:t>
      </w:r>
      <w:r w:rsidRPr="00764E50">
        <w:rPr>
          <w:rFonts w:eastAsia="Arial" w:cs="Arial"/>
          <w:color w:val="000000" w:themeColor="text1"/>
        </w:rPr>
        <w:t>.</w:t>
      </w:r>
    </w:p>
    <w:tbl>
      <w:tblPr>
        <w:tblStyle w:val="Tableheader"/>
        <w:tblW w:w="9628" w:type="dxa"/>
        <w:tblLook w:val="04A0" w:firstRow="1" w:lastRow="0" w:firstColumn="1" w:lastColumn="0" w:noHBand="0" w:noVBand="1"/>
      </w:tblPr>
      <w:tblGrid>
        <w:gridCol w:w="4814"/>
        <w:gridCol w:w="4814"/>
      </w:tblGrid>
      <w:tr w:rsidR="00764E50" w:rsidRPr="00764E50" w14:paraId="0A5C20DD" w14:textId="77777777" w:rsidTr="7B472AFB">
        <w:trPr>
          <w:cnfStyle w:val="100000000000" w:firstRow="1" w:lastRow="0" w:firstColumn="0" w:lastColumn="0" w:oddVBand="0" w:evenVBand="0" w:oddHBand="0" w:evenHBand="0" w:firstRowFirstColumn="0" w:firstRowLastColumn="0" w:lastRowFirstColumn="0" w:lastRowLastColumn="0"/>
          <w:trHeight w:val="906"/>
        </w:trPr>
        <w:tc>
          <w:tcPr>
            <w:cnfStyle w:val="001000000100" w:firstRow="0" w:lastRow="0" w:firstColumn="1" w:lastColumn="0" w:oddVBand="0" w:evenVBand="0" w:oddHBand="0" w:evenHBand="0" w:firstRowFirstColumn="1" w:firstRowLastColumn="0" w:lastRowFirstColumn="0" w:lastRowLastColumn="0"/>
            <w:tcW w:w="4814" w:type="dxa"/>
          </w:tcPr>
          <w:p w14:paraId="3B754933" w14:textId="77777777" w:rsidR="00764E50" w:rsidRPr="00764E50" w:rsidRDefault="00764E50" w:rsidP="00764E50">
            <w:pPr>
              <w:widowControl/>
              <w:snapToGrid/>
              <w:spacing w:beforeLines="0" w:before="192" w:afterLines="0" w:after="192" w:line="276" w:lineRule="auto"/>
              <w:mirrorIndents w:val="0"/>
              <w:textboxTightWrap w:val="none"/>
              <w:rPr>
                <w:rFonts w:eastAsia="Arial" w:cs="Arial"/>
                <w:b w:val="0"/>
                <w:color w:val="auto"/>
                <w:sz w:val="24"/>
              </w:rPr>
            </w:pPr>
            <w:r w:rsidRPr="00764E50">
              <w:rPr>
                <w:rFonts w:eastAsia="Arial" w:cs="Arial"/>
                <w:b w:val="0"/>
                <w:color w:val="auto"/>
                <w:sz w:val="24"/>
              </w:rPr>
              <w:t>Examples</w:t>
            </w:r>
          </w:p>
          <w:p w14:paraId="1D85F92E" w14:textId="585FE59B" w:rsidR="00764E50" w:rsidRPr="00764E50" w:rsidRDefault="00764E50" w:rsidP="7B472AFB">
            <w:pPr>
              <w:widowControl/>
              <w:snapToGrid/>
              <w:spacing w:beforeLines="0" w:before="192" w:afterLines="0" w:after="192" w:line="276" w:lineRule="auto"/>
              <w:mirrorIndents w:val="0"/>
              <w:textboxTightWrap w:val="none"/>
              <w:rPr>
                <w:rFonts w:eastAsia="Arial" w:cs="Arial"/>
                <w:b w:val="0"/>
                <w:color w:val="auto"/>
                <w:sz w:val="24"/>
              </w:rPr>
            </w:pPr>
            <w:r w:rsidRPr="7B472AFB">
              <w:rPr>
                <w:rFonts w:eastAsia="Arial" w:cs="Arial"/>
                <w:b w:val="0"/>
                <w:color w:val="auto"/>
                <w:sz w:val="24"/>
              </w:rPr>
              <w:t>(Draw, write or describe some examples</w:t>
            </w:r>
            <w:r w:rsidR="2FA6EB39" w:rsidRPr="7B472AFB">
              <w:rPr>
                <w:rFonts w:eastAsia="Arial" w:cs="Arial"/>
                <w:b w:val="0"/>
                <w:color w:val="auto"/>
                <w:sz w:val="24"/>
              </w:rPr>
              <w:t>)</w:t>
            </w:r>
          </w:p>
        </w:tc>
        <w:tc>
          <w:tcPr>
            <w:tcW w:w="4814" w:type="dxa"/>
          </w:tcPr>
          <w:p w14:paraId="37B51069" w14:textId="77777777" w:rsidR="00764E50" w:rsidRPr="00764E50" w:rsidRDefault="00764E50" w:rsidP="00764E50">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00764E50">
              <w:rPr>
                <w:rFonts w:eastAsia="Arial" w:cs="Arial"/>
                <w:b w:val="0"/>
                <w:color w:val="auto"/>
                <w:sz w:val="24"/>
              </w:rPr>
              <w:t>Non-examples</w:t>
            </w:r>
          </w:p>
          <w:p w14:paraId="3843568D" w14:textId="39235098" w:rsidR="00764E50" w:rsidRPr="00764E50" w:rsidRDefault="00764E50" w:rsidP="7B472AFB">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7B472AFB">
              <w:rPr>
                <w:rFonts w:eastAsia="Arial" w:cs="Arial"/>
                <w:b w:val="0"/>
                <w:color w:val="auto"/>
                <w:sz w:val="24"/>
              </w:rPr>
              <w:t>(Draw write or describe some non</w:t>
            </w:r>
            <w:r w:rsidR="2A464D8E" w:rsidRPr="7B472AFB">
              <w:rPr>
                <w:rFonts w:eastAsia="Arial" w:cs="Arial"/>
                <w:b w:val="0"/>
                <w:color w:val="auto"/>
                <w:sz w:val="24"/>
              </w:rPr>
              <w:t>-</w:t>
            </w:r>
            <w:r w:rsidRPr="7B472AFB">
              <w:rPr>
                <w:rFonts w:eastAsia="Arial" w:cs="Arial"/>
                <w:b w:val="0"/>
                <w:color w:val="auto"/>
                <w:sz w:val="24"/>
              </w:rPr>
              <w:t xml:space="preserve"> examples. Ask yourself “What isn’t it?”</w:t>
            </w:r>
            <w:r w:rsidR="1456D8B1" w:rsidRPr="7B472AFB">
              <w:rPr>
                <w:rFonts w:eastAsia="Arial" w:cs="Arial"/>
                <w:b w:val="0"/>
                <w:color w:val="auto"/>
                <w:sz w:val="24"/>
              </w:rPr>
              <w:t>)</w:t>
            </w:r>
          </w:p>
        </w:tc>
      </w:tr>
      <w:tr w:rsidR="00764E50" w:rsidRPr="00764E50" w14:paraId="3575A76C" w14:textId="77777777" w:rsidTr="00936294">
        <w:trPr>
          <w:cnfStyle w:val="000000100000" w:firstRow="0" w:lastRow="0" w:firstColumn="0" w:lastColumn="0" w:oddVBand="0" w:evenVBand="0" w:oddHBand="1" w:evenHBand="0" w:firstRowFirstColumn="0" w:firstRowLastColumn="0" w:lastRowFirstColumn="0" w:lastRowLastColumn="0"/>
          <w:trHeight w:val="6522"/>
        </w:trPr>
        <w:tc>
          <w:tcPr>
            <w:cnfStyle w:val="001000000000" w:firstRow="0" w:lastRow="0" w:firstColumn="1" w:lastColumn="0" w:oddVBand="0" w:evenVBand="0" w:oddHBand="0" w:evenHBand="0" w:firstRowFirstColumn="0" w:firstRowLastColumn="0" w:lastRowFirstColumn="0" w:lastRowLastColumn="0"/>
            <w:tcW w:w="4814" w:type="dxa"/>
          </w:tcPr>
          <w:p w14:paraId="0B657643" w14:textId="77777777" w:rsidR="00764E50" w:rsidRPr="00764E50" w:rsidRDefault="00764E50" w:rsidP="00764E50">
            <w:pPr>
              <w:widowControl/>
              <w:snapToGrid/>
              <w:spacing w:before="240" w:after="0" w:line="276" w:lineRule="auto"/>
              <w:mirrorIndents w:val="0"/>
              <w:rPr>
                <w:rFonts w:eastAsia="Arial" w:cs="Arial"/>
                <w:b w:val="0"/>
                <w:color w:val="000000" w:themeColor="text1"/>
                <w:sz w:val="24"/>
              </w:rPr>
            </w:pPr>
          </w:p>
        </w:tc>
        <w:tc>
          <w:tcPr>
            <w:tcW w:w="4814" w:type="dxa"/>
          </w:tcPr>
          <w:p w14:paraId="4E768FC0" w14:textId="77777777" w:rsidR="00764E50" w:rsidRPr="00764E50" w:rsidRDefault="00764E50" w:rsidP="00764E50">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p>
        </w:tc>
      </w:tr>
    </w:tbl>
    <w:p w14:paraId="7DA49892" w14:textId="77777777" w:rsidR="00764E50" w:rsidRPr="00764E50" w:rsidRDefault="00764E50" w:rsidP="00764E50">
      <w:pPr>
        <w:rPr>
          <w:rFonts w:eastAsia="Arial" w:cs="Arial"/>
          <w:color w:val="000000" w:themeColor="text1"/>
        </w:rPr>
      </w:pPr>
    </w:p>
    <w:tbl>
      <w:tblPr>
        <w:tblStyle w:val="Tableheader"/>
        <w:tblW w:w="0" w:type="auto"/>
        <w:tblLook w:val="04A0" w:firstRow="1" w:lastRow="0" w:firstColumn="1" w:lastColumn="0" w:noHBand="0" w:noVBand="1"/>
      </w:tblPr>
      <w:tblGrid>
        <w:gridCol w:w="9572"/>
      </w:tblGrid>
      <w:tr w:rsidR="00764E50" w:rsidRPr="00764E50" w14:paraId="0C587D6E" w14:textId="77777777" w:rsidTr="002C74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2E7E1E0A" w14:textId="77777777" w:rsidR="00764E50" w:rsidRPr="00764E50" w:rsidRDefault="00764E50" w:rsidP="00764E50">
            <w:pPr>
              <w:widowControl/>
              <w:snapToGrid/>
              <w:spacing w:beforeLines="0" w:before="192" w:afterLines="0" w:after="192" w:line="276" w:lineRule="auto"/>
              <w:mirrorIndents w:val="0"/>
              <w:textboxTightWrap w:val="none"/>
              <w:rPr>
                <w:rFonts w:cs="Arial"/>
                <w:b w:val="0"/>
                <w:color w:val="auto"/>
                <w:sz w:val="24"/>
                <w:lang w:eastAsia="zh-CN"/>
              </w:rPr>
            </w:pPr>
            <w:r w:rsidRPr="00764E50">
              <w:rPr>
                <w:rFonts w:cs="Arial"/>
                <w:b w:val="0"/>
                <w:color w:val="auto"/>
                <w:sz w:val="24"/>
                <w:lang w:eastAsia="zh-CN"/>
              </w:rPr>
              <w:t>Definition and features</w:t>
            </w:r>
          </w:p>
          <w:p w14:paraId="375328FF" w14:textId="77777777" w:rsidR="00764E50" w:rsidRPr="00764E50" w:rsidRDefault="00764E50" w:rsidP="00764E50">
            <w:pPr>
              <w:widowControl/>
              <w:snapToGrid/>
              <w:spacing w:beforeLines="0" w:before="192" w:afterLines="0" w:after="192" w:line="276" w:lineRule="auto"/>
              <w:mirrorIndents w:val="0"/>
              <w:textboxTightWrap w:val="none"/>
              <w:rPr>
                <w:rFonts w:cs="Arial"/>
                <w:b w:val="0"/>
                <w:color w:val="auto"/>
                <w:sz w:val="24"/>
                <w:lang w:eastAsia="zh-CN"/>
              </w:rPr>
            </w:pPr>
            <w:r w:rsidRPr="00764E50">
              <w:rPr>
                <w:rFonts w:cs="Arial"/>
                <w:b w:val="0"/>
                <w:color w:val="auto"/>
                <w:sz w:val="24"/>
                <w:lang w:eastAsia="zh-CN"/>
              </w:rPr>
              <w:t>(Draw, write or describe a definition and some really important features.)</w:t>
            </w:r>
          </w:p>
        </w:tc>
      </w:tr>
      <w:tr w:rsidR="00764E50" w:rsidRPr="00764E50" w14:paraId="13B10423" w14:textId="77777777" w:rsidTr="00936294">
        <w:trPr>
          <w:cnfStyle w:val="000000100000" w:firstRow="0" w:lastRow="0" w:firstColumn="0" w:lastColumn="0" w:oddVBand="0" w:evenVBand="0" w:oddHBand="1" w:evenHBand="0" w:firstRowFirstColumn="0" w:firstRowLastColumn="0" w:lastRowFirstColumn="0" w:lastRowLastColumn="0"/>
          <w:trHeight w:val="4184"/>
        </w:trPr>
        <w:tc>
          <w:tcPr>
            <w:cnfStyle w:val="001000000000" w:firstRow="0" w:lastRow="0" w:firstColumn="1" w:lastColumn="0" w:oddVBand="0" w:evenVBand="0" w:oddHBand="0" w:evenHBand="0" w:firstRowFirstColumn="0" w:firstRowLastColumn="0" w:lastRowFirstColumn="0" w:lastRowLastColumn="0"/>
            <w:tcW w:w="9572" w:type="dxa"/>
          </w:tcPr>
          <w:p w14:paraId="39D0A0AE" w14:textId="77777777" w:rsidR="00764E50" w:rsidRPr="00764E50" w:rsidRDefault="00764E50" w:rsidP="00764E50">
            <w:pPr>
              <w:widowControl/>
              <w:snapToGrid/>
              <w:spacing w:before="240" w:after="0" w:line="276" w:lineRule="auto"/>
              <w:mirrorIndents w:val="0"/>
              <w:rPr>
                <w:rFonts w:cs="Arial"/>
                <w:b w:val="0"/>
                <w:sz w:val="24"/>
                <w:lang w:eastAsia="zh-CN"/>
              </w:rPr>
            </w:pPr>
          </w:p>
        </w:tc>
      </w:tr>
    </w:tbl>
    <w:p w14:paraId="08F86CCA" w14:textId="052B82E6" w:rsidR="00764E50" w:rsidRPr="00764E50" w:rsidRDefault="00764E50" w:rsidP="00764E50">
      <w:pPr>
        <w:rPr>
          <w:rFonts w:eastAsia="Arial" w:cs="Arial"/>
          <w:color w:val="000000" w:themeColor="text1"/>
        </w:rPr>
      </w:pPr>
      <w:r w:rsidRPr="00764E50">
        <w:rPr>
          <w:noProof/>
          <w:lang w:eastAsia="en-AU"/>
        </w:rPr>
        <w:drawing>
          <wp:inline distT="0" distB="0" distL="0" distR="0" wp14:anchorId="5E26F1EE" wp14:editId="171C18D5">
            <wp:extent cx="640081" cy="640081"/>
            <wp:effectExtent l="0" t="0" r="7620" b="7620"/>
            <wp:docPr id="2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764E50">
        <w:rPr>
          <w:rFonts w:eastAsia="Arial" w:cs="Arial"/>
          <w:color w:val="000000" w:themeColor="text1"/>
        </w:rPr>
        <w:t xml:space="preserve">View video on </w:t>
      </w:r>
      <w:hyperlink r:id="rId29" w:history="1">
        <w:r w:rsidR="003B667A" w:rsidRPr="00D52039">
          <w:rPr>
            <w:rStyle w:val="Hyperlink"/>
            <w:rFonts w:eastAsia="Arial" w:cs="Arial"/>
          </w:rPr>
          <w:t>Tangrams</w:t>
        </w:r>
        <w:r w:rsidR="001A3DCF" w:rsidRPr="00D52039">
          <w:rPr>
            <w:rStyle w:val="Hyperlink"/>
            <w:rFonts w:eastAsia="Arial" w:cs="Arial"/>
          </w:rPr>
          <w:t xml:space="preserve"> 1</w:t>
        </w:r>
        <w:r w:rsidRPr="00D52039">
          <w:rPr>
            <w:rStyle w:val="Hyperlink"/>
            <w:rFonts w:eastAsia="Arial" w:cs="Arial"/>
          </w:rPr>
          <w:t xml:space="preserve"> –part 2</w:t>
        </w:r>
      </w:hyperlink>
    </w:p>
    <w:p w14:paraId="3D722C18" w14:textId="1389CADE" w:rsidR="00764E50" w:rsidRPr="00764E50" w:rsidRDefault="002D3670" w:rsidP="00764E50">
      <w:pPr>
        <w:rPr>
          <w:rFonts w:cs="Arial"/>
          <w:lang w:eastAsia="zh-CN"/>
        </w:rPr>
      </w:pPr>
      <w:r>
        <w:rPr>
          <w:noProof/>
          <w:lang w:eastAsia="en-AU"/>
        </w:rPr>
        <w:drawing>
          <wp:inline distT="0" distB="0" distL="0" distR="0" wp14:anchorId="46B4F5BD" wp14:editId="27443E5C">
            <wp:extent cx="638175" cy="638175"/>
            <wp:effectExtent l="0" t="0" r="9525" b="9525"/>
            <wp:docPr id="1719086105"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764E50" w:rsidRPr="00764E50">
        <w:rPr>
          <w:rFonts w:cs="Arial"/>
          <w:lang w:eastAsia="zh-CN"/>
        </w:rPr>
        <w:t xml:space="preserve">How many different </w:t>
      </w:r>
      <w:r w:rsidR="00764E50">
        <w:rPr>
          <w:rFonts w:cs="Arial"/>
          <w:lang w:eastAsia="zh-CN"/>
        </w:rPr>
        <w:t>trapeziums</w:t>
      </w:r>
      <w:r w:rsidR="006121E7">
        <w:rPr>
          <w:rFonts w:cs="Arial"/>
          <w:lang w:eastAsia="zh-CN"/>
        </w:rPr>
        <w:t xml:space="preserve"> can you make using 2 </w:t>
      </w:r>
      <w:r w:rsidR="00764E50" w:rsidRPr="00764E50">
        <w:rPr>
          <w:rFonts w:cs="Arial"/>
          <w:lang w:eastAsia="zh-CN"/>
        </w:rPr>
        <w:t xml:space="preserve">tangram pieces? </w:t>
      </w:r>
    </w:p>
    <w:p w14:paraId="3B7C1467" w14:textId="77777777" w:rsidR="00764E50" w:rsidRPr="00764E50" w:rsidRDefault="00764E50" w:rsidP="00764E50">
      <w:pPr>
        <w:pStyle w:val="ListBullet"/>
        <w:rPr>
          <w:lang w:eastAsia="zh-CN"/>
        </w:rPr>
      </w:pPr>
      <w:r w:rsidRPr="00764E50">
        <w:rPr>
          <w:lang w:eastAsia="zh-CN"/>
        </w:rPr>
        <w:t>2 tangram pieces</w:t>
      </w:r>
    </w:p>
    <w:p w14:paraId="22277C2D" w14:textId="77777777" w:rsidR="00764E50" w:rsidRPr="00764E50" w:rsidRDefault="00764E50" w:rsidP="00764E50">
      <w:pPr>
        <w:pStyle w:val="ListBullet"/>
        <w:rPr>
          <w:lang w:eastAsia="zh-CN"/>
        </w:rPr>
      </w:pPr>
      <w:r w:rsidRPr="00764E50">
        <w:rPr>
          <w:lang w:eastAsia="zh-CN"/>
        </w:rPr>
        <w:t>3 tangram pieces</w:t>
      </w:r>
    </w:p>
    <w:p w14:paraId="5FD38C22" w14:textId="77777777" w:rsidR="00764E50" w:rsidRPr="00764E50" w:rsidRDefault="00764E50" w:rsidP="00764E50">
      <w:pPr>
        <w:pStyle w:val="ListBullet"/>
        <w:rPr>
          <w:lang w:eastAsia="zh-CN"/>
        </w:rPr>
      </w:pPr>
      <w:r w:rsidRPr="00764E50">
        <w:rPr>
          <w:lang w:eastAsia="zh-CN"/>
        </w:rPr>
        <w:t>4 tangram pieces</w:t>
      </w:r>
    </w:p>
    <w:p w14:paraId="51B3E09F" w14:textId="77777777" w:rsidR="00764E50" w:rsidRPr="00764E50" w:rsidRDefault="00764E50" w:rsidP="00764E50">
      <w:pPr>
        <w:pStyle w:val="ListBullet"/>
        <w:rPr>
          <w:lang w:eastAsia="zh-CN"/>
        </w:rPr>
      </w:pPr>
      <w:r w:rsidRPr="00764E50">
        <w:rPr>
          <w:lang w:eastAsia="zh-CN"/>
        </w:rPr>
        <w:t>5 tangram pieces</w:t>
      </w:r>
    </w:p>
    <w:p w14:paraId="7CBD1FA8" w14:textId="77777777" w:rsidR="00764E50" w:rsidRPr="00764E50" w:rsidRDefault="00764E50" w:rsidP="00764E50">
      <w:pPr>
        <w:pStyle w:val="ListBullet"/>
        <w:rPr>
          <w:lang w:eastAsia="zh-CN"/>
        </w:rPr>
      </w:pPr>
      <w:r w:rsidRPr="00764E50">
        <w:rPr>
          <w:lang w:eastAsia="zh-CN"/>
        </w:rPr>
        <w:t>6 tangram pieces</w:t>
      </w:r>
    </w:p>
    <w:p w14:paraId="7E745F72" w14:textId="0C3BCB04" w:rsidR="00764E50" w:rsidRDefault="00764E50" w:rsidP="00764E50">
      <w:pPr>
        <w:pStyle w:val="ListBullet"/>
        <w:rPr>
          <w:lang w:eastAsia="zh-CN"/>
        </w:rPr>
      </w:pPr>
      <w:r w:rsidRPr="00764E50">
        <w:rPr>
          <w:lang w:eastAsia="zh-CN"/>
        </w:rPr>
        <w:t>7 tangram pieces</w:t>
      </w:r>
    </w:p>
    <w:p w14:paraId="722562D1" w14:textId="21B09A5A" w:rsidR="00ED09EF" w:rsidRDefault="006121E7" w:rsidP="006121E7">
      <w:pPr>
        <w:pStyle w:val="ListBullet"/>
        <w:numPr>
          <w:ilvl w:val="0"/>
          <w:numId w:val="0"/>
        </w:numPr>
        <w:ind w:left="652" w:hanging="368"/>
        <w:rPr>
          <w:lang w:eastAsia="zh-CN"/>
        </w:rPr>
      </w:pPr>
      <w:r w:rsidRPr="00764E50">
        <w:rPr>
          <w:noProof/>
          <w:lang w:eastAsia="en-AU"/>
        </w:rPr>
        <w:drawing>
          <wp:inline distT="0" distB="0" distL="0" distR="0" wp14:anchorId="16000ADB" wp14:editId="1AAD2517">
            <wp:extent cx="638175" cy="638175"/>
            <wp:effectExtent l="0" t="0" r="9525" b="9525"/>
            <wp:docPr id="1719086097"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4A65853E" wp14:editId="33B5669A">
            <wp:extent cx="640081" cy="640081"/>
            <wp:effectExtent l="0" t="0" r="7620" b="7620"/>
            <wp:docPr id="171908609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Record your creat</w:t>
      </w:r>
      <w:r w:rsidR="005147E6">
        <w:rPr>
          <w:lang w:eastAsia="zh-CN"/>
        </w:rPr>
        <w:t>ions.</w:t>
      </w:r>
    </w:p>
    <w:p w14:paraId="54C4EC78" w14:textId="5B4BB1D8" w:rsidR="006121E7" w:rsidRDefault="00ED09EF" w:rsidP="00ED09EF">
      <w:pPr>
        <w:rPr>
          <w:lang w:eastAsia="zh-CN"/>
        </w:rPr>
      </w:pPr>
      <w:r>
        <w:rPr>
          <w:lang w:eastAsia="zh-CN"/>
        </w:rPr>
        <w:br w:type="page"/>
      </w:r>
    </w:p>
    <w:p w14:paraId="7E5718E6" w14:textId="4F174F87" w:rsidR="00670306" w:rsidRPr="00670306" w:rsidRDefault="00670306" w:rsidP="00670306">
      <w:pPr>
        <w:rPr>
          <w:rFonts w:eastAsia="Arial" w:cs="Arial"/>
          <w:color w:val="000000" w:themeColor="text1"/>
        </w:rPr>
      </w:pPr>
      <w:r w:rsidRPr="00764E50">
        <w:rPr>
          <w:noProof/>
          <w:lang w:eastAsia="en-AU"/>
        </w:rPr>
        <w:drawing>
          <wp:inline distT="0" distB="0" distL="0" distR="0" wp14:anchorId="77982DB2" wp14:editId="241E07BE">
            <wp:extent cx="640081" cy="640081"/>
            <wp:effectExtent l="0" t="0" r="7620" b="7620"/>
            <wp:docPr id="908541024"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764E50">
        <w:rPr>
          <w:rFonts w:eastAsia="Arial" w:cs="Arial"/>
          <w:color w:val="000000" w:themeColor="text1"/>
        </w:rPr>
        <w:t xml:space="preserve">View video on </w:t>
      </w:r>
      <w:hyperlink r:id="rId30" w:history="1">
        <w:r w:rsidRPr="00D52039">
          <w:rPr>
            <w:rStyle w:val="Hyperlink"/>
            <w:rFonts w:eastAsia="Arial" w:cs="Arial"/>
          </w:rPr>
          <w:t xml:space="preserve">Tangrams </w:t>
        </w:r>
        <w:r w:rsidR="001A3DCF" w:rsidRPr="00D52039">
          <w:rPr>
            <w:rStyle w:val="Hyperlink"/>
            <w:rFonts w:eastAsia="Arial" w:cs="Arial"/>
          </w:rPr>
          <w:t xml:space="preserve">1 </w:t>
        </w:r>
        <w:r w:rsidRPr="00D52039">
          <w:rPr>
            <w:rStyle w:val="Hyperlink"/>
            <w:rFonts w:eastAsia="Arial" w:cs="Arial"/>
          </w:rPr>
          <w:t>–part 3</w:t>
        </w:r>
      </w:hyperlink>
    </w:p>
    <w:p w14:paraId="2091A8A5" w14:textId="77777777" w:rsidR="006402E7" w:rsidRDefault="006402E7" w:rsidP="006402E7">
      <w:pPr>
        <w:pStyle w:val="Heading2"/>
        <w:numPr>
          <w:ilvl w:val="1"/>
          <w:numId w:val="9"/>
        </w:numPr>
        <w:ind w:left="0"/>
      </w:pPr>
      <w:r>
        <w:t>Reflection</w:t>
      </w:r>
    </w:p>
    <w:p w14:paraId="7F7C98D7" w14:textId="0EFF8036" w:rsidR="68A02F98" w:rsidRDefault="006402E7" w:rsidP="006402E7">
      <w:r>
        <w:rPr>
          <w:noProof/>
          <w:lang w:eastAsia="en-AU"/>
        </w:rPr>
        <w:drawing>
          <wp:inline distT="0" distB="0" distL="0" distR="0" wp14:anchorId="7AE648EB" wp14:editId="6F884D23">
            <wp:extent cx="635027" cy="635027"/>
            <wp:effectExtent l="0" t="0" r="0" b="0"/>
            <wp:docPr id="307434981"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5B043BF6" wp14:editId="4C7D3D22">
            <wp:extent cx="640081" cy="640081"/>
            <wp:effectExtent l="0" t="0" r="7620" b="7620"/>
            <wp:docPr id="174866290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DCAC7CD">
        <w:rPr>
          <w:lang w:eastAsia="zh-CN"/>
        </w:rPr>
        <w:t xml:space="preserve"> </w:t>
      </w:r>
      <w:r>
        <w:rPr>
          <w:noProof/>
          <w:lang w:eastAsia="en-AU"/>
        </w:rPr>
        <w:drawing>
          <wp:inline distT="0" distB="0" distL="0" distR="0" wp14:anchorId="7B9F2959" wp14:editId="24024008">
            <wp:extent cx="635027" cy="635027"/>
            <wp:effectExtent l="0" t="0" r="0" b="0"/>
            <wp:docPr id="179921412"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2DCAC7CD">
        <w:rPr>
          <w:lang w:eastAsia="zh-CN"/>
        </w:rPr>
        <w:t>Revisit your Frayer chart. Using a different colour pencil/marker add any more information or revise your thinking.</w:t>
      </w:r>
    </w:p>
    <w:p w14:paraId="4B104F17" w14:textId="007BA4FA" w:rsidR="00DE0378" w:rsidRDefault="007932AD" w:rsidP="00DE0378">
      <w:pPr>
        <w:pStyle w:val="Heading1"/>
      </w:pPr>
      <w:r>
        <w:t>Day</w:t>
      </w:r>
      <w:r w:rsidR="00B91C4C">
        <w:t xml:space="preserve"> 6</w:t>
      </w:r>
    </w:p>
    <w:p w14:paraId="10DC04B2" w14:textId="224A79DC" w:rsidR="007932AD" w:rsidRDefault="007932AD" w:rsidP="00481F41">
      <w:r>
        <w:t xml:space="preserve">Today </w:t>
      </w:r>
      <w:r w:rsidR="15F577F4">
        <w:t xml:space="preserve">we </w:t>
      </w:r>
      <w:r w:rsidR="00A07182">
        <w:t xml:space="preserve">will </w:t>
      </w:r>
      <w:r w:rsidR="036E5F57">
        <w:t xml:space="preserve">continue exploring challenges using our </w:t>
      </w:r>
      <w:r w:rsidR="00AF799A">
        <w:t>tangram</w:t>
      </w:r>
      <w:r w:rsidR="21E25D6E">
        <w:t>s</w:t>
      </w:r>
      <w:r w:rsidR="00AF799A">
        <w:t>.</w:t>
      </w:r>
    </w:p>
    <w:p w14:paraId="450D227C" w14:textId="4FFC9465" w:rsidR="00DE0378" w:rsidRPr="002762CD" w:rsidRDefault="00DE0378" w:rsidP="007932AD">
      <w:pPr>
        <w:pStyle w:val="FeatureBox"/>
      </w:pPr>
      <w:r>
        <w:rPr>
          <w:noProof/>
          <w:lang w:eastAsia="en-AU"/>
        </w:rPr>
        <w:drawing>
          <wp:inline distT="0" distB="0" distL="0" distR="0" wp14:anchorId="42C50732" wp14:editId="6E4E7CA5">
            <wp:extent cx="635027" cy="635027"/>
            <wp:effectExtent l="0" t="0" r="0" b="0"/>
            <wp:docPr id="1774356792"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5A1E4A">
        <w:t xml:space="preserve">device to view videos, </w:t>
      </w:r>
      <w:r w:rsidR="00A07182">
        <w:t>colour</w:t>
      </w:r>
      <w:r w:rsidR="00936294">
        <w:t>ed</w:t>
      </w:r>
      <w:r w:rsidR="00A07182">
        <w:t xml:space="preserve"> pencils/ markers</w:t>
      </w:r>
      <w:r w:rsidR="00B53FBD">
        <w:t>, tangram you made earlier.</w:t>
      </w:r>
    </w:p>
    <w:p w14:paraId="23F0C85D" w14:textId="413D6F64" w:rsidR="00DE0378" w:rsidRDefault="0066476E" w:rsidP="00DE0378">
      <w:pPr>
        <w:pStyle w:val="Heading2"/>
      </w:pPr>
      <w:r>
        <w:t>Tangrams</w:t>
      </w:r>
      <w:r w:rsidR="00CE0904">
        <w:t xml:space="preserve"> </w:t>
      </w:r>
      <w:r w:rsidR="00ED09EF">
        <w:t>3</w:t>
      </w:r>
      <w:r w:rsidR="005A1B50">
        <w:t>.2</w:t>
      </w:r>
      <w:r w:rsidR="00ED09EF">
        <w:t xml:space="preserve">: </w:t>
      </w:r>
      <w:r w:rsidR="005A1B50">
        <w:t>investigating fractions</w:t>
      </w:r>
    </w:p>
    <w:p w14:paraId="5B1687F3" w14:textId="5143FCE3" w:rsidR="49AB0190" w:rsidRDefault="49AB0190" w:rsidP="772ADA65">
      <w:r>
        <w:rPr>
          <w:noProof/>
          <w:lang w:eastAsia="en-AU"/>
        </w:rPr>
        <w:drawing>
          <wp:inline distT="0" distB="0" distL="0" distR="0" wp14:anchorId="2401E4CB" wp14:editId="58E4410C">
            <wp:extent cx="640081" cy="640081"/>
            <wp:effectExtent l="0" t="0" r="7620" b="7620"/>
            <wp:docPr id="1921432252"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0010C2F" w:rsidRPr="00EC78B7">
        <w:t>View video</w:t>
      </w:r>
      <w:r w:rsidR="5F842B2F" w:rsidRPr="00EC78B7">
        <w:t xml:space="preserve"> </w:t>
      </w:r>
      <w:hyperlink r:id="rId31" w:history="1">
        <w:r w:rsidR="00430205" w:rsidRPr="00D52039">
          <w:rPr>
            <w:rStyle w:val="Hyperlink"/>
          </w:rPr>
          <w:t>Tangrams 2</w:t>
        </w:r>
        <w:r w:rsidR="00215D9B" w:rsidRPr="00D52039">
          <w:rPr>
            <w:rStyle w:val="Hyperlink"/>
          </w:rPr>
          <w:t>– p</w:t>
        </w:r>
        <w:r w:rsidR="004D1029" w:rsidRPr="00D52039">
          <w:rPr>
            <w:rStyle w:val="Hyperlink"/>
          </w:rPr>
          <w:t>art 1</w:t>
        </w:r>
      </w:hyperlink>
    </w:p>
    <w:p w14:paraId="6D360D37" w14:textId="6C7C6119" w:rsidR="001D7DFE" w:rsidRDefault="002D3670" w:rsidP="00B53FBD">
      <w:pPr>
        <w:pStyle w:val="ListBullet"/>
        <w:numPr>
          <w:ilvl w:val="0"/>
          <w:numId w:val="0"/>
        </w:numPr>
        <w:rPr>
          <w:lang w:eastAsia="zh-CN"/>
        </w:rPr>
      </w:pPr>
      <w:r>
        <w:rPr>
          <w:noProof/>
          <w:lang w:eastAsia="en-AU"/>
        </w:rPr>
        <w:drawing>
          <wp:inline distT="0" distB="0" distL="0" distR="0" wp14:anchorId="2B0AE87E" wp14:editId="5C85E20B">
            <wp:extent cx="638175" cy="638175"/>
            <wp:effectExtent l="0" t="0" r="9525" b="9525"/>
            <wp:docPr id="1719086107"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EC78B7" w:rsidRPr="00764E50">
        <w:rPr>
          <w:noProof/>
          <w:lang w:eastAsia="en-AU"/>
        </w:rPr>
        <w:drawing>
          <wp:inline distT="0" distB="0" distL="0" distR="0" wp14:anchorId="6FD97456" wp14:editId="0450E9A1">
            <wp:extent cx="635027" cy="635027"/>
            <wp:effectExtent l="0" t="0" r="0" b="0"/>
            <wp:docPr id="1719086094"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C78B7" w:rsidRPr="00764E50">
        <w:rPr>
          <w:noProof/>
          <w:lang w:eastAsia="en-AU"/>
        </w:rPr>
        <w:drawing>
          <wp:inline distT="0" distB="0" distL="0" distR="0" wp14:anchorId="2F1F65A2" wp14:editId="628ACEC4">
            <wp:extent cx="640081" cy="640081"/>
            <wp:effectExtent l="0" t="0" r="7620" b="7620"/>
            <wp:docPr id="1719086095"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C78B7">
        <w:rPr>
          <w:lang w:eastAsia="zh-CN"/>
        </w:rPr>
        <w:t>What other rectangles can you make of exactly the same dimensions? Record your thinking.</w:t>
      </w:r>
    </w:p>
    <w:p w14:paraId="4D3E5CD6" w14:textId="389BBD9B" w:rsidR="00EC78B7" w:rsidRDefault="001D7DFE" w:rsidP="001D7DFE">
      <w:pPr>
        <w:rPr>
          <w:lang w:eastAsia="zh-CN"/>
        </w:rPr>
      </w:pPr>
      <w:r>
        <w:rPr>
          <w:lang w:eastAsia="zh-CN"/>
        </w:rPr>
        <w:br w:type="page"/>
      </w:r>
    </w:p>
    <w:p w14:paraId="71677D71" w14:textId="4CBD638E" w:rsidR="00EC78B7" w:rsidRPr="00D96D28" w:rsidRDefault="00EC78B7" w:rsidP="00EC78B7">
      <w:r w:rsidRPr="00D96D28">
        <w:rPr>
          <w:noProof/>
          <w:lang w:eastAsia="en-AU"/>
        </w:rPr>
        <w:drawing>
          <wp:inline distT="0" distB="0" distL="0" distR="0" wp14:anchorId="2A444752" wp14:editId="1870E497">
            <wp:extent cx="640081" cy="640081"/>
            <wp:effectExtent l="0" t="0" r="7620" b="7620"/>
            <wp:docPr id="171908609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3202F" w:rsidRPr="00D96D28">
        <w:t xml:space="preserve">View video </w:t>
      </w:r>
      <w:hyperlink r:id="rId32" w:history="1">
        <w:r w:rsidR="0023202F" w:rsidRPr="00D52039">
          <w:rPr>
            <w:rStyle w:val="Hyperlink"/>
          </w:rPr>
          <w:t>Tangrams 3</w:t>
        </w:r>
        <w:r w:rsidR="00D96D28" w:rsidRPr="00D52039">
          <w:rPr>
            <w:rStyle w:val="Hyperlink"/>
          </w:rPr>
          <w:t>– part 1</w:t>
        </w:r>
      </w:hyperlink>
    </w:p>
    <w:p w14:paraId="0E852CED" w14:textId="77777777" w:rsidR="00742E61" w:rsidRDefault="002D3670" w:rsidP="00EC78B7">
      <w:r w:rsidRPr="00742E61">
        <w:rPr>
          <w:noProof/>
          <w:lang w:eastAsia="en-AU"/>
        </w:rPr>
        <w:drawing>
          <wp:inline distT="0" distB="0" distL="0" distR="0" wp14:anchorId="21EBF4C3" wp14:editId="1D12A643">
            <wp:extent cx="638175" cy="638175"/>
            <wp:effectExtent l="0" t="0" r="9525" b="9525"/>
            <wp:docPr id="1643517567"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EC78B7" w:rsidRPr="00742E61">
        <w:rPr>
          <w:noProof/>
          <w:lang w:eastAsia="en-AU"/>
        </w:rPr>
        <w:drawing>
          <wp:inline distT="0" distB="0" distL="0" distR="0" wp14:anchorId="3088C424" wp14:editId="00A4193E">
            <wp:extent cx="635027" cy="635027"/>
            <wp:effectExtent l="0" t="0" r="0" b="0"/>
            <wp:docPr id="1708705926"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C78B7" w:rsidRPr="00742E61">
        <w:rPr>
          <w:noProof/>
          <w:lang w:eastAsia="en-AU"/>
        </w:rPr>
        <w:drawing>
          <wp:inline distT="0" distB="0" distL="0" distR="0" wp14:anchorId="509E62ED" wp14:editId="7C42C076">
            <wp:extent cx="640081" cy="640081"/>
            <wp:effectExtent l="0" t="0" r="7620" b="7620"/>
            <wp:docPr id="1747505132"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C78B7" w:rsidRPr="00742E61">
        <w:t xml:space="preserve">If </w:t>
      </w:r>
      <w:r w:rsidR="00742E61">
        <w:t>all the 7 tangram pieces formed into a</w:t>
      </w:r>
      <w:r w:rsidR="00EC78B7" w:rsidRPr="00742E61">
        <w:t xml:space="preserve"> </w:t>
      </w:r>
      <w:r w:rsidR="00742E61">
        <w:t xml:space="preserve">square has a value of 1 whole, </w:t>
      </w:r>
      <w:r w:rsidR="00EC78B7" w:rsidRPr="00742E61">
        <w:t xml:space="preserve">what’s the value of the </w:t>
      </w:r>
      <w:r w:rsidR="00742E61">
        <w:t>individual pieces?</w:t>
      </w:r>
    </w:p>
    <w:p w14:paraId="57D11504" w14:textId="78DFC5A4" w:rsidR="00742E61" w:rsidRDefault="00742E61" w:rsidP="00742E61">
      <w:pPr>
        <w:pStyle w:val="ListBullet"/>
      </w:pPr>
      <w:r>
        <w:t>The large triangle?</w:t>
      </w:r>
    </w:p>
    <w:p w14:paraId="6C63A88A" w14:textId="3598712A" w:rsidR="00742E61" w:rsidRDefault="00742E61" w:rsidP="00742E61">
      <w:pPr>
        <w:pStyle w:val="ListBullet"/>
      </w:pPr>
      <w:r>
        <w:t>The medium triangle</w:t>
      </w:r>
    </w:p>
    <w:p w14:paraId="733F7BFA" w14:textId="4DAAFF8D" w:rsidR="00EC78B7" w:rsidRDefault="00742E61" w:rsidP="00742E61">
      <w:pPr>
        <w:pStyle w:val="ListBullet"/>
      </w:pPr>
      <w:r>
        <w:t>T</w:t>
      </w:r>
      <w:r w:rsidR="1848C37E" w:rsidRPr="00742E61">
        <w:t>he parallelogram</w:t>
      </w:r>
      <w:r w:rsidR="00EC78B7" w:rsidRPr="00742E61">
        <w:t>?</w:t>
      </w:r>
    </w:p>
    <w:p w14:paraId="1CC4649C" w14:textId="5EF549DC" w:rsidR="00742E61" w:rsidRDefault="00742E61" w:rsidP="00742E61">
      <w:pPr>
        <w:pStyle w:val="ListBullet"/>
      </w:pPr>
      <w:r>
        <w:t>The square?</w:t>
      </w:r>
    </w:p>
    <w:p w14:paraId="1C98F5B2" w14:textId="77777777" w:rsidR="001D7DFE" w:rsidRDefault="00742E61" w:rsidP="001D7DFE">
      <w:pPr>
        <w:pStyle w:val="ListBullet"/>
      </w:pPr>
      <w:r>
        <w:t>The small triangle?</w:t>
      </w:r>
    </w:p>
    <w:p w14:paraId="23032D3B" w14:textId="7D38BB2F" w:rsidR="00742E61" w:rsidRPr="00742E61" w:rsidRDefault="001D7DFE" w:rsidP="001D7DFE">
      <w:r>
        <w:br w:type="page"/>
      </w:r>
    </w:p>
    <w:p w14:paraId="5C8474CB" w14:textId="07F1D1A3" w:rsidR="00EC78B7" w:rsidRPr="009C078A" w:rsidRDefault="00EC78B7" w:rsidP="00EC78B7">
      <w:r w:rsidRPr="009C078A">
        <w:rPr>
          <w:noProof/>
          <w:lang w:eastAsia="en-AU"/>
        </w:rPr>
        <w:drawing>
          <wp:inline distT="0" distB="0" distL="0" distR="0" wp14:anchorId="608175A6" wp14:editId="618B3C57">
            <wp:extent cx="640081" cy="640081"/>
            <wp:effectExtent l="0" t="0" r="7620" b="7620"/>
            <wp:docPr id="1719086100"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C078A" w:rsidRPr="009C078A">
        <w:t xml:space="preserve">View video </w:t>
      </w:r>
      <w:hyperlink r:id="rId33" w:history="1">
        <w:r w:rsidR="009C078A" w:rsidRPr="00D52039">
          <w:rPr>
            <w:rStyle w:val="Hyperlink"/>
          </w:rPr>
          <w:t>Tangrams 3</w:t>
        </w:r>
        <w:r w:rsidRPr="00D52039">
          <w:rPr>
            <w:rStyle w:val="Hyperlink"/>
          </w:rPr>
          <w:t>– p</w:t>
        </w:r>
        <w:r w:rsidR="009C078A" w:rsidRPr="00D52039">
          <w:rPr>
            <w:rStyle w:val="Hyperlink"/>
          </w:rPr>
          <w:t>art 2</w:t>
        </w:r>
      </w:hyperlink>
    </w:p>
    <w:p w14:paraId="43B246F5" w14:textId="6A1CB70A" w:rsidR="00B53FBD" w:rsidRPr="009C078A" w:rsidRDefault="00B53FBD" w:rsidP="00B53FBD">
      <w:r w:rsidRPr="009C078A">
        <w:t>How can we prove that the medium triangle, the parallelogram and the square are al</w:t>
      </w:r>
      <w:r w:rsidR="00DA79A0">
        <w:t xml:space="preserve">l equal in area (they are all 1-eighth </w:t>
      </w:r>
      <w:r w:rsidRPr="009C078A">
        <w:t xml:space="preserve">of </w:t>
      </w:r>
      <w:r w:rsidR="00DA79A0">
        <w:t>the original square</w:t>
      </w:r>
      <w:r w:rsidRPr="009C078A">
        <w:t>)?</w:t>
      </w:r>
    </w:p>
    <w:p w14:paraId="34D2DE00" w14:textId="03BAD2E2" w:rsidR="00B53FBD" w:rsidRDefault="00B53FBD" w:rsidP="00EC78B7">
      <w:r>
        <w:rPr>
          <w:noProof/>
          <w:lang w:eastAsia="en-AU"/>
        </w:rPr>
        <w:drawing>
          <wp:inline distT="0" distB="0" distL="0" distR="0" wp14:anchorId="539F42CF" wp14:editId="3D415076">
            <wp:extent cx="3614400" cy="1618641"/>
            <wp:effectExtent l="0" t="0" r="5715" b="635"/>
            <wp:docPr id="1444554059" name="Picture 1719086101" descr="square, medium triangle and parrellol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086101"/>
                    <pic:cNvPicPr/>
                  </pic:nvPicPr>
                  <pic:blipFill>
                    <a:blip r:embed="rId34">
                      <a:extLst>
                        <a:ext uri="{28A0092B-C50C-407E-A947-70E740481C1C}">
                          <a14:useLocalDpi xmlns:a14="http://schemas.microsoft.com/office/drawing/2010/main" val="0"/>
                        </a:ext>
                      </a:extLst>
                    </a:blip>
                    <a:stretch>
                      <a:fillRect/>
                    </a:stretch>
                  </pic:blipFill>
                  <pic:spPr>
                    <a:xfrm>
                      <a:off x="0" y="0"/>
                      <a:ext cx="3614400" cy="1618641"/>
                    </a:xfrm>
                    <a:prstGeom prst="rect">
                      <a:avLst/>
                    </a:prstGeom>
                  </pic:spPr>
                </pic:pic>
              </a:graphicData>
            </a:graphic>
          </wp:inline>
        </w:drawing>
      </w:r>
    </w:p>
    <w:p w14:paraId="3138CAB8" w14:textId="72F52559" w:rsidR="002541F1" w:rsidRDefault="002541F1" w:rsidP="00EC78B7"/>
    <w:p w14:paraId="41A6CC54" w14:textId="0A898C53" w:rsidR="002541F1" w:rsidRDefault="002541F1" w:rsidP="00EC78B7"/>
    <w:p w14:paraId="59D8F9EF" w14:textId="5FBA0C70" w:rsidR="002541F1" w:rsidRDefault="002541F1" w:rsidP="00EC78B7"/>
    <w:p w14:paraId="55BC73CB" w14:textId="627752D1" w:rsidR="002541F1" w:rsidRDefault="002541F1" w:rsidP="00EC78B7"/>
    <w:p w14:paraId="16B10727" w14:textId="7719BF33" w:rsidR="002541F1" w:rsidRDefault="002541F1" w:rsidP="00EC78B7"/>
    <w:p w14:paraId="31C8F9DE" w14:textId="752731F0" w:rsidR="002541F1" w:rsidRDefault="002541F1" w:rsidP="00EC78B7"/>
    <w:p w14:paraId="7BB3BE8B" w14:textId="77777777" w:rsidR="002541F1" w:rsidRDefault="002541F1" w:rsidP="00EC78B7"/>
    <w:p w14:paraId="324186E5" w14:textId="70CC8ED2" w:rsidR="3D1E5506" w:rsidRDefault="097AD508" w:rsidP="3D1E5506">
      <w:r>
        <w:rPr>
          <w:noProof/>
          <w:lang w:eastAsia="en-AU"/>
        </w:rPr>
        <w:drawing>
          <wp:inline distT="0" distB="0" distL="0" distR="0" wp14:anchorId="57279AB4" wp14:editId="2A1C0BFC">
            <wp:extent cx="640081" cy="640081"/>
            <wp:effectExtent l="0" t="0" r="7620" b="7620"/>
            <wp:docPr id="91885127"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View video </w:t>
      </w:r>
      <w:hyperlink r:id="rId35" w:history="1">
        <w:r w:rsidRPr="00D52039">
          <w:rPr>
            <w:rStyle w:val="Hyperlink"/>
          </w:rPr>
          <w:t>Tangrams 3– part 3</w:t>
        </w:r>
      </w:hyperlink>
    </w:p>
    <w:p w14:paraId="59C108F3" w14:textId="616E0350" w:rsidR="00DE0378" w:rsidRDefault="00DE0378" w:rsidP="00DE0378">
      <w:pPr>
        <w:pStyle w:val="Heading2"/>
      </w:pPr>
      <w:r>
        <w:t>Reflection</w:t>
      </w:r>
    </w:p>
    <w:p w14:paraId="04E1F4C0" w14:textId="7CAC3DA5" w:rsidR="55231C29" w:rsidRDefault="00FF4F71" w:rsidP="7B472AFB">
      <w:pPr>
        <w:pStyle w:val="ListBullet"/>
        <w:numPr>
          <w:ilvl w:val="0"/>
          <w:numId w:val="0"/>
        </w:numPr>
        <w:ind w:left="652" w:hanging="368"/>
      </w:pPr>
      <w:r>
        <w:rPr>
          <w:noProof/>
          <w:lang w:eastAsia="en-AU"/>
        </w:rPr>
        <w:drawing>
          <wp:inline distT="0" distB="0" distL="0" distR="0" wp14:anchorId="064B6E93" wp14:editId="0A3EA5E7">
            <wp:extent cx="635027" cy="635027"/>
            <wp:effectExtent l="0" t="0" r="0" b="0"/>
            <wp:docPr id="1454921516"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5AF48CE0">
        <w:t>Draw a picture of 1 or 2 things that made your brain think hard today (that made your brain sweaty)</w:t>
      </w:r>
      <w:r w:rsidR="764A0DA8">
        <w:t>.</w:t>
      </w:r>
    </w:p>
    <w:p w14:paraId="76C5E397" w14:textId="78FD1B6F" w:rsidR="002541F1" w:rsidRDefault="002541F1" w:rsidP="7B472AFB">
      <w:pPr>
        <w:pStyle w:val="ListBullet"/>
        <w:numPr>
          <w:ilvl w:val="0"/>
          <w:numId w:val="0"/>
        </w:numPr>
        <w:ind w:left="652" w:hanging="368"/>
        <w:rPr>
          <w:rFonts w:asciiTheme="minorHAnsi" w:eastAsiaTheme="minorEastAsia" w:hAnsiTheme="minorHAnsi"/>
        </w:rPr>
      </w:pPr>
    </w:p>
    <w:p w14:paraId="2112591A" w14:textId="2B44B51C" w:rsidR="002541F1" w:rsidRDefault="002541F1" w:rsidP="7B472AFB">
      <w:pPr>
        <w:pStyle w:val="ListBullet"/>
        <w:numPr>
          <w:ilvl w:val="0"/>
          <w:numId w:val="0"/>
        </w:numPr>
        <w:ind w:left="652" w:hanging="368"/>
        <w:rPr>
          <w:rFonts w:asciiTheme="minorHAnsi" w:eastAsiaTheme="minorEastAsia" w:hAnsiTheme="minorHAnsi"/>
        </w:rPr>
      </w:pPr>
    </w:p>
    <w:p w14:paraId="05E4AB5F" w14:textId="7E6AF179" w:rsidR="002541F1" w:rsidRDefault="002541F1" w:rsidP="7B472AFB">
      <w:pPr>
        <w:pStyle w:val="ListBullet"/>
        <w:numPr>
          <w:ilvl w:val="0"/>
          <w:numId w:val="0"/>
        </w:numPr>
        <w:ind w:left="652" w:hanging="368"/>
        <w:rPr>
          <w:rFonts w:asciiTheme="minorHAnsi" w:eastAsiaTheme="minorEastAsia" w:hAnsiTheme="minorHAnsi"/>
        </w:rPr>
      </w:pPr>
    </w:p>
    <w:p w14:paraId="4C67F8AD" w14:textId="0DD1CCF7" w:rsidR="002541F1" w:rsidRDefault="002541F1" w:rsidP="7B472AFB">
      <w:pPr>
        <w:pStyle w:val="ListBullet"/>
        <w:numPr>
          <w:ilvl w:val="0"/>
          <w:numId w:val="0"/>
        </w:numPr>
        <w:ind w:left="652" w:hanging="368"/>
        <w:rPr>
          <w:rFonts w:asciiTheme="minorHAnsi" w:eastAsiaTheme="minorEastAsia" w:hAnsiTheme="minorHAnsi"/>
        </w:rPr>
      </w:pPr>
    </w:p>
    <w:p w14:paraId="211F17D0" w14:textId="469D9563" w:rsidR="00DE0378" w:rsidRDefault="007932AD" w:rsidP="00DE0378">
      <w:pPr>
        <w:pStyle w:val="Heading1"/>
      </w:pPr>
      <w:r>
        <w:t>Day</w:t>
      </w:r>
      <w:r w:rsidR="003B306A">
        <w:t xml:space="preserve"> 7</w:t>
      </w:r>
    </w:p>
    <w:p w14:paraId="468A0386" w14:textId="298CC296" w:rsidR="005617B6" w:rsidRPr="005617B6" w:rsidRDefault="005617B6" w:rsidP="7F5A5FD4">
      <w:r>
        <w:t xml:space="preserve">Today </w:t>
      </w:r>
      <w:r w:rsidR="64E9DDB7">
        <w:t xml:space="preserve">we </w:t>
      </w:r>
      <w:r w:rsidR="004D1029">
        <w:t>have 2</w:t>
      </w:r>
      <w:r>
        <w:t xml:space="preserve"> tasks.</w:t>
      </w:r>
      <w:r w:rsidR="005A6097">
        <w:t xml:space="preserve"> We are going to </w:t>
      </w:r>
      <w:r w:rsidR="3705FAC9">
        <w:t>continue using our tangram to explore shapes and fractions, and then, we are going to learn a new game.</w:t>
      </w:r>
    </w:p>
    <w:p w14:paraId="1E08E5F3" w14:textId="3320D7CD" w:rsidR="00DE0378" w:rsidRPr="002762CD" w:rsidRDefault="007932AD" w:rsidP="007932AD">
      <w:pPr>
        <w:pStyle w:val="FeatureBox"/>
      </w:pPr>
      <w:r w:rsidRPr="34391E75">
        <w:rPr>
          <w:rFonts w:eastAsiaTheme="majorEastAsia"/>
          <w:noProof/>
          <w:sz w:val="52"/>
          <w:szCs w:val="52"/>
          <w:lang w:eastAsia="en-AU"/>
        </w:rPr>
        <w:t xml:space="preserve"> </w:t>
      </w:r>
      <w:r w:rsidR="00DE0378">
        <w:rPr>
          <w:noProof/>
          <w:lang w:eastAsia="en-AU"/>
        </w:rPr>
        <w:drawing>
          <wp:inline distT="0" distB="0" distL="0" distR="0" wp14:anchorId="21938356" wp14:editId="1FD4B373">
            <wp:extent cx="635027" cy="635027"/>
            <wp:effectExtent l="0" t="0" r="0" b="0"/>
            <wp:docPr id="632172326" name="Picture 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 xml:space="preserve">device to view videos, </w:t>
      </w:r>
      <w:r w:rsidR="00DE0378">
        <w:t>colour</w:t>
      </w:r>
      <w:r w:rsidR="00936294">
        <w:t>ed</w:t>
      </w:r>
      <w:r w:rsidR="00DE0378">
        <w:t xml:space="preserve"> pencils</w:t>
      </w:r>
      <w:r w:rsidR="00B53FBD">
        <w:t>/</w:t>
      </w:r>
      <w:r w:rsidR="37964161">
        <w:t xml:space="preserve"> markers</w:t>
      </w:r>
      <w:r w:rsidR="00B53FBD">
        <w:t xml:space="preserve">, post-it-notes or pieces of paper, tangram, </w:t>
      </w:r>
      <w:r w:rsidR="003B306A">
        <w:t>1-9 dice or spinner (see appendix)</w:t>
      </w:r>
    </w:p>
    <w:p w14:paraId="43923649" w14:textId="4148F088" w:rsidR="00DE0378" w:rsidRDefault="004D1029" w:rsidP="00DE0378">
      <w:pPr>
        <w:pStyle w:val="Heading2"/>
      </w:pPr>
      <w:r>
        <w:t>Order! Order!</w:t>
      </w:r>
      <w:r w:rsidR="30F855D0">
        <w:t xml:space="preserve"> 2</w:t>
      </w:r>
    </w:p>
    <w:p w14:paraId="6A0736D8" w14:textId="5A6CC51D" w:rsidR="00D3302D" w:rsidRPr="00D3302D" w:rsidRDefault="00D3302D" w:rsidP="00D3302D">
      <w:pPr>
        <w:rPr>
          <w:lang w:eastAsia="zh-CN"/>
        </w:rPr>
      </w:pPr>
      <w:r>
        <w:rPr>
          <w:lang w:eastAsia="zh-CN"/>
        </w:rPr>
        <w:t>(From Mike Askew)</w:t>
      </w:r>
    </w:p>
    <w:p w14:paraId="07E6327A" w14:textId="1E8C030D" w:rsidR="004D1029" w:rsidRDefault="2ED2FF99" w:rsidP="22AC79F9">
      <w:pPr>
        <w:rPr>
          <w:rFonts w:eastAsia="Arial" w:cs="Arial"/>
          <w:color w:val="000000" w:themeColor="text1"/>
        </w:rPr>
      </w:pPr>
      <w:r>
        <w:rPr>
          <w:noProof/>
          <w:lang w:eastAsia="en-AU"/>
        </w:rPr>
        <w:drawing>
          <wp:inline distT="0" distB="0" distL="0" distR="0" wp14:anchorId="791C3294" wp14:editId="3036B6CC">
            <wp:extent cx="640081" cy="640081"/>
            <wp:effectExtent l="0" t="0" r="7620" b="7620"/>
            <wp:docPr id="1638492113"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1E5506">
        <w:rPr>
          <w:rFonts w:eastAsia="Arial" w:cs="Arial"/>
          <w:color w:val="000000" w:themeColor="text1"/>
        </w:rPr>
        <w:t>View video</w:t>
      </w:r>
      <w:r w:rsidR="2912BB94" w:rsidRPr="3D1E5506">
        <w:rPr>
          <w:rFonts w:eastAsia="Arial" w:cs="Arial"/>
          <w:color w:val="000000" w:themeColor="text1"/>
        </w:rPr>
        <w:t xml:space="preserve"> </w:t>
      </w:r>
      <w:hyperlink r:id="rId36" w:history="1">
        <w:r w:rsidR="004D1029" w:rsidRPr="00D41209">
          <w:rPr>
            <w:rStyle w:val="Hyperlink"/>
            <w:rFonts w:eastAsia="Arial" w:cs="Arial"/>
          </w:rPr>
          <w:t>Order! Order!</w:t>
        </w:r>
        <w:r w:rsidR="2B5FFAF8" w:rsidRPr="00D41209">
          <w:rPr>
            <w:rStyle w:val="Hyperlink"/>
            <w:rFonts w:eastAsia="Arial" w:cs="Arial"/>
          </w:rPr>
          <w:t xml:space="preserve"> 2</w:t>
        </w:r>
      </w:hyperlink>
    </w:p>
    <w:p w14:paraId="3EA287CB" w14:textId="66784C4E" w:rsidR="0011390B" w:rsidRPr="00BA57BB" w:rsidRDefault="00AD25AF" w:rsidP="3D1E5506">
      <w:r>
        <w:rPr>
          <w:noProof/>
          <w:lang w:eastAsia="en-AU"/>
        </w:rPr>
        <w:drawing>
          <wp:inline distT="0" distB="0" distL="0" distR="0" wp14:anchorId="768FC5D2" wp14:editId="19067939">
            <wp:extent cx="635027" cy="635027"/>
            <wp:effectExtent l="0" t="0" r="0" b="0"/>
            <wp:docPr id="1388895169"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BA57BB">
        <w:rPr>
          <w:noProof/>
          <w:lang w:eastAsia="en-AU"/>
        </w:rPr>
        <w:drawing>
          <wp:inline distT="0" distB="0" distL="0" distR="0" wp14:anchorId="7CEE1269" wp14:editId="60E257DC">
            <wp:extent cx="4572000" cy="1666875"/>
            <wp:effectExtent l="0" t="0" r="0" b="9525"/>
            <wp:docPr id="1165053364" name="Picture 1165053364" descr="on individual post it notes placed horizontally, 6475, 7512, 7019, 9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17589CFF" w14:textId="57940074" w:rsidR="0011390B" w:rsidRPr="00AD25AF" w:rsidRDefault="218595E8" w:rsidP="772ADA65">
      <w:pPr>
        <w:rPr>
          <w:rFonts w:eastAsia="Arial" w:cs="Arial"/>
          <w:color w:val="000000" w:themeColor="text1"/>
        </w:rPr>
      </w:pPr>
      <w:r>
        <w:t xml:space="preserve">Can you help Michelle and Barbara? Is it possible to order these numbers from smallest to largest in less than 5 moves? </w:t>
      </w:r>
      <w:r w:rsidR="00AD25AF" w:rsidRPr="3D1E5506">
        <w:rPr>
          <w:rFonts w:eastAsia="Arial" w:cs="Arial"/>
          <w:color w:val="000000" w:themeColor="text1"/>
        </w:rPr>
        <w:t xml:space="preserve">Record how many moves </w:t>
      </w:r>
      <w:r w:rsidR="00C05A6B" w:rsidRPr="3D1E5506">
        <w:rPr>
          <w:rFonts w:eastAsia="Arial" w:cs="Arial"/>
          <w:color w:val="000000" w:themeColor="text1"/>
        </w:rPr>
        <w:t>it takes to order them.</w:t>
      </w:r>
    </w:p>
    <w:p w14:paraId="58C95322" w14:textId="2C31C3F2" w:rsidR="0011390B" w:rsidRDefault="00AD25AF" w:rsidP="772ADA65">
      <w:pPr>
        <w:rPr>
          <w:lang w:val="en-US"/>
        </w:rPr>
      </w:pPr>
      <w:r>
        <w:rPr>
          <w:noProof/>
          <w:lang w:eastAsia="en-AU"/>
        </w:rPr>
        <w:drawing>
          <wp:inline distT="0" distB="0" distL="0" distR="0" wp14:anchorId="0700C45C" wp14:editId="3B21075C">
            <wp:extent cx="640081" cy="640081"/>
            <wp:effectExtent l="0" t="0" r="7620" b="7620"/>
            <wp:docPr id="1874206009"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B472AFB">
        <w:rPr>
          <w:lang w:val="en-US"/>
        </w:rPr>
        <w:t>Play Order! Order!</w:t>
      </w:r>
    </w:p>
    <w:p w14:paraId="1257528B" w14:textId="77777777" w:rsidR="00BA57BB" w:rsidRDefault="00BA57BB" w:rsidP="00BA57BB">
      <w:r>
        <w:t>How to play</w:t>
      </w:r>
    </w:p>
    <w:p w14:paraId="3B066108" w14:textId="77777777" w:rsidR="00BA57BB" w:rsidRDefault="00BA57BB" w:rsidP="00BA57BB">
      <w:pPr>
        <w:pStyle w:val="ListBullet"/>
        <w:rPr>
          <w:rFonts w:asciiTheme="minorHAnsi" w:eastAsiaTheme="minorEastAsia" w:hAnsiTheme="minorHAnsi"/>
        </w:rPr>
      </w:pPr>
      <w:r>
        <w:t>Roll the dice and create and record a 4-digit number.</w:t>
      </w:r>
    </w:p>
    <w:p w14:paraId="7EC55522" w14:textId="77777777" w:rsidR="00BA57BB" w:rsidRDefault="00BA57BB" w:rsidP="00BA57BB">
      <w:pPr>
        <w:pStyle w:val="ListBullet"/>
        <w:rPr>
          <w:rFonts w:asciiTheme="minorHAnsi" w:eastAsiaTheme="minorEastAsia" w:hAnsiTheme="minorHAnsi"/>
        </w:rPr>
      </w:pPr>
      <w:r>
        <w:t>Repeat until you have 4 numbers.</w:t>
      </w:r>
    </w:p>
    <w:p w14:paraId="0C36F249" w14:textId="2ED64185" w:rsidR="00BA57BB" w:rsidRPr="00BA57BB" w:rsidRDefault="00BA57BB" w:rsidP="772ADA65">
      <w:pPr>
        <w:pStyle w:val="ListBullet"/>
        <w:rPr>
          <w:rFonts w:asciiTheme="minorHAnsi" w:eastAsiaTheme="minorEastAsia" w:hAnsiTheme="minorHAnsi"/>
        </w:rPr>
      </w:pPr>
      <w:r>
        <w:t>Order them from smallest to largest, and largest to smallest in the fewest moves possible, moving adjacent cards only.</w:t>
      </w:r>
    </w:p>
    <w:p w14:paraId="69247B05" w14:textId="7B137255" w:rsidR="00B53FBD" w:rsidRPr="005A6097" w:rsidRDefault="00D807CF" w:rsidP="772ADA65">
      <w:pPr>
        <w:pStyle w:val="Heading2"/>
      </w:pPr>
      <w:r>
        <w:t xml:space="preserve">Tangrams </w:t>
      </w:r>
      <w:r w:rsidR="001A3DCF">
        <w:t>3</w:t>
      </w:r>
      <w:r w:rsidR="00BA57BB">
        <w:t>.3: reimagining the whole</w:t>
      </w:r>
    </w:p>
    <w:p w14:paraId="29BC3503" w14:textId="3795B79A" w:rsidR="00B53FBD" w:rsidRDefault="00B53FBD" w:rsidP="00B53FBD">
      <w:r>
        <w:rPr>
          <w:noProof/>
          <w:lang w:eastAsia="en-AU"/>
        </w:rPr>
        <w:drawing>
          <wp:inline distT="0" distB="0" distL="0" distR="0" wp14:anchorId="344A81F1" wp14:editId="2967C9D4">
            <wp:extent cx="640081" cy="640081"/>
            <wp:effectExtent l="0" t="0" r="7620" b="7620"/>
            <wp:docPr id="1719086102"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EC78B7">
        <w:t>View</w:t>
      </w:r>
      <w:r w:rsidR="0023202F">
        <w:t xml:space="preserve"> video </w:t>
      </w:r>
      <w:hyperlink r:id="rId38" w:history="1">
        <w:r w:rsidR="0023202F" w:rsidRPr="00D52039">
          <w:rPr>
            <w:rStyle w:val="Hyperlink"/>
          </w:rPr>
          <w:t>Tangrams 4</w:t>
        </w:r>
        <w:r w:rsidRPr="00D52039">
          <w:rPr>
            <w:rStyle w:val="Hyperlink"/>
          </w:rPr>
          <w:t>– p</w:t>
        </w:r>
        <w:r w:rsidR="0023202F" w:rsidRPr="00D52039">
          <w:rPr>
            <w:rStyle w:val="Hyperlink"/>
          </w:rPr>
          <w:t>art 1</w:t>
        </w:r>
      </w:hyperlink>
    </w:p>
    <w:p w14:paraId="0E2EB372" w14:textId="0394E9DC" w:rsidR="00207C62" w:rsidRDefault="002D3670" w:rsidP="3D1E5506">
      <w:r>
        <w:rPr>
          <w:noProof/>
          <w:lang w:eastAsia="en-AU"/>
        </w:rPr>
        <w:drawing>
          <wp:inline distT="0" distB="0" distL="0" distR="0" wp14:anchorId="5B31789B" wp14:editId="26D3B649">
            <wp:extent cx="638175" cy="638175"/>
            <wp:effectExtent l="0" t="0" r="9525" b="9525"/>
            <wp:docPr id="1831647624"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5A6097">
        <w:rPr>
          <w:noProof/>
          <w:lang w:eastAsia="en-AU"/>
        </w:rPr>
        <w:drawing>
          <wp:inline distT="0" distB="0" distL="0" distR="0" wp14:anchorId="6354B074" wp14:editId="505C7D98">
            <wp:extent cx="635027" cy="635027"/>
            <wp:effectExtent l="0" t="0" r="0" b="0"/>
            <wp:docPr id="2042903948"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44914ED">
        <w:t>If the red square is now defined as 1 whole</w:t>
      </w:r>
      <w:r w:rsidR="320AB337">
        <w:t>, w</w:t>
      </w:r>
      <w:r w:rsidR="044914ED">
        <w:t>hat is the value of all the other tangram pieces?</w:t>
      </w:r>
    </w:p>
    <w:p w14:paraId="26337CF6" w14:textId="70130DB7" w:rsidR="00B53FBD" w:rsidRPr="0023202F" w:rsidRDefault="00207C62" w:rsidP="00207C62">
      <w:pPr>
        <w:rPr>
          <w:highlight w:val="yellow"/>
        </w:rPr>
      </w:pPr>
      <w:r>
        <w:rPr>
          <w:noProof/>
          <w:lang w:eastAsia="en-AU"/>
        </w:rPr>
        <w:drawing>
          <wp:inline distT="0" distB="0" distL="0" distR="0" wp14:anchorId="26020ADC" wp14:editId="686977D5">
            <wp:extent cx="2886075" cy="2614931"/>
            <wp:effectExtent l="0" t="0" r="0" b="0"/>
            <wp:docPr id="29" name="Picture 29" descr="square within a tangram now labelled as 1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94012" cy="2622122"/>
                    </a:xfrm>
                    <a:prstGeom prst="rect">
                      <a:avLst/>
                    </a:prstGeom>
                  </pic:spPr>
                </pic:pic>
              </a:graphicData>
            </a:graphic>
          </wp:inline>
        </w:drawing>
      </w:r>
      <w:r w:rsidRPr="00207C62">
        <w:t xml:space="preserve"> </w:t>
      </w:r>
    </w:p>
    <w:p w14:paraId="20D88AD1" w14:textId="48BBFE9B" w:rsidR="00133565" w:rsidRDefault="7F9CCF0F" w:rsidP="7B472AFB">
      <w:r w:rsidRPr="00207C62">
        <w:t>Over to you, mathematicians!</w:t>
      </w:r>
    </w:p>
    <w:p w14:paraId="06A0251A" w14:textId="3134445E" w:rsidR="7F9CCF0F" w:rsidRDefault="00133565" w:rsidP="7B472AFB">
      <w:r>
        <w:br w:type="page"/>
      </w:r>
    </w:p>
    <w:p w14:paraId="428278D2" w14:textId="7CA02EBB" w:rsidR="00DE0378" w:rsidRDefault="10AB568B" w:rsidP="00DE0378">
      <w:pPr>
        <w:pStyle w:val="Heading2"/>
      </w:pPr>
      <w:r>
        <w:t>Reflection</w:t>
      </w:r>
    </w:p>
    <w:p w14:paraId="52DA761D" w14:textId="21F20FB4" w:rsidR="00A72218" w:rsidRDefault="008B45C5" w:rsidP="00A72218">
      <w:pPr>
        <w:pStyle w:val="ListBullet"/>
        <w:numPr>
          <w:ilvl w:val="0"/>
          <w:numId w:val="0"/>
        </w:numPr>
        <w:ind w:left="284"/>
      </w:pPr>
      <w:r>
        <w:rPr>
          <w:noProof/>
          <w:lang w:eastAsia="en-AU"/>
        </w:rPr>
        <w:drawing>
          <wp:inline distT="0" distB="0" distL="0" distR="0" wp14:anchorId="687FD5E5" wp14:editId="0D19D473">
            <wp:extent cx="635027" cy="635027"/>
            <wp:effectExtent l="0" t="0" r="0" b="0"/>
            <wp:docPr id="2065154368" name="Picture 90869437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8"/>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A72218" w:rsidRPr="00A72218">
        <w:t xml:space="preserve"> </w:t>
      </w:r>
      <w:r w:rsidR="00A72218">
        <w:t>Draw a picture of 1 or 2 things that made your brain think hard today (that made your brain get sweaty).</w:t>
      </w:r>
    </w:p>
    <w:p w14:paraId="3313C98E" w14:textId="5CEB699B" w:rsidR="7F5A5FD4" w:rsidRDefault="7F5A5FD4" w:rsidP="00DB1F0A">
      <w:pPr>
        <w:pStyle w:val="ListBullet"/>
        <w:numPr>
          <w:ilvl w:val="0"/>
          <w:numId w:val="0"/>
        </w:numPr>
      </w:pPr>
    </w:p>
    <w:p w14:paraId="4E3F4F1A" w14:textId="0811AEA7" w:rsidR="00133565" w:rsidRDefault="00133565" w:rsidP="00DB1F0A">
      <w:pPr>
        <w:pStyle w:val="ListBullet"/>
        <w:numPr>
          <w:ilvl w:val="0"/>
          <w:numId w:val="0"/>
        </w:numPr>
      </w:pPr>
    </w:p>
    <w:p w14:paraId="2965EEB9" w14:textId="0AB8878B" w:rsidR="00133565" w:rsidRDefault="00133565" w:rsidP="00DB1F0A">
      <w:pPr>
        <w:pStyle w:val="ListBullet"/>
        <w:numPr>
          <w:ilvl w:val="0"/>
          <w:numId w:val="0"/>
        </w:numPr>
      </w:pPr>
    </w:p>
    <w:p w14:paraId="64349DD6" w14:textId="29A46DBF" w:rsidR="00133565" w:rsidRDefault="00133565" w:rsidP="00DB1F0A">
      <w:pPr>
        <w:pStyle w:val="ListBullet"/>
        <w:numPr>
          <w:ilvl w:val="0"/>
          <w:numId w:val="0"/>
        </w:numPr>
      </w:pPr>
    </w:p>
    <w:p w14:paraId="2412F8FA" w14:textId="154602A3" w:rsidR="00133565" w:rsidRDefault="00133565" w:rsidP="00DB1F0A">
      <w:pPr>
        <w:pStyle w:val="ListBullet"/>
        <w:numPr>
          <w:ilvl w:val="0"/>
          <w:numId w:val="0"/>
        </w:numPr>
      </w:pPr>
    </w:p>
    <w:p w14:paraId="39DFDB11" w14:textId="10334183" w:rsidR="00133565" w:rsidRDefault="00133565" w:rsidP="00DB1F0A">
      <w:pPr>
        <w:pStyle w:val="ListBullet"/>
        <w:numPr>
          <w:ilvl w:val="0"/>
          <w:numId w:val="0"/>
        </w:numPr>
      </w:pPr>
    </w:p>
    <w:p w14:paraId="1964F37E" w14:textId="62526436" w:rsidR="00133565" w:rsidRDefault="00133565" w:rsidP="00DB1F0A">
      <w:pPr>
        <w:pStyle w:val="ListBullet"/>
        <w:numPr>
          <w:ilvl w:val="0"/>
          <w:numId w:val="0"/>
        </w:numPr>
      </w:pPr>
    </w:p>
    <w:p w14:paraId="0DDB52A6" w14:textId="0977B799" w:rsidR="00133565" w:rsidRDefault="00133565" w:rsidP="00DB1F0A">
      <w:pPr>
        <w:pStyle w:val="ListBullet"/>
        <w:numPr>
          <w:ilvl w:val="0"/>
          <w:numId w:val="0"/>
        </w:numPr>
      </w:pPr>
    </w:p>
    <w:p w14:paraId="50CB129E" w14:textId="4288BFCA" w:rsidR="00133565" w:rsidRDefault="00133565" w:rsidP="00DB1F0A">
      <w:pPr>
        <w:pStyle w:val="ListBullet"/>
        <w:numPr>
          <w:ilvl w:val="0"/>
          <w:numId w:val="0"/>
        </w:numPr>
      </w:pPr>
    </w:p>
    <w:p w14:paraId="13327975" w14:textId="05C99512" w:rsidR="00133565" w:rsidRDefault="00133565" w:rsidP="00DB1F0A">
      <w:pPr>
        <w:pStyle w:val="ListBullet"/>
        <w:numPr>
          <w:ilvl w:val="0"/>
          <w:numId w:val="0"/>
        </w:numPr>
      </w:pPr>
    </w:p>
    <w:p w14:paraId="21688AFD" w14:textId="77777777" w:rsidR="005B168A" w:rsidRDefault="005B168A" w:rsidP="00DB1F0A">
      <w:pPr>
        <w:pStyle w:val="ListBullet"/>
        <w:numPr>
          <w:ilvl w:val="0"/>
          <w:numId w:val="0"/>
        </w:numPr>
      </w:pPr>
    </w:p>
    <w:p w14:paraId="20907C7C" w14:textId="77777777" w:rsidR="00DE0378" w:rsidRDefault="007932AD" w:rsidP="00DE0378">
      <w:pPr>
        <w:pStyle w:val="Heading1"/>
      </w:pPr>
      <w:r>
        <w:t>Day</w:t>
      </w:r>
      <w:r w:rsidR="006C7F3A">
        <w:t xml:space="preserve"> 8</w:t>
      </w:r>
    </w:p>
    <w:p w14:paraId="24945FD4" w14:textId="520DCC3A" w:rsidR="007932AD" w:rsidRDefault="007932AD" w:rsidP="7F5A5FD4">
      <w:r>
        <w:t>T</w:t>
      </w:r>
      <w:r w:rsidR="005617B6">
        <w:t xml:space="preserve">oday </w:t>
      </w:r>
      <w:r w:rsidR="479D84DE">
        <w:t xml:space="preserve">we </w:t>
      </w:r>
      <w:r w:rsidR="00263A62">
        <w:t>have 2</w:t>
      </w:r>
      <w:r w:rsidR="004D1029">
        <w:t xml:space="preserve"> </w:t>
      </w:r>
      <w:r>
        <w:t xml:space="preserve">tasks. </w:t>
      </w:r>
      <w:r w:rsidR="5170594C">
        <w:t>We will</w:t>
      </w:r>
      <w:r w:rsidR="000A7B4D">
        <w:t xml:space="preserve"> </w:t>
      </w:r>
      <w:r w:rsidR="00C61758">
        <w:t xml:space="preserve">play two games that </w:t>
      </w:r>
      <w:r w:rsidR="4BC87781">
        <w:t xml:space="preserve">require </w:t>
      </w:r>
      <w:r w:rsidR="00C61758">
        <w:t>strategic</w:t>
      </w:r>
      <w:r w:rsidR="7ED03D56">
        <w:t xml:space="preserve"> thinking w</w:t>
      </w:r>
      <w:r w:rsidR="00C61758">
        <w:t>hilst</w:t>
      </w:r>
      <w:r w:rsidR="3211A5FA">
        <w:t xml:space="preserve"> also</w:t>
      </w:r>
      <w:r w:rsidR="00C61758">
        <w:t xml:space="preserve"> focusing on place value and </w:t>
      </w:r>
      <w:r w:rsidR="00755D72">
        <w:t xml:space="preserve">our </w:t>
      </w:r>
      <w:r w:rsidR="032DE101">
        <w:t xml:space="preserve">skills in </w:t>
      </w:r>
      <w:r w:rsidR="00C61758">
        <w:t>multiplicative thi</w:t>
      </w:r>
      <w:r w:rsidR="00755D72">
        <w:t>nking!</w:t>
      </w:r>
    </w:p>
    <w:p w14:paraId="5F0B1DBC" w14:textId="5B201A73" w:rsidR="00DE0378" w:rsidRPr="002762CD" w:rsidRDefault="007932AD" w:rsidP="00B91DFE">
      <w:pPr>
        <w:pStyle w:val="FeatureBox"/>
      </w:pPr>
      <w:r w:rsidRPr="34391E75">
        <w:rPr>
          <w:rFonts w:eastAsiaTheme="majorEastAsia"/>
          <w:noProof/>
          <w:sz w:val="52"/>
          <w:szCs w:val="52"/>
          <w:lang w:eastAsia="en-AU"/>
        </w:rPr>
        <w:t xml:space="preserve"> </w:t>
      </w:r>
      <w:r w:rsidR="00DE0378">
        <w:rPr>
          <w:noProof/>
          <w:lang w:eastAsia="en-AU"/>
        </w:rPr>
        <w:drawing>
          <wp:inline distT="0" distB="0" distL="0" distR="0" wp14:anchorId="7A681AEA" wp14:editId="5F5C3195">
            <wp:extent cx="635027" cy="635027"/>
            <wp:effectExtent l="0" t="0" r="0" b="0"/>
            <wp:docPr id="2120478323"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106CF8">
        <w:t>device to view videos, colour</w:t>
      </w:r>
      <w:r w:rsidR="00936294">
        <w:t>ed</w:t>
      </w:r>
      <w:r w:rsidR="00106CF8">
        <w:t xml:space="preserve"> pencils/markers</w:t>
      </w:r>
      <w:r w:rsidR="0070666E">
        <w:t>, 8 counters (</w:t>
      </w:r>
      <w:r w:rsidR="0022213B" w:rsidRPr="00122B01">
        <w:t xml:space="preserve">4 of one </w:t>
      </w:r>
      <w:r w:rsidR="0022213B">
        <w:t>colour</w:t>
      </w:r>
      <w:r w:rsidR="0022213B" w:rsidRPr="00122B01">
        <w:t xml:space="preserve"> and 4 of a different </w:t>
      </w:r>
      <w:r w:rsidR="0022213B">
        <w:t>colour</w:t>
      </w:r>
      <w:r w:rsidR="0070666E">
        <w:t xml:space="preserve">), </w:t>
      </w:r>
      <w:r w:rsidR="00755D72">
        <w:t>paperclip</w:t>
      </w:r>
    </w:p>
    <w:p w14:paraId="6222A98B" w14:textId="77777777" w:rsidR="00787430" w:rsidRDefault="00787430" w:rsidP="00787430">
      <w:pPr>
        <w:pStyle w:val="Heading2"/>
        <w:numPr>
          <w:ilvl w:val="0"/>
          <w:numId w:val="0"/>
        </w:numPr>
      </w:pPr>
      <w:r>
        <w:t>Mastermind</w:t>
      </w:r>
    </w:p>
    <w:p w14:paraId="66CF2803" w14:textId="13B0DE56" w:rsidR="00787430" w:rsidRDefault="00787430" w:rsidP="00787430">
      <w:pPr>
        <w:rPr>
          <w:rFonts w:eastAsia="Arial" w:cs="Arial"/>
        </w:rPr>
      </w:pPr>
      <w:r>
        <w:rPr>
          <w:noProof/>
          <w:lang w:eastAsia="en-AU"/>
        </w:rPr>
        <w:drawing>
          <wp:inline distT="0" distB="0" distL="0" distR="0" wp14:anchorId="6EC56338" wp14:editId="257C443F">
            <wp:extent cx="640081" cy="640081"/>
            <wp:effectExtent l="0" t="0" r="7620" b="7620"/>
            <wp:docPr id="731701023"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4D1029">
        <w:rPr>
          <w:rFonts w:eastAsia="Arial" w:cs="Arial"/>
        </w:rPr>
        <w:t xml:space="preserve"> </w:t>
      </w:r>
      <w:r w:rsidRPr="34391E75">
        <w:rPr>
          <w:rFonts w:eastAsia="Arial" w:cs="Arial"/>
        </w:rPr>
        <w:t>View</w:t>
      </w:r>
      <w:r>
        <w:rPr>
          <w:rFonts w:eastAsia="Arial" w:cs="Arial"/>
        </w:rPr>
        <w:t xml:space="preserve"> </w:t>
      </w:r>
      <w:hyperlink r:id="rId40" w:history="1">
        <w:r w:rsidRPr="00D52039">
          <w:rPr>
            <w:rStyle w:val="Hyperlink"/>
            <w:rFonts w:eastAsia="Arial" w:cs="Arial"/>
          </w:rPr>
          <w:t>video Mastermind</w:t>
        </w:r>
      </w:hyperlink>
    </w:p>
    <w:p w14:paraId="6B6AC834" w14:textId="526C8077" w:rsidR="3D1E5506" w:rsidRDefault="00787430" w:rsidP="3D1E5506">
      <w:pPr>
        <w:rPr>
          <w:rFonts w:eastAsia="Arial" w:cs="Arial"/>
        </w:rPr>
      </w:pPr>
      <w:r>
        <w:rPr>
          <w:noProof/>
          <w:lang w:eastAsia="en-AU"/>
        </w:rPr>
        <w:drawing>
          <wp:inline distT="0" distB="0" distL="0" distR="0" wp14:anchorId="2B52E3C1" wp14:editId="306A35ED">
            <wp:extent cx="640081" cy="640081"/>
            <wp:effectExtent l="0" t="0" r="7620" b="7620"/>
            <wp:docPr id="1532478013"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1E5506">
        <w:rPr>
          <w:rFonts w:eastAsia="Arial" w:cs="Arial"/>
        </w:rPr>
        <w:t>Play mastermind!</w:t>
      </w:r>
    </w:p>
    <w:p w14:paraId="27CFEB5C" w14:textId="24E95676" w:rsidR="5E463230" w:rsidRDefault="5E463230">
      <w:r>
        <w:t>How to play</w:t>
      </w:r>
    </w:p>
    <w:p w14:paraId="5AC6F992" w14:textId="4118F647" w:rsidR="5E463230" w:rsidRDefault="5E463230" w:rsidP="3D1E5506">
      <w:pPr>
        <w:pStyle w:val="ListParagraph"/>
        <w:numPr>
          <w:ilvl w:val="0"/>
          <w:numId w:val="3"/>
        </w:numPr>
        <w:rPr>
          <w:rFonts w:asciiTheme="minorHAnsi" w:eastAsiaTheme="minorEastAsia" w:hAnsiTheme="minorHAnsi"/>
        </w:rPr>
      </w:pPr>
      <w:r>
        <w:t>Each player writes down a 3-digit number (with no repeating digits)</w:t>
      </w:r>
    </w:p>
    <w:p w14:paraId="165F0A0B" w14:textId="5E567D8A" w:rsidR="5E463230" w:rsidRDefault="5E463230" w:rsidP="3D1E5506">
      <w:pPr>
        <w:pStyle w:val="ListParagraph"/>
        <w:numPr>
          <w:ilvl w:val="0"/>
          <w:numId w:val="3"/>
        </w:numPr>
        <w:rPr>
          <w:rFonts w:asciiTheme="minorHAnsi" w:eastAsiaTheme="minorEastAsia" w:hAnsiTheme="minorHAnsi"/>
        </w:rPr>
      </w:pPr>
      <w:r>
        <w:t>Each player draws up their game board (a table with 3 columns: 'guess', 'digits', 'places'</w:t>
      </w:r>
    </w:p>
    <w:p w14:paraId="6328CAE6" w14:textId="48C7FFD9" w:rsidR="5E463230" w:rsidRDefault="5E463230" w:rsidP="3D1E5506">
      <w:pPr>
        <w:pStyle w:val="ListParagraph"/>
        <w:numPr>
          <w:ilvl w:val="0"/>
          <w:numId w:val="3"/>
        </w:numPr>
        <w:rPr>
          <w:rFonts w:asciiTheme="minorHAnsi" w:eastAsiaTheme="minorEastAsia" w:hAnsiTheme="minorHAnsi"/>
        </w:rPr>
      </w:pPr>
      <w:r>
        <w:t>Players take turns to guess a 3-digit number</w:t>
      </w:r>
    </w:p>
    <w:p w14:paraId="3209F9EE" w14:textId="3AC83C8A" w:rsidR="5E463230" w:rsidRDefault="5E463230" w:rsidP="3D1E5506">
      <w:pPr>
        <w:pStyle w:val="ListParagraph"/>
        <w:numPr>
          <w:ilvl w:val="1"/>
          <w:numId w:val="3"/>
        </w:numPr>
        <w:rPr>
          <w:rFonts w:asciiTheme="minorHAnsi" w:eastAsiaTheme="minorEastAsia" w:hAnsiTheme="minorHAnsi"/>
        </w:rPr>
      </w:pPr>
      <w:r>
        <w:t>Their opponent tells them how many digits are correct and how many are in the correct place</w:t>
      </w:r>
    </w:p>
    <w:p w14:paraId="4A85E5DE" w14:textId="13405022" w:rsidR="5E463230" w:rsidRDefault="5E463230" w:rsidP="3D1E5506">
      <w:pPr>
        <w:pStyle w:val="ListParagraph"/>
        <w:numPr>
          <w:ilvl w:val="1"/>
          <w:numId w:val="3"/>
        </w:numPr>
        <w:rPr>
          <w:rFonts w:asciiTheme="minorHAnsi" w:eastAsiaTheme="minorEastAsia" w:hAnsiTheme="minorHAnsi"/>
        </w:rPr>
      </w:pPr>
      <w:r>
        <w:t>Players record their guess, the number of digits that are correct and the number of digits that are in the right place. Players then use this information to refine their guesses.</w:t>
      </w:r>
    </w:p>
    <w:p w14:paraId="678E5505" w14:textId="2F39D394" w:rsidR="5E463230" w:rsidRDefault="5E463230" w:rsidP="3D1E5506">
      <w:pPr>
        <w:pStyle w:val="ListParagraph"/>
        <w:numPr>
          <w:ilvl w:val="0"/>
          <w:numId w:val="3"/>
        </w:numPr>
        <w:rPr>
          <w:rFonts w:asciiTheme="minorHAnsi" w:eastAsiaTheme="minorEastAsia" w:hAnsiTheme="minorHAnsi"/>
        </w:rPr>
      </w:pPr>
      <w:r>
        <w:t>The first player to correctly guess their opponents' number is the winner!</w:t>
      </w:r>
    </w:p>
    <w:p w14:paraId="37AF7459" w14:textId="65F1FF45" w:rsidR="005B168A" w:rsidRDefault="5E463230" w:rsidP="3D1E5506">
      <w:pPr>
        <w:pStyle w:val="ListParagraph"/>
        <w:numPr>
          <w:ilvl w:val="0"/>
          <w:numId w:val="3"/>
        </w:numPr>
      </w:pPr>
      <w:r>
        <w:t xml:space="preserve">Players can choose to play using 4-digit numbers, 5-digit numbers, </w:t>
      </w:r>
      <w:r w:rsidR="0078335F">
        <w:t>and 2</w:t>
      </w:r>
      <w:r>
        <w:t>-digit numbers. etc.</w:t>
      </w:r>
    </w:p>
    <w:p w14:paraId="04070D97" w14:textId="775F393B" w:rsidR="3D1E5506" w:rsidRPr="005B168A" w:rsidRDefault="005B168A" w:rsidP="005B168A">
      <w:r>
        <w:br w:type="page"/>
      </w:r>
    </w:p>
    <w:p w14:paraId="36617867" w14:textId="7119AB14" w:rsidR="00DE0378" w:rsidRDefault="00263A62" w:rsidP="00DE0378">
      <w:pPr>
        <w:pStyle w:val="Heading2"/>
      </w:pPr>
      <w:r>
        <w:t>Factors fun</w:t>
      </w:r>
    </w:p>
    <w:p w14:paraId="3CC6616B" w14:textId="05B8997C" w:rsidR="00263A62" w:rsidRDefault="6DC19940" w:rsidP="00263A62">
      <w:pPr>
        <w:rPr>
          <w:rFonts w:eastAsia="Arial" w:cs="Arial"/>
        </w:rPr>
      </w:pPr>
      <w:r>
        <w:rPr>
          <w:noProof/>
          <w:lang w:eastAsia="en-AU"/>
        </w:rPr>
        <w:drawing>
          <wp:inline distT="0" distB="0" distL="0" distR="0" wp14:anchorId="00F89258" wp14:editId="67A3F0D1">
            <wp:extent cx="638175" cy="638175"/>
            <wp:effectExtent l="0" t="0" r="9525" b="9525"/>
            <wp:docPr id="921662728" name="Picture 1291932465" descr="Play this game or watch this vid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932465"/>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263A62" w:rsidRPr="004D1029">
        <w:rPr>
          <w:rFonts w:eastAsia="Arial" w:cs="Arial"/>
        </w:rPr>
        <w:t xml:space="preserve"> </w:t>
      </w:r>
      <w:r w:rsidR="00263A62" w:rsidRPr="34391E75">
        <w:rPr>
          <w:rFonts w:eastAsia="Arial" w:cs="Arial"/>
        </w:rPr>
        <w:t>View</w:t>
      </w:r>
      <w:r w:rsidR="00263A62">
        <w:rPr>
          <w:rFonts w:eastAsia="Arial" w:cs="Arial"/>
        </w:rPr>
        <w:t xml:space="preserve"> video </w:t>
      </w:r>
      <w:hyperlink r:id="rId42" w:history="1">
        <w:r w:rsidR="00263A62" w:rsidRPr="00D52039">
          <w:rPr>
            <w:rStyle w:val="Hyperlink"/>
            <w:rFonts w:eastAsia="Arial" w:cs="Arial"/>
          </w:rPr>
          <w:t>Factors fun</w:t>
        </w:r>
      </w:hyperlink>
    </w:p>
    <w:p w14:paraId="21940D6E" w14:textId="7878A565" w:rsidR="00263A62" w:rsidRDefault="00263A62" w:rsidP="00263A62">
      <w:pPr>
        <w:rPr>
          <w:rFonts w:eastAsia="Arial" w:cs="Arial"/>
        </w:rPr>
      </w:pPr>
      <w:r>
        <w:rPr>
          <w:noProof/>
          <w:lang w:eastAsia="en-AU"/>
        </w:rPr>
        <w:drawing>
          <wp:inline distT="0" distB="0" distL="0" distR="0" wp14:anchorId="47D3FA58" wp14:editId="2A37E374">
            <wp:extent cx="640081" cy="640081"/>
            <wp:effectExtent l="0" t="0" r="7620" b="7620"/>
            <wp:docPr id="1719086104"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70666E">
        <w:rPr>
          <w:rFonts w:eastAsia="Arial" w:cs="Arial"/>
        </w:rPr>
        <w:t>Create your own factors fun spinner and p</w:t>
      </w:r>
      <w:r>
        <w:rPr>
          <w:rFonts w:eastAsia="Arial" w:cs="Arial"/>
        </w:rPr>
        <w:t>lay Factors fun</w:t>
      </w:r>
      <w:r w:rsidR="0070666E">
        <w:rPr>
          <w:rFonts w:eastAsia="Arial" w:cs="Arial"/>
        </w:rPr>
        <w:t>.</w:t>
      </w:r>
    </w:p>
    <w:p w14:paraId="5BC871D8" w14:textId="77777777" w:rsidR="00CA2024" w:rsidRDefault="00CA2024" w:rsidP="00CA2024">
      <w:r>
        <w:t>How to play</w:t>
      </w:r>
    </w:p>
    <w:p w14:paraId="33C4471B" w14:textId="77777777" w:rsidR="00CA2024" w:rsidRDefault="00CA2024" w:rsidP="00CA2024">
      <w:pPr>
        <w:pStyle w:val="ListParagraph"/>
        <w:numPr>
          <w:ilvl w:val="0"/>
          <w:numId w:val="4"/>
        </w:numPr>
        <w:rPr>
          <w:rFonts w:asciiTheme="minorHAnsi" w:eastAsiaTheme="minorEastAsia" w:hAnsiTheme="minorHAnsi"/>
        </w:rPr>
      </w:pPr>
      <w:r>
        <w:t>Get your game board, spinner, recording sheet, counters, and pencils ready</w:t>
      </w:r>
    </w:p>
    <w:p w14:paraId="0BE8B645" w14:textId="77777777" w:rsidR="00CA2024" w:rsidRDefault="00CA2024" w:rsidP="00CA2024">
      <w:pPr>
        <w:pStyle w:val="ListParagraph"/>
        <w:numPr>
          <w:ilvl w:val="0"/>
          <w:numId w:val="4"/>
        </w:numPr>
        <w:rPr>
          <w:rFonts w:asciiTheme="minorHAnsi" w:eastAsiaTheme="minorEastAsia" w:hAnsiTheme="minorHAnsi"/>
        </w:rPr>
      </w:pPr>
      <w:r>
        <w:t>Take it in turn to spin the spinner and divide the number by the chosen divisor (for example, 5)</w:t>
      </w:r>
    </w:p>
    <w:p w14:paraId="79A53846" w14:textId="77777777" w:rsidR="00CA2024" w:rsidRDefault="00CA2024" w:rsidP="00CA2024">
      <w:pPr>
        <w:pStyle w:val="ListParagraph"/>
        <w:numPr>
          <w:ilvl w:val="0"/>
          <w:numId w:val="4"/>
        </w:numPr>
        <w:rPr>
          <w:rFonts w:asciiTheme="minorHAnsi" w:eastAsiaTheme="minorEastAsia" w:hAnsiTheme="minorHAnsi"/>
        </w:rPr>
      </w:pPr>
      <w:r>
        <w:t xml:space="preserve">Players work out the solution and explain their thinking to their partner. </w:t>
      </w:r>
    </w:p>
    <w:p w14:paraId="526CD302" w14:textId="77777777" w:rsidR="00CA2024" w:rsidRDefault="00CA2024" w:rsidP="00CA2024">
      <w:pPr>
        <w:pStyle w:val="ListParagraph"/>
        <w:numPr>
          <w:ilvl w:val="1"/>
          <w:numId w:val="4"/>
        </w:numPr>
        <w:rPr>
          <w:rFonts w:asciiTheme="minorHAnsi" w:eastAsiaTheme="minorEastAsia" w:hAnsiTheme="minorHAnsi"/>
        </w:rPr>
      </w:pPr>
      <w:r>
        <w:t xml:space="preserve">The partner records their thinking and if they agree, the player is able to place one of their counters on the number on the game board, claiming that place. </w:t>
      </w:r>
    </w:p>
    <w:p w14:paraId="33E7DE0D" w14:textId="77777777" w:rsidR="00CA2024" w:rsidRDefault="00CA2024" w:rsidP="00CA2024">
      <w:pPr>
        <w:pStyle w:val="ListParagraph"/>
        <w:numPr>
          <w:ilvl w:val="1"/>
          <w:numId w:val="4"/>
        </w:numPr>
        <w:rPr>
          <w:rFonts w:asciiTheme="minorHAnsi" w:eastAsiaTheme="minorEastAsia" w:hAnsiTheme="minorHAnsi"/>
        </w:rPr>
      </w:pPr>
      <w:r>
        <w:t xml:space="preserve">If the number is taken, students miss a turn. </w:t>
      </w:r>
    </w:p>
    <w:p w14:paraId="613E68E5" w14:textId="77777777" w:rsidR="00CA2024" w:rsidRDefault="00CA2024" w:rsidP="00CA2024">
      <w:pPr>
        <w:pStyle w:val="ListParagraph"/>
        <w:numPr>
          <w:ilvl w:val="1"/>
          <w:numId w:val="4"/>
        </w:numPr>
        <w:rPr>
          <w:rFonts w:asciiTheme="minorHAnsi" w:eastAsiaTheme="minorEastAsia" w:hAnsiTheme="minorHAnsi"/>
        </w:rPr>
      </w:pPr>
      <w:r>
        <w:t>If there are no new counters that can be added to the game board, players have to move an existing counter to a new place.</w:t>
      </w:r>
    </w:p>
    <w:p w14:paraId="324B00AB" w14:textId="77777777" w:rsidR="00CA2024" w:rsidRDefault="00CA2024" w:rsidP="00CA2024">
      <w:pPr>
        <w:pStyle w:val="ListParagraph"/>
        <w:numPr>
          <w:ilvl w:val="0"/>
          <w:numId w:val="4"/>
        </w:numPr>
        <w:rPr>
          <w:rFonts w:asciiTheme="minorHAnsi" w:eastAsiaTheme="minorEastAsia" w:hAnsiTheme="minorHAnsi"/>
        </w:rPr>
      </w:pPr>
      <w:r>
        <w:t>Players win by getting four counters in a row (in any orientation, including a square).</w:t>
      </w:r>
    </w:p>
    <w:p w14:paraId="11D74E26" w14:textId="77777777" w:rsidR="00CA2024" w:rsidRDefault="00CA2024" w:rsidP="00263A62">
      <w:pPr>
        <w:pStyle w:val="ListParagraph"/>
        <w:numPr>
          <w:ilvl w:val="0"/>
          <w:numId w:val="4"/>
        </w:numPr>
      </w:pPr>
      <w:r>
        <w:t>If preferred, students can use 5 or 6 counters, looking for 4 in a row.</w:t>
      </w:r>
    </w:p>
    <w:p w14:paraId="476E17F1" w14:textId="219A5585" w:rsidR="00CA2024" w:rsidRPr="00CA2024" w:rsidRDefault="00CA2024" w:rsidP="00CA2024">
      <w:r>
        <w:br w:type="page"/>
      </w:r>
    </w:p>
    <w:p w14:paraId="20962C27" w14:textId="282D3A1C" w:rsidR="0070666E" w:rsidRDefault="00F92AA5" w:rsidP="00263A62">
      <w:pPr>
        <w:rPr>
          <w:rFonts w:eastAsia="Arial" w:cs="Arial"/>
        </w:rPr>
      </w:pPr>
      <w:r>
        <w:rPr>
          <w:noProof/>
          <w:lang w:eastAsia="en-AU"/>
        </w:rPr>
        <w:drawing>
          <wp:inline distT="0" distB="0" distL="0" distR="0" wp14:anchorId="58653634" wp14:editId="688514D5">
            <wp:extent cx="3649970" cy="3784821"/>
            <wp:effectExtent l="0" t="0" r="8255" b="6350"/>
            <wp:docPr id="908541025" name="Picture 908541025" descr="5 by 5 grid with the numbers 1-10. &#10;row 1: 1, 6, 4, 1 , 2&#10;row 2: 10, 6, 3, 8, 10&#10;row 3: 4, 2, 4, 5, 8&#10;row 4: 9, 3, 6, 2, 9&#10;row 5: 7, 8, 5, 1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531" cy="3788513"/>
                    </a:xfrm>
                    <a:prstGeom prst="rect">
                      <a:avLst/>
                    </a:prstGeom>
                  </pic:spPr>
                </pic:pic>
              </a:graphicData>
            </a:graphic>
          </wp:inline>
        </w:drawing>
      </w:r>
      <w:r>
        <w:rPr>
          <w:noProof/>
          <w:lang w:eastAsia="en-AU"/>
        </w:rPr>
        <w:drawing>
          <wp:inline distT="0" distB="0" distL="0" distR="0" wp14:anchorId="59777D1D" wp14:editId="5F83CDAC">
            <wp:extent cx="2371725" cy="2324100"/>
            <wp:effectExtent l="0" t="0" r="9525" b="0"/>
            <wp:docPr id="908541026" name="Picture 908541026" descr="dec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71725" cy="2324100"/>
                    </a:xfrm>
                    <a:prstGeom prst="rect">
                      <a:avLst/>
                    </a:prstGeom>
                  </pic:spPr>
                </pic:pic>
              </a:graphicData>
            </a:graphic>
          </wp:inline>
        </w:drawing>
      </w:r>
    </w:p>
    <w:p w14:paraId="6D7095B0" w14:textId="77777777" w:rsidR="00CA2024" w:rsidRDefault="00F92AA5" w:rsidP="3D1E5506">
      <w:r>
        <w:rPr>
          <w:noProof/>
          <w:lang w:eastAsia="en-AU"/>
        </w:rPr>
        <w:drawing>
          <wp:inline distT="0" distB="0" distL="0" distR="0" wp14:anchorId="48863E8C" wp14:editId="250231F2">
            <wp:extent cx="6116321" cy="2905125"/>
            <wp:effectExtent l="0" t="0" r="0" b="9525"/>
            <wp:docPr id="1876216807" name="Picture 908541027" descr="gameboard for fun factors with player one and player two then 3 columns under each player, spun, number sentence and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41027"/>
                    <pic:cNvPicPr/>
                  </pic:nvPicPr>
                  <pic:blipFill>
                    <a:blip r:embed="rId45">
                      <a:extLst>
                        <a:ext uri="{28A0092B-C50C-407E-A947-70E740481C1C}">
                          <a14:useLocalDpi xmlns:a14="http://schemas.microsoft.com/office/drawing/2010/main" val="0"/>
                        </a:ext>
                      </a:extLst>
                    </a:blip>
                    <a:stretch>
                      <a:fillRect/>
                    </a:stretch>
                  </pic:blipFill>
                  <pic:spPr>
                    <a:xfrm>
                      <a:off x="0" y="0"/>
                      <a:ext cx="6116321" cy="2905125"/>
                    </a:xfrm>
                    <a:prstGeom prst="rect">
                      <a:avLst/>
                    </a:prstGeom>
                  </pic:spPr>
                </pic:pic>
              </a:graphicData>
            </a:graphic>
          </wp:inline>
        </w:drawing>
      </w:r>
    </w:p>
    <w:p w14:paraId="0832E95D" w14:textId="414EB2E6" w:rsidR="3D1E5506" w:rsidRDefault="00CA2024" w:rsidP="3D1E5506">
      <w:r>
        <w:br w:type="page"/>
      </w:r>
    </w:p>
    <w:p w14:paraId="2BA20629" w14:textId="0D096922" w:rsidR="00DE0378" w:rsidRDefault="00DE0378" w:rsidP="772ADA65">
      <w:pPr>
        <w:pStyle w:val="Heading2"/>
      </w:pPr>
      <w:r>
        <w:t>Reflection</w:t>
      </w:r>
    </w:p>
    <w:p w14:paraId="69D53778" w14:textId="3E792CEB" w:rsidR="008B45C5" w:rsidRDefault="008B45C5" w:rsidP="005617B6">
      <w:r>
        <w:rPr>
          <w:noProof/>
          <w:lang w:eastAsia="en-AU"/>
        </w:rPr>
        <w:drawing>
          <wp:inline distT="0" distB="0" distL="0" distR="0" wp14:anchorId="6A32A23F" wp14:editId="37FDB281">
            <wp:extent cx="635027" cy="635027"/>
            <wp:effectExtent l="0" t="0" r="0" b="0"/>
            <wp:docPr id="1047760994"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579FE69">
        <w:t xml:space="preserve"> </w:t>
      </w:r>
      <w:r w:rsidR="039C184B">
        <w:t>Imagine yourself feeling good about mathemat</w:t>
      </w:r>
      <w:r w:rsidR="1474D75A">
        <w:t>i</w:t>
      </w:r>
      <w:r w:rsidR="039C184B">
        <w:t>cs. Draw a picture to show what you‘re doing when you feel good about mathematics.</w:t>
      </w:r>
    </w:p>
    <w:p w14:paraId="49BD0DE2" w14:textId="54D5A584" w:rsidR="00031E08" w:rsidRDefault="00031E08" w:rsidP="005617B6"/>
    <w:p w14:paraId="233B8A41" w14:textId="0EB9B02D" w:rsidR="00031E08" w:rsidRDefault="00031E08" w:rsidP="005617B6"/>
    <w:p w14:paraId="04A85BC2" w14:textId="6FB5E8DF" w:rsidR="00031E08" w:rsidRDefault="00031E08" w:rsidP="005617B6"/>
    <w:p w14:paraId="30B3AFD8" w14:textId="41D0C903" w:rsidR="00031E08" w:rsidRDefault="00031E08" w:rsidP="005617B6"/>
    <w:p w14:paraId="01BC5CA6" w14:textId="61CF35FE" w:rsidR="00031E08" w:rsidRDefault="00031E08" w:rsidP="005617B6"/>
    <w:p w14:paraId="6557372D" w14:textId="6DF9DB4F" w:rsidR="00031E08" w:rsidRDefault="00031E08" w:rsidP="005617B6"/>
    <w:p w14:paraId="255F6AA0" w14:textId="3A056FAA" w:rsidR="00031E08" w:rsidRDefault="00031E08" w:rsidP="005617B6"/>
    <w:p w14:paraId="7D999AC1" w14:textId="505978D7" w:rsidR="00031E08" w:rsidRDefault="00031E08" w:rsidP="005617B6"/>
    <w:p w14:paraId="137DBEC7" w14:textId="6C6B711C" w:rsidR="00031E08" w:rsidRDefault="00031E08" w:rsidP="005617B6"/>
    <w:p w14:paraId="70DF27D8" w14:textId="09EF02A2" w:rsidR="00031E08" w:rsidRDefault="00031E08" w:rsidP="005617B6"/>
    <w:p w14:paraId="136618F5" w14:textId="1EDACAD0" w:rsidR="00031E08" w:rsidRDefault="00031E08" w:rsidP="005617B6"/>
    <w:p w14:paraId="4AA35245" w14:textId="6737C337" w:rsidR="00031E08" w:rsidRDefault="00031E08" w:rsidP="005617B6"/>
    <w:p w14:paraId="61490BF7" w14:textId="77777777" w:rsidR="00031E08" w:rsidRDefault="00031E08" w:rsidP="005617B6"/>
    <w:p w14:paraId="28BACD3D" w14:textId="2A5521A5" w:rsidR="00DE0378" w:rsidRDefault="007932AD" w:rsidP="00DE0378">
      <w:pPr>
        <w:pStyle w:val="Heading1"/>
      </w:pPr>
      <w:r>
        <w:t>Day</w:t>
      </w:r>
      <w:r w:rsidR="00031E08">
        <w:t xml:space="preserve"> 9</w:t>
      </w:r>
    </w:p>
    <w:p w14:paraId="2327804D" w14:textId="11A79C70" w:rsidR="007932AD" w:rsidRDefault="007932AD" w:rsidP="7F5A5FD4">
      <w:r>
        <w:t xml:space="preserve">Today </w:t>
      </w:r>
      <w:r w:rsidR="457C1CCC">
        <w:t xml:space="preserve">we </w:t>
      </w:r>
      <w:r w:rsidR="45E15FED">
        <w:t>are going to explore how different people might approach solving problems and then, we are going to play a game involving remainders</w:t>
      </w:r>
      <w:r>
        <w:t>.</w:t>
      </w:r>
    </w:p>
    <w:p w14:paraId="09697337" w14:textId="7E687DA3" w:rsidR="00DE0378" w:rsidRPr="002762CD" w:rsidRDefault="007932AD" w:rsidP="006677AE">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24665DE1" wp14:editId="306B799B">
            <wp:extent cx="635027" cy="635027"/>
            <wp:effectExtent l="0" t="0" r="0" b="0"/>
            <wp:docPr id="1822537540" name="Picture 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device to view videos, colour</w:t>
      </w:r>
      <w:r w:rsidR="00936294">
        <w:t>ed</w:t>
      </w:r>
      <w:r w:rsidR="005A1E4A">
        <w:t xml:space="preserve"> pencils</w:t>
      </w:r>
      <w:r w:rsidR="00DE0EDE">
        <w:t>/ markers</w:t>
      </w:r>
    </w:p>
    <w:p w14:paraId="6DAAB5EA" w14:textId="545EA128" w:rsidR="0F47B2BC" w:rsidRDefault="0F47B2BC" w:rsidP="772ADA65">
      <w:pPr>
        <w:jc w:val="center"/>
      </w:pPr>
    </w:p>
    <w:p w14:paraId="29459A3F" w14:textId="54500206" w:rsidR="00E75DBA" w:rsidRDefault="00E75DBA" w:rsidP="004367AB">
      <w:pPr>
        <w:pStyle w:val="Heading2"/>
        <w:numPr>
          <w:ilvl w:val="0"/>
          <w:numId w:val="0"/>
        </w:numPr>
      </w:pPr>
      <w:r w:rsidRPr="00260AF5">
        <w:t>W</w:t>
      </w:r>
      <w:r w:rsidR="0023202F">
        <w:t>hich would you do in your head 2</w:t>
      </w:r>
      <w:r w:rsidRPr="00260AF5">
        <w:t>?</w:t>
      </w:r>
    </w:p>
    <w:p w14:paraId="7DE34650" w14:textId="71D0025C" w:rsidR="00DC0799" w:rsidRPr="00DC0799" w:rsidRDefault="00DC0799" w:rsidP="00DC0799">
      <w:pPr>
        <w:rPr>
          <w:lang w:eastAsia="zh-CN"/>
        </w:rPr>
      </w:pPr>
      <w:r>
        <w:rPr>
          <w:lang w:eastAsia="zh-CN"/>
        </w:rPr>
        <w:t>(Inspired by McIntosh Reys</w:t>
      </w:r>
      <w:bookmarkStart w:id="0" w:name="_GoBack"/>
      <w:bookmarkEnd w:id="0"/>
      <w:r>
        <w:rPr>
          <w:lang w:eastAsia="zh-CN"/>
        </w:rPr>
        <w:t>, Reys and Hope)</w:t>
      </w:r>
    </w:p>
    <w:p w14:paraId="71D123AB" w14:textId="0ED2A555" w:rsidR="00260AF5" w:rsidRPr="00DB1F0A" w:rsidRDefault="00260AF5" w:rsidP="009F728A">
      <w:r w:rsidRPr="00DB1F0A">
        <w:rPr>
          <w:noProof/>
          <w:lang w:eastAsia="en-AU"/>
        </w:rPr>
        <w:drawing>
          <wp:inline distT="0" distB="0" distL="0" distR="0" wp14:anchorId="43CEDD55" wp14:editId="720DEA81">
            <wp:extent cx="640081" cy="640081"/>
            <wp:effectExtent l="0" t="0" r="7620" b="7620"/>
            <wp:docPr id="908541032"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DB1F0A">
        <w:rPr>
          <w:lang w:eastAsia="zh-CN"/>
        </w:rPr>
        <w:t xml:space="preserve">View video </w:t>
      </w:r>
      <w:hyperlink r:id="rId46" w:history="1">
        <w:r w:rsidRPr="00D52039">
          <w:rPr>
            <w:rStyle w:val="Hyperlink"/>
            <w:lang w:eastAsia="zh-CN"/>
          </w:rPr>
          <w:t>W</w:t>
        </w:r>
        <w:r w:rsidR="0023202F" w:rsidRPr="00D52039">
          <w:rPr>
            <w:rStyle w:val="Hyperlink"/>
            <w:lang w:eastAsia="zh-CN"/>
          </w:rPr>
          <w:t>hich would you do in your head 2</w:t>
        </w:r>
        <w:r w:rsidRPr="00D52039">
          <w:rPr>
            <w:rStyle w:val="Hyperlink"/>
            <w:lang w:eastAsia="zh-CN"/>
          </w:rPr>
          <w:t>?</w:t>
        </w:r>
        <w:r w:rsidR="00DB6826" w:rsidRPr="00D52039">
          <w:rPr>
            <w:rStyle w:val="Hyperlink"/>
            <w:lang w:eastAsia="zh-CN"/>
          </w:rPr>
          <w:t xml:space="preserve"> Part 1</w:t>
        </w:r>
      </w:hyperlink>
    </w:p>
    <w:p w14:paraId="0AEA13A7" w14:textId="1C9A85FD" w:rsidR="00260AF5" w:rsidRDefault="00161116" w:rsidP="009F728A">
      <w:r w:rsidRPr="00DB1F0A">
        <w:rPr>
          <w:noProof/>
          <w:lang w:eastAsia="en-AU"/>
        </w:rPr>
        <w:drawing>
          <wp:inline distT="0" distB="0" distL="0" distR="0" wp14:anchorId="6DBAC74C" wp14:editId="317CA90B">
            <wp:extent cx="635027" cy="635027"/>
            <wp:effectExtent l="0" t="0" r="0" b="0"/>
            <wp:docPr id="908541036"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60AF5" w:rsidRPr="00DB1F0A">
        <w:rPr>
          <w:noProof/>
          <w:lang w:eastAsia="en-AU"/>
        </w:rPr>
        <w:drawing>
          <wp:inline distT="0" distB="0" distL="0" distR="0" wp14:anchorId="51F4A718" wp14:editId="31BB19E3">
            <wp:extent cx="640081" cy="640081"/>
            <wp:effectExtent l="0" t="0" r="7620" b="7620"/>
            <wp:docPr id="908541033"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60AF5" w:rsidRPr="00DB1F0A">
        <w:t>Which of these problems would you solve using a mental strategy?</w:t>
      </w:r>
    </w:p>
    <w:p w14:paraId="6F12E983" w14:textId="6DF3B42C" w:rsidR="00423F1E" w:rsidRDefault="00423F1E" w:rsidP="009F728A"/>
    <w:p w14:paraId="3953E3C3" w14:textId="589FC95C" w:rsidR="00423F1E" w:rsidRDefault="00423F1E" w:rsidP="009F728A"/>
    <w:p w14:paraId="04FCA0B3" w14:textId="76F12803" w:rsidR="00423F1E" w:rsidRDefault="00423F1E" w:rsidP="009F728A"/>
    <w:p w14:paraId="1C98F3E0" w14:textId="3A739428" w:rsidR="00423F1E" w:rsidRDefault="00423F1E" w:rsidP="009F728A"/>
    <w:p w14:paraId="7F07A3C9" w14:textId="3E7F0608" w:rsidR="00423F1E" w:rsidRDefault="00423F1E" w:rsidP="009F728A"/>
    <w:p w14:paraId="2A172B29" w14:textId="77777777" w:rsidR="00423F1E" w:rsidRDefault="00423F1E" w:rsidP="009F728A"/>
    <w:p w14:paraId="42C526E3" w14:textId="77777777" w:rsidR="00423F1E" w:rsidRPr="00DB1F0A" w:rsidRDefault="00423F1E" w:rsidP="009F728A"/>
    <w:p w14:paraId="4CAE4144" w14:textId="4B5B358C" w:rsidR="00260AF5" w:rsidRDefault="00161116" w:rsidP="009F728A">
      <w:r w:rsidRPr="00DB1F0A">
        <w:rPr>
          <w:noProof/>
          <w:lang w:eastAsia="en-AU"/>
        </w:rPr>
        <w:drawing>
          <wp:inline distT="0" distB="0" distL="0" distR="0" wp14:anchorId="3CFB8CEC" wp14:editId="195A0E55">
            <wp:extent cx="635027" cy="635027"/>
            <wp:effectExtent l="0" t="0" r="0" b="0"/>
            <wp:docPr id="908541037"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60AF5" w:rsidRPr="00DB1F0A">
        <w:rPr>
          <w:noProof/>
          <w:lang w:eastAsia="en-AU"/>
        </w:rPr>
        <w:drawing>
          <wp:inline distT="0" distB="0" distL="0" distR="0" wp14:anchorId="5E7913E6" wp14:editId="65FD4415">
            <wp:extent cx="640081" cy="640081"/>
            <wp:effectExtent l="0" t="0" r="7620" b="7620"/>
            <wp:docPr id="908541034"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693793" w:rsidRPr="00DB1F0A">
        <w:t>Which</w:t>
      </w:r>
      <w:r w:rsidR="00260AF5" w:rsidRPr="00DB1F0A">
        <w:t xml:space="preserve"> would you solve using a written or digital strategy?</w:t>
      </w:r>
    </w:p>
    <w:p w14:paraId="05221494" w14:textId="215843DC" w:rsidR="00423F1E" w:rsidRDefault="00423F1E" w:rsidP="009F728A"/>
    <w:p w14:paraId="52300D69" w14:textId="3CCC73D0" w:rsidR="00423F1E" w:rsidRDefault="00423F1E" w:rsidP="009F728A"/>
    <w:p w14:paraId="0A83D998" w14:textId="16950B1E" w:rsidR="00423F1E" w:rsidRDefault="00423F1E" w:rsidP="009F728A"/>
    <w:p w14:paraId="6ED8442E" w14:textId="2BD056DD" w:rsidR="00423F1E" w:rsidRDefault="00423F1E" w:rsidP="009F728A"/>
    <w:p w14:paraId="72A123EA" w14:textId="3249A582" w:rsidR="00423F1E" w:rsidRDefault="00423F1E" w:rsidP="009F728A"/>
    <w:p w14:paraId="4E5F46AA" w14:textId="77777777" w:rsidR="00423F1E" w:rsidRDefault="00423F1E" w:rsidP="009F728A"/>
    <w:p w14:paraId="4E301D65" w14:textId="77777777" w:rsidR="00423F1E" w:rsidRPr="00DB1F0A" w:rsidRDefault="00423F1E" w:rsidP="009F728A"/>
    <w:p w14:paraId="6DCFAE87" w14:textId="04F64D2A" w:rsidR="00020C4E" w:rsidRPr="00DB1F0A" w:rsidRDefault="00020C4E" w:rsidP="009F728A">
      <w:pPr>
        <w:rPr>
          <w:lang w:eastAsia="zh-CN"/>
        </w:rPr>
      </w:pPr>
      <w:r w:rsidRPr="00DB1F0A">
        <w:rPr>
          <w:noProof/>
          <w:lang w:eastAsia="en-AU"/>
        </w:rPr>
        <w:drawing>
          <wp:inline distT="0" distB="0" distL="0" distR="0" wp14:anchorId="51CFF624" wp14:editId="4BDD33E8">
            <wp:extent cx="643890" cy="643890"/>
            <wp:effectExtent l="0" t="0" r="3810" b="3810"/>
            <wp:docPr id="2129902473" name="Picture 908541035" descr="C:\Users\aalikhan\AppData\Local\Microsoft\Windows\INetCache\Content.MSO\52AEC0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41035"/>
                    <pic:cNvPicPr/>
                  </pic:nvPicPr>
                  <pic:blipFill>
                    <a:blip r:embed="rId47">
                      <a:extLst>
                        <a:ext uri="{28A0092B-C50C-407E-A947-70E740481C1C}">
                          <a14:useLocalDpi xmlns:a14="http://schemas.microsoft.com/office/drawing/2010/main" val="0"/>
                        </a:ext>
                      </a:extLst>
                    </a:blip>
                    <a:stretch>
                      <a:fillRect/>
                    </a:stretch>
                  </pic:blipFill>
                  <pic:spPr>
                    <a:xfrm>
                      <a:off x="0" y="0"/>
                      <a:ext cx="643890" cy="643890"/>
                    </a:xfrm>
                    <a:prstGeom prst="rect">
                      <a:avLst/>
                    </a:prstGeom>
                  </pic:spPr>
                </pic:pic>
              </a:graphicData>
            </a:graphic>
          </wp:inline>
        </w:drawing>
      </w:r>
      <w:r w:rsidRPr="00DB1F0A">
        <w:rPr>
          <w:lang w:eastAsia="zh-CN"/>
        </w:rPr>
        <w:t>Survey your classmates</w:t>
      </w:r>
      <w:r w:rsidR="00DB1F0A">
        <w:rPr>
          <w:lang w:eastAsia="zh-CN"/>
        </w:rPr>
        <w:t>, family or friends</w:t>
      </w:r>
      <w:r w:rsidRPr="00DB1F0A">
        <w:rPr>
          <w:lang w:eastAsia="zh-CN"/>
        </w:rPr>
        <w:t>!</w:t>
      </w:r>
    </w:p>
    <w:p w14:paraId="70CDBA4E" w14:textId="71FCEEB9" w:rsidR="00020C4E" w:rsidRPr="00DB1F0A" w:rsidRDefault="00020C4E" w:rsidP="009F728A">
      <w:pPr>
        <w:rPr>
          <w:lang w:eastAsia="zh-CN"/>
        </w:rPr>
      </w:pPr>
      <w:r w:rsidRPr="00DB1F0A">
        <w:rPr>
          <w:lang w:eastAsia="zh-CN"/>
        </w:rPr>
        <w:t>Is there a problem</w:t>
      </w:r>
      <w:r w:rsidR="00DB1F0A">
        <w:rPr>
          <w:lang w:eastAsia="zh-CN"/>
        </w:rPr>
        <w:t xml:space="preserve"> or problems</w:t>
      </w:r>
      <w:r w:rsidRPr="00DB1F0A">
        <w:rPr>
          <w:lang w:eastAsia="zh-CN"/>
        </w:rPr>
        <w:t xml:space="preserve"> that everyone would use mental strategies for?</w:t>
      </w:r>
    </w:p>
    <w:p w14:paraId="55BC38AD" w14:textId="344B0DBD" w:rsidR="00020C4E" w:rsidRDefault="00020C4E" w:rsidP="009F728A">
      <w:pPr>
        <w:rPr>
          <w:lang w:eastAsia="zh-CN"/>
        </w:rPr>
      </w:pPr>
      <w:r w:rsidRPr="00DB1F0A">
        <w:rPr>
          <w:lang w:eastAsia="zh-CN"/>
        </w:rPr>
        <w:t>Is there a problem</w:t>
      </w:r>
      <w:r w:rsidR="00DB1F0A">
        <w:rPr>
          <w:lang w:eastAsia="zh-CN"/>
        </w:rPr>
        <w:t xml:space="preserve"> or problems</w:t>
      </w:r>
      <w:r w:rsidRPr="00DB1F0A">
        <w:rPr>
          <w:lang w:eastAsia="zh-CN"/>
        </w:rPr>
        <w:t xml:space="preserve"> that ever</w:t>
      </w:r>
      <w:r w:rsidR="00693793" w:rsidRPr="00DB1F0A">
        <w:rPr>
          <w:lang w:eastAsia="zh-CN"/>
        </w:rPr>
        <w:t>yone would use a written or digi</w:t>
      </w:r>
      <w:r w:rsidRPr="00DB1F0A">
        <w:rPr>
          <w:lang w:eastAsia="zh-CN"/>
        </w:rPr>
        <w:t>tal strategy for?</w:t>
      </w:r>
    </w:p>
    <w:p w14:paraId="3E5AD05F" w14:textId="660DBC98" w:rsidR="00423F1E" w:rsidRDefault="00423F1E" w:rsidP="009F728A">
      <w:pPr>
        <w:rPr>
          <w:lang w:eastAsia="zh-CN"/>
        </w:rPr>
      </w:pPr>
    </w:p>
    <w:p w14:paraId="3808F4ED" w14:textId="37E14CEC" w:rsidR="00423F1E" w:rsidRDefault="00423F1E" w:rsidP="009F728A">
      <w:pPr>
        <w:rPr>
          <w:lang w:eastAsia="zh-CN"/>
        </w:rPr>
      </w:pPr>
    </w:p>
    <w:p w14:paraId="5950BB12" w14:textId="617A6D77" w:rsidR="00423F1E" w:rsidRDefault="00423F1E" w:rsidP="009F728A">
      <w:pPr>
        <w:rPr>
          <w:lang w:eastAsia="zh-CN"/>
        </w:rPr>
      </w:pPr>
    </w:p>
    <w:p w14:paraId="30C64992" w14:textId="119A6F10" w:rsidR="00423F1E" w:rsidRDefault="00423F1E" w:rsidP="009F728A">
      <w:pPr>
        <w:rPr>
          <w:lang w:eastAsia="zh-CN"/>
        </w:rPr>
      </w:pPr>
    </w:p>
    <w:p w14:paraId="6CA37DAB" w14:textId="5802FF65" w:rsidR="00423F1E" w:rsidRDefault="00423F1E" w:rsidP="009F728A">
      <w:pPr>
        <w:rPr>
          <w:lang w:eastAsia="zh-CN"/>
        </w:rPr>
      </w:pPr>
    </w:p>
    <w:p w14:paraId="060CBBDB" w14:textId="6B0C2985" w:rsidR="00423F1E" w:rsidRDefault="00423F1E" w:rsidP="009F728A">
      <w:pPr>
        <w:rPr>
          <w:lang w:eastAsia="zh-CN"/>
        </w:rPr>
      </w:pPr>
    </w:p>
    <w:p w14:paraId="4CA1B27A" w14:textId="77777777" w:rsidR="00423F1E" w:rsidRPr="00DB1F0A" w:rsidRDefault="00423F1E" w:rsidP="009F728A">
      <w:pPr>
        <w:rPr>
          <w:lang w:eastAsia="zh-CN"/>
        </w:rPr>
      </w:pPr>
    </w:p>
    <w:p w14:paraId="165C595C" w14:textId="75D577EC" w:rsidR="00DB6826" w:rsidRDefault="00DB6826" w:rsidP="00DB6826">
      <w:pPr>
        <w:rPr>
          <w:lang w:eastAsia="zh-CN"/>
        </w:rPr>
      </w:pPr>
      <w:r w:rsidRPr="00DB1F0A">
        <w:rPr>
          <w:noProof/>
          <w:lang w:eastAsia="en-AU"/>
        </w:rPr>
        <w:drawing>
          <wp:inline distT="0" distB="0" distL="0" distR="0" wp14:anchorId="6FDCEE5E" wp14:editId="09B18516">
            <wp:extent cx="640081" cy="640081"/>
            <wp:effectExtent l="0" t="0" r="7620" b="7620"/>
            <wp:docPr id="908541038"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DB1F0A">
        <w:rPr>
          <w:lang w:eastAsia="zh-CN"/>
        </w:rPr>
        <w:t xml:space="preserve">View video </w:t>
      </w:r>
      <w:hyperlink r:id="rId48" w:history="1">
        <w:r w:rsidRPr="00D52039">
          <w:rPr>
            <w:rStyle w:val="Hyperlink"/>
            <w:lang w:eastAsia="zh-CN"/>
          </w:rPr>
          <w:t>W</w:t>
        </w:r>
        <w:r w:rsidR="002B359B" w:rsidRPr="00D52039">
          <w:rPr>
            <w:rStyle w:val="Hyperlink"/>
            <w:lang w:eastAsia="zh-CN"/>
          </w:rPr>
          <w:t>hich would you do in your head 2</w:t>
        </w:r>
        <w:r w:rsidRPr="00D52039">
          <w:rPr>
            <w:rStyle w:val="Hyperlink"/>
            <w:lang w:eastAsia="zh-CN"/>
          </w:rPr>
          <w:t>? Part 2</w:t>
        </w:r>
      </w:hyperlink>
    </w:p>
    <w:p w14:paraId="2F327AD3" w14:textId="77777777" w:rsidR="00423F1E" w:rsidRDefault="00DC0799" w:rsidP="3D1E5506">
      <w:r>
        <w:t xml:space="preserve"> </w:t>
      </w:r>
      <w:r>
        <w:rPr>
          <w:noProof/>
          <w:lang w:eastAsia="en-AU"/>
        </w:rPr>
        <w:drawing>
          <wp:inline distT="0" distB="0" distL="0" distR="0" wp14:anchorId="79EE1C71" wp14:editId="39F57361">
            <wp:extent cx="635027" cy="635027"/>
            <wp:effectExtent l="0" t="0" r="0" b="0"/>
            <wp:docPr id="462489732"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50EB001E" wp14:editId="1EA0DB30">
            <wp:extent cx="640081" cy="640081"/>
            <wp:effectExtent l="0" t="0" r="7620" b="7620"/>
            <wp:docPr id="376281645"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3C61A9C">
        <w:t>Are there any problems that you would now rethink and solve mentally that you previously thought you use a written or digital strategy for?</w:t>
      </w:r>
    </w:p>
    <w:p w14:paraId="1054F2E7" w14:textId="6E1F153C" w:rsidR="00423F1E" w:rsidRDefault="00423F1E" w:rsidP="3D1E5506">
      <w:r>
        <w:br w:type="page"/>
      </w:r>
    </w:p>
    <w:p w14:paraId="4D6CF4B1" w14:textId="14415ACF" w:rsidR="004367AB" w:rsidRDefault="002B359B" w:rsidP="004367AB">
      <w:pPr>
        <w:pStyle w:val="Heading2"/>
        <w:numPr>
          <w:ilvl w:val="0"/>
          <w:numId w:val="0"/>
        </w:numPr>
      </w:pPr>
      <w:r>
        <w:t>Leftovers</w:t>
      </w:r>
    </w:p>
    <w:p w14:paraId="2A45673B" w14:textId="48DA4743" w:rsidR="00266E63" w:rsidRPr="00266E63" w:rsidRDefault="00266E63" w:rsidP="00266E63">
      <w:r>
        <w:t>(Adapted from Marilyn Burns)</w:t>
      </w:r>
    </w:p>
    <w:p w14:paraId="67F40064" w14:textId="71F69ED0" w:rsidR="004367AB" w:rsidRDefault="004367AB" w:rsidP="004367AB">
      <w:r>
        <w:rPr>
          <w:noProof/>
          <w:lang w:eastAsia="en-AU"/>
        </w:rPr>
        <w:drawing>
          <wp:inline distT="0" distB="0" distL="0" distR="0" wp14:anchorId="75F1C629" wp14:editId="574C1BA3">
            <wp:extent cx="640081" cy="640081"/>
            <wp:effectExtent l="0" t="0" r="7620" b="7620"/>
            <wp:docPr id="908541029"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4391E75">
        <w:rPr>
          <w:lang w:eastAsia="zh-CN"/>
        </w:rPr>
        <w:t>View video</w:t>
      </w:r>
      <w:r>
        <w:rPr>
          <w:lang w:eastAsia="zh-CN"/>
        </w:rPr>
        <w:t xml:space="preserve"> </w:t>
      </w:r>
      <w:hyperlink r:id="rId49" w:history="1">
        <w:r w:rsidR="002B359B" w:rsidRPr="00D52039">
          <w:rPr>
            <w:rStyle w:val="Hyperlink"/>
          </w:rPr>
          <w:t>Leftovers</w:t>
        </w:r>
      </w:hyperlink>
    </w:p>
    <w:p w14:paraId="47187F1A" w14:textId="27BEBA97" w:rsidR="3D1E5506" w:rsidRDefault="00B12996" w:rsidP="3D1E5506">
      <w:r>
        <w:rPr>
          <w:noProof/>
          <w:lang w:eastAsia="en-AU"/>
        </w:rPr>
        <w:drawing>
          <wp:inline distT="0" distB="0" distL="0" distR="0" wp14:anchorId="513BBDC5" wp14:editId="7BEBFEE3">
            <wp:extent cx="640081" cy="640081"/>
            <wp:effectExtent l="0" t="0" r="7620" b="7620"/>
            <wp:docPr id="400819363"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367AB">
        <w:rPr>
          <w:noProof/>
          <w:lang w:eastAsia="en-AU"/>
        </w:rPr>
        <w:drawing>
          <wp:inline distT="0" distB="0" distL="0" distR="0" wp14:anchorId="1DCD2917" wp14:editId="62AE07E8">
            <wp:extent cx="640081" cy="640081"/>
            <wp:effectExtent l="0" t="0" r="7620" b="7620"/>
            <wp:docPr id="908541030"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367AB">
        <w:t xml:space="preserve">Play </w:t>
      </w:r>
      <w:r w:rsidR="00BB6457">
        <w:t xml:space="preserve">the </w:t>
      </w:r>
      <w:r w:rsidR="002B359B">
        <w:t xml:space="preserve">Leftovers </w:t>
      </w:r>
      <w:r w:rsidR="004367AB" w:rsidRPr="00266FB3">
        <w:rPr>
          <w:lang w:eastAsia="zh-CN"/>
        </w:rPr>
        <w:t>game</w:t>
      </w:r>
      <w:r>
        <w:rPr>
          <w:lang w:eastAsia="zh-CN"/>
        </w:rPr>
        <w:t xml:space="preserve"> and r</w:t>
      </w:r>
      <w:r w:rsidR="004367AB">
        <w:t>ecord your game.</w:t>
      </w:r>
    </w:p>
    <w:p w14:paraId="1F5B0741" w14:textId="78423C1F" w:rsidR="134405F4" w:rsidRDefault="134405F4">
      <w:r>
        <w:t>How to play</w:t>
      </w:r>
    </w:p>
    <w:p w14:paraId="6F9A5E69" w14:textId="7CDF679A" w:rsidR="134405F4" w:rsidRDefault="134405F4" w:rsidP="00CC401A">
      <w:pPr>
        <w:pStyle w:val="ListBullet"/>
        <w:rPr>
          <w:rFonts w:asciiTheme="minorHAnsi" w:eastAsiaTheme="minorEastAsia" w:hAnsiTheme="minorHAnsi"/>
        </w:rPr>
      </w:pPr>
      <w:r>
        <w:t>Write the numbers 1-10 (or 1-20) along the top of your paper</w:t>
      </w:r>
    </w:p>
    <w:p w14:paraId="0A5B1D91" w14:textId="550E6C34" w:rsidR="134405F4" w:rsidRDefault="134405F4" w:rsidP="00CC401A">
      <w:pPr>
        <w:pStyle w:val="ListBullet"/>
        <w:rPr>
          <w:rFonts w:asciiTheme="minorHAnsi" w:eastAsiaTheme="minorEastAsia" w:hAnsiTheme="minorHAnsi"/>
        </w:rPr>
      </w:pPr>
      <w:r>
        <w:t>Record your starting number (we used 100 but you can change the starting number to any number you like)</w:t>
      </w:r>
    </w:p>
    <w:p w14:paraId="3ED72286" w14:textId="27796431" w:rsidR="134405F4" w:rsidRDefault="134405F4" w:rsidP="00CC401A">
      <w:pPr>
        <w:pStyle w:val="ListBullet"/>
        <w:rPr>
          <w:rFonts w:asciiTheme="minorHAnsi" w:eastAsiaTheme="minorEastAsia" w:hAnsiTheme="minorHAnsi"/>
        </w:rPr>
      </w:pPr>
      <w:r>
        <w:t>Player 1 chooses a divisor that will result in leftovers (remainders)</w:t>
      </w:r>
    </w:p>
    <w:p w14:paraId="238A2137" w14:textId="2024BCFE" w:rsidR="134405F4" w:rsidRDefault="134405F4" w:rsidP="00CC401A">
      <w:pPr>
        <w:pStyle w:val="ListBullet2"/>
        <w:rPr>
          <w:rFonts w:asciiTheme="minorHAnsi" w:eastAsiaTheme="minorEastAsia" w:hAnsiTheme="minorHAnsi"/>
        </w:rPr>
      </w:pPr>
      <w:r>
        <w:t>Player 1 works out the solution to their problem (in this case, Barbara worked out 100/7)</w:t>
      </w:r>
    </w:p>
    <w:p w14:paraId="43104DA6" w14:textId="5B240577" w:rsidR="134405F4" w:rsidRDefault="134405F4" w:rsidP="00CC401A">
      <w:pPr>
        <w:pStyle w:val="ListBullet2"/>
        <w:rPr>
          <w:rFonts w:asciiTheme="minorHAnsi" w:eastAsiaTheme="minorEastAsia" w:hAnsiTheme="minorHAnsi"/>
        </w:rPr>
      </w:pPr>
      <w:r>
        <w:t>Player 1 collects the leftovers (remainders) as points</w:t>
      </w:r>
    </w:p>
    <w:p w14:paraId="2123422B" w14:textId="371967BF" w:rsidR="134405F4" w:rsidRDefault="134405F4" w:rsidP="00CC401A">
      <w:pPr>
        <w:pStyle w:val="ListBullet2"/>
        <w:rPr>
          <w:rFonts w:asciiTheme="minorHAnsi" w:eastAsiaTheme="minorEastAsia" w:hAnsiTheme="minorHAnsi"/>
        </w:rPr>
      </w:pPr>
      <w:r>
        <w:t>The chosen number (in this case, 7) is crossed off the list of options</w:t>
      </w:r>
    </w:p>
    <w:p w14:paraId="627A0437" w14:textId="69A14CA2" w:rsidR="134405F4" w:rsidRDefault="134405F4" w:rsidP="00CC401A">
      <w:pPr>
        <w:pStyle w:val="ListBullet2"/>
        <w:rPr>
          <w:rFonts w:asciiTheme="minorHAnsi" w:eastAsiaTheme="minorEastAsia" w:hAnsiTheme="minorHAnsi"/>
        </w:rPr>
      </w:pPr>
      <w:r>
        <w:t>A new starting number is determined by subtracting the leftovers from the previous starting number (e.g. 100 - 2 = 98)</w:t>
      </w:r>
    </w:p>
    <w:p w14:paraId="7FE1FD95" w14:textId="55E9FB86" w:rsidR="134405F4" w:rsidRDefault="134405F4" w:rsidP="00CC401A">
      <w:pPr>
        <w:pStyle w:val="ListBullet"/>
        <w:rPr>
          <w:rFonts w:asciiTheme="minorHAnsi" w:eastAsiaTheme="minorEastAsia" w:hAnsiTheme="minorHAnsi"/>
        </w:rPr>
      </w:pPr>
      <w:r>
        <w:t xml:space="preserve"> Play continues until there are no more moves that can be made</w:t>
      </w:r>
    </w:p>
    <w:p w14:paraId="105C7BA0" w14:textId="2C86E411" w:rsidR="00BB6457" w:rsidRPr="00B12996" w:rsidRDefault="134405F4" w:rsidP="00CC401A">
      <w:pPr>
        <w:pStyle w:val="ListBullet"/>
        <w:rPr>
          <w:rFonts w:asciiTheme="minorHAnsi" w:eastAsiaTheme="minorEastAsia" w:hAnsiTheme="minorHAnsi"/>
        </w:rPr>
      </w:pPr>
      <w:r>
        <w:t>The winner is the person with the most leftovers.</w:t>
      </w:r>
    </w:p>
    <w:p w14:paraId="52FA1BAC" w14:textId="5E47D7E7" w:rsidR="00DE0378" w:rsidRDefault="00DE0378" w:rsidP="00EE5B30">
      <w:pPr>
        <w:pStyle w:val="Heading2"/>
        <w:numPr>
          <w:ilvl w:val="0"/>
          <w:numId w:val="0"/>
        </w:numPr>
      </w:pPr>
      <w:r>
        <w:t>Reflection</w:t>
      </w:r>
    </w:p>
    <w:p w14:paraId="64045DE8" w14:textId="06A994CF" w:rsidR="00315520" w:rsidRDefault="0096615A" w:rsidP="00315520">
      <w:r>
        <w:rPr>
          <w:noProof/>
          <w:lang w:eastAsia="en-AU"/>
        </w:rPr>
        <w:drawing>
          <wp:inline distT="0" distB="0" distL="0" distR="0" wp14:anchorId="03FB8BEE" wp14:editId="63C663A2">
            <wp:extent cx="635027" cy="635027"/>
            <wp:effectExtent l="0" t="0" r="0" b="0"/>
            <wp:docPr id="1304893384"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6402E7" w:rsidRPr="004367AB">
        <w:t xml:space="preserve">What advice would you give someone who is joining you tomorrow for </w:t>
      </w:r>
      <w:r w:rsidR="00315520">
        <w:t>Leftovers</w:t>
      </w:r>
    </w:p>
    <w:p w14:paraId="56EB7E89" w14:textId="63E21F5B" w:rsidR="00546E1A" w:rsidRDefault="004367AB" w:rsidP="00150E72">
      <w:r w:rsidRPr="004367AB">
        <w:t xml:space="preserve"> game</w:t>
      </w:r>
      <w:r w:rsidR="006402E7" w:rsidRPr="004367AB">
        <w:t>?</w:t>
      </w:r>
    </w:p>
    <w:p w14:paraId="0FCDC3ED" w14:textId="7BDE01C7" w:rsidR="772ADA65" w:rsidRDefault="00546E1A" w:rsidP="00150E72">
      <w:r>
        <w:br w:type="page"/>
      </w:r>
    </w:p>
    <w:p w14:paraId="037278B9" w14:textId="17DD17D0" w:rsidR="00DE0378" w:rsidRDefault="007932AD" w:rsidP="00DE0378">
      <w:pPr>
        <w:pStyle w:val="Heading1"/>
      </w:pPr>
      <w:r>
        <w:t>Day</w:t>
      </w:r>
      <w:r w:rsidR="00DE0378">
        <w:t xml:space="preserve"> 10</w:t>
      </w:r>
    </w:p>
    <w:p w14:paraId="15B1683B" w14:textId="09BB2433" w:rsidR="007932AD" w:rsidRDefault="007932AD" w:rsidP="7F5A5FD4">
      <w:r>
        <w:t>Tod</w:t>
      </w:r>
      <w:r w:rsidR="00150E72">
        <w:t xml:space="preserve">ay </w:t>
      </w:r>
      <w:r w:rsidR="718279A5">
        <w:t>we</w:t>
      </w:r>
      <w:r w:rsidR="00284BC1">
        <w:t xml:space="preserve"> are going to play</w:t>
      </w:r>
      <w:r w:rsidR="008D2A8D">
        <w:t xml:space="preserve"> a game from Mike Askew that </w:t>
      </w:r>
      <w:r w:rsidR="00284BC1">
        <w:t>helps us</w:t>
      </w:r>
      <w:r w:rsidR="006A7762">
        <w:t xml:space="preserve"> </w:t>
      </w:r>
      <w:r w:rsidR="00284BC1">
        <w:t xml:space="preserve">deepen our skills and understanding in estimating, rounding, using place value </w:t>
      </w:r>
      <w:r w:rsidR="7EC3899C">
        <w:t xml:space="preserve">knowledge </w:t>
      </w:r>
      <w:r w:rsidR="00284BC1">
        <w:t>and reasoning.</w:t>
      </w:r>
      <w:r w:rsidR="75BCD88B">
        <w:t xml:space="preserve"> Have fun, mathematicians!</w:t>
      </w:r>
    </w:p>
    <w:p w14:paraId="3A75C6CE" w14:textId="65582ADD" w:rsidR="00DE0378" w:rsidRPr="002762CD" w:rsidRDefault="007932AD" w:rsidP="007932AD">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382609C7" wp14:editId="723FF945">
            <wp:extent cx="635027" cy="635027"/>
            <wp:effectExtent l="0" t="0" r="0" b="0"/>
            <wp:docPr id="290861810"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w:t>
      </w:r>
      <w:r w:rsidR="00083410">
        <w:t xml:space="preserve">es – </w:t>
      </w:r>
      <w:r w:rsidR="005A1E4A">
        <w:t xml:space="preserve">device to view videos, </w:t>
      </w:r>
      <w:r w:rsidR="00083410">
        <w:t>colour</w:t>
      </w:r>
      <w:r w:rsidR="00936294">
        <w:t>ed</w:t>
      </w:r>
      <w:r w:rsidR="00083410">
        <w:t xml:space="preserve"> pencils</w:t>
      </w:r>
      <w:r w:rsidR="00F577D4">
        <w:t>/ markers</w:t>
      </w:r>
      <w:r w:rsidR="00083410">
        <w:t>,</w:t>
      </w:r>
      <w:r w:rsidR="00F577D4">
        <w:t xml:space="preserve"> 9</w:t>
      </w:r>
      <w:r w:rsidR="6636A1A5">
        <w:t>-</w:t>
      </w:r>
      <w:r w:rsidR="00F577D4">
        <w:t>sided dice</w:t>
      </w:r>
    </w:p>
    <w:p w14:paraId="209E6B37" w14:textId="77777777" w:rsidR="00284BC1" w:rsidRDefault="00284BC1" w:rsidP="00284BC1">
      <w:pPr>
        <w:pStyle w:val="Heading2"/>
      </w:pPr>
      <w:r>
        <w:t>Hit it!</w:t>
      </w:r>
    </w:p>
    <w:p w14:paraId="7883DAB8" w14:textId="77777777" w:rsidR="00284BC1" w:rsidRPr="00F040D5" w:rsidRDefault="00284BC1" w:rsidP="00284BC1">
      <w:pPr>
        <w:rPr>
          <w:lang w:eastAsia="zh-CN"/>
        </w:rPr>
      </w:pPr>
      <w:r>
        <w:rPr>
          <w:lang w:eastAsia="zh-CN"/>
        </w:rPr>
        <w:t>(From Mike Askew)</w:t>
      </w:r>
    </w:p>
    <w:p w14:paraId="756AB875" w14:textId="323D5961" w:rsidR="00284BC1" w:rsidRDefault="00284BC1" w:rsidP="00284BC1">
      <w:r>
        <w:rPr>
          <w:noProof/>
          <w:lang w:eastAsia="en-AU"/>
        </w:rPr>
        <w:drawing>
          <wp:inline distT="0" distB="0" distL="0" distR="0" wp14:anchorId="3BE4819C" wp14:editId="484D1C88">
            <wp:extent cx="638175" cy="638175"/>
            <wp:effectExtent l="0" t="0" r="9525" b="9525"/>
            <wp:docPr id="1674030272" name="Picture 122714851"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4851"/>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34391E75">
        <w:rPr>
          <w:rFonts w:eastAsia="Arial" w:cs="Arial"/>
        </w:rPr>
        <w:t xml:space="preserve">View video </w:t>
      </w:r>
      <w:hyperlink r:id="rId50" w:history="1">
        <w:r w:rsidRPr="00D52039">
          <w:rPr>
            <w:rStyle w:val="Hyperlink"/>
          </w:rPr>
          <w:t>Hit it!</w:t>
        </w:r>
      </w:hyperlink>
    </w:p>
    <w:p w14:paraId="62955260" w14:textId="57E82CB7" w:rsidR="3D1E5506" w:rsidRDefault="00284BC1" w:rsidP="3D1E5506">
      <w:pPr>
        <w:rPr>
          <w:rFonts w:eastAsia="Arial" w:cs="Arial"/>
        </w:rPr>
      </w:pPr>
      <w:r>
        <w:rPr>
          <w:noProof/>
          <w:lang w:eastAsia="en-AU"/>
        </w:rPr>
        <w:drawing>
          <wp:inline distT="0" distB="0" distL="0" distR="0" wp14:anchorId="514C6599" wp14:editId="2D71B728">
            <wp:extent cx="638175" cy="638175"/>
            <wp:effectExtent l="0" t="0" r="9525" b="9525"/>
            <wp:docPr id="2075662029" name="Picture 122714851"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4851"/>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8D2A8D">
        <w:rPr>
          <w:noProof/>
          <w:lang w:eastAsia="en-AU"/>
        </w:rPr>
        <w:drawing>
          <wp:inline distT="0" distB="0" distL="0" distR="0" wp14:anchorId="010858CD" wp14:editId="38436EAA">
            <wp:extent cx="640081" cy="640081"/>
            <wp:effectExtent l="0" t="0" r="7620" b="7620"/>
            <wp:docPr id="908541031"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1E5506">
        <w:rPr>
          <w:rFonts w:eastAsia="Arial" w:cs="Arial"/>
        </w:rPr>
        <w:t>Play Hit it! You can play this game using 2-, 3-, 4- or 5- digit numbers and beyond. You can even play with decimal fractions!</w:t>
      </w:r>
    </w:p>
    <w:p w14:paraId="56C005BE" w14:textId="77B135D2" w:rsidR="0C9F9387" w:rsidRDefault="0C9F9387">
      <w:r>
        <w:t>How to play</w:t>
      </w:r>
    </w:p>
    <w:p w14:paraId="23D0059A" w14:textId="16B5740A" w:rsidR="0C9F9387" w:rsidRDefault="0C9F9387" w:rsidP="3D1E5506">
      <w:pPr>
        <w:pStyle w:val="ListParagraph"/>
        <w:numPr>
          <w:ilvl w:val="0"/>
          <w:numId w:val="1"/>
        </w:numPr>
        <w:rPr>
          <w:rFonts w:asciiTheme="minorHAnsi" w:eastAsiaTheme="minorEastAsia" w:hAnsiTheme="minorHAnsi"/>
        </w:rPr>
      </w:pPr>
      <w:r>
        <w:t>Draw up your game board (in this game, we were working with 3-digit numbers but you can use larger or smaller numbers if you like)</w:t>
      </w:r>
    </w:p>
    <w:p w14:paraId="5B9680AF" w14:textId="7E68CD21" w:rsidR="0C9F9387" w:rsidRDefault="0C9F9387" w:rsidP="3D1E5506">
      <w:pPr>
        <w:pStyle w:val="ListParagraph"/>
        <w:numPr>
          <w:ilvl w:val="0"/>
          <w:numId w:val="1"/>
        </w:numPr>
        <w:rPr>
          <w:rFonts w:asciiTheme="minorHAnsi" w:eastAsiaTheme="minorEastAsia" w:hAnsiTheme="minorHAnsi"/>
        </w:rPr>
      </w:pPr>
      <w:r>
        <w:t xml:space="preserve">Select a multiple of hundred between 100 and 900 to be your target number </w:t>
      </w:r>
    </w:p>
    <w:p w14:paraId="590FB87B" w14:textId="3608FFC6" w:rsidR="0C9F9387" w:rsidRDefault="0C9F9387" w:rsidP="3D1E5506">
      <w:pPr>
        <w:pStyle w:val="ListParagraph"/>
        <w:numPr>
          <w:ilvl w:val="0"/>
          <w:numId w:val="1"/>
        </w:numPr>
        <w:rPr>
          <w:rFonts w:asciiTheme="minorHAnsi" w:eastAsiaTheme="minorEastAsia" w:hAnsiTheme="minorHAnsi"/>
        </w:rPr>
      </w:pPr>
      <w:r>
        <w:t>The person with the most letters in their surname goes first</w:t>
      </w:r>
    </w:p>
    <w:p w14:paraId="3D75FBDD" w14:textId="233B6135" w:rsidR="0C9F9387" w:rsidRDefault="0C9F9387" w:rsidP="3D1E5506">
      <w:pPr>
        <w:pStyle w:val="ListParagraph"/>
        <w:numPr>
          <w:ilvl w:val="0"/>
          <w:numId w:val="1"/>
        </w:numPr>
        <w:rPr>
          <w:rFonts w:asciiTheme="minorHAnsi" w:eastAsiaTheme="minorEastAsia" w:hAnsiTheme="minorHAnsi"/>
        </w:rPr>
      </w:pPr>
      <w:r>
        <w:t>Take it in turns to roll the dice and use the digit somewhere in your number</w:t>
      </w:r>
    </w:p>
    <w:p w14:paraId="1E919AE2" w14:textId="603C08B9" w:rsidR="0C9F9387" w:rsidRDefault="0C9F9387" w:rsidP="3D1E5506">
      <w:pPr>
        <w:pStyle w:val="ListParagraph"/>
        <w:numPr>
          <w:ilvl w:val="0"/>
          <w:numId w:val="1"/>
        </w:numPr>
        <w:rPr>
          <w:rFonts w:asciiTheme="minorHAnsi" w:eastAsiaTheme="minorEastAsia" w:hAnsiTheme="minorHAnsi"/>
        </w:rPr>
      </w:pPr>
      <w:r>
        <w:t>Once the digits are full, players read their number and determine how far they are away from the target number. The player who is closest to the target number wins a point.</w:t>
      </w:r>
    </w:p>
    <w:p w14:paraId="01021EE2" w14:textId="729F0FA3" w:rsidR="3D1E5506" w:rsidRPr="008D2A8D" w:rsidRDefault="0C9F9387" w:rsidP="3D1E5506">
      <w:pPr>
        <w:pStyle w:val="ListParagraph"/>
        <w:numPr>
          <w:ilvl w:val="0"/>
          <w:numId w:val="1"/>
        </w:numPr>
        <w:rPr>
          <w:rFonts w:asciiTheme="minorHAnsi" w:eastAsiaTheme="minorEastAsia" w:hAnsiTheme="minorHAnsi"/>
        </w:rPr>
      </w:pPr>
      <w:r>
        <w:t>The winner with the most points after 3 rounds is declared the winner.</w:t>
      </w:r>
    </w:p>
    <w:p w14:paraId="5776D39A" w14:textId="136712EB" w:rsidR="003316F0" w:rsidRDefault="00DE0378" w:rsidP="006A7762">
      <w:pPr>
        <w:pStyle w:val="Heading2"/>
        <w:numPr>
          <w:ilvl w:val="1"/>
          <w:numId w:val="0"/>
        </w:numPr>
      </w:pPr>
      <w:r>
        <w:t>Reflection</w:t>
      </w:r>
    </w:p>
    <w:p w14:paraId="698730FF" w14:textId="6F34D8BE" w:rsidR="00E231C2" w:rsidRDefault="00297AB7" w:rsidP="7B472AFB">
      <w:pPr>
        <w:pStyle w:val="ListBullet"/>
        <w:numPr>
          <w:ilvl w:val="0"/>
          <w:numId w:val="0"/>
        </w:numPr>
        <w:ind w:left="284"/>
      </w:pPr>
      <w:r>
        <w:rPr>
          <w:noProof/>
          <w:lang w:eastAsia="en-AU"/>
        </w:rPr>
        <w:drawing>
          <wp:inline distT="0" distB="0" distL="0" distR="0" wp14:anchorId="667C741A" wp14:editId="7206ED09">
            <wp:extent cx="635027" cy="635027"/>
            <wp:effectExtent l="0" t="0" r="0" b="0"/>
            <wp:docPr id="1684256040"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C5422">
        <w:t xml:space="preserve"> What </w:t>
      </w:r>
      <w:r w:rsidR="16604903">
        <w:t>would you do differently if you played Hit it! Again tomorrow? Please explain your reasoning.</w:t>
      </w:r>
    </w:p>
    <w:p w14:paraId="596BD9FF" w14:textId="77777777" w:rsidR="00E231C2" w:rsidRDefault="00E231C2">
      <w:r>
        <w:br w:type="page"/>
      </w:r>
    </w:p>
    <w:p w14:paraId="06743DC2" w14:textId="77777777" w:rsidR="00E231C2" w:rsidRDefault="00E231C2" w:rsidP="00E231C2">
      <w:pPr>
        <w:pStyle w:val="Heading1"/>
      </w:pPr>
      <w:r>
        <w:t>Appendix</w:t>
      </w:r>
    </w:p>
    <w:p w14:paraId="3471EA28" w14:textId="77777777" w:rsidR="00E231C2" w:rsidRDefault="00E231C2" w:rsidP="00E231C2">
      <w:pPr>
        <w:pStyle w:val="ListBullet"/>
        <w:numPr>
          <w:ilvl w:val="0"/>
          <w:numId w:val="0"/>
        </w:numPr>
        <w:ind w:left="284"/>
        <w:jc w:val="center"/>
      </w:pPr>
      <w:r>
        <w:rPr>
          <w:noProof/>
          <w:lang w:eastAsia="en-AU"/>
        </w:rPr>
        <w:drawing>
          <wp:inline distT="0" distB="0" distL="0" distR="0" wp14:anchorId="1B24D574" wp14:editId="6F1D7963">
            <wp:extent cx="4538662" cy="4226634"/>
            <wp:effectExtent l="0" t="0" r="0" b="2540"/>
            <wp:docPr id="2" name="Picture 2" descr="spinner labelled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8817" cy="4264028"/>
                    </a:xfrm>
                    <a:prstGeom prst="rect">
                      <a:avLst/>
                    </a:prstGeom>
                  </pic:spPr>
                </pic:pic>
              </a:graphicData>
            </a:graphic>
          </wp:inline>
        </w:drawing>
      </w:r>
    </w:p>
    <w:p w14:paraId="1130E098" w14:textId="77777777" w:rsidR="00E231C2" w:rsidRPr="00091196" w:rsidRDefault="00E231C2" w:rsidP="00E231C2">
      <w:pPr>
        <w:pStyle w:val="ListBullet"/>
        <w:numPr>
          <w:ilvl w:val="0"/>
          <w:numId w:val="0"/>
        </w:numPr>
        <w:ind w:left="284"/>
        <w:jc w:val="center"/>
      </w:pPr>
      <w:r>
        <w:rPr>
          <w:noProof/>
          <w:lang w:eastAsia="en-AU"/>
        </w:rPr>
        <w:drawing>
          <wp:inline distT="0" distB="0" distL="0" distR="0" wp14:anchorId="58C6B849" wp14:editId="5A98A2F5">
            <wp:extent cx="4415937" cy="4100513"/>
            <wp:effectExtent l="0" t="0" r="3810" b="0"/>
            <wp:docPr id="3" name="Picture 3" descr="spinner with 1-6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9795" cy="4104095"/>
                    </a:xfrm>
                    <a:prstGeom prst="rect">
                      <a:avLst/>
                    </a:prstGeom>
                  </pic:spPr>
                </pic:pic>
              </a:graphicData>
            </a:graphic>
          </wp:inline>
        </w:drawing>
      </w:r>
    </w:p>
    <w:p w14:paraId="374F1066" w14:textId="77777777" w:rsidR="772ADA65" w:rsidRPr="00091196" w:rsidRDefault="772ADA65" w:rsidP="7B472AFB">
      <w:pPr>
        <w:pStyle w:val="ListBullet"/>
        <w:numPr>
          <w:ilvl w:val="0"/>
          <w:numId w:val="0"/>
        </w:numPr>
        <w:ind w:left="284"/>
      </w:pPr>
    </w:p>
    <w:sectPr w:rsidR="772ADA65" w:rsidRPr="00091196" w:rsidSect="00ED288C">
      <w:footerReference w:type="even" r:id="rId53"/>
      <w:footerReference w:type="default" r:id="rId54"/>
      <w:headerReference w:type="first" r:id="rId55"/>
      <w:footerReference w:type="first" r:id="rId5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237E4" w14:textId="77777777" w:rsidR="00625C75" w:rsidRDefault="00625C75" w:rsidP="00191F45">
      <w:r>
        <w:separator/>
      </w:r>
    </w:p>
    <w:p w14:paraId="7AA6DBD9" w14:textId="77777777" w:rsidR="00625C75" w:rsidRDefault="00625C75"/>
    <w:p w14:paraId="6E4D129C" w14:textId="77777777" w:rsidR="00625C75" w:rsidRDefault="00625C75"/>
    <w:p w14:paraId="1DCFD167" w14:textId="77777777" w:rsidR="00625C75" w:rsidRDefault="00625C75"/>
  </w:endnote>
  <w:endnote w:type="continuationSeparator" w:id="0">
    <w:p w14:paraId="661993CB" w14:textId="77777777" w:rsidR="00625C75" w:rsidRDefault="00625C75" w:rsidP="00191F45">
      <w:r>
        <w:continuationSeparator/>
      </w:r>
    </w:p>
    <w:p w14:paraId="7E47B6EC" w14:textId="77777777" w:rsidR="00625C75" w:rsidRDefault="00625C75"/>
    <w:p w14:paraId="20417652" w14:textId="77777777" w:rsidR="00625C75" w:rsidRDefault="00625C75"/>
    <w:p w14:paraId="0A64E190" w14:textId="77777777" w:rsidR="00625C75" w:rsidRDefault="00625C75"/>
  </w:endnote>
  <w:endnote w:type="continuationNotice" w:id="1">
    <w:p w14:paraId="0FBCA815" w14:textId="77777777" w:rsidR="00625C75" w:rsidRDefault="00625C7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3D2867FB" w:rsidR="003F2768" w:rsidRPr="004D333E" w:rsidRDefault="003F2768" w:rsidP="004D333E">
    <w:pPr>
      <w:pStyle w:val="Footer"/>
    </w:pPr>
    <w:r w:rsidRPr="002810D3">
      <w:fldChar w:fldCharType="begin"/>
    </w:r>
    <w:r w:rsidRPr="002810D3">
      <w:instrText xml:space="preserve"> PAGE </w:instrText>
    </w:r>
    <w:r w:rsidRPr="002810D3">
      <w:fldChar w:fldCharType="separate"/>
    </w:r>
    <w:r w:rsidR="0078335F">
      <w:rPr>
        <w:noProof/>
      </w:rPr>
      <w:t>26</w:t>
    </w:r>
    <w:r w:rsidRPr="002810D3">
      <w:fldChar w:fldCharType="end"/>
    </w:r>
    <w:r w:rsidRPr="002810D3">
      <w:tab/>
    </w:r>
    <w:r w:rsidR="005B2358">
      <w:t>Student workbook t</w:t>
    </w:r>
    <w:r w:rsidR="00D708D4">
      <w:t>hinking mathematically 3 Stage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1EEBD2AC" w:rsidR="003F2768" w:rsidRPr="004D333E" w:rsidRDefault="003F276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231C2">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78335F">
      <w:rPr>
        <w:noProof/>
      </w:rPr>
      <w:t>25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3F2768" w:rsidRDefault="003F2768" w:rsidP="00493120">
    <w:pPr>
      <w:pStyle w:val="Logo"/>
    </w:pPr>
    <w:r w:rsidRPr="772ADA65">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AF49B" w14:textId="77777777" w:rsidR="00625C75" w:rsidRDefault="00625C75" w:rsidP="00191F45">
      <w:r>
        <w:separator/>
      </w:r>
    </w:p>
    <w:p w14:paraId="38D6BFB7" w14:textId="77777777" w:rsidR="00625C75" w:rsidRDefault="00625C75"/>
    <w:p w14:paraId="2185AE6B" w14:textId="77777777" w:rsidR="00625C75" w:rsidRDefault="00625C75"/>
    <w:p w14:paraId="2080F7AB" w14:textId="77777777" w:rsidR="00625C75" w:rsidRDefault="00625C75"/>
  </w:footnote>
  <w:footnote w:type="continuationSeparator" w:id="0">
    <w:p w14:paraId="30ECE7FE" w14:textId="77777777" w:rsidR="00625C75" w:rsidRDefault="00625C75" w:rsidP="00191F45">
      <w:r>
        <w:continuationSeparator/>
      </w:r>
    </w:p>
    <w:p w14:paraId="0B8CBDBD" w14:textId="77777777" w:rsidR="00625C75" w:rsidRDefault="00625C75"/>
    <w:p w14:paraId="3157B38F" w14:textId="77777777" w:rsidR="00625C75" w:rsidRDefault="00625C75"/>
    <w:p w14:paraId="0C903BC3" w14:textId="77777777" w:rsidR="00625C75" w:rsidRDefault="00625C75"/>
  </w:footnote>
  <w:footnote w:type="continuationNotice" w:id="1">
    <w:p w14:paraId="0E267B40" w14:textId="77777777" w:rsidR="00625C75" w:rsidRDefault="00625C7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3F2768" w:rsidRDefault="003F276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F14BEE8"/>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E4DEC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AA463C5"/>
    <w:multiLevelType w:val="hybridMultilevel"/>
    <w:tmpl w:val="919C923C"/>
    <w:lvl w:ilvl="0" w:tplc="76A63A9E">
      <w:start w:val="1"/>
      <w:numFmt w:val="bullet"/>
      <w:lvlText w:val=""/>
      <w:lvlJc w:val="left"/>
      <w:pPr>
        <w:ind w:left="720" w:hanging="360"/>
      </w:pPr>
      <w:rPr>
        <w:rFonts w:ascii="Symbol" w:hAnsi="Symbol" w:hint="default"/>
      </w:rPr>
    </w:lvl>
    <w:lvl w:ilvl="1" w:tplc="31387A96">
      <w:start w:val="1"/>
      <w:numFmt w:val="bullet"/>
      <w:lvlText w:val="o"/>
      <w:lvlJc w:val="left"/>
      <w:pPr>
        <w:ind w:left="1440" w:hanging="360"/>
      </w:pPr>
      <w:rPr>
        <w:rFonts w:ascii="Courier New" w:hAnsi="Courier New" w:hint="default"/>
      </w:rPr>
    </w:lvl>
    <w:lvl w:ilvl="2" w:tplc="3FE480F2">
      <w:start w:val="1"/>
      <w:numFmt w:val="bullet"/>
      <w:lvlText w:val=""/>
      <w:lvlJc w:val="left"/>
      <w:pPr>
        <w:ind w:left="2160" w:hanging="360"/>
      </w:pPr>
      <w:rPr>
        <w:rFonts w:ascii="Wingdings" w:hAnsi="Wingdings" w:hint="default"/>
      </w:rPr>
    </w:lvl>
    <w:lvl w:ilvl="3" w:tplc="435A51E2">
      <w:start w:val="1"/>
      <w:numFmt w:val="bullet"/>
      <w:lvlText w:val=""/>
      <w:lvlJc w:val="left"/>
      <w:pPr>
        <w:ind w:left="2880" w:hanging="360"/>
      </w:pPr>
      <w:rPr>
        <w:rFonts w:ascii="Symbol" w:hAnsi="Symbol" w:hint="default"/>
      </w:rPr>
    </w:lvl>
    <w:lvl w:ilvl="4" w:tplc="B6C2D1EC">
      <w:start w:val="1"/>
      <w:numFmt w:val="bullet"/>
      <w:lvlText w:val="o"/>
      <w:lvlJc w:val="left"/>
      <w:pPr>
        <w:ind w:left="3600" w:hanging="360"/>
      </w:pPr>
      <w:rPr>
        <w:rFonts w:ascii="Courier New" w:hAnsi="Courier New" w:hint="default"/>
      </w:rPr>
    </w:lvl>
    <w:lvl w:ilvl="5" w:tplc="C3F8A4AA">
      <w:start w:val="1"/>
      <w:numFmt w:val="bullet"/>
      <w:lvlText w:val=""/>
      <w:lvlJc w:val="left"/>
      <w:pPr>
        <w:ind w:left="4320" w:hanging="360"/>
      </w:pPr>
      <w:rPr>
        <w:rFonts w:ascii="Wingdings" w:hAnsi="Wingdings" w:hint="default"/>
      </w:rPr>
    </w:lvl>
    <w:lvl w:ilvl="6" w:tplc="810AD32E">
      <w:start w:val="1"/>
      <w:numFmt w:val="bullet"/>
      <w:lvlText w:val=""/>
      <w:lvlJc w:val="left"/>
      <w:pPr>
        <w:ind w:left="5040" w:hanging="360"/>
      </w:pPr>
      <w:rPr>
        <w:rFonts w:ascii="Symbol" w:hAnsi="Symbol" w:hint="default"/>
      </w:rPr>
    </w:lvl>
    <w:lvl w:ilvl="7" w:tplc="498028E6">
      <w:start w:val="1"/>
      <w:numFmt w:val="bullet"/>
      <w:lvlText w:val="o"/>
      <w:lvlJc w:val="left"/>
      <w:pPr>
        <w:ind w:left="5760" w:hanging="360"/>
      </w:pPr>
      <w:rPr>
        <w:rFonts w:ascii="Courier New" w:hAnsi="Courier New" w:hint="default"/>
      </w:rPr>
    </w:lvl>
    <w:lvl w:ilvl="8" w:tplc="6D72386C">
      <w:start w:val="1"/>
      <w:numFmt w:val="bullet"/>
      <w:lvlText w:val=""/>
      <w:lvlJc w:val="left"/>
      <w:pPr>
        <w:ind w:left="6480" w:hanging="360"/>
      </w:pPr>
      <w:rPr>
        <w:rFonts w:ascii="Wingdings" w:hAnsi="Wingdings" w:hint="default"/>
      </w:rPr>
    </w:lvl>
  </w:abstractNum>
  <w:abstractNum w:abstractNumId="11" w15:restartNumberingAfterBreak="0">
    <w:nsid w:val="0B0502B3"/>
    <w:multiLevelType w:val="hybridMultilevel"/>
    <w:tmpl w:val="6932108A"/>
    <w:lvl w:ilvl="0" w:tplc="E85A6364">
      <w:start w:val="1"/>
      <w:numFmt w:val="bullet"/>
      <w:lvlText w:val=""/>
      <w:lvlJc w:val="left"/>
      <w:pPr>
        <w:ind w:left="720" w:hanging="360"/>
      </w:pPr>
      <w:rPr>
        <w:rFonts w:ascii="Symbol" w:hAnsi="Symbol" w:hint="default"/>
      </w:rPr>
    </w:lvl>
    <w:lvl w:ilvl="1" w:tplc="5AEC9288">
      <w:start w:val="1"/>
      <w:numFmt w:val="bullet"/>
      <w:lvlText w:val="o"/>
      <w:lvlJc w:val="left"/>
      <w:pPr>
        <w:ind w:left="1440" w:hanging="360"/>
      </w:pPr>
      <w:rPr>
        <w:rFonts w:ascii="Courier New" w:hAnsi="Courier New" w:hint="default"/>
      </w:rPr>
    </w:lvl>
    <w:lvl w:ilvl="2" w:tplc="D7C2AA42">
      <w:start w:val="1"/>
      <w:numFmt w:val="bullet"/>
      <w:lvlText w:val=""/>
      <w:lvlJc w:val="left"/>
      <w:pPr>
        <w:ind w:left="2160" w:hanging="360"/>
      </w:pPr>
      <w:rPr>
        <w:rFonts w:ascii="Wingdings" w:hAnsi="Wingdings" w:hint="default"/>
      </w:rPr>
    </w:lvl>
    <w:lvl w:ilvl="3" w:tplc="4C30212C">
      <w:start w:val="1"/>
      <w:numFmt w:val="bullet"/>
      <w:lvlText w:val=""/>
      <w:lvlJc w:val="left"/>
      <w:pPr>
        <w:ind w:left="2880" w:hanging="360"/>
      </w:pPr>
      <w:rPr>
        <w:rFonts w:ascii="Symbol" w:hAnsi="Symbol" w:hint="default"/>
      </w:rPr>
    </w:lvl>
    <w:lvl w:ilvl="4" w:tplc="EACC2FCC">
      <w:start w:val="1"/>
      <w:numFmt w:val="bullet"/>
      <w:lvlText w:val="o"/>
      <w:lvlJc w:val="left"/>
      <w:pPr>
        <w:ind w:left="3600" w:hanging="360"/>
      </w:pPr>
      <w:rPr>
        <w:rFonts w:ascii="Courier New" w:hAnsi="Courier New" w:hint="default"/>
      </w:rPr>
    </w:lvl>
    <w:lvl w:ilvl="5" w:tplc="15B66E22">
      <w:start w:val="1"/>
      <w:numFmt w:val="bullet"/>
      <w:lvlText w:val=""/>
      <w:lvlJc w:val="left"/>
      <w:pPr>
        <w:ind w:left="4320" w:hanging="360"/>
      </w:pPr>
      <w:rPr>
        <w:rFonts w:ascii="Wingdings" w:hAnsi="Wingdings" w:hint="default"/>
      </w:rPr>
    </w:lvl>
    <w:lvl w:ilvl="6" w:tplc="6DDAD448">
      <w:start w:val="1"/>
      <w:numFmt w:val="bullet"/>
      <w:lvlText w:val=""/>
      <w:lvlJc w:val="left"/>
      <w:pPr>
        <w:ind w:left="5040" w:hanging="360"/>
      </w:pPr>
      <w:rPr>
        <w:rFonts w:ascii="Symbol" w:hAnsi="Symbol" w:hint="default"/>
      </w:rPr>
    </w:lvl>
    <w:lvl w:ilvl="7" w:tplc="672C7284">
      <w:start w:val="1"/>
      <w:numFmt w:val="bullet"/>
      <w:lvlText w:val="o"/>
      <w:lvlJc w:val="left"/>
      <w:pPr>
        <w:ind w:left="5760" w:hanging="360"/>
      </w:pPr>
      <w:rPr>
        <w:rFonts w:ascii="Courier New" w:hAnsi="Courier New" w:hint="default"/>
      </w:rPr>
    </w:lvl>
    <w:lvl w:ilvl="8" w:tplc="B452424C">
      <w:start w:val="1"/>
      <w:numFmt w:val="bullet"/>
      <w:lvlText w:val=""/>
      <w:lvlJc w:val="left"/>
      <w:pPr>
        <w:ind w:left="6480" w:hanging="360"/>
      </w:pPr>
      <w:rPr>
        <w:rFonts w:ascii="Wingdings" w:hAnsi="Wingdings" w:hint="default"/>
      </w:rPr>
    </w:lvl>
  </w:abstractNum>
  <w:abstractNum w:abstractNumId="12"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5EC0A4F"/>
    <w:multiLevelType w:val="hybridMultilevel"/>
    <w:tmpl w:val="711CC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2BD48DB"/>
    <w:multiLevelType w:val="hybridMultilevel"/>
    <w:tmpl w:val="7248A1A8"/>
    <w:lvl w:ilvl="0" w:tplc="2B920D10">
      <w:start w:val="1"/>
      <w:numFmt w:val="bullet"/>
      <w:lvlText w:val=""/>
      <w:lvlJc w:val="left"/>
      <w:pPr>
        <w:ind w:left="720" w:hanging="360"/>
      </w:pPr>
      <w:rPr>
        <w:rFonts w:ascii="Symbol" w:hAnsi="Symbol" w:hint="default"/>
      </w:rPr>
    </w:lvl>
    <w:lvl w:ilvl="1" w:tplc="6D98C6EE">
      <w:start w:val="1"/>
      <w:numFmt w:val="bullet"/>
      <w:lvlText w:val="o"/>
      <w:lvlJc w:val="left"/>
      <w:pPr>
        <w:ind w:left="1440" w:hanging="360"/>
      </w:pPr>
      <w:rPr>
        <w:rFonts w:ascii="Courier New" w:hAnsi="Courier New" w:hint="default"/>
      </w:rPr>
    </w:lvl>
    <w:lvl w:ilvl="2" w:tplc="52E6D702">
      <w:start w:val="1"/>
      <w:numFmt w:val="bullet"/>
      <w:lvlText w:val=""/>
      <w:lvlJc w:val="left"/>
      <w:pPr>
        <w:ind w:left="2160" w:hanging="360"/>
      </w:pPr>
      <w:rPr>
        <w:rFonts w:ascii="Wingdings" w:hAnsi="Wingdings" w:hint="default"/>
      </w:rPr>
    </w:lvl>
    <w:lvl w:ilvl="3" w:tplc="FA82E39C">
      <w:start w:val="1"/>
      <w:numFmt w:val="bullet"/>
      <w:lvlText w:val=""/>
      <w:lvlJc w:val="left"/>
      <w:pPr>
        <w:ind w:left="2880" w:hanging="360"/>
      </w:pPr>
      <w:rPr>
        <w:rFonts w:ascii="Symbol" w:hAnsi="Symbol" w:hint="default"/>
      </w:rPr>
    </w:lvl>
    <w:lvl w:ilvl="4" w:tplc="6166E78C">
      <w:start w:val="1"/>
      <w:numFmt w:val="bullet"/>
      <w:lvlText w:val="o"/>
      <w:lvlJc w:val="left"/>
      <w:pPr>
        <w:ind w:left="3600" w:hanging="360"/>
      </w:pPr>
      <w:rPr>
        <w:rFonts w:ascii="Courier New" w:hAnsi="Courier New" w:hint="default"/>
      </w:rPr>
    </w:lvl>
    <w:lvl w:ilvl="5" w:tplc="6F0ECD92">
      <w:start w:val="1"/>
      <w:numFmt w:val="bullet"/>
      <w:lvlText w:val=""/>
      <w:lvlJc w:val="left"/>
      <w:pPr>
        <w:ind w:left="4320" w:hanging="360"/>
      </w:pPr>
      <w:rPr>
        <w:rFonts w:ascii="Wingdings" w:hAnsi="Wingdings" w:hint="default"/>
      </w:rPr>
    </w:lvl>
    <w:lvl w:ilvl="6" w:tplc="09102912">
      <w:start w:val="1"/>
      <w:numFmt w:val="bullet"/>
      <w:lvlText w:val=""/>
      <w:lvlJc w:val="left"/>
      <w:pPr>
        <w:ind w:left="5040" w:hanging="360"/>
      </w:pPr>
      <w:rPr>
        <w:rFonts w:ascii="Symbol" w:hAnsi="Symbol" w:hint="default"/>
      </w:rPr>
    </w:lvl>
    <w:lvl w:ilvl="7" w:tplc="2690C41E">
      <w:start w:val="1"/>
      <w:numFmt w:val="bullet"/>
      <w:lvlText w:val="o"/>
      <w:lvlJc w:val="left"/>
      <w:pPr>
        <w:ind w:left="5760" w:hanging="360"/>
      </w:pPr>
      <w:rPr>
        <w:rFonts w:ascii="Courier New" w:hAnsi="Courier New" w:hint="default"/>
      </w:rPr>
    </w:lvl>
    <w:lvl w:ilvl="8" w:tplc="470E2F9C">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4A1702"/>
    <w:multiLevelType w:val="hybridMultilevel"/>
    <w:tmpl w:val="B914CCBA"/>
    <w:lvl w:ilvl="0" w:tplc="982A0816">
      <w:start w:val="1"/>
      <w:numFmt w:val="bullet"/>
      <w:lvlText w:val=""/>
      <w:lvlJc w:val="left"/>
      <w:pPr>
        <w:ind w:left="720" w:hanging="360"/>
      </w:pPr>
      <w:rPr>
        <w:rFonts w:ascii="Symbol" w:hAnsi="Symbol" w:hint="default"/>
      </w:rPr>
    </w:lvl>
    <w:lvl w:ilvl="1" w:tplc="7464B858">
      <w:start w:val="1"/>
      <w:numFmt w:val="bullet"/>
      <w:lvlText w:val="o"/>
      <w:lvlJc w:val="left"/>
      <w:pPr>
        <w:ind w:left="1440" w:hanging="360"/>
      </w:pPr>
      <w:rPr>
        <w:rFonts w:ascii="Courier New" w:hAnsi="Courier New" w:hint="default"/>
      </w:rPr>
    </w:lvl>
    <w:lvl w:ilvl="2" w:tplc="84E81DF2">
      <w:start w:val="1"/>
      <w:numFmt w:val="bullet"/>
      <w:lvlText w:val=""/>
      <w:lvlJc w:val="left"/>
      <w:pPr>
        <w:ind w:left="2160" w:hanging="360"/>
      </w:pPr>
      <w:rPr>
        <w:rFonts w:ascii="Wingdings" w:hAnsi="Wingdings" w:hint="default"/>
      </w:rPr>
    </w:lvl>
    <w:lvl w:ilvl="3" w:tplc="54F83D2A">
      <w:start w:val="1"/>
      <w:numFmt w:val="bullet"/>
      <w:lvlText w:val=""/>
      <w:lvlJc w:val="left"/>
      <w:pPr>
        <w:ind w:left="2880" w:hanging="360"/>
      </w:pPr>
      <w:rPr>
        <w:rFonts w:ascii="Symbol" w:hAnsi="Symbol" w:hint="default"/>
      </w:rPr>
    </w:lvl>
    <w:lvl w:ilvl="4" w:tplc="E7624BDC">
      <w:start w:val="1"/>
      <w:numFmt w:val="bullet"/>
      <w:lvlText w:val="o"/>
      <w:lvlJc w:val="left"/>
      <w:pPr>
        <w:ind w:left="3600" w:hanging="360"/>
      </w:pPr>
      <w:rPr>
        <w:rFonts w:ascii="Courier New" w:hAnsi="Courier New" w:hint="default"/>
      </w:rPr>
    </w:lvl>
    <w:lvl w:ilvl="5" w:tplc="A418D880">
      <w:start w:val="1"/>
      <w:numFmt w:val="bullet"/>
      <w:lvlText w:val=""/>
      <w:lvlJc w:val="left"/>
      <w:pPr>
        <w:ind w:left="4320" w:hanging="360"/>
      </w:pPr>
      <w:rPr>
        <w:rFonts w:ascii="Wingdings" w:hAnsi="Wingdings" w:hint="default"/>
      </w:rPr>
    </w:lvl>
    <w:lvl w:ilvl="6" w:tplc="5D10AC4C">
      <w:start w:val="1"/>
      <w:numFmt w:val="bullet"/>
      <w:lvlText w:val=""/>
      <w:lvlJc w:val="left"/>
      <w:pPr>
        <w:ind w:left="5040" w:hanging="360"/>
      </w:pPr>
      <w:rPr>
        <w:rFonts w:ascii="Symbol" w:hAnsi="Symbol" w:hint="default"/>
      </w:rPr>
    </w:lvl>
    <w:lvl w:ilvl="7" w:tplc="8632BB80">
      <w:start w:val="1"/>
      <w:numFmt w:val="bullet"/>
      <w:lvlText w:val="o"/>
      <w:lvlJc w:val="left"/>
      <w:pPr>
        <w:ind w:left="5760" w:hanging="360"/>
      </w:pPr>
      <w:rPr>
        <w:rFonts w:ascii="Courier New" w:hAnsi="Courier New" w:hint="default"/>
      </w:rPr>
    </w:lvl>
    <w:lvl w:ilvl="8" w:tplc="94CCDEE2">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A900C99"/>
    <w:multiLevelType w:val="hybridMultilevel"/>
    <w:tmpl w:val="DA765CC4"/>
    <w:lvl w:ilvl="0" w:tplc="3AFEA6DE">
      <w:start w:val="1"/>
      <w:numFmt w:val="bullet"/>
      <w:lvlText w:val=""/>
      <w:lvlJc w:val="left"/>
      <w:pPr>
        <w:ind w:left="720" w:hanging="360"/>
      </w:pPr>
      <w:rPr>
        <w:rFonts w:ascii="Symbol" w:hAnsi="Symbol" w:hint="default"/>
      </w:rPr>
    </w:lvl>
    <w:lvl w:ilvl="1" w:tplc="302211DC">
      <w:start w:val="1"/>
      <w:numFmt w:val="bullet"/>
      <w:lvlText w:val="o"/>
      <w:lvlJc w:val="left"/>
      <w:pPr>
        <w:ind w:left="1440" w:hanging="360"/>
      </w:pPr>
      <w:rPr>
        <w:rFonts w:ascii="Courier New" w:hAnsi="Courier New" w:hint="default"/>
      </w:rPr>
    </w:lvl>
    <w:lvl w:ilvl="2" w:tplc="8C287C88">
      <w:start w:val="1"/>
      <w:numFmt w:val="bullet"/>
      <w:lvlText w:val=""/>
      <w:lvlJc w:val="left"/>
      <w:pPr>
        <w:ind w:left="2160" w:hanging="360"/>
      </w:pPr>
      <w:rPr>
        <w:rFonts w:ascii="Wingdings" w:hAnsi="Wingdings" w:hint="default"/>
      </w:rPr>
    </w:lvl>
    <w:lvl w:ilvl="3" w:tplc="FBCEA626">
      <w:start w:val="1"/>
      <w:numFmt w:val="bullet"/>
      <w:lvlText w:val=""/>
      <w:lvlJc w:val="left"/>
      <w:pPr>
        <w:ind w:left="2880" w:hanging="360"/>
      </w:pPr>
      <w:rPr>
        <w:rFonts w:ascii="Symbol" w:hAnsi="Symbol" w:hint="default"/>
      </w:rPr>
    </w:lvl>
    <w:lvl w:ilvl="4" w:tplc="6BF2A876">
      <w:start w:val="1"/>
      <w:numFmt w:val="bullet"/>
      <w:lvlText w:val="o"/>
      <w:lvlJc w:val="left"/>
      <w:pPr>
        <w:ind w:left="3600" w:hanging="360"/>
      </w:pPr>
      <w:rPr>
        <w:rFonts w:ascii="Courier New" w:hAnsi="Courier New" w:hint="default"/>
      </w:rPr>
    </w:lvl>
    <w:lvl w:ilvl="5" w:tplc="4296DDA4">
      <w:start w:val="1"/>
      <w:numFmt w:val="bullet"/>
      <w:lvlText w:val=""/>
      <w:lvlJc w:val="left"/>
      <w:pPr>
        <w:ind w:left="4320" w:hanging="360"/>
      </w:pPr>
      <w:rPr>
        <w:rFonts w:ascii="Wingdings" w:hAnsi="Wingdings" w:hint="default"/>
      </w:rPr>
    </w:lvl>
    <w:lvl w:ilvl="6" w:tplc="61D6AF52">
      <w:start w:val="1"/>
      <w:numFmt w:val="bullet"/>
      <w:lvlText w:val=""/>
      <w:lvlJc w:val="left"/>
      <w:pPr>
        <w:ind w:left="5040" w:hanging="360"/>
      </w:pPr>
      <w:rPr>
        <w:rFonts w:ascii="Symbol" w:hAnsi="Symbol" w:hint="default"/>
      </w:rPr>
    </w:lvl>
    <w:lvl w:ilvl="7" w:tplc="7C38F3AE">
      <w:start w:val="1"/>
      <w:numFmt w:val="bullet"/>
      <w:lvlText w:val="o"/>
      <w:lvlJc w:val="left"/>
      <w:pPr>
        <w:ind w:left="5760" w:hanging="360"/>
      </w:pPr>
      <w:rPr>
        <w:rFonts w:ascii="Courier New" w:hAnsi="Courier New" w:hint="default"/>
      </w:rPr>
    </w:lvl>
    <w:lvl w:ilvl="8" w:tplc="0D7A52D8">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D507FBC"/>
    <w:multiLevelType w:val="hybridMultilevel"/>
    <w:tmpl w:val="6AD88292"/>
    <w:lvl w:ilvl="0" w:tplc="A9B06B2A">
      <w:start w:val="1"/>
      <w:numFmt w:val="bullet"/>
      <w:lvlText w:val=""/>
      <w:lvlJc w:val="left"/>
      <w:pPr>
        <w:ind w:left="720" w:hanging="360"/>
      </w:pPr>
      <w:rPr>
        <w:rFonts w:ascii="Symbol" w:hAnsi="Symbol" w:hint="default"/>
      </w:rPr>
    </w:lvl>
    <w:lvl w:ilvl="1" w:tplc="C2E6A71A">
      <w:start w:val="1"/>
      <w:numFmt w:val="bullet"/>
      <w:lvlText w:val="o"/>
      <w:lvlJc w:val="left"/>
      <w:pPr>
        <w:ind w:left="1440" w:hanging="360"/>
      </w:pPr>
      <w:rPr>
        <w:rFonts w:ascii="Courier New" w:hAnsi="Courier New" w:hint="default"/>
      </w:rPr>
    </w:lvl>
    <w:lvl w:ilvl="2" w:tplc="1E261922">
      <w:start w:val="1"/>
      <w:numFmt w:val="bullet"/>
      <w:lvlText w:val=""/>
      <w:lvlJc w:val="left"/>
      <w:pPr>
        <w:ind w:left="2160" w:hanging="360"/>
      </w:pPr>
      <w:rPr>
        <w:rFonts w:ascii="Wingdings" w:hAnsi="Wingdings" w:hint="default"/>
      </w:rPr>
    </w:lvl>
    <w:lvl w:ilvl="3" w:tplc="86BECD20">
      <w:start w:val="1"/>
      <w:numFmt w:val="bullet"/>
      <w:lvlText w:val=""/>
      <w:lvlJc w:val="left"/>
      <w:pPr>
        <w:ind w:left="2880" w:hanging="360"/>
      </w:pPr>
      <w:rPr>
        <w:rFonts w:ascii="Symbol" w:hAnsi="Symbol" w:hint="default"/>
      </w:rPr>
    </w:lvl>
    <w:lvl w:ilvl="4" w:tplc="F91A2264">
      <w:start w:val="1"/>
      <w:numFmt w:val="bullet"/>
      <w:lvlText w:val="o"/>
      <w:lvlJc w:val="left"/>
      <w:pPr>
        <w:ind w:left="3600" w:hanging="360"/>
      </w:pPr>
      <w:rPr>
        <w:rFonts w:ascii="Courier New" w:hAnsi="Courier New" w:hint="default"/>
      </w:rPr>
    </w:lvl>
    <w:lvl w:ilvl="5" w:tplc="A0207178">
      <w:start w:val="1"/>
      <w:numFmt w:val="bullet"/>
      <w:lvlText w:val=""/>
      <w:lvlJc w:val="left"/>
      <w:pPr>
        <w:ind w:left="4320" w:hanging="360"/>
      </w:pPr>
      <w:rPr>
        <w:rFonts w:ascii="Wingdings" w:hAnsi="Wingdings" w:hint="default"/>
      </w:rPr>
    </w:lvl>
    <w:lvl w:ilvl="6" w:tplc="7EBC66C4">
      <w:start w:val="1"/>
      <w:numFmt w:val="bullet"/>
      <w:lvlText w:val=""/>
      <w:lvlJc w:val="left"/>
      <w:pPr>
        <w:ind w:left="5040" w:hanging="360"/>
      </w:pPr>
      <w:rPr>
        <w:rFonts w:ascii="Symbol" w:hAnsi="Symbol" w:hint="default"/>
      </w:rPr>
    </w:lvl>
    <w:lvl w:ilvl="7" w:tplc="01601C6A">
      <w:start w:val="1"/>
      <w:numFmt w:val="bullet"/>
      <w:lvlText w:val="o"/>
      <w:lvlJc w:val="left"/>
      <w:pPr>
        <w:ind w:left="5760" w:hanging="360"/>
      </w:pPr>
      <w:rPr>
        <w:rFonts w:ascii="Courier New" w:hAnsi="Courier New" w:hint="default"/>
      </w:rPr>
    </w:lvl>
    <w:lvl w:ilvl="8" w:tplc="811A308E">
      <w:start w:val="1"/>
      <w:numFmt w:val="bullet"/>
      <w:lvlText w:val=""/>
      <w:lvlJc w:val="left"/>
      <w:pPr>
        <w:ind w:left="6480" w:hanging="360"/>
      </w:pPr>
      <w:rPr>
        <w:rFonts w:ascii="Wingdings" w:hAnsi="Wingdings" w:hint="default"/>
      </w:rPr>
    </w:lvl>
  </w:abstractNum>
  <w:abstractNum w:abstractNumId="24"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7C1D3CE4"/>
    <w:multiLevelType w:val="hybridMultilevel"/>
    <w:tmpl w:val="913AC480"/>
    <w:lvl w:ilvl="0" w:tplc="1598AB48">
      <w:start w:val="1"/>
      <w:numFmt w:val="bullet"/>
      <w:lvlText w:val=""/>
      <w:lvlJc w:val="left"/>
      <w:pPr>
        <w:ind w:left="720" w:hanging="360"/>
      </w:pPr>
      <w:rPr>
        <w:rFonts w:ascii="Symbol" w:hAnsi="Symbol" w:hint="default"/>
      </w:rPr>
    </w:lvl>
    <w:lvl w:ilvl="1" w:tplc="9BB2A5C6">
      <w:start w:val="1"/>
      <w:numFmt w:val="bullet"/>
      <w:lvlText w:val="o"/>
      <w:lvlJc w:val="left"/>
      <w:pPr>
        <w:ind w:left="1440" w:hanging="360"/>
      </w:pPr>
      <w:rPr>
        <w:rFonts w:ascii="Courier New" w:hAnsi="Courier New" w:hint="default"/>
      </w:rPr>
    </w:lvl>
    <w:lvl w:ilvl="2" w:tplc="4DC261FE">
      <w:start w:val="1"/>
      <w:numFmt w:val="bullet"/>
      <w:lvlText w:val=""/>
      <w:lvlJc w:val="left"/>
      <w:pPr>
        <w:ind w:left="2160" w:hanging="360"/>
      </w:pPr>
      <w:rPr>
        <w:rFonts w:ascii="Wingdings" w:hAnsi="Wingdings" w:hint="default"/>
      </w:rPr>
    </w:lvl>
    <w:lvl w:ilvl="3" w:tplc="E1365550">
      <w:start w:val="1"/>
      <w:numFmt w:val="bullet"/>
      <w:lvlText w:val=""/>
      <w:lvlJc w:val="left"/>
      <w:pPr>
        <w:ind w:left="2880" w:hanging="360"/>
      </w:pPr>
      <w:rPr>
        <w:rFonts w:ascii="Symbol" w:hAnsi="Symbol" w:hint="default"/>
      </w:rPr>
    </w:lvl>
    <w:lvl w:ilvl="4" w:tplc="4E161BB8">
      <w:start w:val="1"/>
      <w:numFmt w:val="bullet"/>
      <w:lvlText w:val="o"/>
      <w:lvlJc w:val="left"/>
      <w:pPr>
        <w:ind w:left="3600" w:hanging="360"/>
      </w:pPr>
      <w:rPr>
        <w:rFonts w:ascii="Courier New" w:hAnsi="Courier New" w:hint="default"/>
      </w:rPr>
    </w:lvl>
    <w:lvl w:ilvl="5" w:tplc="E96ED8A6">
      <w:start w:val="1"/>
      <w:numFmt w:val="bullet"/>
      <w:lvlText w:val=""/>
      <w:lvlJc w:val="left"/>
      <w:pPr>
        <w:ind w:left="4320" w:hanging="360"/>
      </w:pPr>
      <w:rPr>
        <w:rFonts w:ascii="Wingdings" w:hAnsi="Wingdings" w:hint="default"/>
      </w:rPr>
    </w:lvl>
    <w:lvl w:ilvl="6" w:tplc="19C4BEE8">
      <w:start w:val="1"/>
      <w:numFmt w:val="bullet"/>
      <w:lvlText w:val=""/>
      <w:lvlJc w:val="left"/>
      <w:pPr>
        <w:ind w:left="5040" w:hanging="360"/>
      </w:pPr>
      <w:rPr>
        <w:rFonts w:ascii="Symbol" w:hAnsi="Symbol" w:hint="default"/>
      </w:rPr>
    </w:lvl>
    <w:lvl w:ilvl="7" w:tplc="413893DC">
      <w:start w:val="1"/>
      <w:numFmt w:val="bullet"/>
      <w:lvlText w:val="o"/>
      <w:lvlJc w:val="left"/>
      <w:pPr>
        <w:ind w:left="5760" w:hanging="360"/>
      </w:pPr>
      <w:rPr>
        <w:rFonts w:ascii="Courier New" w:hAnsi="Courier New" w:hint="default"/>
      </w:rPr>
    </w:lvl>
    <w:lvl w:ilvl="8" w:tplc="C4E04740">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0"/>
  </w:num>
  <w:num w:numId="4">
    <w:abstractNumId w:val="31"/>
  </w:num>
  <w:num w:numId="5">
    <w:abstractNumId w:val="17"/>
  </w:num>
  <w:num w:numId="6">
    <w:abstractNumId w:val="19"/>
  </w:num>
  <w:num w:numId="7">
    <w:abstractNumId w:val="11"/>
  </w:num>
  <w:num w:numId="8">
    <w:abstractNumId w:val="22"/>
  </w:num>
  <w:num w:numId="9">
    <w:abstractNumId w:val="18"/>
  </w:num>
  <w:num w:numId="10">
    <w:abstractNumId w:val="25"/>
  </w:num>
  <w:num w:numId="11">
    <w:abstractNumId w:val="2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num>
  <w:num w:numId="15">
    <w:abstractNumId w:val="14"/>
  </w:num>
  <w:num w:numId="16">
    <w:abstractNumId w:val="24"/>
  </w:num>
  <w:num w:numId="17">
    <w:abstractNumId w:val="13"/>
  </w:num>
  <w:num w:numId="18">
    <w:abstractNumId w:val="20"/>
  </w:num>
  <w:num w:numId="19">
    <w:abstractNumId w:val="7"/>
  </w:num>
  <w:num w:numId="20">
    <w:abstractNumId w:val="12"/>
  </w:num>
  <w:num w:numId="21">
    <w:abstractNumId w:val="0"/>
  </w:num>
  <w:num w:numId="22">
    <w:abstractNumId w:val="1"/>
  </w:num>
  <w:num w:numId="23">
    <w:abstractNumId w:val="2"/>
  </w:num>
  <w:num w:numId="24">
    <w:abstractNumId w:val="3"/>
  </w:num>
  <w:num w:numId="25">
    <w:abstractNumId w:val="4"/>
  </w:num>
  <w:num w:numId="26">
    <w:abstractNumId w:val="5"/>
  </w:num>
  <w:num w:numId="27">
    <w:abstractNumId w:val="9"/>
  </w:num>
  <w:num w:numId="28">
    <w:abstractNumId w:val="30"/>
  </w:num>
  <w:num w:numId="29">
    <w:abstractNumId w:val="26"/>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22"/>
  </w:num>
  <w:num w:numId="39">
    <w:abstractNumId w:val="30"/>
  </w:num>
  <w:num w:numId="40">
    <w:abstractNumId w:val="25"/>
  </w:num>
  <w:num w:numId="41">
    <w:abstractNumId w:val="27"/>
  </w:num>
  <w:num w:numId="42">
    <w:abstractNumId w:val="29"/>
  </w:num>
  <w:num w:numId="43">
    <w:abstractNumId w:val="8"/>
  </w:num>
  <w:num w:numId="44">
    <w:abstractNumId w:val="15"/>
  </w:num>
  <w:num w:numId="4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0C3D"/>
    <w:rsid w:val="00012203"/>
    <w:rsid w:val="000143DF"/>
    <w:rsid w:val="000151F8"/>
    <w:rsid w:val="00015D43"/>
    <w:rsid w:val="00016801"/>
    <w:rsid w:val="00020C4E"/>
    <w:rsid w:val="00021171"/>
    <w:rsid w:val="0002224A"/>
    <w:rsid w:val="0002280F"/>
    <w:rsid w:val="00023790"/>
    <w:rsid w:val="00024602"/>
    <w:rsid w:val="000252FF"/>
    <w:rsid w:val="000253AE"/>
    <w:rsid w:val="00025778"/>
    <w:rsid w:val="00026CFE"/>
    <w:rsid w:val="00030EBC"/>
    <w:rsid w:val="00031E08"/>
    <w:rsid w:val="000331B6"/>
    <w:rsid w:val="00034F5E"/>
    <w:rsid w:val="0003541F"/>
    <w:rsid w:val="000363C9"/>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DEA"/>
    <w:rsid w:val="00061232"/>
    <w:rsid w:val="000613C4"/>
    <w:rsid w:val="000620E8"/>
    <w:rsid w:val="00062708"/>
    <w:rsid w:val="00065A16"/>
    <w:rsid w:val="00065CB3"/>
    <w:rsid w:val="00066BF8"/>
    <w:rsid w:val="0006769E"/>
    <w:rsid w:val="000715CD"/>
    <w:rsid w:val="00071D06"/>
    <w:rsid w:val="0007214A"/>
    <w:rsid w:val="00072B6E"/>
    <w:rsid w:val="00072DFB"/>
    <w:rsid w:val="00072F1D"/>
    <w:rsid w:val="00075B4E"/>
    <w:rsid w:val="00077A7C"/>
    <w:rsid w:val="00081943"/>
    <w:rsid w:val="00082E53"/>
    <w:rsid w:val="00083410"/>
    <w:rsid w:val="000844F9"/>
    <w:rsid w:val="00084830"/>
    <w:rsid w:val="0008606A"/>
    <w:rsid w:val="00086656"/>
    <w:rsid w:val="00086D87"/>
    <w:rsid w:val="000872D6"/>
    <w:rsid w:val="00090628"/>
    <w:rsid w:val="00091196"/>
    <w:rsid w:val="0009452F"/>
    <w:rsid w:val="00096701"/>
    <w:rsid w:val="000970FE"/>
    <w:rsid w:val="000A0C05"/>
    <w:rsid w:val="000A33D4"/>
    <w:rsid w:val="000A41E7"/>
    <w:rsid w:val="000A451E"/>
    <w:rsid w:val="000A56D4"/>
    <w:rsid w:val="000A796C"/>
    <w:rsid w:val="000A7A61"/>
    <w:rsid w:val="000A7B4D"/>
    <w:rsid w:val="000B09C8"/>
    <w:rsid w:val="000B1FC2"/>
    <w:rsid w:val="000B2886"/>
    <w:rsid w:val="000B30E1"/>
    <w:rsid w:val="000B426C"/>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EEC"/>
    <w:rsid w:val="000E41B7"/>
    <w:rsid w:val="000E6BA0"/>
    <w:rsid w:val="000F10A5"/>
    <w:rsid w:val="000F174A"/>
    <w:rsid w:val="000F2AE9"/>
    <w:rsid w:val="000F4694"/>
    <w:rsid w:val="000F7960"/>
    <w:rsid w:val="0010085B"/>
    <w:rsid w:val="00100B59"/>
    <w:rsid w:val="00100DC5"/>
    <w:rsid w:val="00100E27"/>
    <w:rsid w:val="00100E5A"/>
    <w:rsid w:val="00101135"/>
    <w:rsid w:val="0010259B"/>
    <w:rsid w:val="00103D80"/>
    <w:rsid w:val="00104A05"/>
    <w:rsid w:val="00104C75"/>
    <w:rsid w:val="00106009"/>
    <w:rsid w:val="001061F9"/>
    <w:rsid w:val="001068B3"/>
    <w:rsid w:val="00106A3B"/>
    <w:rsid w:val="00106CF8"/>
    <w:rsid w:val="001113CC"/>
    <w:rsid w:val="00113763"/>
    <w:rsid w:val="0011390B"/>
    <w:rsid w:val="00114B7D"/>
    <w:rsid w:val="001177C4"/>
    <w:rsid w:val="00117B7D"/>
    <w:rsid w:val="00117DB1"/>
    <w:rsid w:val="00117FF3"/>
    <w:rsid w:val="0012093E"/>
    <w:rsid w:val="00125C6C"/>
    <w:rsid w:val="00127648"/>
    <w:rsid w:val="00127ADD"/>
    <w:rsid w:val="0013032B"/>
    <w:rsid w:val="001305EA"/>
    <w:rsid w:val="00131E73"/>
    <w:rsid w:val="001328FA"/>
    <w:rsid w:val="00133565"/>
    <w:rsid w:val="0013419A"/>
    <w:rsid w:val="00134700"/>
    <w:rsid w:val="00134E23"/>
    <w:rsid w:val="00135E80"/>
    <w:rsid w:val="00136357"/>
    <w:rsid w:val="00140753"/>
    <w:rsid w:val="0014239C"/>
    <w:rsid w:val="00143921"/>
    <w:rsid w:val="00146F04"/>
    <w:rsid w:val="0015073A"/>
    <w:rsid w:val="00150E72"/>
    <w:rsid w:val="00150EBC"/>
    <w:rsid w:val="001520B0"/>
    <w:rsid w:val="0015446A"/>
    <w:rsid w:val="0015487C"/>
    <w:rsid w:val="00155144"/>
    <w:rsid w:val="0015712E"/>
    <w:rsid w:val="00161116"/>
    <w:rsid w:val="00162C3A"/>
    <w:rsid w:val="00164D99"/>
    <w:rsid w:val="00165FF0"/>
    <w:rsid w:val="0017075C"/>
    <w:rsid w:val="00170CB5"/>
    <w:rsid w:val="00171601"/>
    <w:rsid w:val="00174183"/>
    <w:rsid w:val="00176C65"/>
    <w:rsid w:val="00180A15"/>
    <w:rsid w:val="001810F4"/>
    <w:rsid w:val="00181128"/>
    <w:rsid w:val="0018179E"/>
    <w:rsid w:val="00182B46"/>
    <w:rsid w:val="001837D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3DCF"/>
    <w:rsid w:val="001A5D1D"/>
    <w:rsid w:val="001B3065"/>
    <w:rsid w:val="001B33C0"/>
    <w:rsid w:val="001B4A46"/>
    <w:rsid w:val="001B5E34"/>
    <w:rsid w:val="001C2656"/>
    <w:rsid w:val="001C2997"/>
    <w:rsid w:val="001C34E6"/>
    <w:rsid w:val="001C4A1E"/>
    <w:rsid w:val="001C4DB7"/>
    <w:rsid w:val="001C6C9B"/>
    <w:rsid w:val="001D0ED0"/>
    <w:rsid w:val="001D10B2"/>
    <w:rsid w:val="001D3092"/>
    <w:rsid w:val="001D4CD1"/>
    <w:rsid w:val="001D5705"/>
    <w:rsid w:val="001D66C2"/>
    <w:rsid w:val="001D7DFE"/>
    <w:rsid w:val="001D933B"/>
    <w:rsid w:val="001E0FFC"/>
    <w:rsid w:val="001E1B62"/>
    <w:rsid w:val="001E1F93"/>
    <w:rsid w:val="001E24CF"/>
    <w:rsid w:val="001E3097"/>
    <w:rsid w:val="001E4B06"/>
    <w:rsid w:val="001E5F98"/>
    <w:rsid w:val="001F01F4"/>
    <w:rsid w:val="001F0F26"/>
    <w:rsid w:val="001F2232"/>
    <w:rsid w:val="001F374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C62"/>
    <w:rsid w:val="00210D95"/>
    <w:rsid w:val="00211D71"/>
    <w:rsid w:val="002136B3"/>
    <w:rsid w:val="00215D9B"/>
    <w:rsid w:val="00216957"/>
    <w:rsid w:val="00217731"/>
    <w:rsid w:val="00217AE6"/>
    <w:rsid w:val="00221777"/>
    <w:rsid w:val="00221998"/>
    <w:rsid w:val="00221E1A"/>
    <w:rsid w:val="0022213B"/>
    <w:rsid w:val="002225E9"/>
    <w:rsid w:val="002228E3"/>
    <w:rsid w:val="00224261"/>
    <w:rsid w:val="00224B16"/>
    <w:rsid w:val="00224D61"/>
    <w:rsid w:val="002265BD"/>
    <w:rsid w:val="002270CC"/>
    <w:rsid w:val="00227421"/>
    <w:rsid w:val="00227894"/>
    <w:rsid w:val="0022791F"/>
    <w:rsid w:val="002315CF"/>
    <w:rsid w:val="00231E53"/>
    <w:rsid w:val="0023202F"/>
    <w:rsid w:val="00234830"/>
    <w:rsid w:val="002368C7"/>
    <w:rsid w:val="0023726F"/>
    <w:rsid w:val="0024041A"/>
    <w:rsid w:val="00241079"/>
    <w:rsid w:val="002410C8"/>
    <w:rsid w:val="00241C93"/>
    <w:rsid w:val="0024214A"/>
    <w:rsid w:val="002441F2"/>
    <w:rsid w:val="0024438F"/>
    <w:rsid w:val="002447C2"/>
    <w:rsid w:val="002458D0"/>
    <w:rsid w:val="00245BCC"/>
    <w:rsid w:val="00245EC0"/>
    <w:rsid w:val="002462B7"/>
    <w:rsid w:val="00247077"/>
    <w:rsid w:val="00247FF0"/>
    <w:rsid w:val="00250C2E"/>
    <w:rsid w:val="00250F4A"/>
    <w:rsid w:val="00251349"/>
    <w:rsid w:val="00253532"/>
    <w:rsid w:val="002540D3"/>
    <w:rsid w:val="002541F1"/>
    <w:rsid w:val="002542D8"/>
    <w:rsid w:val="00254B2A"/>
    <w:rsid w:val="002556DB"/>
    <w:rsid w:val="002557E9"/>
    <w:rsid w:val="00256D4F"/>
    <w:rsid w:val="00260AF5"/>
    <w:rsid w:val="00260DB6"/>
    <w:rsid w:val="00260EE8"/>
    <w:rsid w:val="00260F28"/>
    <w:rsid w:val="0026131D"/>
    <w:rsid w:val="00263542"/>
    <w:rsid w:val="00263A62"/>
    <w:rsid w:val="00263B66"/>
    <w:rsid w:val="00266738"/>
    <w:rsid w:val="00266D0C"/>
    <w:rsid w:val="00266E63"/>
    <w:rsid w:val="00266FB3"/>
    <w:rsid w:val="00273F94"/>
    <w:rsid w:val="002760B7"/>
    <w:rsid w:val="002762CD"/>
    <w:rsid w:val="0028080E"/>
    <w:rsid w:val="00280CE3"/>
    <w:rsid w:val="002810D3"/>
    <w:rsid w:val="002847AE"/>
    <w:rsid w:val="002849D4"/>
    <w:rsid w:val="00284BC1"/>
    <w:rsid w:val="0028650C"/>
    <w:rsid w:val="002870F2"/>
    <w:rsid w:val="00287650"/>
    <w:rsid w:val="0029008E"/>
    <w:rsid w:val="00290154"/>
    <w:rsid w:val="00294F88"/>
    <w:rsid w:val="00294FCC"/>
    <w:rsid w:val="00295516"/>
    <w:rsid w:val="00297AB7"/>
    <w:rsid w:val="002A10A1"/>
    <w:rsid w:val="002A3161"/>
    <w:rsid w:val="002A3410"/>
    <w:rsid w:val="002A377F"/>
    <w:rsid w:val="002A44D1"/>
    <w:rsid w:val="002A4631"/>
    <w:rsid w:val="002A5BA6"/>
    <w:rsid w:val="002A6EA6"/>
    <w:rsid w:val="002B108B"/>
    <w:rsid w:val="002B12DE"/>
    <w:rsid w:val="002B270D"/>
    <w:rsid w:val="002B3375"/>
    <w:rsid w:val="002B359B"/>
    <w:rsid w:val="002B4745"/>
    <w:rsid w:val="002B480D"/>
    <w:rsid w:val="002B4845"/>
    <w:rsid w:val="002B4AC3"/>
    <w:rsid w:val="002B7744"/>
    <w:rsid w:val="002C05AC"/>
    <w:rsid w:val="002C3953"/>
    <w:rsid w:val="002C56A0"/>
    <w:rsid w:val="002C574A"/>
    <w:rsid w:val="002C7496"/>
    <w:rsid w:val="002D12FF"/>
    <w:rsid w:val="002D1DF5"/>
    <w:rsid w:val="002D21A5"/>
    <w:rsid w:val="002D3670"/>
    <w:rsid w:val="002D4413"/>
    <w:rsid w:val="002D6CC7"/>
    <w:rsid w:val="002D7247"/>
    <w:rsid w:val="002E23E3"/>
    <w:rsid w:val="002E26F3"/>
    <w:rsid w:val="002E34CB"/>
    <w:rsid w:val="002E4059"/>
    <w:rsid w:val="002E4D10"/>
    <w:rsid w:val="002E4D5B"/>
    <w:rsid w:val="002E5474"/>
    <w:rsid w:val="002E5699"/>
    <w:rsid w:val="002E5832"/>
    <w:rsid w:val="002E633F"/>
    <w:rsid w:val="002F0BF7"/>
    <w:rsid w:val="002F0D60"/>
    <w:rsid w:val="002F104E"/>
    <w:rsid w:val="002F175A"/>
    <w:rsid w:val="002F1BD9"/>
    <w:rsid w:val="002F3A6D"/>
    <w:rsid w:val="002F7244"/>
    <w:rsid w:val="002F749C"/>
    <w:rsid w:val="00302759"/>
    <w:rsid w:val="00303813"/>
    <w:rsid w:val="00310348"/>
    <w:rsid w:val="00310EE6"/>
    <w:rsid w:val="00311628"/>
    <w:rsid w:val="00311E73"/>
    <w:rsid w:val="0031221D"/>
    <w:rsid w:val="003123F7"/>
    <w:rsid w:val="00312A42"/>
    <w:rsid w:val="00314A01"/>
    <w:rsid w:val="00314B9D"/>
    <w:rsid w:val="00314DD8"/>
    <w:rsid w:val="00315520"/>
    <w:rsid w:val="003155A3"/>
    <w:rsid w:val="00315B35"/>
    <w:rsid w:val="00316A7F"/>
    <w:rsid w:val="00317B24"/>
    <w:rsid w:val="00317D8E"/>
    <w:rsid w:val="00317DBB"/>
    <w:rsid w:val="00317E8F"/>
    <w:rsid w:val="00320752"/>
    <w:rsid w:val="003209E8"/>
    <w:rsid w:val="003211F4"/>
    <w:rsid w:val="0032193F"/>
    <w:rsid w:val="00321B55"/>
    <w:rsid w:val="00322186"/>
    <w:rsid w:val="00322888"/>
    <w:rsid w:val="00322962"/>
    <w:rsid w:val="0032403E"/>
    <w:rsid w:val="003242FC"/>
    <w:rsid w:val="00324D73"/>
    <w:rsid w:val="00325B7B"/>
    <w:rsid w:val="003309E5"/>
    <w:rsid w:val="0033147A"/>
    <w:rsid w:val="003316F0"/>
    <w:rsid w:val="0033193C"/>
    <w:rsid w:val="00332B30"/>
    <w:rsid w:val="00332CEB"/>
    <w:rsid w:val="0033317E"/>
    <w:rsid w:val="0033532B"/>
    <w:rsid w:val="00336799"/>
    <w:rsid w:val="00337929"/>
    <w:rsid w:val="00340003"/>
    <w:rsid w:val="003429B7"/>
    <w:rsid w:val="00342B92"/>
    <w:rsid w:val="00343B23"/>
    <w:rsid w:val="003440AE"/>
    <w:rsid w:val="00344451"/>
    <w:rsid w:val="003444A9"/>
    <w:rsid w:val="003445F2"/>
    <w:rsid w:val="003447CB"/>
    <w:rsid w:val="003448EB"/>
    <w:rsid w:val="003449AA"/>
    <w:rsid w:val="00345EB0"/>
    <w:rsid w:val="0034764B"/>
    <w:rsid w:val="0034780A"/>
    <w:rsid w:val="00347CBE"/>
    <w:rsid w:val="00350305"/>
    <w:rsid w:val="003503AC"/>
    <w:rsid w:val="00352686"/>
    <w:rsid w:val="003534AD"/>
    <w:rsid w:val="003552F7"/>
    <w:rsid w:val="00357136"/>
    <w:rsid w:val="003576EB"/>
    <w:rsid w:val="00360C67"/>
    <w:rsid w:val="00360E65"/>
    <w:rsid w:val="00362C32"/>
    <w:rsid w:val="00362DCB"/>
    <w:rsid w:val="0036308C"/>
    <w:rsid w:val="00363E8F"/>
    <w:rsid w:val="00365118"/>
    <w:rsid w:val="00366467"/>
    <w:rsid w:val="003670D9"/>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082"/>
    <w:rsid w:val="00382A6F"/>
    <w:rsid w:val="00382C57"/>
    <w:rsid w:val="00383B5F"/>
    <w:rsid w:val="00383BE9"/>
    <w:rsid w:val="00384483"/>
    <w:rsid w:val="003848CA"/>
    <w:rsid w:val="0038499A"/>
    <w:rsid w:val="00384F53"/>
    <w:rsid w:val="0038508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1038"/>
    <w:rsid w:val="003B225F"/>
    <w:rsid w:val="003B306A"/>
    <w:rsid w:val="003B3CB0"/>
    <w:rsid w:val="003B667A"/>
    <w:rsid w:val="003B7BBB"/>
    <w:rsid w:val="003C0FB3"/>
    <w:rsid w:val="003C3990"/>
    <w:rsid w:val="003C434B"/>
    <w:rsid w:val="003C47B3"/>
    <w:rsid w:val="003C489D"/>
    <w:rsid w:val="003C54B8"/>
    <w:rsid w:val="003C687F"/>
    <w:rsid w:val="003C723C"/>
    <w:rsid w:val="003C7E3C"/>
    <w:rsid w:val="003D0F7F"/>
    <w:rsid w:val="003D22E3"/>
    <w:rsid w:val="003D3CF0"/>
    <w:rsid w:val="003D496A"/>
    <w:rsid w:val="003D53BF"/>
    <w:rsid w:val="003D6797"/>
    <w:rsid w:val="003D779D"/>
    <w:rsid w:val="003D7846"/>
    <w:rsid w:val="003D78A2"/>
    <w:rsid w:val="003E03FD"/>
    <w:rsid w:val="003E15EE"/>
    <w:rsid w:val="003E219B"/>
    <w:rsid w:val="003E4043"/>
    <w:rsid w:val="003E6AE0"/>
    <w:rsid w:val="003F0971"/>
    <w:rsid w:val="003F2768"/>
    <w:rsid w:val="003F28DA"/>
    <w:rsid w:val="003F2C2F"/>
    <w:rsid w:val="003F35B8"/>
    <w:rsid w:val="003F3F97"/>
    <w:rsid w:val="003F42CF"/>
    <w:rsid w:val="003F4EA0"/>
    <w:rsid w:val="003F69BE"/>
    <w:rsid w:val="003F7D20"/>
    <w:rsid w:val="00400EB0"/>
    <w:rsid w:val="004013F6"/>
    <w:rsid w:val="00403C9C"/>
    <w:rsid w:val="00405801"/>
    <w:rsid w:val="00407474"/>
    <w:rsid w:val="00407ED4"/>
    <w:rsid w:val="0041148B"/>
    <w:rsid w:val="004128F0"/>
    <w:rsid w:val="00414D5B"/>
    <w:rsid w:val="004163AD"/>
    <w:rsid w:val="0041645A"/>
    <w:rsid w:val="00417A11"/>
    <w:rsid w:val="00417BB8"/>
    <w:rsid w:val="00420300"/>
    <w:rsid w:val="00421CC4"/>
    <w:rsid w:val="0042354D"/>
    <w:rsid w:val="00423F1E"/>
    <w:rsid w:val="004259A6"/>
    <w:rsid w:val="00425CCF"/>
    <w:rsid w:val="00430205"/>
    <w:rsid w:val="00430D80"/>
    <w:rsid w:val="00430E05"/>
    <w:rsid w:val="004317B5"/>
    <w:rsid w:val="00431E3D"/>
    <w:rsid w:val="0043313F"/>
    <w:rsid w:val="00435259"/>
    <w:rsid w:val="004367AB"/>
    <w:rsid w:val="00436B23"/>
    <w:rsid w:val="00436E88"/>
    <w:rsid w:val="00440977"/>
    <w:rsid w:val="00440D71"/>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F41"/>
    <w:rsid w:val="00483B44"/>
    <w:rsid w:val="00483CA9"/>
    <w:rsid w:val="004850B9"/>
    <w:rsid w:val="0048525B"/>
    <w:rsid w:val="0048527D"/>
    <w:rsid w:val="00485CCD"/>
    <w:rsid w:val="00485DB5"/>
    <w:rsid w:val="004860C5"/>
    <w:rsid w:val="00486D2B"/>
    <w:rsid w:val="00486F7E"/>
    <w:rsid w:val="00490D60"/>
    <w:rsid w:val="00493120"/>
    <w:rsid w:val="004949C7"/>
    <w:rsid w:val="00494FDC"/>
    <w:rsid w:val="00495F71"/>
    <w:rsid w:val="004A0489"/>
    <w:rsid w:val="004A1010"/>
    <w:rsid w:val="004A161B"/>
    <w:rsid w:val="004A4146"/>
    <w:rsid w:val="004A47DB"/>
    <w:rsid w:val="004A5AAE"/>
    <w:rsid w:val="004A6684"/>
    <w:rsid w:val="004A6A0C"/>
    <w:rsid w:val="004A6AB7"/>
    <w:rsid w:val="004A7284"/>
    <w:rsid w:val="004A7E1A"/>
    <w:rsid w:val="004B0073"/>
    <w:rsid w:val="004B1541"/>
    <w:rsid w:val="004B1B21"/>
    <w:rsid w:val="004B240E"/>
    <w:rsid w:val="004B29F4"/>
    <w:rsid w:val="004B3234"/>
    <w:rsid w:val="004B4C27"/>
    <w:rsid w:val="004B6407"/>
    <w:rsid w:val="004B6923"/>
    <w:rsid w:val="004B7240"/>
    <w:rsid w:val="004B7495"/>
    <w:rsid w:val="004B780F"/>
    <w:rsid w:val="004B7B56"/>
    <w:rsid w:val="004C098E"/>
    <w:rsid w:val="004C20CF"/>
    <w:rsid w:val="004C299C"/>
    <w:rsid w:val="004C2AA4"/>
    <w:rsid w:val="004C2E2E"/>
    <w:rsid w:val="004C4D54"/>
    <w:rsid w:val="004C6F10"/>
    <w:rsid w:val="004C7023"/>
    <w:rsid w:val="004C7513"/>
    <w:rsid w:val="004CA979"/>
    <w:rsid w:val="004D02AC"/>
    <w:rsid w:val="004D0383"/>
    <w:rsid w:val="004D1029"/>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E3D"/>
    <w:rsid w:val="004E6FB4"/>
    <w:rsid w:val="004F0977"/>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F"/>
    <w:rsid w:val="00511F4D"/>
    <w:rsid w:val="005147E6"/>
    <w:rsid w:val="00514D6B"/>
    <w:rsid w:val="0051574E"/>
    <w:rsid w:val="0051725F"/>
    <w:rsid w:val="00520095"/>
    <w:rsid w:val="00520645"/>
    <w:rsid w:val="0052168D"/>
    <w:rsid w:val="0052396A"/>
    <w:rsid w:val="00524165"/>
    <w:rsid w:val="0052782C"/>
    <w:rsid w:val="00527A41"/>
    <w:rsid w:val="00530E46"/>
    <w:rsid w:val="00532264"/>
    <w:rsid w:val="005324EF"/>
    <w:rsid w:val="0053286B"/>
    <w:rsid w:val="00536369"/>
    <w:rsid w:val="005400FF"/>
    <w:rsid w:val="00540E99"/>
    <w:rsid w:val="00541130"/>
    <w:rsid w:val="00546A8B"/>
    <w:rsid w:val="00546D5E"/>
    <w:rsid w:val="00546E1A"/>
    <w:rsid w:val="00546F02"/>
    <w:rsid w:val="0054770B"/>
    <w:rsid w:val="00551073"/>
    <w:rsid w:val="00551CD3"/>
    <w:rsid w:val="00551DA4"/>
    <w:rsid w:val="0055213A"/>
    <w:rsid w:val="00554956"/>
    <w:rsid w:val="005555BF"/>
    <w:rsid w:val="00557BE6"/>
    <w:rsid w:val="005600BC"/>
    <w:rsid w:val="005617B6"/>
    <w:rsid w:val="00563104"/>
    <w:rsid w:val="00563483"/>
    <w:rsid w:val="00563EF3"/>
    <w:rsid w:val="005646C1"/>
    <w:rsid w:val="005646CC"/>
    <w:rsid w:val="005652E4"/>
    <w:rsid w:val="00565730"/>
    <w:rsid w:val="00566671"/>
    <w:rsid w:val="00567B22"/>
    <w:rsid w:val="00567C24"/>
    <w:rsid w:val="0057021E"/>
    <w:rsid w:val="0057134C"/>
    <w:rsid w:val="0057331C"/>
    <w:rsid w:val="00573328"/>
    <w:rsid w:val="0057370F"/>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103"/>
    <w:rsid w:val="0059112A"/>
    <w:rsid w:val="0059130B"/>
    <w:rsid w:val="00592CD5"/>
    <w:rsid w:val="0059582E"/>
    <w:rsid w:val="00596689"/>
    <w:rsid w:val="00597069"/>
    <w:rsid w:val="005A16FB"/>
    <w:rsid w:val="005A1A68"/>
    <w:rsid w:val="005A1B50"/>
    <w:rsid w:val="005A1E4A"/>
    <w:rsid w:val="005A2A5A"/>
    <w:rsid w:val="005A3076"/>
    <w:rsid w:val="005A39FC"/>
    <w:rsid w:val="005A3B66"/>
    <w:rsid w:val="005A42E3"/>
    <w:rsid w:val="005A5F04"/>
    <w:rsid w:val="005A6097"/>
    <w:rsid w:val="005A6DC2"/>
    <w:rsid w:val="005B0870"/>
    <w:rsid w:val="005B168A"/>
    <w:rsid w:val="005B1762"/>
    <w:rsid w:val="005B2358"/>
    <w:rsid w:val="005B4B88"/>
    <w:rsid w:val="005B5605"/>
    <w:rsid w:val="005B5D60"/>
    <w:rsid w:val="005B5E31"/>
    <w:rsid w:val="005B64AE"/>
    <w:rsid w:val="005B6E3D"/>
    <w:rsid w:val="005B7298"/>
    <w:rsid w:val="005C0231"/>
    <w:rsid w:val="005C0488"/>
    <w:rsid w:val="005C1BFC"/>
    <w:rsid w:val="005C1F70"/>
    <w:rsid w:val="005C7B55"/>
    <w:rsid w:val="005D0175"/>
    <w:rsid w:val="005D1CC4"/>
    <w:rsid w:val="005D2D62"/>
    <w:rsid w:val="005D505F"/>
    <w:rsid w:val="005D5A78"/>
    <w:rsid w:val="005D5DB0"/>
    <w:rsid w:val="005D6629"/>
    <w:rsid w:val="005E0B43"/>
    <w:rsid w:val="005E2572"/>
    <w:rsid w:val="005E2AE4"/>
    <w:rsid w:val="005E34D1"/>
    <w:rsid w:val="005E4742"/>
    <w:rsid w:val="005E6829"/>
    <w:rsid w:val="005F10D4"/>
    <w:rsid w:val="005F1857"/>
    <w:rsid w:val="005F26E8"/>
    <w:rsid w:val="005F275A"/>
    <w:rsid w:val="005F2E08"/>
    <w:rsid w:val="005F3443"/>
    <w:rsid w:val="005F715C"/>
    <w:rsid w:val="005F78DD"/>
    <w:rsid w:val="005F7A4D"/>
    <w:rsid w:val="00601B68"/>
    <w:rsid w:val="0060359B"/>
    <w:rsid w:val="00603CEE"/>
    <w:rsid w:val="00603F69"/>
    <w:rsid w:val="006040DA"/>
    <w:rsid w:val="006047BD"/>
    <w:rsid w:val="00607675"/>
    <w:rsid w:val="00610F53"/>
    <w:rsid w:val="006121E7"/>
    <w:rsid w:val="00612E3F"/>
    <w:rsid w:val="00613208"/>
    <w:rsid w:val="0061451A"/>
    <w:rsid w:val="006156DF"/>
    <w:rsid w:val="006158EB"/>
    <w:rsid w:val="00616767"/>
    <w:rsid w:val="0061698B"/>
    <w:rsid w:val="00616F61"/>
    <w:rsid w:val="00620917"/>
    <w:rsid w:val="0062163D"/>
    <w:rsid w:val="006233AA"/>
    <w:rsid w:val="00623A9E"/>
    <w:rsid w:val="00624A20"/>
    <w:rsid w:val="00624C9B"/>
    <w:rsid w:val="00625C75"/>
    <w:rsid w:val="00626529"/>
    <w:rsid w:val="0062735E"/>
    <w:rsid w:val="00630BB3"/>
    <w:rsid w:val="00632182"/>
    <w:rsid w:val="006324AB"/>
    <w:rsid w:val="0063291E"/>
    <w:rsid w:val="00632A38"/>
    <w:rsid w:val="006335DF"/>
    <w:rsid w:val="00634717"/>
    <w:rsid w:val="0063670E"/>
    <w:rsid w:val="00637181"/>
    <w:rsid w:val="00637AE2"/>
    <w:rsid w:val="00637AF8"/>
    <w:rsid w:val="006402E7"/>
    <w:rsid w:val="006412BE"/>
    <w:rsid w:val="0064144D"/>
    <w:rsid w:val="00641609"/>
    <w:rsid w:val="0064160E"/>
    <w:rsid w:val="00641F0D"/>
    <w:rsid w:val="00642389"/>
    <w:rsid w:val="006439ED"/>
    <w:rsid w:val="00644306"/>
    <w:rsid w:val="006450E2"/>
    <w:rsid w:val="006453D8"/>
    <w:rsid w:val="006504AA"/>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76E"/>
    <w:rsid w:val="006649BA"/>
    <w:rsid w:val="0066665B"/>
    <w:rsid w:val="006677AE"/>
    <w:rsid w:val="00670306"/>
    <w:rsid w:val="00670EE3"/>
    <w:rsid w:val="00672056"/>
    <w:rsid w:val="0067331F"/>
    <w:rsid w:val="006742E8"/>
    <w:rsid w:val="0067482E"/>
    <w:rsid w:val="00675260"/>
    <w:rsid w:val="00677DDB"/>
    <w:rsid w:val="00677EF0"/>
    <w:rsid w:val="006814BF"/>
    <w:rsid w:val="00681F32"/>
    <w:rsid w:val="00683AEC"/>
    <w:rsid w:val="00684672"/>
    <w:rsid w:val="0068481E"/>
    <w:rsid w:val="00684E4C"/>
    <w:rsid w:val="0068666F"/>
    <w:rsid w:val="0068780A"/>
    <w:rsid w:val="00690267"/>
    <w:rsid w:val="006906E7"/>
    <w:rsid w:val="00693793"/>
    <w:rsid w:val="006954D4"/>
    <w:rsid w:val="0069598B"/>
    <w:rsid w:val="00695AF0"/>
    <w:rsid w:val="006A1A8E"/>
    <w:rsid w:val="006A1CF6"/>
    <w:rsid w:val="006A2D9E"/>
    <w:rsid w:val="006A36DB"/>
    <w:rsid w:val="006A3EF2"/>
    <w:rsid w:val="006A44D0"/>
    <w:rsid w:val="006A48C1"/>
    <w:rsid w:val="006A510D"/>
    <w:rsid w:val="006A51A4"/>
    <w:rsid w:val="006A6016"/>
    <w:rsid w:val="006A7762"/>
    <w:rsid w:val="006B06B2"/>
    <w:rsid w:val="006B1FFA"/>
    <w:rsid w:val="006B3564"/>
    <w:rsid w:val="006B37E6"/>
    <w:rsid w:val="006B3D8F"/>
    <w:rsid w:val="006B42E3"/>
    <w:rsid w:val="006B44E9"/>
    <w:rsid w:val="006B4B3D"/>
    <w:rsid w:val="006B656C"/>
    <w:rsid w:val="006B73E5"/>
    <w:rsid w:val="006B7684"/>
    <w:rsid w:val="006C00A3"/>
    <w:rsid w:val="006C033C"/>
    <w:rsid w:val="006C093A"/>
    <w:rsid w:val="006C7AB5"/>
    <w:rsid w:val="006C7F3A"/>
    <w:rsid w:val="006D062E"/>
    <w:rsid w:val="006D0817"/>
    <w:rsid w:val="006D0996"/>
    <w:rsid w:val="006D1D98"/>
    <w:rsid w:val="006D23B6"/>
    <w:rsid w:val="006D2405"/>
    <w:rsid w:val="006D3A0E"/>
    <w:rsid w:val="006D4A39"/>
    <w:rsid w:val="006D53A4"/>
    <w:rsid w:val="006D6748"/>
    <w:rsid w:val="006E08A7"/>
    <w:rsid w:val="006E08C4"/>
    <w:rsid w:val="006E091B"/>
    <w:rsid w:val="006E10C3"/>
    <w:rsid w:val="006E2552"/>
    <w:rsid w:val="006E42C8"/>
    <w:rsid w:val="006E4800"/>
    <w:rsid w:val="006E560F"/>
    <w:rsid w:val="006E5707"/>
    <w:rsid w:val="006E5B90"/>
    <w:rsid w:val="006E60D3"/>
    <w:rsid w:val="006E79B6"/>
    <w:rsid w:val="006F054E"/>
    <w:rsid w:val="006F08D3"/>
    <w:rsid w:val="006F0E60"/>
    <w:rsid w:val="006F15D8"/>
    <w:rsid w:val="006F1B19"/>
    <w:rsid w:val="006F3613"/>
    <w:rsid w:val="006F3839"/>
    <w:rsid w:val="006F4503"/>
    <w:rsid w:val="00701DAC"/>
    <w:rsid w:val="00704694"/>
    <w:rsid w:val="007058CD"/>
    <w:rsid w:val="00705D75"/>
    <w:rsid w:val="00705F64"/>
    <w:rsid w:val="0070666E"/>
    <w:rsid w:val="0070723B"/>
    <w:rsid w:val="007079CC"/>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4CB4"/>
    <w:rsid w:val="00735327"/>
    <w:rsid w:val="00735451"/>
    <w:rsid w:val="00736C47"/>
    <w:rsid w:val="007372FC"/>
    <w:rsid w:val="00737942"/>
    <w:rsid w:val="00740573"/>
    <w:rsid w:val="00741479"/>
    <w:rsid w:val="007414DA"/>
    <w:rsid w:val="00742E61"/>
    <w:rsid w:val="007448D2"/>
    <w:rsid w:val="00744A73"/>
    <w:rsid w:val="00744DB8"/>
    <w:rsid w:val="00745C28"/>
    <w:rsid w:val="007460FF"/>
    <w:rsid w:val="007474D4"/>
    <w:rsid w:val="0075322D"/>
    <w:rsid w:val="00753D56"/>
    <w:rsid w:val="00755D72"/>
    <w:rsid w:val="007564AE"/>
    <w:rsid w:val="00757591"/>
    <w:rsid w:val="00757633"/>
    <w:rsid w:val="00757A59"/>
    <w:rsid w:val="00757DD5"/>
    <w:rsid w:val="007617A7"/>
    <w:rsid w:val="00762125"/>
    <w:rsid w:val="007635C3"/>
    <w:rsid w:val="00764140"/>
    <w:rsid w:val="007644FC"/>
    <w:rsid w:val="00764E50"/>
    <w:rsid w:val="00765E06"/>
    <w:rsid w:val="00765F79"/>
    <w:rsid w:val="0077067A"/>
    <w:rsid w:val="007706FF"/>
    <w:rsid w:val="00770891"/>
    <w:rsid w:val="00770A47"/>
    <w:rsid w:val="00770C61"/>
    <w:rsid w:val="00772BA3"/>
    <w:rsid w:val="00772E1E"/>
    <w:rsid w:val="007763FE"/>
    <w:rsid w:val="00776998"/>
    <w:rsid w:val="007776A2"/>
    <w:rsid w:val="00777849"/>
    <w:rsid w:val="00780A99"/>
    <w:rsid w:val="00781C4F"/>
    <w:rsid w:val="00782487"/>
    <w:rsid w:val="00782A2E"/>
    <w:rsid w:val="00782B11"/>
    <w:rsid w:val="0078335F"/>
    <w:rsid w:val="007836C0"/>
    <w:rsid w:val="0078667E"/>
    <w:rsid w:val="00787430"/>
    <w:rsid w:val="007919DC"/>
    <w:rsid w:val="00791B72"/>
    <w:rsid w:val="00791C7F"/>
    <w:rsid w:val="007932AD"/>
    <w:rsid w:val="00794739"/>
    <w:rsid w:val="00796888"/>
    <w:rsid w:val="00796FED"/>
    <w:rsid w:val="007A1326"/>
    <w:rsid w:val="007A2B7B"/>
    <w:rsid w:val="007A3356"/>
    <w:rsid w:val="007A36F3"/>
    <w:rsid w:val="007A4CEF"/>
    <w:rsid w:val="007A55A8"/>
    <w:rsid w:val="007A6125"/>
    <w:rsid w:val="007B0452"/>
    <w:rsid w:val="007B24C4"/>
    <w:rsid w:val="007B2E44"/>
    <w:rsid w:val="007B50E4"/>
    <w:rsid w:val="007B5236"/>
    <w:rsid w:val="007B6B2F"/>
    <w:rsid w:val="007C057B"/>
    <w:rsid w:val="007C0936"/>
    <w:rsid w:val="007C0B06"/>
    <w:rsid w:val="007C1661"/>
    <w:rsid w:val="007C1A9E"/>
    <w:rsid w:val="007C6E38"/>
    <w:rsid w:val="007D212E"/>
    <w:rsid w:val="007D458F"/>
    <w:rsid w:val="007D5655"/>
    <w:rsid w:val="007D5A52"/>
    <w:rsid w:val="007D7CF5"/>
    <w:rsid w:val="007D7E58"/>
    <w:rsid w:val="007E41AD"/>
    <w:rsid w:val="007E5E9E"/>
    <w:rsid w:val="007F031E"/>
    <w:rsid w:val="007F1493"/>
    <w:rsid w:val="007F15BC"/>
    <w:rsid w:val="007F3524"/>
    <w:rsid w:val="007F3A0E"/>
    <w:rsid w:val="007F4D8D"/>
    <w:rsid w:val="007F576D"/>
    <w:rsid w:val="007F637A"/>
    <w:rsid w:val="007F66A6"/>
    <w:rsid w:val="007F6BC2"/>
    <w:rsid w:val="007F76BF"/>
    <w:rsid w:val="008003CD"/>
    <w:rsid w:val="00800512"/>
    <w:rsid w:val="00801687"/>
    <w:rsid w:val="008019EE"/>
    <w:rsid w:val="00802022"/>
    <w:rsid w:val="0080207C"/>
    <w:rsid w:val="008028A3"/>
    <w:rsid w:val="0080376A"/>
    <w:rsid w:val="008049F3"/>
    <w:rsid w:val="008051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B7A"/>
    <w:rsid w:val="008247F0"/>
    <w:rsid w:val="008248E7"/>
    <w:rsid w:val="00824F02"/>
    <w:rsid w:val="00825595"/>
    <w:rsid w:val="00825E3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65A"/>
    <w:rsid w:val="00841B54"/>
    <w:rsid w:val="008425AE"/>
    <w:rsid w:val="008434A7"/>
    <w:rsid w:val="00843ED1"/>
    <w:rsid w:val="0084469D"/>
    <w:rsid w:val="008455DA"/>
    <w:rsid w:val="008467D0"/>
    <w:rsid w:val="00846CE1"/>
    <w:rsid w:val="008470D0"/>
    <w:rsid w:val="008476A5"/>
    <w:rsid w:val="008505DC"/>
    <w:rsid w:val="008509F0"/>
    <w:rsid w:val="00851875"/>
    <w:rsid w:val="00852357"/>
    <w:rsid w:val="00852B7B"/>
    <w:rsid w:val="00853305"/>
    <w:rsid w:val="0085448C"/>
    <w:rsid w:val="00855048"/>
    <w:rsid w:val="00855B62"/>
    <w:rsid w:val="008563D3"/>
    <w:rsid w:val="00856E64"/>
    <w:rsid w:val="00860A52"/>
    <w:rsid w:val="00862960"/>
    <w:rsid w:val="00863532"/>
    <w:rsid w:val="008641E8"/>
    <w:rsid w:val="00865EC3"/>
    <w:rsid w:val="0086629C"/>
    <w:rsid w:val="00866415"/>
    <w:rsid w:val="0086672A"/>
    <w:rsid w:val="00867469"/>
    <w:rsid w:val="00867762"/>
    <w:rsid w:val="00870838"/>
    <w:rsid w:val="00870A3D"/>
    <w:rsid w:val="008713EA"/>
    <w:rsid w:val="008736AC"/>
    <w:rsid w:val="00874C1F"/>
    <w:rsid w:val="00880A08"/>
    <w:rsid w:val="008813A0"/>
    <w:rsid w:val="00881CC6"/>
    <w:rsid w:val="00882E98"/>
    <w:rsid w:val="00883242"/>
    <w:rsid w:val="00883A53"/>
    <w:rsid w:val="0088490C"/>
    <w:rsid w:val="00885C59"/>
    <w:rsid w:val="00885D01"/>
    <w:rsid w:val="00890C47"/>
    <w:rsid w:val="00891658"/>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A648E"/>
    <w:rsid w:val="008B0170"/>
    <w:rsid w:val="008B1FDB"/>
    <w:rsid w:val="008B2A5B"/>
    <w:rsid w:val="008B367A"/>
    <w:rsid w:val="008B430F"/>
    <w:rsid w:val="008B44C9"/>
    <w:rsid w:val="008B45C5"/>
    <w:rsid w:val="008B4DA3"/>
    <w:rsid w:val="008B4FF4"/>
    <w:rsid w:val="008B6729"/>
    <w:rsid w:val="008B7F83"/>
    <w:rsid w:val="008C033D"/>
    <w:rsid w:val="008C085A"/>
    <w:rsid w:val="008C1A20"/>
    <w:rsid w:val="008C1FAC"/>
    <w:rsid w:val="008C2FB5"/>
    <w:rsid w:val="008C302C"/>
    <w:rsid w:val="008C3BEB"/>
    <w:rsid w:val="008C4CAB"/>
    <w:rsid w:val="008C6461"/>
    <w:rsid w:val="008C6BA4"/>
    <w:rsid w:val="008C6F82"/>
    <w:rsid w:val="008C7CBC"/>
    <w:rsid w:val="008D0067"/>
    <w:rsid w:val="008D125E"/>
    <w:rsid w:val="008D2A8D"/>
    <w:rsid w:val="008D30C5"/>
    <w:rsid w:val="008D5308"/>
    <w:rsid w:val="008D55BF"/>
    <w:rsid w:val="008D61E0"/>
    <w:rsid w:val="008D6722"/>
    <w:rsid w:val="008D6E1D"/>
    <w:rsid w:val="008D7AB2"/>
    <w:rsid w:val="008E0259"/>
    <w:rsid w:val="008E3604"/>
    <w:rsid w:val="008E43E0"/>
    <w:rsid w:val="008E4A0E"/>
    <w:rsid w:val="008E4E59"/>
    <w:rsid w:val="008F0115"/>
    <w:rsid w:val="008F0383"/>
    <w:rsid w:val="008F0744"/>
    <w:rsid w:val="008F1F6A"/>
    <w:rsid w:val="008F28E7"/>
    <w:rsid w:val="008F3EDF"/>
    <w:rsid w:val="008F4DCF"/>
    <w:rsid w:val="008F56DB"/>
    <w:rsid w:val="008F5DEB"/>
    <w:rsid w:val="008F7E07"/>
    <w:rsid w:val="0090053B"/>
    <w:rsid w:val="00900E59"/>
    <w:rsid w:val="00900FCF"/>
    <w:rsid w:val="00901298"/>
    <w:rsid w:val="009019BB"/>
    <w:rsid w:val="00902919"/>
    <w:rsid w:val="0090315B"/>
    <w:rsid w:val="009033B0"/>
    <w:rsid w:val="00904350"/>
    <w:rsid w:val="009051DA"/>
    <w:rsid w:val="00905926"/>
    <w:rsid w:val="0090604A"/>
    <w:rsid w:val="0090685C"/>
    <w:rsid w:val="009078AB"/>
    <w:rsid w:val="0091055E"/>
    <w:rsid w:val="00912C5D"/>
    <w:rsid w:val="00912EC7"/>
    <w:rsid w:val="00913D40"/>
    <w:rsid w:val="00914DC5"/>
    <w:rsid w:val="009153A2"/>
    <w:rsid w:val="0091571A"/>
    <w:rsid w:val="00915AC4"/>
    <w:rsid w:val="00920A1E"/>
    <w:rsid w:val="00920C71"/>
    <w:rsid w:val="009227DD"/>
    <w:rsid w:val="00923015"/>
    <w:rsid w:val="009234D0"/>
    <w:rsid w:val="00925013"/>
    <w:rsid w:val="00925024"/>
    <w:rsid w:val="00925655"/>
    <w:rsid w:val="00925733"/>
    <w:rsid w:val="009257A8"/>
    <w:rsid w:val="00925DB3"/>
    <w:rsid w:val="009261C8"/>
    <w:rsid w:val="00926D03"/>
    <w:rsid w:val="00926F76"/>
    <w:rsid w:val="00927DB3"/>
    <w:rsid w:val="00927E08"/>
    <w:rsid w:val="00930D17"/>
    <w:rsid w:val="00930ED6"/>
    <w:rsid w:val="00931206"/>
    <w:rsid w:val="00932077"/>
    <w:rsid w:val="00932A03"/>
    <w:rsid w:val="0093313E"/>
    <w:rsid w:val="009331F9"/>
    <w:rsid w:val="00933E5F"/>
    <w:rsid w:val="00934012"/>
    <w:rsid w:val="0093530F"/>
    <w:rsid w:val="0093592F"/>
    <w:rsid w:val="00936294"/>
    <w:rsid w:val="009363F0"/>
    <w:rsid w:val="0093688D"/>
    <w:rsid w:val="0094165A"/>
    <w:rsid w:val="00942056"/>
    <w:rsid w:val="009429D1"/>
    <w:rsid w:val="00942E67"/>
    <w:rsid w:val="00943299"/>
    <w:rsid w:val="009438A7"/>
    <w:rsid w:val="009458AF"/>
    <w:rsid w:val="00946555"/>
    <w:rsid w:val="00950995"/>
    <w:rsid w:val="009520A1"/>
    <w:rsid w:val="009522E2"/>
    <w:rsid w:val="0095259D"/>
    <w:rsid w:val="009528C1"/>
    <w:rsid w:val="009532C7"/>
    <w:rsid w:val="00953891"/>
    <w:rsid w:val="00953E82"/>
    <w:rsid w:val="00955D6C"/>
    <w:rsid w:val="00960547"/>
    <w:rsid w:val="00960CCA"/>
    <w:rsid w:val="00960E03"/>
    <w:rsid w:val="00961029"/>
    <w:rsid w:val="009624AB"/>
    <w:rsid w:val="009634F6"/>
    <w:rsid w:val="00963579"/>
    <w:rsid w:val="0096422F"/>
    <w:rsid w:val="00964AE3"/>
    <w:rsid w:val="00965375"/>
    <w:rsid w:val="00965F05"/>
    <w:rsid w:val="0096615A"/>
    <w:rsid w:val="00966761"/>
    <w:rsid w:val="0096720F"/>
    <w:rsid w:val="0097036E"/>
    <w:rsid w:val="009718BF"/>
    <w:rsid w:val="00972916"/>
    <w:rsid w:val="00973DB2"/>
    <w:rsid w:val="00974135"/>
    <w:rsid w:val="00976707"/>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205"/>
    <w:rsid w:val="00996470"/>
    <w:rsid w:val="00996603"/>
    <w:rsid w:val="009974B3"/>
    <w:rsid w:val="00997F5D"/>
    <w:rsid w:val="009A09AC"/>
    <w:rsid w:val="009A16FF"/>
    <w:rsid w:val="009A1BBC"/>
    <w:rsid w:val="009A2864"/>
    <w:rsid w:val="009A313E"/>
    <w:rsid w:val="009A3EAC"/>
    <w:rsid w:val="009A40D9"/>
    <w:rsid w:val="009A4348"/>
    <w:rsid w:val="009B08F7"/>
    <w:rsid w:val="009B165F"/>
    <w:rsid w:val="009B2E67"/>
    <w:rsid w:val="009B417F"/>
    <w:rsid w:val="009B4483"/>
    <w:rsid w:val="009B5879"/>
    <w:rsid w:val="009B5A96"/>
    <w:rsid w:val="009B6030"/>
    <w:rsid w:val="009C0698"/>
    <w:rsid w:val="009C078A"/>
    <w:rsid w:val="009C098A"/>
    <w:rsid w:val="009C0DA0"/>
    <w:rsid w:val="009C1693"/>
    <w:rsid w:val="009C1AD9"/>
    <w:rsid w:val="009C1FCA"/>
    <w:rsid w:val="009C26DA"/>
    <w:rsid w:val="009C3001"/>
    <w:rsid w:val="009C31F6"/>
    <w:rsid w:val="009C44C9"/>
    <w:rsid w:val="009C5422"/>
    <w:rsid w:val="009C575A"/>
    <w:rsid w:val="009C65D7"/>
    <w:rsid w:val="009C69B7"/>
    <w:rsid w:val="009C72FE"/>
    <w:rsid w:val="009C7379"/>
    <w:rsid w:val="009D0C17"/>
    <w:rsid w:val="009D1EBE"/>
    <w:rsid w:val="009D2409"/>
    <w:rsid w:val="009D2983"/>
    <w:rsid w:val="009D36ED"/>
    <w:rsid w:val="009D4A15"/>
    <w:rsid w:val="009D4AD7"/>
    <w:rsid w:val="009D4F4A"/>
    <w:rsid w:val="009D572A"/>
    <w:rsid w:val="009D67D9"/>
    <w:rsid w:val="009D7742"/>
    <w:rsid w:val="009D7D50"/>
    <w:rsid w:val="009E037B"/>
    <w:rsid w:val="009E05EC"/>
    <w:rsid w:val="009E0CF8"/>
    <w:rsid w:val="009E16BB"/>
    <w:rsid w:val="009E456D"/>
    <w:rsid w:val="009E5439"/>
    <w:rsid w:val="009E56EB"/>
    <w:rsid w:val="009E5CA9"/>
    <w:rsid w:val="009E6AB6"/>
    <w:rsid w:val="009E6B21"/>
    <w:rsid w:val="009E7F27"/>
    <w:rsid w:val="009F1A7D"/>
    <w:rsid w:val="009F3431"/>
    <w:rsid w:val="009F3838"/>
    <w:rsid w:val="009F3ECD"/>
    <w:rsid w:val="009F4B19"/>
    <w:rsid w:val="009F5F05"/>
    <w:rsid w:val="009F728A"/>
    <w:rsid w:val="009F7315"/>
    <w:rsid w:val="009F73D1"/>
    <w:rsid w:val="00A00D40"/>
    <w:rsid w:val="00A01AB9"/>
    <w:rsid w:val="00A04A93"/>
    <w:rsid w:val="00A07182"/>
    <w:rsid w:val="00A07569"/>
    <w:rsid w:val="00A07749"/>
    <w:rsid w:val="00A078FB"/>
    <w:rsid w:val="00A10CE1"/>
    <w:rsid w:val="00A10CED"/>
    <w:rsid w:val="00A128C6"/>
    <w:rsid w:val="00A143CE"/>
    <w:rsid w:val="00A16D9B"/>
    <w:rsid w:val="00A21A49"/>
    <w:rsid w:val="00A231E9"/>
    <w:rsid w:val="00A25DF5"/>
    <w:rsid w:val="00A307AE"/>
    <w:rsid w:val="00A35E8B"/>
    <w:rsid w:val="00A3669F"/>
    <w:rsid w:val="00A41A01"/>
    <w:rsid w:val="00A429A9"/>
    <w:rsid w:val="00A43CFF"/>
    <w:rsid w:val="00A47719"/>
    <w:rsid w:val="00A47EAB"/>
    <w:rsid w:val="00A501A5"/>
    <w:rsid w:val="00A5068D"/>
    <w:rsid w:val="00A509B4"/>
    <w:rsid w:val="00A5355A"/>
    <w:rsid w:val="00A5427A"/>
    <w:rsid w:val="00A54C7B"/>
    <w:rsid w:val="00A54CFD"/>
    <w:rsid w:val="00A557B7"/>
    <w:rsid w:val="00A561A9"/>
    <w:rsid w:val="00A5639F"/>
    <w:rsid w:val="00A57040"/>
    <w:rsid w:val="00A57C50"/>
    <w:rsid w:val="00A60064"/>
    <w:rsid w:val="00A63DCB"/>
    <w:rsid w:val="00A64F90"/>
    <w:rsid w:val="00A65497"/>
    <w:rsid w:val="00A65A2B"/>
    <w:rsid w:val="00A70170"/>
    <w:rsid w:val="00A70564"/>
    <w:rsid w:val="00A72218"/>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774"/>
    <w:rsid w:val="00A932DF"/>
    <w:rsid w:val="00A947CF"/>
    <w:rsid w:val="00A95F5B"/>
    <w:rsid w:val="00A9632B"/>
    <w:rsid w:val="00A96D9C"/>
    <w:rsid w:val="00A97222"/>
    <w:rsid w:val="00A9772A"/>
    <w:rsid w:val="00AA18E2"/>
    <w:rsid w:val="00AA22B0"/>
    <w:rsid w:val="00AA2B19"/>
    <w:rsid w:val="00AA3B89"/>
    <w:rsid w:val="00AA4A9E"/>
    <w:rsid w:val="00AA5E50"/>
    <w:rsid w:val="00AA642B"/>
    <w:rsid w:val="00AB02E7"/>
    <w:rsid w:val="00AB0677"/>
    <w:rsid w:val="00AB1983"/>
    <w:rsid w:val="00AB23C3"/>
    <w:rsid w:val="00AB24DB"/>
    <w:rsid w:val="00AB35D0"/>
    <w:rsid w:val="00AB77E7"/>
    <w:rsid w:val="00AC1DCF"/>
    <w:rsid w:val="00AC23B1"/>
    <w:rsid w:val="00AC260E"/>
    <w:rsid w:val="00AC2AF9"/>
    <w:rsid w:val="00AC2F71"/>
    <w:rsid w:val="00AC4483"/>
    <w:rsid w:val="00AC47A6"/>
    <w:rsid w:val="00AC5EA7"/>
    <w:rsid w:val="00AC60C5"/>
    <w:rsid w:val="00AC78ED"/>
    <w:rsid w:val="00AD02D3"/>
    <w:rsid w:val="00AD1FC5"/>
    <w:rsid w:val="00AD25AF"/>
    <w:rsid w:val="00AD2952"/>
    <w:rsid w:val="00AD3675"/>
    <w:rsid w:val="00AD3759"/>
    <w:rsid w:val="00AD409D"/>
    <w:rsid w:val="00AD56A9"/>
    <w:rsid w:val="00AD65FC"/>
    <w:rsid w:val="00AD69C4"/>
    <w:rsid w:val="00AD6F0C"/>
    <w:rsid w:val="00AE1C5F"/>
    <w:rsid w:val="00AE23DD"/>
    <w:rsid w:val="00AE2785"/>
    <w:rsid w:val="00AE28F4"/>
    <w:rsid w:val="00AE3899"/>
    <w:rsid w:val="00AE4B7B"/>
    <w:rsid w:val="00AE6CD2"/>
    <w:rsid w:val="00AE776A"/>
    <w:rsid w:val="00AF138B"/>
    <w:rsid w:val="00AF1F68"/>
    <w:rsid w:val="00AF27B7"/>
    <w:rsid w:val="00AF2B0D"/>
    <w:rsid w:val="00AF2BB2"/>
    <w:rsid w:val="00AF3C5D"/>
    <w:rsid w:val="00AF726A"/>
    <w:rsid w:val="00AF76A8"/>
    <w:rsid w:val="00AF799A"/>
    <w:rsid w:val="00AF7AB4"/>
    <w:rsid w:val="00AF7B91"/>
    <w:rsid w:val="00B00015"/>
    <w:rsid w:val="00B043A6"/>
    <w:rsid w:val="00B06DE8"/>
    <w:rsid w:val="00B07AE1"/>
    <w:rsid w:val="00B07D23"/>
    <w:rsid w:val="00B12968"/>
    <w:rsid w:val="00B12996"/>
    <w:rsid w:val="00B131FF"/>
    <w:rsid w:val="00B13498"/>
    <w:rsid w:val="00B13DA2"/>
    <w:rsid w:val="00B156ED"/>
    <w:rsid w:val="00B1672A"/>
    <w:rsid w:val="00B16E71"/>
    <w:rsid w:val="00B174BD"/>
    <w:rsid w:val="00B20690"/>
    <w:rsid w:val="00B20B2A"/>
    <w:rsid w:val="00B2129B"/>
    <w:rsid w:val="00B22FA7"/>
    <w:rsid w:val="00B23D31"/>
    <w:rsid w:val="00B24845"/>
    <w:rsid w:val="00B26370"/>
    <w:rsid w:val="00B27039"/>
    <w:rsid w:val="00B27D18"/>
    <w:rsid w:val="00B300DB"/>
    <w:rsid w:val="00B31029"/>
    <w:rsid w:val="00B32BEC"/>
    <w:rsid w:val="00B35B87"/>
    <w:rsid w:val="00B40556"/>
    <w:rsid w:val="00B415F8"/>
    <w:rsid w:val="00B43107"/>
    <w:rsid w:val="00B45922"/>
    <w:rsid w:val="00B45AC4"/>
    <w:rsid w:val="00B45E0A"/>
    <w:rsid w:val="00B47A18"/>
    <w:rsid w:val="00B47EB1"/>
    <w:rsid w:val="00B47F56"/>
    <w:rsid w:val="00B51CD5"/>
    <w:rsid w:val="00B53824"/>
    <w:rsid w:val="00B53857"/>
    <w:rsid w:val="00B53FBD"/>
    <w:rsid w:val="00B54009"/>
    <w:rsid w:val="00B54B6C"/>
    <w:rsid w:val="00B56FB1"/>
    <w:rsid w:val="00B5790D"/>
    <w:rsid w:val="00B6083F"/>
    <w:rsid w:val="00B61504"/>
    <w:rsid w:val="00B62E95"/>
    <w:rsid w:val="00B63ABC"/>
    <w:rsid w:val="00B64D3D"/>
    <w:rsid w:val="00B64F0A"/>
    <w:rsid w:val="00B6562C"/>
    <w:rsid w:val="00B6729E"/>
    <w:rsid w:val="00B70AB5"/>
    <w:rsid w:val="00B720C9"/>
    <w:rsid w:val="00B7391B"/>
    <w:rsid w:val="00B73ACC"/>
    <w:rsid w:val="00B743E7"/>
    <w:rsid w:val="00B74B80"/>
    <w:rsid w:val="00B768A9"/>
    <w:rsid w:val="00B76E90"/>
    <w:rsid w:val="00B8005C"/>
    <w:rsid w:val="00B80772"/>
    <w:rsid w:val="00B81736"/>
    <w:rsid w:val="00B82E5F"/>
    <w:rsid w:val="00B8500E"/>
    <w:rsid w:val="00B857D0"/>
    <w:rsid w:val="00B8666B"/>
    <w:rsid w:val="00B904F4"/>
    <w:rsid w:val="00B90BD1"/>
    <w:rsid w:val="00B91C4C"/>
    <w:rsid w:val="00B91DFE"/>
    <w:rsid w:val="00B92536"/>
    <w:rsid w:val="00B92744"/>
    <w:rsid w:val="00B9274D"/>
    <w:rsid w:val="00B9275B"/>
    <w:rsid w:val="00B94207"/>
    <w:rsid w:val="00B945D4"/>
    <w:rsid w:val="00B9506C"/>
    <w:rsid w:val="00B96FA1"/>
    <w:rsid w:val="00B97B50"/>
    <w:rsid w:val="00BA266B"/>
    <w:rsid w:val="00BA3959"/>
    <w:rsid w:val="00BA519D"/>
    <w:rsid w:val="00BA563D"/>
    <w:rsid w:val="00BA57BB"/>
    <w:rsid w:val="00BB1855"/>
    <w:rsid w:val="00BB2332"/>
    <w:rsid w:val="00BB239F"/>
    <w:rsid w:val="00BB2494"/>
    <w:rsid w:val="00BB2522"/>
    <w:rsid w:val="00BB28A3"/>
    <w:rsid w:val="00BB5218"/>
    <w:rsid w:val="00BB6457"/>
    <w:rsid w:val="00BB72C0"/>
    <w:rsid w:val="00BB7FF3"/>
    <w:rsid w:val="00BC0AF1"/>
    <w:rsid w:val="00BC27BE"/>
    <w:rsid w:val="00BC3779"/>
    <w:rsid w:val="00BC41A0"/>
    <w:rsid w:val="00BC43D8"/>
    <w:rsid w:val="00BC4D3C"/>
    <w:rsid w:val="00BD0186"/>
    <w:rsid w:val="00BD1661"/>
    <w:rsid w:val="00BD6178"/>
    <w:rsid w:val="00BD6348"/>
    <w:rsid w:val="00BE147F"/>
    <w:rsid w:val="00BE1BBC"/>
    <w:rsid w:val="00BE33B1"/>
    <w:rsid w:val="00BE46B5"/>
    <w:rsid w:val="00BE5248"/>
    <w:rsid w:val="00BE6663"/>
    <w:rsid w:val="00BE6E4A"/>
    <w:rsid w:val="00BF0917"/>
    <w:rsid w:val="00BF0CD7"/>
    <w:rsid w:val="00BF143E"/>
    <w:rsid w:val="00BF15CE"/>
    <w:rsid w:val="00BF2157"/>
    <w:rsid w:val="00BF2726"/>
    <w:rsid w:val="00BF2FC3"/>
    <w:rsid w:val="00BF3551"/>
    <w:rsid w:val="00BF37C3"/>
    <w:rsid w:val="00BF4F07"/>
    <w:rsid w:val="00BF695B"/>
    <w:rsid w:val="00BF6A14"/>
    <w:rsid w:val="00BF71B0"/>
    <w:rsid w:val="00C0161F"/>
    <w:rsid w:val="00C02ED5"/>
    <w:rsid w:val="00C030BD"/>
    <w:rsid w:val="00C036C3"/>
    <w:rsid w:val="00C03CCA"/>
    <w:rsid w:val="00C040E8"/>
    <w:rsid w:val="00C0499E"/>
    <w:rsid w:val="00C04F4A"/>
    <w:rsid w:val="00C05A6B"/>
    <w:rsid w:val="00C06484"/>
    <w:rsid w:val="00C07776"/>
    <w:rsid w:val="00C07C0D"/>
    <w:rsid w:val="00C10210"/>
    <w:rsid w:val="00C1035C"/>
    <w:rsid w:val="00C1140E"/>
    <w:rsid w:val="00C1358F"/>
    <w:rsid w:val="00C13C2A"/>
    <w:rsid w:val="00C13CE8"/>
    <w:rsid w:val="00C14187"/>
    <w:rsid w:val="00C14861"/>
    <w:rsid w:val="00C15151"/>
    <w:rsid w:val="00C179BC"/>
    <w:rsid w:val="00C17EF5"/>
    <w:rsid w:val="00C17F8C"/>
    <w:rsid w:val="00C20061"/>
    <w:rsid w:val="00C211E6"/>
    <w:rsid w:val="00C22446"/>
    <w:rsid w:val="00C22681"/>
    <w:rsid w:val="00C22FB5"/>
    <w:rsid w:val="00C23607"/>
    <w:rsid w:val="00C24236"/>
    <w:rsid w:val="00C24CBF"/>
    <w:rsid w:val="00C25C66"/>
    <w:rsid w:val="00C265D0"/>
    <w:rsid w:val="00C2710B"/>
    <w:rsid w:val="00C27503"/>
    <w:rsid w:val="00C279C2"/>
    <w:rsid w:val="00C3183E"/>
    <w:rsid w:val="00C33531"/>
    <w:rsid w:val="00C33B9E"/>
    <w:rsid w:val="00C34194"/>
    <w:rsid w:val="00C34480"/>
    <w:rsid w:val="00C35CD2"/>
    <w:rsid w:val="00C35EF7"/>
    <w:rsid w:val="00C37BAE"/>
    <w:rsid w:val="00C37D08"/>
    <w:rsid w:val="00C4043D"/>
    <w:rsid w:val="00C40DAA"/>
    <w:rsid w:val="00C41993"/>
    <w:rsid w:val="00C41F7E"/>
    <w:rsid w:val="00C42A1B"/>
    <w:rsid w:val="00C42B41"/>
    <w:rsid w:val="00C42C1F"/>
    <w:rsid w:val="00C42FB1"/>
    <w:rsid w:val="00C44A8D"/>
    <w:rsid w:val="00C44CF8"/>
    <w:rsid w:val="00C45B91"/>
    <w:rsid w:val="00C460A1"/>
    <w:rsid w:val="00C4789C"/>
    <w:rsid w:val="00C47FCB"/>
    <w:rsid w:val="00C50E28"/>
    <w:rsid w:val="00C52C02"/>
    <w:rsid w:val="00C52DCB"/>
    <w:rsid w:val="00C55561"/>
    <w:rsid w:val="00C57A71"/>
    <w:rsid w:val="00C57EE8"/>
    <w:rsid w:val="00C61072"/>
    <w:rsid w:val="00C61758"/>
    <w:rsid w:val="00C61790"/>
    <w:rsid w:val="00C6243C"/>
    <w:rsid w:val="00C62F54"/>
    <w:rsid w:val="00C63AEA"/>
    <w:rsid w:val="00C6503C"/>
    <w:rsid w:val="00C67BBF"/>
    <w:rsid w:val="00C70168"/>
    <w:rsid w:val="00C705F5"/>
    <w:rsid w:val="00C718DD"/>
    <w:rsid w:val="00C71AFB"/>
    <w:rsid w:val="00C74707"/>
    <w:rsid w:val="00C767C7"/>
    <w:rsid w:val="00C779FD"/>
    <w:rsid w:val="00C77D84"/>
    <w:rsid w:val="00C80B9E"/>
    <w:rsid w:val="00C80CBD"/>
    <w:rsid w:val="00C82059"/>
    <w:rsid w:val="00C8409F"/>
    <w:rsid w:val="00C841B7"/>
    <w:rsid w:val="00C84A6C"/>
    <w:rsid w:val="00C84BDE"/>
    <w:rsid w:val="00C8667D"/>
    <w:rsid w:val="00C86967"/>
    <w:rsid w:val="00C928A8"/>
    <w:rsid w:val="00C93044"/>
    <w:rsid w:val="00C95246"/>
    <w:rsid w:val="00C97381"/>
    <w:rsid w:val="00CA103E"/>
    <w:rsid w:val="00CA2024"/>
    <w:rsid w:val="00CA5EB4"/>
    <w:rsid w:val="00CA6C45"/>
    <w:rsid w:val="00CA74F6"/>
    <w:rsid w:val="00CA7603"/>
    <w:rsid w:val="00CB2784"/>
    <w:rsid w:val="00CB364E"/>
    <w:rsid w:val="00CB37B8"/>
    <w:rsid w:val="00CB4F1A"/>
    <w:rsid w:val="00CB58B4"/>
    <w:rsid w:val="00CB6577"/>
    <w:rsid w:val="00CB6768"/>
    <w:rsid w:val="00CB74C7"/>
    <w:rsid w:val="00CC024F"/>
    <w:rsid w:val="00CC19C1"/>
    <w:rsid w:val="00CC1FE9"/>
    <w:rsid w:val="00CC3B49"/>
    <w:rsid w:val="00CC3D04"/>
    <w:rsid w:val="00CC401A"/>
    <w:rsid w:val="00CC4AF7"/>
    <w:rsid w:val="00CC54E5"/>
    <w:rsid w:val="00CC6B96"/>
    <w:rsid w:val="00CC6F04"/>
    <w:rsid w:val="00CC6FF8"/>
    <w:rsid w:val="00CC7B94"/>
    <w:rsid w:val="00CD6772"/>
    <w:rsid w:val="00CD6E8E"/>
    <w:rsid w:val="00CE0904"/>
    <w:rsid w:val="00CE161F"/>
    <w:rsid w:val="00CE1EAD"/>
    <w:rsid w:val="00CE2CC6"/>
    <w:rsid w:val="00CE3529"/>
    <w:rsid w:val="00CE3FB3"/>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27C6"/>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3EE0"/>
    <w:rsid w:val="00D2574C"/>
    <w:rsid w:val="00D26D79"/>
    <w:rsid w:val="00D27C2B"/>
    <w:rsid w:val="00D30261"/>
    <w:rsid w:val="00D30DC7"/>
    <w:rsid w:val="00D3118F"/>
    <w:rsid w:val="00D3302D"/>
    <w:rsid w:val="00D33363"/>
    <w:rsid w:val="00D34943"/>
    <w:rsid w:val="00D34A2B"/>
    <w:rsid w:val="00D35409"/>
    <w:rsid w:val="00D359D4"/>
    <w:rsid w:val="00D37553"/>
    <w:rsid w:val="00D41209"/>
    <w:rsid w:val="00D41B88"/>
    <w:rsid w:val="00D41E23"/>
    <w:rsid w:val="00D429EC"/>
    <w:rsid w:val="00D43D44"/>
    <w:rsid w:val="00D43EBB"/>
    <w:rsid w:val="00D44DC8"/>
    <w:rsid w:val="00D44E4E"/>
    <w:rsid w:val="00D46D26"/>
    <w:rsid w:val="00D47853"/>
    <w:rsid w:val="00D51254"/>
    <w:rsid w:val="00D51627"/>
    <w:rsid w:val="00D51E1A"/>
    <w:rsid w:val="00D52039"/>
    <w:rsid w:val="00D52344"/>
    <w:rsid w:val="00D54AAC"/>
    <w:rsid w:val="00D54B32"/>
    <w:rsid w:val="00D54F7C"/>
    <w:rsid w:val="00D55DF0"/>
    <w:rsid w:val="00D563E1"/>
    <w:rsid w:val="00D56BB6"/>
    <w:rsid w:val="00D57946"/>
    <w:rsid w:val="00D6022B"/>
    <w:rsid w:val="00D60C40"/>
    <w:rsid w:val="00D61367"/>
    <w:rsid w:val="00D6138D"/>
    <w:rsid w:val="00D6166E"/>
    <w:rsid w:val="00D63126"/>
    <w:rsid w:val="00D63A67"/>
    <w:rsid w:val="00D646C9"/>
    <w:rsid w:val="00D6492E"/>
    <w:rsid w:val="00D65845"/>
    <w:rsid w:val="00D70087"/>
    <w:rsid w:val="00D7079E"/>
    <w:rsid w:val="00D70823"/>
    <w:rsid w:val="00D708D4"/>
    <w:rsid w:val="00D70AB1"/>
    <w:rsid w:val="00D70F23"/>
    <w:rsid w:val="00D73DD6"/>
    <w:rsid w:val="00D745F5"/>
    <w:rsid w:val="00D75392"/>
    <w:rsid w:val="00D7585E"/>
    <w:rsid w:val="00D759A3"/>
    <w:rsid w:val="00D807CF"/>
    <w:rsid w:val="00D82E32"/>
    <w:rsid w:val="00D83974"/>
    <w:rsid w:val="00D84133"/>
    <w:rsid w:val="00D8431C"/>
    <w:rsid w:val="00D85133"/>
    <w:rsid w:val="00D85F95"/>
    <w:rsid w:val="00D907BD"/>
    <w:rsid w:val="00D91607"/>
    <w:rsid w:val="00D92C82"/>
    <w:rsid w:val="00D93336"/>
    <w:rsid w:val="00D94314"/>
    <w:rsid w:val="00D95BC7"/>
    <w:rsid w:val="00D95C17"/>
    <w:rsid w:val="00D96043"/>
    <w:rsid w:val="00D96D28"/>
    <w:rsid w:val="00D97779"/>
    <w:rsid w:val="00D97B16"/>
    <w:rsid w:val="00DA52F5"/>
    <w:rsid w:val="00DA73A3"/>
    <w:rsid w:val="00DA76B7"/>
    <w:rsid w:val="00DA79A0"/>
    <w:rsid w:val="00DB1622"/>
    <w:rsid w:val="00DB1F0A"/>
    <w:rsid w:val="00DB3080"/>
    <w:rsid w:val="00DB4E12"/>
    <w:rsid w:val="00DB5771"/>
    <w:rsid w:val="00DB6826"/>
    <w:rsid w:val="00DC0799"/>
    <w:rsid w:val="00DC0AB6"/>
    <w:rsid w:val="00DC21CF"/>
    <w:rsid w:val="00DC3395"/>
    <w:rsid w:val="00DC3664"/>
    <w:rsid w:val="00DC4B9B"/>
    <w:rsid w:val="00DC5C83"/>
    <w:rsid w:val="00DC6EFC"/>
    <w:rsid w:val="00DC7CDE"/>
    <w:rsid w:val="00DD195B"/>
    <w:rsid w:val="00DD243F"/>
    <w:rsid w:val="00DD46E9"/>
    <w:rsid w:val="00DD4711"/>
    <w:rsid w:val="00DD4812"/>
    <w:rsid w:val="00DD4CA7"/>
    <w:rsid w:val="00DD77A6"/>
    <w:rsid w:val="00DE0097"/>
    <w:rsid w:val="00DE0378"/>
    <w:rsid w:val="00DE05AE"/>
    <w:rsid w:val="00DE0979"/>
    <w:rsid w:val="00DE0EDE"/>
    <w:rsid w:val="00DE12E9"/>
    <w:rsid w:val="00DE12FC"/>
    <w:rsid w:val="00DE1EB5"/>
    <w:rsid w:val="00DE301D"/>
    <w:rsid w:val="00DE33EC"/>
    <w:rsid w:val="00DE43F4"/>
    <w:rsid w:val="00DE46F7"/>
    <w:rsid w:val="00DE53F8"/>
    <w:rsid w:val="00DE60D6"/>
    <w:rsid w:val="00DE60E6"/>
    <w:rsid w:val="00DE6C9B"/>
    <w:rsid w:val="00DE74DC"/>
    <w:rsid w:val="00DE7D5A"/>
    <w:rsid w:val="00DF0A94"/>
    <w:rsid w:val="00DF1671"/>
    <w:rsid w:val="00DF1EC4"/>
    <w:rsid w:val="00DF223C"/>
    <w:rsid w:val="00DF247C"/>
    <w:rsid w:val="00DF2F92"/>
    <w:rsid w:val="00DF3F4F"/>
    <w:rsid w:val="00DF707E"/>
    <w:rsid w:val="00DF70A1"/>
    <w:rsid w:val="00DF759D"/>
    <w:rsid w:val="00E003AF"/>
    <w:rsid w:val="00E00482"/>
    <w:rsid w:val="00E018C3"/>
    <w:rsid w:val="00E01C15"/>
    <w:rsid w:val="00E052B1"/>
    <w:rsid w:val="00E05886"/>
    <w:rsid w:val="00E05D97"/>
    <w:rsid w:val="00E07222"/>
    <w:rsid w:val="00E104C6"/>
    <w:rsid w:val="00E10C02"/>
    <w:rsid w:val="00E1181B"/>
    <w:rsid w:val="00E1326D"/>
    <w:rsid w:val="00E137F4"/>
    <w:rsid w:val="00E13D6C"/>
    <w:rsid w:val="00E15CA4"/>
    <w:rsid w:val="00E15CAA"/>
    <w:rsid w:val="00E164F2"/>
    <w:rsid w:val="00E16B3A"/>
    <w:rsid w:val="00E16F61"/>
    <w:rsid w:val="00E178A7"/>
    <w:rsid w:val="00E20137"/>
    <w:rsid w:val="00E20F6A"/>
    <w:rsid w:val="00E21A25"/>
    <w:rsid w:val="00E231C2"/>
    <w:rsid w:val="00E23303"/>
    <w:rsid w:val="00E253CA"/>
    <w:rsid w:val="00E25ABF"/>
    <w:rsid w:val="00E2771C"/>
    <w:rsid w:val="00E31173"/>
    <w:rsid w:val="00E31D50"/>
    <w:rsid w:val="00E31F51"/>
    <w:rsid w:val="00E324D9"/>
    <w:rsid w:val="00E331FB"/>
    <w:rsid w:val="00E33DF4"/>
    <w:rsid w:val="00E35CAE"/>
    <w:rsid w:val="00E35EDE"/>
    <w:rsid w:val="00E36528"/>
    <w:rsid w:val="00E404F3"/>
    <w:rsid w:val="00E409B4"/>
    <w:rsid w:val="00E40CF7"/>
    <w:rsid w:val="00E413B8"/>
    <w:rsid w:val="00E432DD"/>
    <w:rsid w:val="00E434EB"/>
    <w:rsid w:val="00E440C0"/>
    <w:rsid w:val="00E458CF"/>
    <w:rsid w:val="00E4683D"/>
    <w:rsid w:val="00E46CA0"/>
    <w:rsid w:val="00E504A1"/>
    <w:rsid w:val="00E51231"/>
    <w:rsid w:val="00E52A67"/>
    <w:rsid w:val="00E602A7"/>
    <w:rsid w:val="00E619E1"/>
    <w:rsid w:val="00E62FBE"/>
    <w:rsid w:val="00E63389"/>
    <w:rsid w:val="00E64597"/>
    <w:rsid w:val="00E65780"/>
    <w:rsid w:val="00E66AA1"/>
    <w:rsid w:val="00E66B6A"/>
    <w:rsid w:val="00E70D01"/>
    <w:rsid w:val="00E71243"/>
    <w:rsid w:val="00E71362"/>
    <w:rsid w:val="00E714D8"/>
    <w:rsid w:val="00E7168A"/>
    <w:rsid w:val="00E716BC"/>
    <w:rsid w:val="00E71D25"/>
    <w:rsid w:val="00E7295C"/>
    <w:rsid w:val="00E73306"/>
    <w:rsid w:val="00E74817"/>
    <w:rsid w:val="00E74FE4"/>
    <w:rsid w:val="00E75DBA"/>
    <w:rsid w:val="00E7738D"/>
    <w:rsid w:val="00E80422"/>
    <w:rsid w:val="00E8159D"/>
    <w:rsid w:val="00E81633"/>
    <w:rsid w:val="00E82AED"/>
    <w:rsid w:val="00E82D09"/>
    <w:rsid w:val="00E82FCC"/>
    <w:rsid w:val="00E831A3"/>
    <w:rsid w:val="00E862B5"/>
    <w:rsid w:val="00E864B1"/>
    <w:rsid w:val="00E86733"/>
    <w:rsid w:val="00E86927"/>
    <w:rsid w:val="00E8700D"/>
    <w:rsid w:val="00E87094"/>
    <w:rsid w:val="00E9108A"/>
    <w:rsid w:val="00E94803"/>
    <w:rsid w:val="00E94B69"/>
    <w:rsid w:val="00E9588E"/>
    <w:rsid w:val="00E963FA"/>
    <w:rsid w:val="00E96813"/>
    <w:rsid w:val="00EA17B9"/>
    <w:rsid w:val="00EA279E"/>
    <w:rsid w:val="00EA2BA6"/>
    <w:rsid w:val="00EA33B1"/>
    <w:rsid w:val="00EA5C8F"/>
    <w:rsid w:val="00EA74F2"/>
    <w:rsid w:val="00EA7552"/>
    <w:rsid w:val="00EA7F5C"/>
    <w:rsid w:val="00EB193D"/>
    <w:rsid w:val="00EB2A71"/>
    <w:rsid w:val="00EB32CF"/>
    <w:rsid w:val="00EB4227"/>
    <w:rsid w:val="00EB4DDA"/>
    <w:rsid w:val="00EB6274"/>
    <w:rsid w:val="00EB7598"/>
    <w:rsid w:val="00EB7885"/>
    <w:rsid w:val="00EC0998"/>
    <w:rsid w:val="00EC15BB"/>
    <w:rsid w:val="00EC2805"/>
    <w:rsid w:val="00EC3100"/>
    <w:rsid w:val="00EC3D02"/>
    <w:rsid w:val="00EC437B"/>
    <w:rsid w:val="00EC4CBD"/>
    <w:rsid w:val="00EC52F7"/>
    <w:rsid w:val="00EC703B"/>
    <w:rsid w:val="00EC70D8"/>
    <w:rsid w:val="00EC78B7"/>
    <w:rsid w:val="00EC78F8"/>
    <w:rsid w:val="00ED09EF"/>
    <w:rsid w:val="00ED1008"/>
    <w:rsid w:val="00ED1338"/>
    <w:rsid w:val="00ED1475"/>
    <w:rsid w:val="00ED1AB4"/>
    <w:rsid w:val="00ED2656"/>
    <w:rsid w:val="00ED288C"/>
    <w:rsid w:val="00ED2C23"/>
    <w:rsid w:val="00ED2CF0"/>
    <w:rsid w:val="00ED31CB"/>
    <w:rsid w:val="00ED6D87"/>
    <w:rsid w:val="00ED6E7C"/>
    <w:rsid w:val="00EE1058"/>
    <w:rsid w:val="00EE1089"/>
    <w:rsid w:val="00EE3260"/>
    <w:rsid w:val="00EE3CF3"/>
    <w:rsid w:val="00EE50F0"/>
    <w:rsid w:val="00EE586E"/>
    <w:rsid w:val="00EE5B30"/>
    <w:rsid w:val="00EE5BEB"/>
    <w:rsid w:val="00EE5FB0"/>
    <w:rsid w:val="00EE6524"/>
    <w:rsid w:val="00EE788B"/>
    <w:rsid w:val="00EF00ED"/>
    <w:rsid w:val="00EF0192"/>
    <w:rsid w:val="00EF0196"/>
    <w:rsid w:val="00EF06A8"/>
    <w:rsid w:val="00EF0943"/>
    <w:rsid w:val="00EF0EAD"/>
    <w:rsid w:val="00EF3818"/>
    <w:rsid w:val="00EF4CB1"/>
    <w:rsid w:val="00EF5798"/>
    <w:rsid w:val="00EF60A5"/>
    <w:rsid w:val="00EF60E5"/>
    <w:rsid w:val="00EF6A0C"/>
    <w:rsid w:val="00EF6E7F"/>
    <w:rsid w:val="00EF7656"/>
    <w:rsid w:val="00F01357"/>
    <w:rsid w:val="00F01D8F"/>
    <w:rsid w:val="00F01D93"/>
    <w:rsid w:val="00F0316E"/>
    <w:rsid w:val="00F040D5"/>
    <w:rsid w:val="00F05A4D"/>
    <w:rsid w:val="00F06B42"/>
    <w:rsid w:val="00F06BB9"/>
    <w:rsid w:val="00F121C4"/>
    <w:rsid w:val="00F13777"/>
    <w:rsid w:val="00F14723"/>
    <w:rsid w:val="00F165D6"/>
    <w:rsid w:val="00F17235"/>
    <w:rsid w:val="00F17567"/>
    <w:rsid w:val="00F17E64"/>
    <w:rsid w:val="00F20B40"/>
    <w:rsid w:val="00F2269A"/>
    <w:rsid w:val="00F22775"/>
    <w:rsid w:val="00F228A5"/>
    <w:rsid w:val="00F246D4"/>
    <w:rsid w:val="00F24CAE"/>
    <w:rsid w:val="00F269DC"/>
    <w:rsid w:val="00F271EE"/>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2DC"/>
    <w:rsid w:val="00F42EAA"/>
    <w:rsid w:val="00F42EE0"/>
    <w:rsid w:val="00F434A9"/>
    <w:rsid w:val="00F437C4"/>
    <w:rsid w:val="00F446A0"/>
    <w:rsid w:val="00F47A0A"/>
    <w:rsid w:val="00F47A79"/>
    <w:rsid w:val="00F47F5C"/>
    <w:rsid w:val="00F51928"/>
    <w:rsid w:val="00F543B3"/>
    <w:rsid w:val="00F5467A"/>
    <w:rsid w:val="00F5643A"/>
    <w:rsid w:val="00F56596"/>
    <w:rsid w:val="00F57617"/>
    <w:rsid w:val="00F577D4"/>
    <w:rsid w:val="00F62236"/>
    <w:rsid w:val="00F642AF"/>
    <w:rsid w:val="00F64AD9"/>
    <w:rsid w:val="00F650B4"/>
    <w:rsid w:val="00F65901"/>
    <w:rsid w:val="00F66B95"/>
    <w:rsid w:val="00F706AA"/>
    <w:rsid w:val="00F715D0"/>
    <w:rsid w:val="00F717E7"/>
    <w:rsid w:val="00F724A1"/>
    <w:rsid w:val="00F7288E"/>
    <w:rsid w:val="00F740FA"/>
    <w:rsid w:val="00F7632C"/>
    <w:rsid w:val="00F76FDC"/>
    <w:rsid w:val="00F771C6"/>
    <w:rsid w:val="00F77A1C"/>
    <w:rsid w:val="00F77ED7"/>
    <w:rsid w:val="00F80F5D"/>
    <w:rsid w:val="00F83143"/>
    <w:rsid w:val="00F83634"/>
    <w:rsid w:val="00F84564"/>
    <w:rsid w:val="00F853F3"/>
    <w:rsid w:val="00F8591B"/>
    <w:rsid w:val="00F8655C"/>
    <w:rsid w:val="00F90BCA"/>
    <w:rsid w:val="00F90E1A"/>
    <w:rsid w:val="00F91B79"/>
    <w:rsid w:val="00F92AA5"/>
    <w:rsid w:val="00F93D68"/>
    <w:rsid w:val="00F941A7"/>
    <w:rsid w:val="00F94B27"/>
    <w:rsid w:val="00F96626"/>
    <w:rsid w:val="00F96946"/>
    <w:rsid w:val="00F97131"/>
    <w:rsid w:val="00F9720F"/>
    <w:rsid w:val="00F97B4B"/>
    <w:rsid w:val="00F97C84"/>
    <w:rsid w:val="00FA0156"/>
    <w:rsid w:val="00FA0711"/>
    <w:rsid w:val="00FA166A"/>
    <w:rsid w:val="00FA2CF6"/>
    <w:rsid w:val="00FA3065"/>
    <w:rsid w:val="00FA3EBB"/>
    <w:rsid w:val="00FA52F9"/>
    <w:rsid w:val="00FB0346"/>
    <w:rsid w:val="00FB0E61"/>
    <w:rsid w:val="00FB10FF"/>
    <w:rsid w:val="00FB1AF9"/>
    <w:rsid w:val="00FB1D69"/>
    <w:rsid w:val="00FB2812"/>
    <w:rsid w:val="00FB3570"/>
    <w:rsid w:val="00FB5118"/>
    <w:rsid w:val="00FB6FE0"/>
    <w:rsid w:val="00FB7100"/>
    <w:rsid w:val="00FC0466"/>
    <w:rsid w:val="00FC0636"/>
    <w:rsid w:val="00FC0934"/>
    <w:rsid w:val="00FC0C6F"/>
    <w:rsid w:val="00FC14C7"/>
    <w:rsid w:val="00FC2758"/>
    <w:rsid w:val="00FC3523"/>
    <w:rsid w:val="00FC3C3B"/>
    <w:rsid w:val="00FC44C4"/>
    <w:rsid w:val="00FC4F7B"/>
    <w:rsid w:val="00FC6EEC"/>
    <w:rsid w:val="00FC755A"/>
    <w:rsid w:val="00FD05FD"/>
    <w:rsid w:val="00FD1F94"/>
    <w:rsid w:val="00FD21A7"/>
    <w:rsid w:val="00FD3347"/>
    <w:rsid w:val="00FD40E9"/>
    <w:rsid w:val="00FD495B"/>
    <w:rsid w:val="00FD7EC3"/>
    <w:rsid w:val="00FE0C73"/>
    <w:rsid w:val="00FE0F38"/>
    <w:rsid w:val="00FE108E"/>
    <w:rsid w:val="00FE10F9"/>
    <w:rsid w:val="00FE126B"/>
    <w:rsid w:val="00FE1666"/>
    <w:rsid w:val="00FE2356"/>
    <w:rsid w:val="00FE254E"/>
    <w:rsid w:val="00FE2629"/>
    <w:rsid w:val="00FE40B5"/>
    <w:rsid w:val="00FE660C"/>
    <w:rsid w:val="00FF0F2A"/>
    <w:rsid w:val="00FF492B"/>
    <w:rsid w:val="00FF4F71"/>
    <w:rsid w:val="00FF5EC7"/>
    <w:rsid w:val="00FF7815"/>
    <w:rsid w:val="00FF7892"/>
    <w:rsid w:val="011FE1ED"/>
    <w:rsid w:val="0124E3EA"/>
    <w:rsid w:val="01336978"/>
    <w:rsid w:val="016AC196"/>
    <w:rsid w:val="01800AB4"/>
    <w:rsid w:val="018B3D11"/>
    <w:rsid w:val="0196A9D6"/>
    <w:rsid w:val="021E6EED"/>
    <w:rsid w:val="0232B0D1"/>
    <w:rsid w:val="028B12CC"/>
    <w:rsid w:val="02BDDAB9"/>
    <w:rsid w:val="02BE249A"/>
    <w:rsid w:val="02E17006"/>
    <w:rsid w:val="02E67B1F"/>
    <w:rsid w:val="02F4A9F2"/>
    <w:rsid w:val="02F890F1"/>
    <w:rsid w:val="03082F76"/>
    <w:rsid w:val="03186CB2"/>
    <w:rsid w:val="032DE101"/>
    <w:rsid w:val="0355A8D3"/>
    <w:rsid w:val="03658AFF"/>
    <w:rsid w:val="036E5F57"/>
    <w:rsid w:val="039C184B"/>
    <w:rsid w:val="041EC9C6"/>
    <w:rsid w:val="043F2498"/>
    <w:rsid w:val="044914ED"/>
    <w:rsid w:val="04A236BA"/>
    <w:rsid w:val="04C3B71D"/>
    <w:rsid w:val="0595649B"/>
    <w:rsid w:val="05BC7483"/>
    <w:rsid w:val="05C81BFC"/>
    <w:rsid w:val="05FAF972"/>
    <w:rsid w:val="06732A31"/>
    <w:rsid w:val="06B8E0CE"/>
    <w:rsid w:val="06DC2683"/>
    <w:rsid w:val="06FAE9BB"/>
    <w:rsid w:val="07315DF1"/>
    <w:rsid w:val="073189C1"/>
    <w:rsid w:val="07458157"/>
    <w:rsid w:val="074936C9"/>
    <w:rsid w:val="074C1C2A"/>
    <w:rsid w:val="075B5C7E"/>
    <w:rsid w:val="07617FA1"/>
    <w:rsid w:val="077C5AB5"/>
    <w:rsid w:val="0794C08D"/>
    <w:rsid w:val="07B6B129"/>
    <w:rsid w:val="07C1C423"/>
    <w:rsid w:val="07D0D3A8"/>
    <w:rsid w:val="080506B9"/>
    <w:rsid w:val="082C36F8"/>
    <w:rsid w:val="082C7D69"/>
    <w:rsid w:val="0835DE05"/>
    <w:rsid w:val="0848C7E0"/>
    <w:rsid w:val="084E9126"/>
    <w:rsid w:val="0855BBA6"/>
    <w:rsid w:val="086383D3"/>
    <w:rsid w:val="089370F7"/>
    <w:rsid w:val="08ACDC13"/>
    <w:rsid w:val="08B3A1ED"/>
    <w:rsid w:val="08B889EC"/>
    <w:rsid w:val="08C9B36D"/>
    <w:rsid w:val="08CB07BC"/>
    <w:rsid w:val="08EA0A0F"/>
    <w:rsid w:val="090AB741"/>
    <w:rsid w:val="0916F417"/>
    <w:rsid w:val="094846ED"/>
    <w:rsid w:val="095DDEB6"/>
    <w:rsid w:val="09631538"/>
    <w:rsid w:val="096D6FF8"/>
    <w:rsid w:val="097AD508"/>
    <w:rsid w:val="098506B6"/>
    <w:rsid w:val="09A8E8E0"/>
    <w:rsid w:val="09A9F314"/>
    <w:rsid w:val="09D1C30E"/>
    <w:rsid w:val="09D37947"/>
    <w:rsid w:val="0A41BA73"/>
    <w:rsid w:val="0A4466CF"/>
    <w:rsid w:val="0A44E9B1"/>
    <w:rsid w:val="0A71BFDC"/>
    <w:rsid w:val="0A728FEE"/>
    <w:rsid w:val="0A8FBD86"/>
    <w:rsid w:val="0A99A1F8"/>
    <w:rsid w:val="0A99D52A"/>
    <w:rsid w:val="0A9BDB0F"/>
    <w:rsid w:val="0A9C3D9B"/>
    <w:rsid w:val="0ACF3AA1"/>
    <w:rsid w:val="0B2DBC60"/>
    <w:rsid w:val="0B541CFA"/>
    <w:rsid w:val="0B5F1F2C"/>
    <w:rsid w:val="0B828B02"/>
    <w:rsid w:val="0BB32624"/>
    <w:rsid w:val="0BDAD3E0"/>
    <w:rsid w:val="0BECBE94"/>
    <w:rsid w:val="0BFA8FD9"/>
    <w:rsid w:val="0C2C7DC1"/>
    <w:rsid w:val="0C363F5A"/>
    <w:rsid w:val="0C507F81"/>
    <w:rsid w:val="0C66B629"/>
    <w:rsid w:val="0C92C1DA"/>
    <w:rsid w:val="0C9F9387"/>
    <w:rsid w:val="0CA29AC6"/>
    <w:rsid w:val="0CB5A3D0"/>
    <w:rsid w:val="0CFC299C"/>
    <w:rsid w:val="0D1A3324"/>
    <w:rsid w:val="0D2A1955"/>
    <w:rsid w:val="0D463743"/>
    <w:rsid w:val="0D487A6D"/>
    <w:rsid w:val="0D7FAE90"/>
    <w:rsid w:val="0D9809C0"/>
    <w:rsid w:val="0DC90AF1"/>
    <w:rsid w:val="0DD06642"/>
    <w:rsid w:val="0E168735"/>
    <w:rsid w:val="0E23FF8C"/>
    <w:rsid w:val="0E2E387B"/>
    <w:rsid w:val="0E371CF9"/>
    <w:rsid w:val="0E5C1A9F"/>
    <w:rsid w:val="0E5EE087"/>
    <w:rsid w:val="0E7B152B"/>
    <w:rsid w:val="0E8B3941"/>
    <w:rsid w:val="0EF320BF"/>
    <w:rsid w:val="0EFC84EE"/>
    <w:rsid w:val="0F058BFB"/>
    <w:rsid w:val="0F47B2BC"/>
    <w:rsid w:val="0F5E804B"/>
    <w:rsid w:val="0F669B96"/>
    <w:rsid w:val="0FA467D8"/>
    <w:rsid w:val="0FC4E542"/>
    <w:rsid w:val="0FCDC0CA"/>
    <w:rsid w:val="0FED9137"/>
    <w:rsid w:val="0FF676C2"/>
    <w:rsid w:val="0FF97F57"/>
    <w:rsid w:val="10341343"/>
    <w:rsid w:val="1062FF75"/>
    <w:rsid w:val="106C1892"/>
    <w:rsid w:val="10AB568B"/>
    <w:rsid w:val="10D6D63C"/>
    <w:rsid w:val="10F5FF99"/>
    <w:rsid w:val="1105B051"/>
    <w:rsid w:val="114EEEA2"/>
    <w:rsid w:val="11503E43"/>
    <w:rsid w:val="116ABFA5"/>
    <w:rsid w:val="11818010"/>
    <w:rsid w:val="11927BFE"/>
    <w:rsid w:val="11AD9746"/>
    <w:rsid w:val="11C363FA"/>
    <w:rsid w:val="11CC809A"/>
    <w:rsid w:val="11EF1F56"/>
    <w:rsid w:val="11FDAADD"/>
    <w:rsid w:val="12054F15"/>
    <w:rsid w:val="1212B781"/>
    <w:rsid w:val="124C0970"/>
    <w:rsid w:val="12570339"/>
    <w:rsid w:val="126A8D11"/>
    <w:rsid w:val="1283B874"/>
    <w:rsid w:val="129C3E11"/>
    <w:rsid w:val="129D08F5"/>
    <w:rsid w:val="12E1FC56"/>
    <w:rsid w:val="12EEF6DA"/>
    <w:rsid w:val="131A8695"/>
    <w:rsid w:val="133E3683"/>
    <w:rsid w:val="134405F4"/>
    <w:rsid w:val="134D4526"/>
    <w:rsid w:val="1359D91E"/>
    <w:rsid w:val="135B56BD"/>
    <w:rsid w:val="13C96B1F"/>
    <w:rsid w:val="1405982C"/>
    <w:rsid w:val="140FC9F4"/>
    <w:rsid w:val="1437B434"/>
    <w:rsid w:val="144D7550"/>
    <w:rsid w:val="1456D8B1"/>
    <w:rsid w:val="145E635A"/>
    <w:rsid w:val="1474D75A"/>
    <w:rsid w:val="149265C8"/>
    <w:rsid w:val="14AC9038"/>
    <w:rsid w:val="14B288D2"/>
    <w:rsid w:val="14B9A07C"/>
    <w:rsid w:val="14C5E992"/>
    <w:rsid w:val="14DBD543"/>
    <w:rsid w:val="151C6974"/>
    <w:rsid w:val="1529A9E8"/>
    <w:rsid w:val="152A514C"/>
    <w:rsid w:val="15593E01"/>
    <w:rsid w:val="15B2DF40"/>
    <w:rsid w:val="15B882FE"/>
    <w:rsid w:val="15BE5DB7"/>
    <w:rsid w:val="15D21E20"/>
    <w:rsid w:val="15D5F5CD"/>
    <w:rsid w:val="15F577F4"/>
    <w:rsid w:val="1602301B"/>
    <w:rsid w:val="1618B10F"/>
    <w:rsid w:val="165783C1"/>
    <w:rsid w:val="16604903"/>
    <w:rsid w:val="166B250A"/>
    <w:rsid w:val="166C35B9"/>
    <w:rsid w:val="167858BE"/>
    <w:rsid w:val="169295CC"/>
    <w:rsid w:val="16A99D6F"/>
    <w:rsid w:val="16C98E9E"/>
    <w:rsid w:val="16E4D178"/>
    <w:rsid w:val="16FD786F"/>
    <w:rsid w:val="170FDBDD"/>
    <w:rsid w:val="17167AD8"/>
    <w:rsid w:val="173954BD"/>
    <w:rsid w:val="17AB6F92"/>
    <w:rsid w:val="17BEFD7F"/>
    <w:rsid w:val="17EC067B"/>
    <w:rsid w:val="181A9A62"/>
    <w:rsid w:val="18323DF5"/>
    <w:rsid w:val="1848C37E"/>
    <w:rsid w:val="185D2BD6"/>
    <w:rsid w:val="18606D60"/>
    <w:rsid w:val="18736F71"/>
    <w:rsid w:val="18B86EF4"/>
    <w:rsid w:val="18CD364B"/>
    <w:rsid w:val="18F615F2"/>
    <w:rsid w:val="1901D46A"/>
    <w:rsid w:val="19263ED8"/>
    <w:rsid w:val="194CB8E2"/>
    <w:rsid w:val="19516167"/>
    <w:rsid w:val="1966605E"/>
    <w:rsid w:val="196A162B"/>
    <w:rsid w:val="1982A710"/>
    <w:rsid w:val="19B04CF0"/>
    <w:rsid w:val="19B63C14"/>
    <w:rsid w:val="19C76797"/>
    <w:rsid w:val="19E588BC"/>
    <w:rsid w:val="19E750E3"/>
    <w:rsid w:val="19FAB9F0"/>
    <w:rsid w:val="1AD94E93"/>
    <w:rsid w:val="1ADE5480"/>
    <w:rsid w:val="1AE3413D"/>
    <w:rsid w:val="1AE90041"/>
    <w:rsid w:val="1AFEB9E7"/>
    <w:rsid w:val="1B99B52F"/>
    <w:rsid w:val="1BB01299"/>
    <w:rsid w:val="1BEFBDA2"/>
    <w:rsid w:val="1BF0F953"/>
    <w:rsid w:val="1BFE90D4"/>
    <w:rsid w:val="1C3FD793"/>
    <w:rsid w:val="1C7DD7CA"/>
    <w:rsid w:val="1CBB34DA"/>
    <w:rsid w:val="1CD39F8E"/>
    <w:rsid w:val="1CF9667B"/>
    <w:rsid w:val="1CFAB2EF"/>
    <w:rsid w:val="1D8F05F8"/>
    <w:rsid w:val="1D97F6A8"/>
    <w:rsid w:val="1D9A38E4"/>
    <w:rsid w:val="1DBB18AC"/>
    <w:rsid w:val="1DE1189B"/>
    <w:rsid w:val="1DFD5AF1"/>
    <w:rsid w:val="1E19F83C"/>
    <w:rsid w:val="1E2E8B37"/>
    <w:rsid w:val="1E37D6A2"/>
    <w:rsid w:val="1E61FFBE"/>
    <w:rsid w:val="1E715EFD"/>
    <w:rsid w:val="1E8AEA99"/>
    <w:rsid w:val="1EAE3868"/>
    <w:rsid w:val="1EB99D3E"/>
    <w:rsid w:val="1EEF6AD0"/>
    <w:rsid w:val="1F0E3FBE"/>
    <w:rsid w:val="1F0F2ECC"/>
    <w:rsid w:val="1F466683"/>
    <w:rsid w:val="1F8EADD6"/>
    <w:rsid w:val="1F935CEA"/>
    <w:rsid w:val="1FBC6A6E"/>
    <w:rsid w:val="1FCEDD9A"/>
    <w:rsid w:val="1FD10582"/>
    <w:rsid w:val="1FDF858B"/>
    <w:rsid w:val="1FF82A6C"/>
    <w:rsid w:val="20010C2F"/>
    <w:rsid w:val="2017783F"/>
    <w:rsid w:val="2069FFD1"/>
    <w:rsid w:val="20833AD9"/>
    <w:rsid w:val="208E0FC6"/>
    <w:rsid w:val="2092D34D"/>
    <w:rsid w:val="20994AD6"/>
    <w:rsid w:val="20C112EB"/>
    <w:rsid w:val="2118B9B9"/>
    <w:rsid w:val="2169C523"/>
    <w:rsid w:val="218595E8"/>
    <w:rsid w:val="2189B563"/>
    <w:rsid w:val="21B56B54"/>
    <w:rsid w:val="21E25D6E"/>
    <w:rsid w:val="21E945D1"/>
    <w:rsid w:val="21F8B541"/>
    <w:rsid w:val="2212D329"/>
    <w:rsid w:val="223049F9"/>
    <w:rsid w:val="223F5F0E"/>
    <w:rsid w:val="22A399CC"/>
    <w:rsid w:val="22AC79F9"/>
    <w:rsid w:val="22ACFC24"/>
    <w:rsid w:val="22BE09E0"/>
    <w:rsid w:val="22C88587"/>
    <w:rsid w:val="22CBD36D"/>
    <w:rsid w:val="22D99F91"/>
    <w:rsid w:val="22DB04B0"/>
    <w:rsid w:val="22DC8936"/>
    <w:rsid w:val="22FAACA0"/>
    <w:rsid w:val="230825E9"/>
    <w:rsid w:val="230C1079"/>
    <w:rsid w:val="2314B972"/>
    <w:rsid w:val="2353119B"/>
    <w:rsid w:val="2366CEEF"/>
    <w:rsid w:val="236EB662"/>
    <w:rsid w:val="236FD673"/>
    <w:rsid w:val="23B2A954"/>
    <w:rsid w:val="23C61A9C"/>
    <w:rsid w:val="241B75E5"/>
    <w:rsid w:val="242CD8D8"/>
    <w:rsid w:val="243BAC78"/>
    <w:rsid w:val="246551DF"/>
    <w:rsid w:val="2479D6C0"/>
    <w:rsid w:val="24911803"/>
    <w:rsid w:val="249B8DE2"/>
    <w:rsid w:val="24C28649"/>
    <w:rsid w:val="24EFC525"/>
    <w:rsid w:val="24FB7853"/>
    <w:rsid w:val="2580BB99"/>
    <w:rsid w:val="258E3F64"/>
    <w:rsid w:val="25AE591A"/>
    <w:rsid w:val="25CB57BB"/>
    <w:rsid w:val="25E0E439"/>
    <w:rsid w:val="2656C081"/>
    <w:rsid w:val="2676351D"/>
    <w:rsid w:val="26996947"/>
    <w:rsid w:val="26FC253B"/>
    <w:rsid w:val="27291DE6"/>
    <w:rsid w:val="276114B9"/>
    <w:rsid w:val="27627127"/>
    <w:rsid w:val="277119D6"/>
    <w:rsid w:val="279F251F"/>
    <w:rsid w:val="27A1D1A9"/>
    <w:rsid w:val="27A2802A"/>
    <w:rsid w:val="27B884D7"/>
    <w:rsid w:val="27BC5D29"/>
    <w:rsid w:val="27C3DF15"/>
    <w:rsid w:val="28168506"/>
    <w:rsid w:val="282D4334"/>
    <w:rsid w:val="2844CD48"/>
    <w:rsid w:val="284E2E5C"/>
    <w:rsid w:val="28534138"/>
    <w:rsid w:val="28992D0C"/>
    <w:rsid w:val="28BC7BAD"/>
    <w:rsid w:val="28F60EAE"/>
    <w:rsid w:val="2912BB94"/>
    <w:rsid w:val="292FC31F"/>
    <w:rsid w:val="293354E6"/>
    <w:rsid w:val="2941FA82"/>
    <w:rsid w:val="2951A701"/>
    <w:rsid w:val="295BB9FB"/>
    <w:rsid w:val="29756C37"/>
    <w:rsid w:val="298D56A8"/>
    <w:rsid w:val="29B844A8"/>
    <w:rsid w:val="2A464D8E"/>
    <w:rsid w:val="2A47D606"/>
    <w:rsid w:val="2A7AF53E"/>
    <w:rsid w:val="2AB6F47F"/>
    <w:rsid w:val="2AF49302"/>
    <w:rsid w:val="2B110998"/>
    <w:rsid w:val="2B3C6875"/>
    <w:rsid w:val="2B5FFAF8"/>
    <w:rsid w:val="2B61DC02"/>
    <w:rsid w:val="2B990BC2"/>
    <w:rsid w:val="2BA68EAA"/>
    <w:rsid w:val="2BA8A128"/>
    <w:rsid w:val="2BB6132C"/>
    <w:rsid w:val="2BD65001"/>
    <w:rsid w:val="2BF47CC1"/>
    <w:rsid w:val="2BF76B18"/>
    <w:rsid w:val="2C5B4E68"/>
    <w:rsid w:val="2C601CE0"/>
    <w:rsid w:val="2C7E16C8"/>
    <w:rsid w:val="2CADF75C"/>
    <w:rsid w:val="2CB967D3"/>
    <w:rsid w:val="2CD1F96A"/>
    <w:rsid w:val="2D090722"/>
    <w:rsid w:val="2D349B23"/>
    <w:rsid w:val="2D410130"/>
    <w:rsid w:val="2D53DDEF"/>
    <w:rsid w:val="2DA7E42D"/>
    <w:rsid w:val="2DB5E59E"/>
    <w:rsid w:val="2DBC58D6"/>
    <w:rsid w:val="2DBD6707"/>
    <w:rsid w:val="2DDF2585"/>
    <w:rsid w:val="2DEAB1FE"/>
    <w:rsid w:val="2E0394F5"/>
    <w:rsid w:val="2E3AC7C4"/>
    <w:rsid w:val="2ED2FF99"/>
    <w:rsid w:val="2EE35EEB"/>
    <w:rsid w:val="2F17C956"/>
    <w:rsid w:val="2F2D6EDC"/>
    <w:rsid w:val="2F37291B"/>
    <w:rsid w:val="2F5D8CD1"/>
    <w:rsid w:val="2F7792BB"/>
    <w:rsid w:val="2F8E42F0"/>
    <w:rsid w:val="2FA6EB39"/>
    <w:rsid w:val="2FDDD0C4"/>
    <w:rsid w:val="300BBAE3"/>
    <w:rsid w:val="301ADF45"/>
    <w:rsid w:val="303CDF4D"/>
    <w:rsid w:val="304FB882"/>
    <w:rsid w:val="306969C7"/>
    <w:rsid w:val="308F2A63"/>
    <w:rsid w:val="30AA44FB"/>
    <w:rsid w:val="30F855D0"/>
    <w:rsid w:val="31284036"/>
    <w:rsid w:val="312CAA41"/>
    <w:rsid w:val="3168BC67"/>
    <w:rsid w:val="31B99843"/>
    <w:rsid w:val="31C7FD5B"/>
    <w:rsid w:val="31DB82BC"/>
    <w:rsid w:val="31E5296D"/>
    <w:rsid w:val="31F75BF1"/>
    <w:rsid w:val="320AB337"/>
    <w:rsid w:val="3211A5FA"/>
    <w:rsid w:val="321FD296"/>
    <w:rsid w:val="3281710D"/>
    <w:rsid w:val="32A34733"/>
    <w:rsid w:val="32E7FF66"/>
    <w:rsid w:val="333ED13E"/>
    <w:rsid w:val="33C74F7B"/>
    <w:rsid w:val="340F35F7"/>
    <w:rsid w:val="341CD9C7"/>
    <w:rsid w:val="34391E75"/>
    <w:rsid w:val="34728CA1"/>
    <w:rsid w:val="347E1AE9"/>
    <w:rsid w:val="348CC892"/>
    <w:rsid w:val="34C5501E"/>
    <w:rsid w:val="34E36F0B"/>
    <w:rsid w:val="34FE63D9"/>
    <w:rsid w:val="3502601E"/>
    <w:rsid w:val="3509DDE4"/>
    <w:rsid w:val="35196FC4"/>
    <w:rsid w:val="3579FE69"/>
    <w:rsid w:val="357F6EA5"/>
    <w:rsid w:val="35951F92"/>
    <w:rsid w:val="35C711A5"/>
    <w:rsid w:val="35F1DFBE"/>
    <w:rsid w:val="36028C95"/>
    <w:rsid w:val="3613166B"/>
    <w:rsid w:val="361CB42C"/>
    <w:rsid w:val="36254048"/>
    <w:rsid w:val="366BA8A8"/>
    <w:rsid w:val="366F6032"/>
    <w:rsid w:val="3692692A"/>
    <w:rsid w:val="36D177AA"/>
    <w:rsid w:val="36DF10F5"/>
    <w:rsid w:val="36F20573"/>
    <w:rsid w:val="3705FAC9"/>
    <w:rsid w:val="372C16D2"/>
    <w:rsid w:val="3740ADA1"/>
    <w:rsid w:val="3755CD45"/>
    <w:rsid w:val="37595D93"/>
    <w:rsid w:val="37875C8F"/>
    <w:rsid w:val="379158CD"/>
    <w:rsid w:val="37964161"/>
    <w:rsid w:val="37A6FA53"/>
    <w:rsid w:val="37B40930"/>
    <w:rsid w:val="37C42DC3"/>
    <w:rsid w:val="38042A6C"/>
    <w:rsid w:val="380661A3"/>
    <w:rsid w:val="384B9D41"/>
    <w:rsid w:val="38605D68"/>
    <w:rsid w:val="3863BF3E"/>
    <w:rsid w:val="38854ECB"/>
    <w:rsid w:val="388E952E"/>
    <w:rsid w:val="38A4BB2A"/>
    <w:rsid w:val="38C98976"/>
    <w:rsid w:val="38F26906"/>
    <w:rsid w:val="3910F73B"/>
    <w:rsid w:val="392010EB"/>
    <w:rsid w:val="39254EBC"/>
    <w:rsid w:val="39423CC0"/>
    <w:rsid w:val="39507403"/>
    <w:rsid w:val="395F4D73"/>
    <w:rsid w:val="39A431E4"/>
    <w:rsid w:val="39BB778F"/>
    <w:rsid w:val="39C0BE39"/>
    <w:rsid w:val="39D8C88C"/>
    <w:rsid w:val="39F647B7"/>
    <w:rsid w:val="3A45BAD3"/>
    <w:rsid w:val="3A512832"/>
    <w:rsid w:val="3AB691DA"/>
    <w:rsid w:val="3AEBE3D2"/>
    <w:rsid w:val="3AF97AFF"/>
    <w:rsid w:val="3B0850B2"/>
    <w:rsid w:val="3B23552D"/>
    <w:rsid w:val="3B35B15A"/>
    <w:rsid w:val="3B3B4214"/>
    <w:rsid w:val="3B8079BA"/>
    <w:rsid w:val="3BA0D16B"/>
    <w:rsid w:val="3BAC6418"/>
    <w:rsid w:val="3BB33534"/>
    <w:rsid w:val="3BC18A97"/>
    <w:rsid w:val="3BE60EF8"/>
    <w:rsid w:val="3C0754ED"/>
    <w:rsid w:val="3C0CE3E0"/>
    <w:rsid w:val="3C30DF78"/>
    <w:rsid w:val="3C5FDF5A"/>
    <w:rsid w:val="3C74BEDC"/>
    <w:rsid w:val="3C82A3AA"/>
    <w:rsid w:val="3CA3DCC0"/>
    <w:rsid w:val="3CBBD020"/>
    <w:rsid w:val="3CE29A1B"/>
    <w:rsid w:val="3D1E5506"/>
    <w:rsid w:val="3D2722FB"/>
    <w:rsid w:val="3D3F685B"/>
    <w:rsid w:val="3D49B45D"/>
    <w:rsid w:val="3D93887A"/>
    <w:rsid w:val="3DA53FF9"/>
    <w:rsid w:val="3DB3D688"/>
    <w:rsid w:val="3DBD41E4"/>
    <w:rsid w:val="3DE692BE"/>
    <w:rsid w:val="3DEE7F34"/>
    <w:rsid w:val="3DF67F44"/>
    <w:rsid w:val="3E4049EE"/>
    <w:rsid w:val="3E816E40"/>
    <w:rsid w:val="3E85E6A2"/>
    <w:rsid w:val="3E93C58A"/>
    <w:rsid w:val="3E9D7D18"/>
    <w:rsid w:val="3EC366CB"/>
    <w:rsid w:val="3ED71E76"/>
    <w:rsid w:val="3EE9EB62"/>
    <w:rsid w:val="3EEF992F"/>
    <w:rsid w:val="3EFE5016"/>
    <w:rsid w:val="3F09D88F"/>
    <w:rsid w:val="3F3CD769"/>
    <w:rsid w:val="3F57DA4C"/>
    <w:rsid w:val="3F7028EF"/>
    <w:rsid w:val="3F8104E6"/>
    <w:rsid w:val="3F8DB10D"/>
    <w:rsid w:val="3F8F380E"/>
    <w:rsid w:val="3F98C059"/>
    <w:rsid w:val="3FADEC19"/>
    <w:rsid w:val="3FCE455C"/>
    <w:rsid w:val="3FD55F4C"/>
    <w:rsid w:val="3FE725E7"/>
    <w:rsid w:val="40031555"/>
    <w:rsid w:val="4026B4B1"/>
    <w:rsid w:val="4046E0EB"/>
    <w:rsid w:val="4079D0B8"/>
    <w:rsid w:val="409ABF9B"/>
    <w:rsid w:val="40E24AA0"/>
    <w:rsid w:val="40E9723D"/>
    <w:rsid w:val="410FB5C2"/>
    <w:rsid w:val="4116BFD7"/>
    <w:rsid w:val="4123E7BD"/>
    <w:rsid w:val="418594CC"/>
    <w:rsid w:val="41D0D7A0"/>
    <w:rsid w:val="41DFEF2E"/>
    <w:rsid w:val="41E8F56A"/>
    <w:rsid w:val="42013248"/>
    <w:rsid w:val="42134E89"/>
    <w:rsid w:val="421DD2F3"/>
    <w:rsid w:val="42494BBF"/>
    <w:rsid w:val="430FF527"/>
    <w:rsid w:val="434F0923"/>
    <w:rsid w:val="438E77C5"/>
    <w:rsid w:val="43B635F5"/>
    <w:rsid w:val="43D19FE5"/>
    <w:rsid w:val="43D87B7A"/>
    <w:rsid w:val="43F604FB"/>
    <w:rsid w:val="440EA0FE"/>
    <w:rsid w:val="44353758"/>
    <w:rsid w:val="4449B778"/>
    <w:rsid w:val="445E1F62"/>
    <w:rsid w:val="447C9D7D"/>
    <w:rsid w:val="448629E4"/>
    <w:rsid w:val="44B344C2"/>
    <w:rsid w:val="44C1CCB5"/>
    <w:rsid w:val="44F6084B"/>
    <w:rsid w:val="450BE591"/>
    <w:rsid w:val="451D1C8C"/>
    <w:rsid w:val="453FDA3F"/>
    <w:rsid w:val="454635C9"/>
    <w:rsid w:val="4566CB5C"/>
    <w:rsid w:val="456F6153"/>
    <w:rsid w:val="4578EAAB"/>
    <w:rsid w:val="457BB168"/>
    <w:rsid w:val="457C1CCC"/>
    <w:rsid w:val="457CCF13"/>
    <w:rsid w:val="45944451"/>
    <w:rsid w:val="45AD0572"/>
    <w:rsid w:val="45B1AFEB"/>
    <w:rsid w:val="45C053B4"/>
    <w:rsid w:val="45DEF7DC"/>
    <w:rsid w:val="45E15FED"/>
    <w:rsid w:val="46039BFE"/>
    <w:rsid w:val="46060135"/>
    <w:rsid w:val="4636E3D4"/>
    <w:rsid w:val="467853B8"/>
    <w:rsid w:val="46A201D6"/>
    <w:rsid w:val="46A47A18"/>
    <w:rsid w:val="46C1C916"/>
    <w:rsid w:val="46E50D11"/>
    <w:rsid w:val="46EC5610"/>
    <w:rsid w:val="4762979F"/>
    <w:rsid w:val="476D6FEE"/>
    <w:rsid w:val="479D84DE"/>
    <w:rsid w:val="47CA927C"/>
    <w:rsid w:val="47EFB069"/>
    <w:rsid w:val="47F47A0D"/>
    <w:rsid w:val="485C268A"/>
    <w:rsid w:val="489CC035"/>
    <w:rsid w:val="48A836A1"/>
    <w:rsid w:val="495A62C6"/>
    <w:rsid w:val="498EAC7F"/>
    <w:rsid w:val="49AB0190"/>
    <w:rsid w:val="4A0D97BD"/>
    <w:rsid w:val="4A16B15E"/>
    <w:rsid w:val="4A1BBF89"/>
    <w:rsid w:val="4A225F8B"/>
    <w:rsid w:val="4A2C017F"/>
    <w:rsid w:val="4A36CA8E"/>
    <w:rsid w:val="4A4B4864"/>
    <w:rsid w:val="4A4C02FD"/>
    <w:rsid w:val="4A5188E8"/>
    <w:rsid w:val="4A51B241"/>
    <w:rsid w:val="4A5E1394"/>
    <w:rsid w:val="4A78458A"/>
    <w:rsid w:val="4A96600D"/>
    <w:rsid w:val="4A9812F5"/>
    <w:rsid w:val="4AB141A7"/>
    <w:rsid w:val="4ABFF7E6"/>
    <w:rsid w:val="4AC58C88"/>
    <w:rsid w:val="4AE24100"/>
    <w:rsid w:val="4B25E4DB"/>
    <w:rsid w:val="4B837449"/>
    <w:rsid w:val="4B9CF773"/>
    <w:rsid w:val="4BC27518"/>
    <w:rsid w:val="4BC87781"/>
    <w:rsid w:val="4BCAAAD5"/>
    <w:rsid w:val="4C0B7E1C"/>
    <w:rsid w:val="4C41E5F0"/>
    <w:rsid w:val="4C63DC85"/>
    <w:rsid w:val="4C79BCBF"/>
    <w:rsid w:val="4C95E5E9"/>
    <w:rsid w:val="4C9F80AF"/>
    <w:rsid w:val="4C9FEF34"/>
    <w:rsid w:val="4CAC668A"/>
    <w:rsid w:val="4CC86D35"/>
    <w:rsid w:val="4CDAED93"/>
    <w:rsid w:val="4CFA8861"/>
    <w:rsid w:val="4D01229B"/>
    <w:rsid w:val="4D02C665"/>
    <w:rsid w:val="4D4B9B9B"/>
    <w:rsid w:val="4D58359E"/>
    <w:rsid w:val="4D6D85A7"/>
    <w:rsid w:val="4DB3F1F2"/>
    <w:rsid w:val="4DB9FD92"/>
    <w:rsid w:val="4DCBBD04"/>
    <w:rsid w:val="4DEF758B"/>
    <w:rsid w:val="4DF17CC1"/>
    <w:rsid w:val="4E3F4010"/>
    <w:rsid w:val="4E4B1096"/>
    <w:rsid w:val="4E59E2EC"/>
    <w:rsid w:val="4E5DC7CE"/>
    <w:rsid w:val="4E606D20"/>
    <w:rsid w:val="4E6F0962"/>
    <w:rsid w:val="4EF3FA42"/>
    <w:rsid w:val="4F489210"/>
    <w:rsid w:val="4F58E72E"/>
    <w:rsid w:val="4F5B5BA8"/>
    <w:rsid w:val="4F615DCD"/>
    <w:rsid w:val="4F705762"/>
    <w:rsid w:val="4F96164A"/>
    <w:rsid w:val="4FB30637"/>
    <w:rsid w:val="4FE4B858"/>
    <w:rsid w:val="4FEDAFD4"/>
    <w:rsid w:val="50415462"/>
    <w:rsid w:val="5041DD75"/>
    <w:rsid w:val="5069262E"/>
    <w:rsid w:val="507885D7"/>
    <w:rsid w:val="50DB011D"/>
    <w:rsid w:val="50E76885"/>
    <w:rsid w:val="50F65919"/>
    <w:rsid w:val="50FDC487"/>
    <w:rsid w:val="51072962"/>
    <w:rsid w:val="510E7C67"/>
    <w:rsid w:val="51456C6F"/>
    <w:rsid w:val="51699A5A"/>
    <w:rsid w:val="5170594C"/>
    <w:rsid w:val="51C35FE8"/>
    <w:rsid w:val="51DD298C"/>
    <w:rsid w:val="520F5C8A"/>
    <w:rsid w:val="5229B391"/>
    <w:rsid w:val="5253B72A"/>
    <w:rsid w:val="525CB50A"/>
    <w:rsid w:val="5296C1CE"/>
    <w:rsid w:val="52A38BFC"/>
    <w:rsid w:val="52A6F0EF"/>
    <w:rsid w:val="52C24A1E"/>
    <w:rsid w:val="52E3DBEC"/>
    <w:rsid w:val="52EBC1B3"/>
    <w:rsid w:val="5300693F"/>
    <w:rsid w:val="53042FF5"/>
    <w:rsid w:val="53409548"/>
    <w:rsid w:val="53797032"/>
    <w:rsid w:val="53A65D11"/>
    <w:rsid w:val="53A821CB"/>
    <w:rsid w:val="53F701FF"/>
    <w:rsid w:val="53FC7EEF"/>
    <w:rsid w:val="5432B7AE"/>
    <w:rsid w:val="5448FC7E"/>
    <w:rsid w:val="547E1144"/>
    <w:rsid w:val="548DD28E"/>
    <w:rsid w:val="549F1791"/>
    <w:rsid w:val="54AFF2FA"/>
    <w:rsid w:val="54D21C39"/>
    <w:rsid w:val="54D59908"/>
    <w:rsid w:val="54DC2C50"/>
    <w:rsid w:val="54FB25E6"/>
    <w:rsid w:val="550AFCC6"/>
    <w:rsid w:val="55231C29"/>
    <w:rsid w:val="5545E8D3"/>
    <w:rsid w:val="555F9E53"/>
    <w:rsid w:val="558CF897"/>
    <w:rsid w:val="559CA3C9"/>
    <w:rsid w:val="55CCE6FC"/>
    <w:rsid w:val="55D83D71"/>
    <w:rsid w:val="55E1D2C4"/>
    <w:rsid w:val="56775DA8"/>
    <w:rsid w:val="568E008E"/>
    <w:rsid w:val="569BFA4B"/>
    <w:rsid w:val="56EBCEC2"/>
    <w:rsid w:val="570A3515"/>
    <w:rsid w:val="571886DA"/>
    <w:rsid w:val="572EB6C1"/>
    <w:rsid w:val="573BF1BF"/>
    <w:rsid w:val="57CFD99B"/>
    <w:rsid w:val="57F28B68"/>
    <w:rsid w:val="58132E09"/>
    <w:rsid w:val="584069ED"/>
    <w:rsid w:val="584127AA"/>
    <w:rsid w:val="585F7191"/>
    <w:rsid w:val="585FC241"/>
    <w:rsid w:val="586C407B"/>
    <w:rsid w:val="5879306B"/>
    <w:rsid w:val="589FD916"/>
    <w:rsid w:val="58A11B4D"/>
    <w:rsid w:val="58C0C199"/>
    <w:rsid w:val="58F4F0ED"/>
    <w:rsid w:val="592E9BA2"/>
    <w:rsid w:val="593B3579"/>
    <w:rsid w:val="598DBF9A"/>
    <w:rsid w:val="599B8CCD"/>
    <w:rsid w:val="599E2E33"/>
    <w:rsid w:val="59F8D001"/>
    <w:rsid w:val="5A2FE6E5"/>
    <w:rsid w:val="5A3BC660"/>
    <w:rsid w:val="5A849C75"/>
    <w:rsid w:val="5ACAE992"/>
    <w:rsid w:val="5AD4137F"/>
    <w:rsid w:val="5AF48CE0"/>
    <w:rsid w:val="5B1F82A9"/>
    <w:rsid w:val="5B6F1F4B"/>
    <w:rsid w:val="5B728837"/>
    <w:rsid w:val="5B947C4F"/>
    <w:rsid w:val="5BB74022"/>
    <w:rsid w:val="5BEAED1B"/>
    <w:rsid w:val="5BF75EDA"/>
    <w:rsid w:val="5BFA9628"/>
    <w:rsid w:val="5C4CCB18"/>
    <w:rsid w:val="5C4FC2F6"/>
    <w:rsid w:val="5C6AD424"/>
    <w:rsid w:val="5C6BDD60"/>
    <w:rsid w:val="5C8AFC84"/>
    <w:rsid w:val="5C92D5E1"/>
    <w:rsid w:val="5CC5812F"/>
    <w:rsid w:val="5CF42D5A"/>
    <w:rsid w:val="5CF7E02D"/>
    <w:rsid w:val="5D020BA5"/>
    <w:rsid w:val="5D0DBC85"/>
    <w:rsid w:val="5D11F023"/>
    <w:rsid w:val="5D149EE7"/>
    <w:rsid w:val="5D23D008"/>
    <w:rsid w:val="5D4427E8"/>
    <w:rsid w:val="5D471BEC"/>
    <w:rsid w:val="5D7427B0"/>
    <w:rsid w:val="5DA39A17"/>
    <w:rsid w:val="5DDF832D"/>
    <w:rsid w:val="5DE12725"/>
    <w:rsid w:val="5E342195"/>
    <w:rsid w:val="5E3D498C"/>
    <w:rsid w:val="5E463230"/>
    <w:rsid w:val="5E4F2D4E"/>
    <w:rsid w:val="5E802DD0"/>
    <w:rsid w:val="5EE21A34"/>
    <w:rsid w:val="5EE61D44"/>
    <w:rsid w:val="5EF9810F"/>
    <w:rsid w:val="5F23F747"/>
    <w:rsid w:val="5F2E3A6D"/>
    <w:rsid w:val="5F4DBB8D"/>
    <w:rsid w:val="5F842B2F"/>
    <w:rsid w:val="5FA5CC23"/>
    <w:rsid w:val="5FE88855"/>
    <w:rsid w:val="5FF5E1E0"/>
    <w:rsid w:val="6003298F"/>
    <w:rsid w:val="601BB673"/>
    <w:rsid w:val="604C229E"/>
    <w:rsid w:val="60565B0F"/>
    <w:rsid w:val="607C3DBF"/>
    <w:rsid w:val="60803BE8"/>
    <w:rsid w:val="60A83EE8"/>
    <w:rsid w:val="60AF2F24"/>
    <w:rsid w:val="60B218D0"/>
    <w:rsid w:val="60B6A589"/>
    <w:rsid w:val="60D5923D"/>
    <w:rsid w:val="6107DCD3"/>
    <w:rsid w:val="61081245"/>
    <w:rsid w:val="617DA1D2"/>
    <w:rsid w:val="6194CD56"/>
    <w:rsid w:val="61A1E1E8"/>
    <w:rsid w:val="61AB0F15"/>
    <w:rsid w:val="61D64243"/>
    <w:rsid w:val="620515D6"/>
    <w:rsid w:val="62065338"/>
    <w:rsid w:val="62119159"/>
    <w:rsid w:val="62267EA9"/>
    <w:rsid w:val="623CE7EC"/>
    <w:rsid w:val="6240F38F"/>
    <w:rsid w:val="62662DC6"/>
    <w:rsid w:val="62717FA3"/>
    <w:rsid w:val="628DAFE1"/>
    <w:rsid w:val="629ECA68"/>
    <w:rsid w:val="62D3876C"/>
    <w:rsid w:val="63135293"/>
    <w:rsid w:val="631EA940"/>
    <w:rsid w:val="633564A5"/>
    <w:rsid w:val="634ECC1B"/>
    <w:rsid w:val="635A40A0"/>
    <w:rsid w:val="63633103"/>
    <w:rsid w:val="63774F24"/>
    <w:rsid w:val="6390A6F9"/>
    <w:rsid w:val="63BC68F5"/>
    <w:rsid w:val="63D189EF"/>
    <w:rsid w:val="64146024"/>
    <w:rsid w:val="641569BF"/>
    <w:rsid w:val="64357A4E"/>
    <w:rsid w:val="6456159D"/>
    <w:rsid w:val="646B5A1C"/>
    <w:rsid w:val="64814F71"/>
    <w:rsid w:val="64E127BA"/>
    <w:rsid w:val="64E9DDB7"/>
    <w:rsid w:val="64ED88AF"/>
    <w:rsid w:val="64F7EAC1"/>
    <w:rsid w:val="650251EB"/>
    <w:rsid w:val="6508780E"/>
    <w:rsid w:val="650C5F17"/>
    <w:rsid w:val="652D3BB2"/>
    <w:rsid w:val="653BDF56"/>
    <w:rsid w:val="65603CBF"/>
    <w:rsid w:val="65802629"/>
    <w:rsid w:val="65D3CACE"/>
    <w:rsid w:val="65F5795D"/>
    <w:rsid w:val="6611DF10"/>
    <w:rsid w:val="66304D0B"/>
    <w:rsid w:val="6636A1A5"/>
    <w:rsid w:val="66443ED6"/>
    <w:rsid w:val="665986F1"/>
    <w:rsid w:val="6667B909"/>
    <w:rsid w:val="66686E07"/>
    <w:rsid w:val="666C355C"/>
    <w:rsid w:val="66893526"/>
    <w:rsid w:val="66B024DC"/>
    <w:rsid w:val="66B9BF5F"/>
    <w:rsid w:val="66C5436B"/>
    <w:rsid w:val="66C60AED"/>
    <w:rsid w:val="66F53B6E"/>
    <w:rsid w:val="67081735"/>
    <w:rsid w:val="67093E22"/>
    <w:rsid w:val="6722A8D1"/>
    <w:rsid w:val="672E1F88"/>
    <w:rsid w:val="673D8D66"/>
    <w:rsid w:val="67492714"/>
    <w:rsid w:val="675087EE"/>
    <w:rsid w:val="675C9C35"/>
    <w:rsid w:val="6763BB52"/>
    <w:rsid w:val="676BB24E"/>
    <w:rsid w:val="676E527F"/>
    <w:rsid w:val="678FA1EA"/>
    <w:rsid w:val="6795D699"/>
    <w:rsid w:val="67EF6C5B"/>
    <w:rsid w:val="67FFB681"/>
    <w:rsid w:val="680F1C71"/>
    <w:rsid w:val="689874D0"/>
    <w:rsid w:val="68A02F98"/>
    <w:rsid w:val="68A3894D"/>
    <w:rsid w:val="68BBBB08"/>
    <w:rsid w:val="68F2C9CA"/>
    <w:rsid w:val="690BB5EF"/>
    <w:rsid w:val="6928B007"/>
    <w:rsid w:val="694BF17A"/>
    <w:rsid w:val="694FCF67"/>
    <w:rsid w:val="695E38E9"/>
    <w:rsid w:val="6969C9A8"/>
    <w:rsid w:val="696DEE71"/>
    <w:rsid w:val="699B884F"/>
    <w:rsid w:val="69BE60AD"/>
    <w:rsid w:val="69C13BA7"/>
    <w:rsid w:val="69D41F14"/>
    <w:rsid w:val="69E6ED26"/>
    <w:rsid w:val="6A0220ED"/>
    <w:rsid w:val="6A1F56C3"/>
    <w:rsid w:val="6A23BF34"/>
    <w:rsid w:val="6A34FE5C"/>
    <w:rsid w:val="6A3DC469"/>
    <w:rsid w:val="6A3EB8D4"/>
    <w:rsid w:val="6A6A67CC"/>
    <w:rsid w:val="6A94F15B"/>
    <w:rsid w:val="6A98D0EB"/>
    <w:rsid w:val="6AEB1C52"/>
    <w:rsid w:val="6B1415C6"/>
    <w:rsid w:val="6B47A461"/>
    <w:rsid w:val="6B8CCFB5"/>
    <w:rsid w:val="6BB1F2D1"/>
    <w:rsid w:val="6BC39628"/>
    <w:rsid w:val="6BD3F252"/>
    <w:rsid w:val="6BE371DF"/>
    <w:rsid w:val="6C2A7DF5"/>
    <w:rsid w:val="6C2AB79D"/>
    <w:rsid w:val="6C4E9A9A"/>
    <w:rsid w:val="6C66F7B5"/>
    <w:rsid w:val="6C6C88DA"/>
    <w:rsid w:val="6CD9DA70"/>
    <w:rsid w:val="6CDD890C"/>
    <w:rsid w:val="6D2C83F8"/>
    <w:rsid w:val="6D66D0EE"/>
    <w:rsid w:val="6D7AE140"/>
    <w:rsid w:val="6D893431"/>
    <w:rsid w:val="6D8F1D2C"/>
    <w:rsid w:val="6D947C47"/>
    <w:rsid w:val="6DC19940"/>
    <w:rsid w:val="6DCC100A"/>
    <w:rsid w:val="6DE2277D"/>
    <w:rsid w:val="6DF7FE20"/>
    <w:rsid w:val="6DF8BE6B"/>
    <w:rsid w:val="6E29ACC5"/>
    <w:rsid w:val="6E5E44BF"/>
    <w:rsid w:val="6E6476E9"/>
    <w:rsid w:val="6E6B030E"/>
    <w:rsid w:val="6E6F0D98"/>
    <w:rsid w:val="6EB60239"/>
    <w:rsid w:val="6EC5D3DC"/>
    <w:rsid w:val="6ECDB805"/>
    <w:rsid w:val="6EE94285"/>
    <w:rsid w:val="6EF174D0"/>
    <w:rsid w:val="6F098627"/>
    <w:rsid w:val="6F461884"/>
    <w:rsid w:val="6F5A0E21"/>
    <w:rsid w:val="6F64AF6E"/>
    <w:rsid w:val="6F70EB10"/>
    <w:rsid w:val="6F9AA71C"/>
    <w:rsid w:val="6FC2D981"/>
    <w:rsid w:val="6FC46A10"/>
    <w:rsid w:val="6FD04F9C"/>
    <w:rsid w:val="6FE2A882"/>
    <w:rsid w:val="70602B2E"/>
    <w:rsid w:val="708217E3"/>
    <w:rsid w:val="708F3A0C"/>
    <w:rsid w:val="70AA30EA"/>
    <w:rsid w:val="70AA456C"/>
    <w:rsid w:val="70AE772C"/>
    <w:rsid w:val="70EED7BE"/>
    <w:rsid w:val="71052C30"/>
    <w:rsid w:val="71206616"/>
    <w:rsid w:val="7159DAEA"/>
    <w:rsid w:val="715A10E4"/>
    <w:rsid w:val="715D3986"/>
    <w:rsid w:val="71604A16"/>
    <w:rsid w:val="716300A8"/>
    <w:rsid w:val="717679BC"/>
    <w:rsid w:val="71815567"/>
    <w:rsid w:val="718279A5"/>
    <w:rsid w:val="7194F8B6"/>
    <w:rsid w:val="71BECF0A"/>
    <w:rsid w:val="71DE12FD"/>
    <w:rsid w:val="722C0E82"/>
    <w:rsid w:val="7242AE93"/>
    <w:rsid w:val="728D9EEF"/>
    <w:rsid w:val="729650FD"/>
    <w:rsid w:val="7296E104"/>
    <w:rsid w:val="72A64F54"/>
    <w:rsid w:val="72E30109"/>
    <w:rsid w:val="7329AA14"/>
    <w:rsid w:val="732EF576"/>
    <w:rsid w:val="734154A5"/>
    <w:rsid w:val="73455D73"/>
    <w:rsid w:val="7393985F"/>
    <w:rsid w:val="73953015"/>
    <w:rsid w:val="73B73A70"/>
    <w:rsid w:val="73C526AD"/>
    <w:rsid w:val="74070595"/>
    <w:rsid w:val="742E879D"/>
    <w:rsid w:val="7440F786"/>
    <w:rsid w:val="744CE79B"/>
    <w:rsid w:val="74B01778"/>
    <w:rsid w:val="7509DC03"/>
    <w:rsid w:val="75410810"/>
    <w:rsid w:val="7542401D"/>
    <w:rsid w:val="756077F2"/>
    <w:rsid w:val="75879AB3"/>
    <w:rsid w:val="75BCD88B"/>
    <w:rsid w:val="75C57437"/>
    <w:rsid w:val="763A6154"/>
    <w:rsid w:val="764A0DA8"/>
    <w:rsid w:val="76786791"/>
    <w:rsid w:val="767E0E9B"/>
    <w:rsid w:val="76B6114B"/>
    <w:rsid w:val="76D396DB"/>
    <w:rsid w:val="76FBC895"/>
    <w:rsid w:val="7703CB2B"/>
    <w:rsid w:val="77249A91"/>
    <w:rsid w:val="772ADA65"/>
    <w:rsid w:val="773322DE"/>
    <w:rsid w:val="7733326E"/>
    <w:rsid w:val="7737DB11"/>
    <w:rsid w:val="774D942E"/>
    <w:rsid w:val="774E920D"/>
    <w:rsid w:val="774FE901"/>
    <w:rsid w:val="7766D765"/>
    <w:rsid w:val="7776B5EF"/>
    <w:rsid w:val="77BDF8D7"/>
    <w:rsid w:val="77DA5B0C"/>
    <w:rsid w:val="783B4CF8"/>
    <w:rsid w:val="78C755C1"/>
    <w:rsid w:val="78E15A89"/>
    <w:rsid w:val="7929BC06"/>
    <w:rsid w:val="7947C4BA"/>
    <w:rsid w:val="794C8B19"/>
    <w:rsid w:val="7956171E"/>
    <w:rsid w:val="797BF322"/>
    <w:rsid w:val="79852D6D"/>
    <w:rsid w:val="79EDD9EC"/>
    <w:rsid w:val="7A2646D2"/>
    <w:rsid w:val="7A3D6427"/>
    <w:rsid w:val="7A407C31"/>
    <w:rsid w:val="7A73725D"/>
    <w:rsid w:val="7AAC7EC5"/>
    <w:rsid w:val="7ABCD83D"/>
    <w:rsid w:val="7AE022C5"/>
    <w:rsid w:val="7B18EEC8"/>
    <w:rsid w:val="7B223DFF"/>
    <w:rsid w:val="7B34EAD0"/>
    <w:rsid w:val="7B3EB87A"/>
    <w:rsid w:val="7B472AFB"/>
    <w:rsid w:val="7B4ADFA6"/>
    <w:rsid w:val="7B8E1E05"/>
    <w:rsid w:val="7BD34FD0"/>
    <w:rsid w:val="7BEEEF03"/>
    <w:rsid w:val="7C1EC300"/>
    <w:rsid w:val="7C63E92A"/>
    <w:rsid w:val="7C674B03"/>
    <w:rsid w:val="7C6760D8"/>
    <w:rsid w:val="7C76EFC4"/>
    <w:rsid w:val="7C940B4F"/>
    <w:rsid w:val="7CAC0ACF"/>
    <w:rsid w:val="7CC983A4"/>
    <w:rsid w:val="7CCC2509"/>
    <w:rsid w:val="7CD8E06C"/>
    <w:rsid w:val="7CDE0A19"/>
    <w:rsid w:val="7CEB2946"/>
    <w:rsid w:val="7CEB66F2"/>
    <w:rsid w:val="7CED9605"/>
    <w:rsid w:val="7D150764"/>
    <w:rsid w:val="7D18A5A9"/>
    <w:rsid w:val="7D1BA2EF"/>
    <w:rsid w:val="7D2D7B1E"/>
    <w:rsid w:val="7D52D54E"/>
    <w:rsid w:val="7D6907CE"/>
    <w:rsid w:val="7D7818A1"/>
    <w:rsid w:val="7DB6D162"/>
    <w:rsid w:val="7E1691DD"/>
    <w:rsid w:val="7E592864"/>
    <w:rsid w:val="7E6E5438"/>
    <w:rsid w:val="7E71DE15"/>
    <w:rsid w:val="7E73471B"/>
    <w:rsid w:val="7E88D686"/>
    <w:rsid w:val="7E99986B"/>
    <w:rsid w:val="7EC3899C"/>
    <w:rsid w:val="7ED03D56"/>
    <w:rsid w:val="7F2547A8"/>
    <w:rsid w:val="7F4880BB"/>
    <w:rsid w:val="7F4C94B2"/>
    <w:rsid w:val="7F5A5FD4"/>
    <w:rsid w:val="7F601874"/>
    <w:rsid w:val="7F83359F"/>
    <w:rsid w:val="7F8F2CCC"/>
    <w:rsid w:val="7F9CCF0F"/>
    <w:rsid w:val="7FAFB814"/>
    <w:rsid w:val="7FCD2295"/>
    <w:rsid w:val="7FDCD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7"/>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7"/>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7"/>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7"/>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7"/>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1"/>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0"/>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9"/>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2225E9"/>
    <w:rPr>
      <w:color w:val="954F72" w:themeColor="followedHyperlink"/>
      <w:u w:val="single"/>
    </w:rPr>
  </w:style>
  <w:style w:type="character" w:customStyle="1" w:styleId="normaltextrun">
    <w:name w:val="normaltextrun"/>
    <w:basedOn w:val="DefaultParagraphFont"/>
    <w:rsid w:val="005A6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59305">
      <w:bodyDiv w:val="1"/>
      <w:marLeft w:val="0"/>
      <w:marRight w:val="0"/>
      <w:marTop w:val="0"/>
      <w:marBottom w:val="0"/>
      <w:divBdr>
        <w:top w:val="none" w:sz="0" w:space="0" w:color="auto"/>
        <w:left w:val="none" w:sz="0" w:space="0" w:color="auto"/>
        <w:bottom w:val="none" w:sz="0" w:space="0" w:color="auto"/>
        <w:right w:val="none" w:sz="0" w:space="0" w:color="auto"/>
      </w:divBdr>
    </w:div>
    <w:div w:id="672030681">
      <w:bodyDiv w:val="1"/>
      <w:marLeft w:val="0"/>
      <w:marRight w:val="0"/>
      <w:marTop w:val="0"/>
      <w:marBottom w:val="0"/>
      <w:divBdr>
        <w:top w:val="none" w:sz="0" w:space="0" w:color="auto"/>
        <w:left w:val="none" w:sz="0" w:space="0" w:color="auto"/>
        <w:bottom w:val="none" w:sz="0" w:space="0" w:color="auto"/>
        <w:right w:val="none" w:sz="0" w:space="0" w:color="auto"/>
      </w:divBdr>
    </w:div>
    <w:div w:id="796021314">
      <w:bodyDiv w:val="1"/>
      <w:marLeft w:val="0"/>
      <w:marRight w:val="0"/>
      <w:marTop w:val="0"/>
      <w:marBottom w:val="0"/>
      <w:divBdr>
        <w:top w:val="none" w:sz="0" w:space="0" w:color="auto"/>
        <w:left w:val="none" w:sz="0" w:space="0" w:color="auto"/>
        <w:bottom w:val="none" w:sz="0" w:space="0" w:color="auto"/>
        <w:right w:val="none" w:sz="0" w:space="0" w:color="auto"/>
      </w:divBdr>
    </w:div>
    <w:div w:id="821234728">
      <w:bodyDiv w:val="1"/>
      <w:marLeft w:val="0"/>
      <w:marRight w:val="0"/>
      <w:marTop w:val="0"/>
      <w:marBottom w:val="0"/>
      <w:divBdr>
        <w:top w:val="none" w:sz="0" w:space="0" w:color="auto"/>
        <w:left w:val="none" w:sz="0" w:space="0" w:color="auto"/>
        <w:bottom w:val="none" w:sz="0" w:space="0" w:color="auto"/>
        <w:right w:val="none" w:sz="0" w:space="0" w:color="auto"/>
      </w:divBdr>
    </w:div>
    <w:div w:id="12529312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04628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4.png"/><Relationship Id="rId21" Type="http://schemas.openxmlformats.org/officeDocument/2006/relationships/hyperlink" Target="https://sites.google.com/education.nsw.gov.au/get-mathematical-stage-3/targeted-teaching/how-many-unique-characters" TargetMode="External"/><Relationship Id="rId34" Type="http://schemas.openxmlformats.org/officeDocument/2006/relationships/image" Target="media/image12.png"/><Relationship Id="rId42" Type="http://schemas.openxmlformats.org/officeDocument/2006/relationships/hyperlink" Target="https://sites.google.com/education.nsw.gov.au/get-mathematical-stage-3/contexts-for-practise/factors-fun" TargetMode="External"/><Relationship Id="rId47" Type="http://schemas.openxmlformats.org/officeDocument/2006/relationships/image" Target="media/image19.png"/><Relationship Id="rId50" Type="http://schemas.openxmlformats.org/officeDocument/2006/relationships/hyperlink" Target="https://sites.google.com/education.nsw.gov.au/get-mathematical-stage-3/contexts-for-practise/hit-it" TargetMode="External"/><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sites.google.com/education.nsw.gov.au/get-mathematical-stage-3/targeted-teaching/how-to-make-a-square" TargetMode="External"/><Relationship Id="rId33" Type="http://schemas.openxmlformats.org/officeDocument/2006/relationships/hyperlink" Target="https://sites.google.com/education.nsw.gov.au/get-mathematical-stage-3/targeted-teaching/tangrams-3-2-investigating-fractions" TargetMode="External"/><Relationship Id="rId38" Type="http://schemas.openxmlformats.org/officeDocument/2006/relationships/hyperlink" Target="https://sites.google.com/education.nsw.gov.au/get-mathematical-stage-3/targeted-teaching/tangrams-3-3-reimagining-wholes" TargetMode="External"/><Relationship Id="rId46" Type="http://schemas.openxmlformats.org/officeDocument/2006/relationships/hyperlink" Target="https://sites.google.com/education.nsw.gov.au/get-mathematical-stage-3/targeted-teaching/which-one-would-you-do-in-your-hea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sites.google.com/education.nsw.gov.au/get-mathematical-stage-3/targeted-teaching/tangrams-3-1-exploring-trapeziums" TargetMode="External"/><Relationship Id="rId41" Type="http://schemas.openxmlformats.org/officeDocument/2006/relationships/image" Target="media/image1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learning-from-home/teaching-at-home/teaching-and-learning-resources/planning-and-programming/k-6-support/mathematics" TargetMode="External"/><Relationship Id="rId24" Type="http://schemas.openxmlformats.org/officeDocument/2006/relationships/image" Target="media/image10.png"/><Relationship Id="rId32" Type="http://schemas.openxmlformats.org/officeDocument/2006/relationships/hyperlink" Target="https://sites.google.com/education.nsw.gov.au/get-mathematical-stage-3/targeted-teaching/tangrams-3-2-investigating-fractions" TargetMode="External"/><Relationship Id="rId37" Type="http://schemas.openxmlformats.org/officeDocument/2006/relationships/image" Target="media/image13.png"/><Relationship Id="rId40" Type="http://schemas.openxmlformats.org/officeDocument/2006/relationships/hyperlink" Target="https://sites.google.com/education.nsw.gov.au/get-mathematical-stage-3/contexts-for-practise/mastermind" TargetMode="External"/><Relationship Id="rId45" Type="http://schemas.openxmlformats.org/officeDocument/2006/relationships/image" Target="media/image1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sites.google.com/education.nsw.gov.au/get-mathematical-stage-3/targeted-teaching/tangrams-3-1-exploring-trapeziums" TargetMode="External"/><Relationship Id="rId36" Type="http://schemas.openxmlformats.org/officeDocument/2006/relationships/hyperlink" Target="https://sites.google.com/education.nsw.gov.au/get-mathematical-stage-3/contexts-for-practise/order-order-2" TargetMode="External"/><Relationship Id="rId49" Type="http://schemas.openxmlformats.org/officeDocument/2006/relationships/hyperlink" Target="https://sites.google.com/education.nsw.gov.au/get-mathematical-stage-3/contexts-for-practise/leftover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ites.google.com/education.nsw.gov.au/get-mathematical-stage-3/targeted-teaching/how-many-unique-characters" TargetMode="External"/><Relationship Id="rId31" Type="http://schemas.openxmlformats.org/officeDocument/2006/relationships/hyperlink" Target="https://sites.google.com/education.nsw.gov.au/get-mathematical-stage-3/targeted-teaching/tangrams-3-2-investigating-fractions" TargetMode="External"/><Relationship Id="rId44" Type="http://schemas.openxmlformats.org/officeDocument/2006/relationships/image" Target="media/image17.png"/><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google.com/education.nsw.gov.au/get-mathematical-stage-3/targeted-teaching/staircase-pattern-3" TargetMode="External"/><Relationship Id="rId22" Type="http://schemas.openxmlformats.org/officeDocument/2006/relationships/image" Target="media/image8.png"/><Relationship Id="rId27" Type="http://schemas.openxmlformats.org/officeDocument/2006/relationships/hyperlink" Target="https://sites.google.com/education.nsw.gov.au/get-mathematical-stage-3/targeted-teaching/how-to-make-a-tangram" TargetMode="External"/><Relationship Id="rId30" Type="http://schemas.openxmlformats.org/officeDocument/2006/relationships/hyperlink" Target="https://sites.google.com/education.nsw.gov.au/get-mathematical-stage-3/targeted-teaching/tangrams-3-1-exploring-trapeziums" TargetMode="External"/><Relationship Id="rId35" Type="http://schemas.openxmlformats.org/officeDocument/2006/relationships/hyperlink" Target="https://sites.google.com/education.nsw.gov.au/get-mathematical-stage-3/targeted-teaching/tangrams-3-2-investigating-fractions" TargetMode="External"/><Relationship Id="rId43" Type="http://schemas.openxmlformats.org/officeDocument/2006/relationships/image" Target="media/image16.png"/><Relationship Id="rId48" Type="http://schemas.openxmlformats.org/officeDocument/2006/relationships/hyperlink" Target="https://sites.google.com/education.nsw.gov.au/get-mathematical-stage-3/targeted-teaching/which-one-would-you-do-in-your-head"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b8f126a-38b9-4492-be35-a33a4edb6fbd"/>
    <ds:schemaRef ds:uri="http://schemas.openxmlformats.org/package/2006/metadata/core-properties"/>
    <ds:schemaRef ds:uri="3b666755-876b-42ff-b409-4240f06f7e75"/>
    <ds:schemaRef ds:uri="http://www.w3.org/XML/1998/namespace"/>
  </ds:schemaRefs>
</ds:datastoreItem>
</file>

<file path=customXml/itemProps3.xml><?xml version="1.0" encoding="utf-8"?>
<ds:datastoreItem xmlns:ds="http://schemas.openxmlformats.org/officeDocument/2006/customXml" ds:itemID="{1ADB169C-2D15-4DB3-9CF1-B4E5AE2D2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AE5387-30CF-40F0-9348-B552CF35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34</TotalTime>
  <Pages>27</Pages>
  <Words>2054</Words>
  <Characters>11712</Characters>
  <Application>Microsoft Office Word</Application>
  <DocSecurity>0</DocSecurity>
  <Lines>97</Lines>
  <Paragraphs>27</Paragraphs>
  <ScaleCrop>false</ScaleCrop>
  <Manager/>
  <Company>NSW Department of Education</Company>
  <LinksUpToDate>false</LinksUpToDate>
  <CharactersWithSpaces>13739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Ayesha Ali Khan</cp:lastModifiedBy>
  <cp:revision>121</cp:revision>
  <cp:lastPrinted>2019-09-30T07:42:00Z</cp:lastPrinted>
  <dcterms:created xsi:type="dcterms:W3CDTF">2020-05-21T01:57:00Z</dcterms:created>
  <dcterms:modified xsi:type="dcterms:W3CDTF">2020-05-24T00:59:00Z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